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F15" w:rsidRDefault="001157A5" w:rsidP="00691DA8">
      <w:pPr>
        <w:pStyle w:val="NoSpacing"/>
        <w:rPr>
          <w:b/>
          <w:color w:val="5DC1C3"/>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pPr>
      <w:r w:rsidRPr="00864CD9">
        <w:rPr>
          <w:rFonts w:ascii="Berlin Sans FB Demi" w:eastAsia="Times New Roman" w:hAnsi="Berlin Sans FB Demi" w:cs="Times New Roman"/>
          <w:b/>
          <w:i/>
          <w:iCs/>
          <w:noProof/>
          <w:color w:val="FFFFFF" w:themeColor="background1"/>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584960" behindDoc="1" locked="0" layoutInCell="1" allowOverlap="1" wp14:anchorId="4E125ACF" wp14:editId="31329D2E">
                <wp:simplePos x="0" y="0"/>
                <wp:positionH relativeFrom="column">
                  <wp:posOffset>-153670</wp:posOffset>
                </wp:positionH>
                <wp:positionV relativeFrom="paragraph">
                  <wp:posOffset>-6350</wp:posOffset>
                </wp:positionV>
                <wp:extent cx="7002780" cy="1699260"/>
                <wp:effectExtent l="57150" t="19050" r="83820" b="72390"/>
                <wp:wrapNone/>
                <wp:docPr id="12" name="Double Wave 12"/>
                <wp:cNvGraphicFramePr/>
                <a:graphic xmlns:a="http://schemas.openxmlformats.org/drawingml/2006/main">
                  <a:graphicData uri="http://schemas.microsoft.com/office/word/2010/wordprocessingShape">
                    <wps:wsp>
                      <wps:cNvSpPr/>
                      <wps:spPr>
                        <a:xfrm>
                          <a:off x="0" y="0"/>
                          <a:ext cx="7002780" cy="1699260"/>
                        </a:xfrm>
                        <a:prstGeom prst="doubleWave">
                          <a:avLst>
                            <a:gd name="adj1" fmla="val 9359"/>
                            <a:gd name="adj2" fmla="val -439"/>
                          </a:avLst>
                        </a:prstGeom>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13500000" scaled="1"/>
                          <a:tileRect/>
                        </a:gradFill>
                        <a:ln>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2" o:spid="_x0000_s1026" type="#_x0000_t188" style="position:absolute;margin-left:-12.1pt;margin-top:-.5pt;width:551.4pt;height:133.8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" adj="2022,10705" fillcolor="#80ffff" strokecolor="#ba8e2c [2407]">
                <v:fill color2="#daffff" rotate="t" angle="225" colors="0 #80ffff;.5 #b3ffff;1 #daffff" focus="100%" type="gradient"/>
                <v:shadow on="t" color="black" opacity="24903f" origin=",.5" offset="0,.55556mm"/>
              </v:shape>
            </w:pict>
          </mc:Fallback>
        </mc:AlternateContent>
      </w:r>
      <w:r w:rsidR="00224A2B" w:rsidRPr="00543B66">
        <w:rPr>
          <w:b/>
          <w:i/>
          <w:noProof/>
          <w:color w:val="5DC1C3"/>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drawing>
          <wp:anchor distT="0" distB="0" distL="114300" distR="114300" simplePos="0" relativeHeight="252583936" behindDoc="0" locked="0" layoutInCell="1" allowOverlap="1" wp14:anchorId="7D88B855" wp14:editId="01149AEE">
            <wp:simplePos x="0" y="0"/>
            <wp:positionH relativeFrom="column">
              <wp:posOffset>5850890</wp:posOffset>
            </wp:positionH>
            <wp:positionV relativeFrom="paragraph">
              <wp:posOffset>267970</wp:posOffset>
            </wp:positionV>
            <wp:extent cx="998220" cy="6934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98220" cy="693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4A2B">
        <w:rPr>
          <w:b/>
          <w:color w:val="5DC1C3"/>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t xml:space="preserve"> </w:t>
      </w:r>
    </w:p>
    <w:p w:rsidR="007A1F15" w:rsidRDefault="007A1F15" w:rsidP="00B12897">
      <w:pPr>
        <w:pStyle w:val="NoSpacing"/>
        <w:rPr>
          <w:b/>
          <w:color w:val="5DC1C3"/>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pPr>
    </w:p>
    <w:p w:rsidR="00224A2B" w:rsidRPr="007A1F15" w:rsidRDefault="007A1F15" w:rsidP="00B12897">
      <w:pPr>
        <w:pStyle w:val="NoSpacing"/>
        <w:rPr>
          <w:color w:val="000000" w:themeColor="text1"/>
          <w:sz w:val="56"/>
          <w:szCs w:val="56"/>
          <w:shd w:val="clear" w:color="auto" w:fill="FFCCFF"/>
        </w:rPr>
      </w:pPr>
      <w:r w:rsidRPr="007A1F15">
        <w:rPr>
          <w:b/>
          <w:i/>
          <w:noProof/>
          <w:color w:val="5DC1C3"/>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2585984" behindDoc="0" locked="0" layoutInCell="1" allowOverlap="1" wp14:anchorId="0E884E4B" wp14:editId="1E303EB5">
                <wp:simplePos x="0" y="0"/>
                <wp:positionH relativeFrom="column">
                  <wp:posOffset>-161290</wp:posOffset>
                </wp:positionH>
                <wp:positionV relativeFrom="paragraph">
                  <wp:posOffset>461010</wp:posOffset>
                </wp:positionV>
                <wp:extent cx="6995160" cy="6172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995160" cy="617220"/>
                        </a:xfrm>
                        <a:prstGeom prst="rect">
                          <a:avLst/>
                        </a:prstGeom>
                        <a:noFill/>
                        <a:ln w="6350">
                          <a:noFill/>
                        </a:ln>
                        <a:effectLst/>
                      </wps:spPr>
                      <wps:txbx>
                        <w:txbxContent>
                          <w:p w:rsidR="00541080" w:rsidRPr="00023723" w:rsidRDefault="00541080" w:rsidP="00224A2B">
                            <w:pPr>
                              <w:pStyle w:val="Title"/>
                              <w:pBdr>
                                <w:top w:val="none" w:sz="0" w:space="0" w:color="auto"/>
                                <w:bottom w:val="none" w:sz="0" w:space="0" w:color="auto"/>
                              </w:pBdr>
                              <w:tabs>
                                <w:tab w:val="left" w:pos="2610"/>
                              </w:tabs>
                              <w:jc w:val="left"/>
                              <w:rPr>
                                <w:b/>
                                <w:i w:val="0"/>
                                <w:color w:val="FFC000"/>
                                <w:sz w:val="28"/>
                                <w:szCs w:val="28"/>
                              </w:rPr>
                            </w:pPr>
                            <w:r>
                              <w:rPr>
                                <w:b/>
                                <w:i w:val="0"/>
                                <w:color w:val="3B2F2A" w:themeColor="text2" w:themeShade="80"/>
                                <w:sz w:val="28"/>
                                <w:szCs w:val="28"/>
                              </w:rPr>
                              <w:t xml:space="preserve">                         </w:t>
                            </w:r>
                          </w:p>
                          <w:p w:rsidR="00541080" w:rsidRPr="006E006A" w:rsidRDefault="00541080" w:rsidP="00452A50">
                            <w:pPr>
                              <w:pStyle w:val="Title"/>
                              <w:pBdr>
                                <w:top w:val="none" w:sz="0" w:space="0" w:color="auto"/>
                                <w:bottom w:val="none" w:sz="0" w:space="0" w:color="auto"/>
                              </w:pBdr>
                              <w:tabs>
                                <w:tab w:val="left" w:pos="2610"/>
                              </w:tabs>
                              <w:jc w:val="left"/>
                              <w:rPr>
                                <w:b/>
                                <w:color w:val="000000" w:themeColor="text1"/>
                                <w:sz w:val="44"/>
                                <w:szCs w:val="44"/>
                              </w:rPr>
                            </w:pPr>
                            <w:r w:rsidRPr="006E006A">
                              <w:rPr>
                                <w:b/>
                                <w:i w:val="0"/>
                                <w:color w:val="000000" w:themeColor="text1"/>
                                <w:sz w:val="28"/>
                                <w:szCs w:val="28"/>
                              </w:rPr>
                              <w:t xml:space="preserve">                                         </w:t>
                            </w:r>
                            <w:r>
                              <w:rPr>
                                <w:b/>
                                <w:i w:val="0"/>
                                <w:color w:val="000000" w:themeColor="text1"/>
                                <w:sz w:val="28"/>
                                <w:szCs w:val="28"/>
                              </w:rPr>
                              <w:t xml:space="preserve">                          </w:t>
                            </w:r>
                            <w:r w:rsidRPr="00452A50">
                              <w:rPr>
                                <w:b/>
                                <w:i w:val="0"/>
                                <w:color w:val="503D1B" w:themeColor="background2" w:themeShade="40"/>
                                <w:sz w:val="44"/>
                                <w:szCs w:val="44"/>
                              </w:rPr>
                              <w:t>Roman Catholic Church</w:t>
                            </w:r>
                            <w:r w:rsidRPr="008A451B">
                              <w:rPr>
                                <w:b/>
                                <w:i w:val="0"/>
                                <w:color w:val="503D1B" w:themeColor="background2" w:themeShade="40"/>
                                <w:sz w:val="44"/>
                                <w:szCs w:val="44"/>
                              </w:rPr>
                              <w:t xml:space="preserve">        </w:t>
                            </w:r>
                            <w:r w:rsidRPr="008A451B">
                              <w:rPr>
                                <w:color w:val="503D1B" w:themeColor="background2" w:themeShade="4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12.7pt;margin-top:36.3pt;width:550.8pt;height:48.6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" filled="f" stroked="f" strokeweight=".5pt">
                <v:textbox>
                  <w:txbxContent>
                    <w:p w:rsidR="00541080" w:rsidRPr="00023723" w:rsidRDefault="00541080" w:rsidP="00224A2B">
                      <w:pPr>
                        <w:pStyle w:val="Title"/>
                        <w:pBdr>
                          <w:top w:val="none" w:sz="0" w:space="0" w:color="auto"/>
                          <w:bottom w:val="none" w:sz="0" w:space="0" w:color="auto"/>
                        </w:pBdr>
                        <w:tabs>
                          <w:tab w:val="left" w:pos="2610"/>
                        </w:tabs>
                        <w:jc w:val="left"/>
                        <w:rPr>
                          <w:b/>
                          <w:i w:val="0"/>
                          <w:color w:val="FFC000"/>
                          <w:sz w:val="28"/>
                          <w:szCs w:val="28"/>
                        </w:rPr>
                      </w:pPr>
                      <w:r>
                        <w:rPr>
                          <w:b/>
                          <w:i w:val="0"/>
                          <w:color w:val="3B2F2A" w:themeColor="text2" w:themeShade="80"/>
                          <w:sz w:val="28"/>
                          <w:szCs w:val="28"/>
                        </w:rPr>
                        <w:t xml:space="preserve">                         </w:t>
                      </w:r>
                    </w:p>
                    <w:p w:rsidR="00541080" w:rsidRPr="006E006A" w:rsidRDefault="00541080" w:rsidP="00452A50">
                      <w:pPr>
                        <w:pStyle w:val="Title"/>
                        <w:pBdr>
                          <w:top w:val="none" w:sz="0" w:space="0" w:color="auto"/>
                          <w:bottom w:val="none" w:sz="0" w:space="0" w:color="auto"/>
                        </w:pBdr>
                        <w:tabs>
                          <w:tab w:val="left" w:pos="2610"/>
                        </w:tabs>
                        <w:jc w:val="left"/>
                        <w:rPr>
                          <w:b/>
                          <w:color w:val="000000" w:themeColor="text1"/>
                          <w:sz w:val="44"/>
                          <w:szCs w:val="44"/>
                        </w:rPr>
                      </w:pPr>
                      <w:r w:rsidRPr="006E006A">
                        <w:rPr>
                          <w:b/>
                          <w:i w:val="0"/>
                          <w:color w:val="000000" w:themeColor="text1"/>
                          <w:sz w:val="28"/>
                          <w:szCs w:val="28"/>
                        </w:rPr>
                        <w:t xml:space="preserve">                                         </w:t>
                      </w:r>
                      <w:r>
                        <w:rPr>
                          <w:b/>
                          <w:i w:val="0"/>
                          <w:color w:val="000000" w:themeColor="text1"/>
                          <w:sz w:val="28"/>
                          <w:szCs w:val="28"/>
                        </w:rPr>
                        <w:t xml:space="preserve">                          </w:t>
                      </w:r>
                      <w:r w:rsidRPr="00452A50">
                        <w:rPr>
                          <w:b/>
                          <w:i w:val="0"/>
                          <w:color w:val="503D1B" w:themeColor="background2" w:themeShade="40"/>
                          <w:sz w:val="44"/>
                          <w:szCs w:val="44"/>
                        </w:rPr>
                        <w:t>Roman Catholic Church</w:t>
                      </w:r>
                      <w:r w:rsidRPr="008A451B">
                        <w:rPr>
                          <w:b/>
                          <w:i w:val="0"/>
                          <w:color w:val="503D1B" w:themeColor="background2" w:themeShade="40"/>
                          <w:sz w:val="44"/>
                          <w:szCs w:val="44"/>
                        </w:rPr>
                        <w:t xml:space="preserve">        </w:t>
                      </w:r>
                      <w:r w:rsidRPr="008A451B">
                        <w:rPr>
                          <w:color w:val="503D1B" w:themeColor="background2" w:themeShade="40"/>
                          <w:sz w:val="44"/>
                          <w:szCs w:val="44"/>
                        </w:rPr>
                        <w:t xml:space="preserve">                                                                                                     </w:t>
                      </w:r>
                    </w:p>
                  </w:txbxContent>
                </v:textbox>
              </v:shape>
            </w:pict>
          </mc:Fallback>
        </mc:AlternateContent>
      </w:r>
      <w:r w:rsidR="00224A2B" w:rsidRPr="007A1F15">
        <w:rPr>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St. Stanislaus</w:t>
      </w:r>
      <w:r w:rsidR="00224A2B" w:rsidRPr="007A1F15">
        <w:rPr>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00224A2B" w:rsidRPr="007A1F15">
        <w:rPr>
          <w:b/>
          <w:color w:val="002060"/>
          <w:sz w:val="48"/>
          <w:szCs w:val="48"/>
        </w:rPr>
        <w:t>Bishop &amp; Martyr</w:t>
      </w:r>
      <w:r w:rsidR="00224A2B" w:rsidRPr="007A1F15">
        <w:rPr>
          <w:color w:val="002060"/>
          <w:sz w:val="56"/>
          <w:szCs w:val="56"/>
          <w:shd w:val="clear" w:color="auto" w:fill="FFCCFF"/>
        </w:rPr>
        <w:t xml:space="preserve">    </w:t>
      </w:r>
    </w:p>
    <w:p w:rsidR="00224A2B" w:rsidRPr="00353648" w:rsidRDefault="00224A2B" w:rsidP="00691DA8">
      <w:pPr>
        <w:pStyle w:val="NoSpacing"/>
        <w:rPr>
          <w:color w:val="7030A0"/>
        </w:rPr>
      </w:pPr>
    </w:p>
    <w:p w:rsidR="0046781A" w:rsidRDefault="0046781A" w:rsidP="00677289">
      <w:pPr>
        <w:rPr>
          <w:color w:val="7030A0"/>
        </w:rPr>
      </w:pPr>
    </w:p>
    <w:p w:rsidR="0046781A" w:rsidRDefault="0046781A" w:rsidP="00677289">
      <w:pPr>
        <w:rPr>
          <w:color w:val="7030A0"/>
        </w:rPr>
      </w:pPr>
    </w:p>
    <w:p w:rsidR="0046781A" w:rsidRDefault="00925C4C" w:rsidP="00677289">
      <w:pPr>
        <w:rPr>
          <w:color w:val="7030A0"/>
        </w:rPr>
      </w:pPr>
      <w:r>
        <w:rPr>
          <w:rFonts w:ascii="Berlin Sans FB Demi" w:eastAsia="Times New Roman" w:hAnsi="Berlin Sans FB Demi" w:cs="Times New Roman"/>
          <w:b/>
          <w:i/>
          <w:iCs/>
          <w:noProof/>
          <w:color w:val="FFFFFF" w:themeColor="background1"/>
        </w:rPr>
        <w:drawing>
          <wp:anchor distT="0" distB="0" distL="114300" distR="114300" simplePos="0" relativeHeight="252596224" behindDoc="0" locked="0" layoutInCell="1" allowOverlap="1" wp14:anchorId="5D940FC6" wp14:editId="142E0489">
            <wp:simplePos x="0" y="0"/>
            <wp:positionH relativeFrom="column">
              <wp:posOffset>-153670</wp:posOffset>
            </wp:positionH>
            <wp:positionV relativeFrom="paragraph">
              <wp:posOffset>58420</wp:posOffset>
            </wp:positionV>
            <wp:extent cx="7071360" cy="44424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Easter2016.gif"/>
                    <pic:cNvPicPr/>
                  </pic:nvPicPr>
                  <pic:blipFill>
                    <a:blip r:embed="rId11">
                      <a:extLst>
                        <a:ext uri="{28A0092B-C50C-407E-A947-70E740481C1C}">
                          <a14:useLocalDpi xmlns:a14="http://schemas.microsoft.com/office/drawing/2010/main" val="0"/>
                        </a:ext>
                      </a:extLst>
                    </a:blip>
                    <a:stretch>
                      <a:fillRect/>
                    </a:stretch>
                  </pic:blipFill>
                  <pic:spPr>
                    <a:xfrm>
                      <a:off x="0" y="0"/>
                      <a:ext cx="7071360" cy="4442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A1F15" w:rsidRDefault="007A1F15" w:rsidP="00CD20B5">
      <w:pPr>
        <w:ind w:firstLine="0"/>
        <w:rPr>
          <w:color w:val="7030A0"/>
        </w:rPr>
      </w:pPr>
    </w:p>
    <w:p w:rsidR="007A1F15" w:rsidRDefault="007A1F15" w:rsidP="00677289">
      <w:pPr>
        <w:rPr>
          <w:color w:val="7030A0"/>
        </w:rPr>
      </w:pPr>
    </w:p>
    <w:p w:rsidR="007A1F15" w:rsidRDefault="007A1F15" w:rsidP="00677289">
      <w:pPr>
        <w:rPr>
          <w:color w:val="7030A0"/>
        </w:rPr>
      </w:pPr>
    </w:p>
    <w:p w:rsidR="007A1F15" w:rsidRDefault="007A1F15" w:rsidP="00677289">
      <w:pPr>
        <w:rPr>
          <w:color w:val="7030A0"/>
        </w:rPr>
      </w:pPr>
    </w:p>
    <w:p w:rsidR="007A1F15" w:rsidRDefault="007A1F15" w:rsidP="00677289">
      <w:pPr>
        <w:rPr>
          <w:color w:val="7030A0"/>
        </w:rPr>
      </w:pPr>
    </w:p>
    <w:p w:rsidR="007A1F15" w:rsidRDefault="007A1F15" w:rsidP="00677289">
      <w:pPr>
        <w:rPr>
          <w:color w:val="7030A0"/>
        </w:rPr>
      </w:pPr>
    </w:p>
    <w:p w:rsidR="0046781A" w:rsidRDefault="0046781A" w:rsidP="00677289">
      <w:pPr>
        <w:rPr>
          <w:color w:val="7030A0"/>
        </w:rPr>
      </w:pPr>
    </w:p>
    <w:p w:rsidR="0046781A" w:rsidRDefault="007732ED" w:rsidP="00677289">
      <w:pPr>
        <w:rPr>
          <w:color w:val="7030A0"/>
        </w:rPr>
      </w:pPr>
      <w:r>
        <w:rPr>
          <w:noProof/>
          <w:color w:val="7030A0"/>
        </w:rPr>
        <mc:AlternateContent>
          <mc:Choice Requires="wps">
            <w:drawing>
              <wp:anchor distT="0" distB="0" distL="114300" distR="114300" simplePos="0" relativeHeight="252594176" behindDoc="0" locked="0" layoutInCell="1" allowOverlap="1" wp14:anchorId="05CE5B7C" wp14:editId="589851C1">
                <wp:simplePos x="0" y="0"/>
                <wp:positionH relativeFrom="column">
                  <wp:posOffset>-199390</wp:posOffset>
                </wp:positionH>
                <wp:positionV relativeFrom="paragraph">
                  <wp:posOffset>96520</wp:posOffset>
                </wp:positionV>
                <wp:extent cx="5189220" cy="30403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189220" cy="304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B5775F">
                            <w:pPr>
                              <w:ind w:firstLine="0"/>
                              <w:rPr>
                                <w:rFonts w:ascii="Lucida Handwriting" w:hAnsi="Lucida Handwriting"/>
                                <w:color w:val="FFFFFF" w:themeColor="background1"/>
                                <w:sz w:val="56"/>
                                <w:szCs w:val="56"/>
                              </w:rPr>
                            </w:pPr>
                          </w:p>
                          <w:p w:rsidR="00541080" w:rsidRDefault="00541080" w:rsidP="00B5775F">
                            <w:pPr>
                              <w:ind w:firstLine="0"/>
                              <w:rPr>
                                <w:rFonts w:ascii="Lucida Handwriting" w:hAnsi="Lucida Handwriting"/>
                                <w:color w:val="FFFFFF" w:themeColor="background1"/>
                                <w:sz w:val="56"/>
                                <w:szCs w:val="56"/>
                              </w:rPr>
                            </w:pPr>
                          </w:p>
                          <w:p w:rsidR="00541080" w:rsidRDefault="00541080" w:rsidP="00B5775F">
                            <w:pPr>
                              <w:ind w:firstLine="0"/>
                              <w:rPr>
                                <w:rFonts w:ascii="Lucida Handwriting" w:hAnsi="Lucida Handwriting"/>
                                <w:color w:val="FFFFFF" w:themeColor="background1"/>
                                <w:sz w:val="56"/>
                                <w:szCs w:val="56"/>
                              </w:rPr>
                            </w:pPr>
                            <w:r>
                              <w:rPr>
                                <w:rFonts w:ascii="Lucida Handwriting" w:hAnsi="Lucida Handwriting"/>
                                <w:color w:val="FFFFFF" w:themeColor="background1"/>
                                <w:sz w:val="56"/>
                                <w:szCs w:val="56"/>
                              </w:rPr>
                              <w:t xml:space="preserve">        </w:t>
                            </w:r>
                          </w:p>
                          <w:p w:rsidR="00541080" w:rsidRDefault="00541080" w:rsidP="007732ED">
                            <w:pPr>
                              <w:ind w:left="720" w:firstLine="720"/>
                              <w:rPr>
                                <w:rFonts w:ascii="Lucida Handwriting" w:hAnsi="Lucida Handwriting"/>
                                <w:color w:val="FFFFFF" w:themeColor="background1"/>
                                <w:sz w:val="56"/>
                                <w:szCs w:val="56"/>
                              </w:rPr>
                            </w:pPr>
                          </w:p>
                          <w:p w:rsidR="00541080" w:rsidRPr="00BE5024" w:rsidRDefault="00541080" w:rsidP="001E6CBF">
                            <w:pPr>
                              <w:ind w:left="720" w:firstLine="720"/>
                              <w:rPr>
                                <w:rFonts w:ascii="Lucida Handwriting" w:hAnsi="Lucida Handwriting"/>
                                <w:b/>
                                <w:color w:val="FFFFFF" w:themeColor="background1"/>
                                <w:sz w:val="72"/>
                                <w:szCs w:val="72"/>
                              </w:rPr>
                            </w:pPr>
                            <w:r w:rsidRPr="0043002C">
                              <w:rPr>
                                <w:rFonts w:ascii="Lucida Handwriting" w:hAnsi="Lucida Handwriting"/>
                                <w:color w:val="FFFFFF" w:themeColor="background1"/>
                                <w:sz w:val="56"/>
                                <w:szCs w:val="56"/>
                              </w:rPr>
                              <w:t>Jezu, Ufam Tobie</w:t>
                            </w:r>
                            <w:r>
                              <w:rPr>
                                <w:rFonts w:ascii="Lucida Handwriting" w:hAnsi="Lucida Handwriting"/>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5.7pt;margin-top:7.6pt;width:408.6pt;height:239.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" filled="f" stroked="f" strokeweight=".5pt">
                <v:textbox>
                  <w:txbxContent>
                    <w:p w:rsidR="00541080" w:rsidRDefault="00541080" w:rsidP="00B5775F">
                      <w:pPr>
                        <w:ind w:firstLine="0"/>
                        <w:rPr>
                          <w:rFonts w:ascii="Lucida Handwriting" w:hAnsi="Lucida Handwriting"/>
                          <w:color w:val="FFFFFF" w:themeColor="background1"/>
                          <w:sz w:val="56"/>
                          <w:szCs w:val="56"/>
                        </w:rPr>
                      </w:pPr>
                    </w:p>
                    <w:p w:rsidR="00541080" w:rsidRDefault="00541080" w:rsidP="00B5775F">
                      <w:pPr>
                        <w:ind w:firstLine="0"/>
                        <w:rPr>
                          <w:rFonts w:ascii="Lucida Handwriting" w:hAnsi="Lucida Handwriting"/>
                          <w:color w:val="FFFFFF" w:themeColor="background1"/>
                          <w:sz w:val="56"/>
                          <w:szCs w:val="56"/>
                        </w:rPr>
                      </w:pPr>
                    </w:p>
                    <w:p w:rsidR="00541080" w:rsidRDefault="00541080" w:rsidP="00B5775F">
                      <w:pPr>
                        <w:ind w:firstLine="0"/>
                        <w:rPr>
                          <w:rFonts w:ascii="Lucida Handwriting" w:hAnsi="Lucida Handwriting"/>
                          <w:color w:val="FFFFFF" w:themeColor="background1"/>
                          <w:sz w:val="56"/>
                          <w:szCs w:val="56"/>
                        </w:rPr>
                      </w:pPr>
                      <w:r>
                        <w:rPr>
                          <w:rFonts w:ascii="Lucida Handwriting" w:hAnsi="Lucida Handwriting"/>
                          <w:color w:val="FFFFFF" w:themeColor="background1"/>
                          <w:sz w:val="56"/>
                          <w:szCs w:val="56"/>
                        </w:rPr>
                        <w:t xml:space="preserve">        </w:t>
                      </w:r>
                    </w:p>
                    <w:p w:rsidR="00541080" w:rsidRDefault="00541080" w:rsidP="007732ED">
                      <w:pPr>
                        <w:ind w:left="720" w:firstLine="720"/>
                        <w:rPr>
                          <w:rFonts w:ascii="Lucida Handwriting" w:hAnsi="Lucida Handwriting"/>
                          <w:color w:val="FFFFFF" w:themeColor="background1"/>
                          <w:sz w:val="56"/>
                          <w:szCs w:val="56"/>
                        </w:rPr>
                      </w:pPr>
                    </w:p>
                    <w:p w:rsidR="00541080" w:rsidRPr="00BE5024" w:rsidRDefault="00541080" w:rsidP="001E6CBF">
                      <w:pPr>
                        <w:ind w:left="720" w:firstLine="720"/>
                        <w:rPr>
                          <w:rFonts w:ascii="Lucida Handwriting" w:hAnsi="Lucida Handwriting"/>
                          <w:b/>
                          <w:color w:val="FFFFFF" w:themeColor="background1"/>
                          <w:sz w:val="72"/>
                          <w:szCs w:val="72"/>
                        </w:rPr>
                      </w:pPr>
                      <w:r w:rsidRPr="0043002C">
                        <w:rPr>
                          <w:rFonts w:ascii="Lucida Handwriting" w:hAnsi="Lucida Handwriting"/>
                          <w:color w:val="FFFFFF" w:themeColor="background1"/>
                          <w:sz w:val="56"/>
                          <w:szCs w:val="56"/>
                        </w:rPr>
                        <w:t>Jezu, Ufam Tobie</w:t>
                      </w:r>
                      <w:r>
                        <w:rPr>
                          <w:rFonts w:ascii="Lucida Handwriting" w:hAnsi="Lucida Handwriting"/>
                          <w:color w:val="FFFFFF" w:themeColor="background1"/>
                          <w:sz w:val="72"/>
                          <w:szCs w:val="72"/>
                        </w:rPr>
                        <w:t xml:space="preserve"> !.</w:t>
                      </w:r>
                    </w:p>
                  </w:txbxContent>
                </v:textbox>
              </v:shape>
            </w:pict>
          </mc:Fallback>
        </mc:AlternateContent>
      </w: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Default="00997DEC" w:rsidP="00677289">
      <w:pPr>
        <w:rPr>
          <w:color w:val="7030A0"/>
        </w:rPr>
      </w:pPr>
      <w:r>
        <w:rPr>
          <w:rFonts w:ascii="Arial Narrow" w:hAnsi="Arial Narrow" w:cs="Arial"/>
          <w:b/>
          <w:i/>
          <w:noProof/>
          <w:color w:val="FFFFFF" w:themeColor="background1"/>
          <w:sz w:val="18"/>
          <w:szCs w:val="18"/>
        </w:rPr>
        <mc:AlternateContent>
          <mc:Choice Requires="wps">
            <w:drawing>
              <wp:anchor distT="0" distB="0" distL="114300" distR="114300" simplePos="0" relativeHeight="252573696" behindDoc="0" locked="0" layoutInCell="1" allowOverlap="1" wp14:anchorId="64592F06" wp14:editId="4C6DD471">
                <wp:simplePos x="0" y="0"/>
                <wp:positionH relativeFrom="column">
                  <wp:posOffset>-161290</wp:posOffset>
                </wp:positionH>
                <wp:positionV relativeFrom="paragraph">
                  <wp:posOffset>67310</wp:posOffset>
                </wp:positionV>
                <wp:extent cx="2377440" cy="2019300"/>
                <wp:effectExtent l="57150" t="38100" r="80010" b="95250"/>
                <wp:wrapNone/>
                <wp:docPr id="61" name="Rectangle 61"/>
                <wp:cNvGraphicFramePr/>
                <a:graphic xmlns:a="http://schemas.openxmlformats.org/drawingml/2006/main">
                  <a:graphicData uri="http://schemas.microsoft.com/office/word/2010/wordprocessingShape">
                    <wps:wsp>
                      <wps:cNvSpPr/>
                      <wps:spPr>
                        <a:xfrm>
                          <a:off x="0" y="0"/>
                          <a:ext cx="2377440" cy="2019300"/>
                        </a:xfrm>
                        <a:prstGeom prst="rect">
                          <a:avLst/>
                        </a:prstGeom>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16200000" scaled="1"/>
                          <a:tileRect/>
                        </a:gra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541080" w:rsidRPr="00792396" w:rsidRDefault="00541080" w:rsidP="00452A50">
                            <w:pPr>
                              <w:ind w:firstLine="0"/>
                              <w:jc w:val="center"/>
                              <w:rPr>
                                <w:b/>
                                <w:color w:val="151311"/>
                                <w:sz w:val="24"/>
                                <w:szCs w:val="24"/>
                                <w:u w:val="single"/>
                              </w:rPr>
                            </w:pPr>
                            <w:r w:rsidRPr="00792396">
                              <w:rPr>
                                <w:b/>
                                <w:color w:val="151311"/>
                                <w:sz w:val="24"/>
                                <w:szCs w:val="24"/>
                                <w:u w:val="single"/>
                              </w:rPr>
                              <w:t>Anointing of the Sick/</w:t>
                            </w:r>
                          </w:p>
                          <w:p w:rsidR="00541080" w:rsidRPr="00792396" w:rsidRDefault="00541080" w:rsidP="00452A50">
                            <w:pPr>
                              <w:ind w:firstLine="0"/>
                              <w:jc w:val="center"/>
                              <w:rPr>
                                <w:b/>
                                <w:color w:val="151311"/>
                                <w:sz w:val="24"/>
                                <w:szCs w:val="24"/>
                                <w:u w:val="single"/>
                              </w:rPr>
                            </w:pPr>
                            <w:r w:rsidRPr="00792396">
                              <w:rPr>
                                <w:b/>
                                <w:color w:val="151311"/>
                                <w:sz w:val="24"/>
                                <w:szCs w:val="24"/>
                                <w:u w:val="single"/>
                              </w:rPr>
                              <w:t>Namaszczenie Chorych</w:t>
                            </w:r>
                          </w:p>
                          <w:p w:rsidR="00541080" w:rsidRPr="00792396" w:rsidRDefault="00541080" w:rsidP="00452A50">
                            <w:pPr>
                              <w:ind w:firstLine="0"/>
                              <w:jc w:val="center"/>
                              <w:rPr>
                                <w:b/>
                                <w:i/>
                                <w:color w:val="151311"/>
                              </w:rPr>
                            </w:pPr>
                            <w:r w:rsidRPr="00792396">
                              <w:rPr>
                                <w:b/>
                                <w:i/>
                                <w:color w:val="151311"/>
                              </w:rPr>
                              <w:t>Call the parish office</w:t>
                            </w:r>
                          </w:p>
                          <w:p w:rsidR="00541080" w:rsidRPr="00792396" w:rsidRDefault="00541080" w:rsidP="00452A50">
                            <w:pPr>
                              <w:jc w:val="both"/>
                              <w:rPr>
                                <w:b/>
                                <w:color w:val="151311"/>
                                <w:sz w:val="24"/>
                                <w:szCs w:val="24"/>
                                <w:u w:val="single"/>
                              </w:rPr>
                            </w:pPr>
                          </w:p>
                          <w:p w:rsidR="00541080" w:rsidRPr="00792396" w:rsidRDefault="00541080" w:rsidP="00452A50">
                            <w:pPr>
                              <w:jc w:val="both"/>
                              <w:rPr>
                                <w:b/>
                                <w:color w:val="151311"/>
                                <w:sz w:val="24"/>
                                <w:szCs w:val="24"/>
                                <w:u w:val="single"/>
                              </w:rPr>
                            </w:pPr>
                            <w:r w:rsidRPr="00792396">
                              <w:rPr>
                                <w:b/>
                                <w:color w:val="151311"/>
                                <w:sz w:val="24"/>
                                <w:szCs w:val="24"/>
                                <w:u w:val="single"/>
                              </w:rPr>
                              <w:t>Baptism – Sundays 12:30 PM</w:t>
                            </w:r>
                          </w:p>
                          <w:p w:rsidR="00541080" w:rsidRPr="00792396" w:rsidRDefault="00541080" w:rsidP="00452A50">
                            <w:pPr>
                              <w:jc w:val="both"/>
                              <w:rPr>
                                <w:b/>
                                <w:color w:val="151311"/>
                                <w:sz w:val="24"/>
                                <w:szCs w:val="24"/>
                                <w:u w:val="single"/>
                              </w:rPr>
                            </w:pPr>
                            <w:r w:rsidRPr="00792396">
                              <w:rPr>
                                <w:b/>
                                <w:color w:val="151311"/>
                                <w:sz w:val="24"/>
                                <w:szCs w:val="24"/>
                                <w:u w:val="single"/>
                              </w:rPr>
                              <w:t>Marriage Arrangements</w:t>
                            </w:r>
                          </w:p>
                          <w:p w:rsidR="00541080" w:rsidRPr="00792396" w:rsidRDefault="00541080" w:rsidP="00452A50">
                            <w:pPr>
                              <w:ind w:firstLine="0"/>
                              <w:jc w:val="both"/>
                              <w:rPr>
                                <w:b/>
                                <w:i/>
                                <w:color w:val="151311"/>
                              </w:rPr>
                            </w:pPr>
                            <w:r w:rsidRPr="00792396">
                              <w:rPr>
                                <w:b/>
                                <w:i/>
                                <w:color w:val="151311"/>
                              </w:rPr>
                              <w:t>Six months in advance / Fr. Anthony</w:t>
                            </w:r>
                          </w:p>
                          <w:p w:rsidR="00541080" w:rsidRPr="00792396" w:rsidRDefault="00541080" w:rsidP="00452A50">
                            <w:pPr>
                              <w:ind w:right="-390"/>
                              <w:jc w:val="both"/>
                              <w:rPr>
                                <w:b/>
                                <w:color w:val="151311"/>
                                <w:sz w:val="28"/>
                                <w:szCs w:val="28"/>
                                <w:u w:val="single"/>
                              </w:rPr>
                            </w:pPr>
                            <w:r w:rsidRPr="00792396">
                              <w:rPr>
                                <w:b/>
                                <w:color w:val="151311"/>
                                <w:sz w:val="28"/>
                                <w:szCs w:val="28"/>
                                <w:u w:val="single"/>
                              </w:rPr>
                              <w:t>Confession/Spowiedź</w:t>
                            </w:r>
                          </w:p>
                          <w:p w:rsidR="00541080" w:rsidRPr="00792396" w:rsidRDefault="00541080" w:rsidP="00452A50">
                            <w:pPr>
                              <w:ind w:right="-390"/>
                              <w:jc w:val="both"/>
                              <w:rPr>
                                <w:b/>
                                <w:color w:val="151311"/>
                              </w:rPr>
                            </w:pPr>
                            <w:r w:rsidRPr="00792396">
                              <w:rPr>
                                <w:b/>
                                <w:color w:val="151311"/>
                              </w:rPr>
                              <w:t>Mon.- Sat. 7 AM – 7:30 AM</w:t>
                            </w:r>
                          </w:p>
                          <w:p w:rsidR="00541080" w:rsidRPr="00792396" w:rsidRDefault="00541080" w:rsidP="00452A50">
                            <w:pPr>
                              <w:ind w:right="-390"/>
                              <w:jc w:val="both"/>
                              <w:rPr>
                                <w:b/>
                                <w:color w:val="151311"/>
                              </w:rPr>
                            </w:pPr>
                            <w:r w:rsidRPr="00792396">
                              <w:rPr>
                                <w:b/>
                                <w:color w:val="151311"/>
                              </w:rPr>
                              <w:t>Saturday 3:30 PM – 4:15 PM</w:t>
                            </w:r>
                          </w:p>
                          <w:p w:rsidR="00541080" w:rsidRPr="00792396" w:rsidRDefault="00541080" w:rsidP="00452A50">
                            <w:pPr>
                              <w:ind w:right="-390"/>
                              <w:jc w:val="both"/>
                              <w:rPr>
                                <w:b/>
                                <w:color w:val="151311"/>
                              </w:rPr>
                            </w:pPr>
                          </w:p>
                          <w:p w:rsidR="00541080" w:rsidRPr="00937B9C" w:rsidRDefault="00541080" w:rsidP="00792396">
                            <w:pPr>
                              <w:shd w:val="clear" w:color="auto" w:fill="00B0F0"/>
                              <w:ind w:right="-390"/>
                              <w:rPr>
                                <w:b/>
                                <w:color w:val="41635A"/>
                                <w14:textFill>
                                  <w14:solidFill>
                                    <w14:srgbClr w14:val="41635A">
                                      <w14:lumMod w14:val="50000"/>
                                    </w14:srgbClr>
                                  </w14:solidFill>
                                </w14:textFill>
                              </w:rPr>
                            </w:pPr>
                          </w:p>
                          <w:p w:rsidR="00541080" w:rsidRPr="009C1826" w:rsidRDefault="00541080" w:rsidP="00792396">
                            <w:pPr>
                              <w:pStyle w:val="NoSpacing"/>
                              <w:shd w:val="clear" w:color="auto" w:fill="00B0F0"/>
                              <w:tabs>
                                <w:tab w:val="left" w:pos="3690"/>
                                <w:tab w:val="left" w:pos="4230"/>
                                <w:tab w:val="left" w:pos="4500"/>
                                <w:tab w:val="left" w:pos="5040"/>
                                <w:tab w:val="left" w:pos="5580"/>
                              </w:tabs>
                              <w:ind w:left="180" w:right="180"/>
                              <w:rPr>
                                <w:i/>
                                <w:color w:val="000000" w:themeColor="text1"/>
                                <w:sz w:val="20"/>
                                <w:szCs w:val="20"/>
                              </w:rPr>
                            </w:pPr>
                          </w:p>
                          <w:p w:rsidR="00541080" w:rsidRDefault="00541080" w:rsidP="00792396">
                            <w:pPr>
                              <w:shd w:val="clear" w:color="auto" w:fill="00B0F0"/>
                              <w:jc w:val="center"/>
                            </w:pPr>
                          </w:p>
                          <w:p w:rsidR="00541080" w:rsidRDefault="00541080" w:rsidP="00792396">
                            <w:pPr>
                              <w:shd w:val="clear" w:color="auto" w:fill="00B0F0"/>
                              <w:jc w:val="center"/>
                            </w:pPr>
                          </w:p>
                          <w:p w:rsidR="00541080" w:rsidRDefault="00541080" w:rsidP="00792396">
                            <w:pPr>
                              <w:shd w:val="clear" w:color="auto" w:fill="00B0F0"/>
                              <w:jc w:val="center"/>
                            </w:pPr>
                          </w:p>
                          <w:p w:rsidR="00541080" w:rsidRDefault="00541080" w:rsidP="00792396">
                            <w:pPr>
                              <w:shd w:val="clear" w:color="auto" w:fill="00B0F0"/>
                              <w:jc w:val="center"/>
                            </w:pPr>
                          </w:p>
                          <w:p w:rsidR="00541080" w:rsidRPr="00050A44" w:rsidRDefault="00541080" w:rsidP="00792396">
                            <w:pPr>
                              <w:shd w:val="clear" w:color="auto" w:fill="00B0F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8" style="position:absolute;left:0;text-align:left;margin-left:-12.7pt;margin-top:5.3pt;width:187.2pt;height:159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" fillcolor="#80ffff" strokecolor="#0070c0">
                <v:fill color2="#daffff" rotate="t" angle="180" colors="0 #80ffff;.5 #b3ffff;1 #daffff" focus="100%" type="gradient"/>
                <v:shadow on="t" color="black" opacity="24903f" origin=",.5" offset="0,.55556mm"/>
                <v:textbox>
                  <w:txbxContent>
                    <w:p w:rsidR="00541080" w:rsidRPr="00792396" w:rsidRDefault="00541080" w:rsidP="00452A50">
                      <w:pPr>
                        <w:ind w:firstLine="0"/>
                        <w:jc w:val="center"/>
                        <w:rPr>
                          <w:b/>
                          <w:color w:val="151311"/>
                          <w:sz w:val="24"/>
                          <w:szCs w:val="24"/>
                          <w:u w:val="single"/>
                        </w:rPr>
                      </w:pPr>
                      <w:r w:rsidRPr="00792396">
                        <w:rPr>
                          <w:b/>
                          <w:color w:val="151311"/>
                          <w:sz w:val="24"/>
                          <w:szCs w:val="24"/>
                          <w:u w:val="single"/>
                        </w:rPr>
                        <w:t>Anointing of the Sick/</w:t>
                      </w:r>
                    </w:p>
                    <w:p w:rsidR="00541080" w:rsidRPr="00792396" w:rsidRDefault="00541080" w:rsidP="00452A50">
                      <w:pPr>
                        <w:ind w:firstLine="0"/>
                        <w:jc w:val="center"/>
                        <w:rPr>
                          <w:b/>
                          <w:color w:val="151311"/>
                          <w:sz w:val="24"/>
                          <w:szCs w:val="24"/>
                          <w:u w:val="single"/>
                        </w:rPr>
                      </w:pPr>
                      <w:r w:rsidRPr="00792396">
                        <w:rPr>
                          <w:b/>
                          <w:color w:val="151311"/>
                          <w:sz w:val="24"/>
                          <w:szCs w:val="24"/>
                          <w:u w:val="single"/>
                        </w:rPr>
                        <w:t>Namaszczenie Chorych</w:t>
                      </w:r>
                    </w:p>
                    <w:p w:rsidR="00541080" w:rsidRPr="00792396" w:rsidRDefault="00541080" w:rsidP="00452A50">
                      <w:pPr>
                        <w:ind w:firstLine="0"/>
                        <w:jc w:val="center"/>
                        <w:rPr>
                          <w:b/>
                          <w:i/>
                          <w:color w:val="151311"/>
                        </w:rPr>
                      </w:pPr>
                      <w:r w:rsidRPr="00792396">
                        <w:rPr>
                          <w:b/>
                          <w:i/>
                          <w:color w:val="151311"/>
                        </w:rPr>
                        <w:t>Call the parish office</w:t>
                      </w:r>
                    </w:p>
                    <w:p w:rsidR="00541080" w:rsidRPr="00792396" w:rsidRDefault="00541080" w:rsidP="00452A50">
                      <w:pPr>
                        <w:jc w:val="both"/>
                        <w:rPr>
                          <w:b/>
                          <w:color w:val="151311"/>
                          <w:sz w:val="24"/>
                          <w:szCs w:val="24"/>
                          <w:u w:val="single"/>
                        </w:rPr>
                      </w:pPr>
                    </w:p>
                    <w:p w:rsidR="00541080" w:rsidRPr="00792396" w:rsidRDefault="00541080" w:rsidP="00452A50">
                      <w:pPr>
                        <w:jc w:val="both"/>
                        <w:rPr>
                          <w:b/>
                          <w:color w:val="151311"/>
                          <w:sz w:val="24"/>
                          <w:szCs w:val="24"/>
                          <w:u w:val="single"/>
                        </w:rPr>
                      </w:pPr>
                      <w:r w:rsidRPr="00792396">
                        <w:rPr>
                          <w:b/>
                          <w:color w:val="151311"/>
                          <w:sz w:val="24"/>
                          <w:szCs w:val="24"/>
                          <w:u w:val="single"/>
                        </w:rPr>
                        <w:t>Baptism – Sundays 12:30 PM</w:t>
                      </w:r>
                    </w:p>
                    <w:p w:rsidR="00541080" w:rsidRPr="00792396" w:rsidRDefault="00541080" w:rsidP="00452A50">
                      <w:pPr>
                        <w:jc w:val="both"/>
                        <w:rPr>
                          <w:b/>
                          <w:color w:val="151311"/>
                          <w:sz w:val="24"/>
                          <w:szCs w:val="24"/>
                          <w:u w:val="single"/>
                        </w:rPr>
                      </w:pPr>
                      <w:r w:rsidRPr="00792396">
                        <w:rPr>
                          <w:b/>
                          <w:color w:val="151311"/>
                          <w:sz w:val="24"/>
                          <w:szCs w:val="24"/>
                          <w:u w:val="single"/>
                        </w:rPr>
                        <w:t>Marriage Arrangements</w:t>
                      </w:r>
                    </w:p>
                    <w:p w:rsidR="00541080" w:rsidRPr="00792396" w:rsidRDefault="00541080" w:rsidP="00452A50">
                      <w:pPr>
                        <w:ind w:firstLine="0"/>
                        <w:jc w:val="both"/>
                        <w:rPr>
                          <w:b/>
                          <w:i/>
                          <w:color w:val="151311"/>
                        </w:rPr>
                      </w:pPr>
                      <w:r w:rsidRPr="00792396">
                        <w:rPr>
                          <w:b/>
                          <w:i/>
                          <w:color w:val="151311"/>
                        </w:rPr>
                        <w:t>Six months in advance / Fr. Anthony</w:t>
                      </w:r>
                    </w:p>
                    <w:p w:rsidR="00541080" w:rsidRPr="00792396" w:rsidRDefault="00541080" w:rsidP="00452A50">
                      <w:pPr>
                        <w:ind w:right="-390"/>
                        <w:jc w:val="both"/>
                        <w:rPr>
                          <w:b/>
                          <w:color w:val="151311"/>
                          <w:sz w:val="28"/>
                          <w:szCs w:val="28"/>
                          <w:u w:val="single"/>
                        </w:rPr>
                      </w:pPr>
                      <w:r w:rsidRPr="00792396">
                        <w:rPr>
                          <w:b/>
                          <w:color w:val="151311"/>
                          <w:sz w:val="28"/>
                          <w:szCs w:val="28"/>
                          <w:u w:val="single"/>
                        </w:rPr>
                        <w:t>Confession/Spowiedź</w:t>
                      </w:r>
                    </w:p>
                    <w:p w:rsidR="00541080" w:rsidRPr="00792396" w:rsidRDefault="00541080" w:rsidP="00452A50">
                      <w:pPr>
                        <w:ind w:right="-390"/>
                        <w:jc w:val="both"/>
                        <w:rPr>
                          <w:b/>
                          <w:color w:val="151311"/>
                        </w:rPr>
                      </w:pPr>
                      <w:r w:rsidRPr="00792396">
                        <w:rPr>
                          <w:b/>
                          <w:color w:val="151311"/>
                        </w:rPr>
                        <w:t>Mon.- Sat. 7 AM – 7:30 AM</w:t>
                      </w:r>
                    </w:p>
                    <w:p w:rsidR="00541080" w:rsidRPr="00792396" w:rsidRDefault="00541080" w:rsidP="00452A50">
                      <w:pPr>
                        <w:ind w:right="-390"/>
                        <w:jc w:val="both"/>
                        <w:rPr>
                          <w:b/>
                          <w:color w:val="151311"/>
                        </w:rPr>
                      </w:pPr>
                      <w:r w:rsidRPr="00792396">
                        <w:rPr>
                          <w:b/>
                          <w:color w:val="151311"/>
                        </w:rPr>
                        <w:t>Saturday 3:30 PM – 4:15 PM</w:t>
                      </w:r>
                    </w:p>
                    <w:p w:rsidR="00541080" w:rsidRPr="00792396" w:rsidRDefault="00541080" w:rsidP="00452A50">
                      <w:pPr>
                        <w:ind w:right="-390"/>
                        <w:jc w:val="both"/>
                        <w:rPr>
                          <w:b/>
                          <w:color w:val="151311"/>
                        </w:rPr>
                      </w:pPr>
                    </w:p>
                    <w:p w:rsidR="00541080" w:rsidRPr="00937B9C" w:rsidRDefault="00541080" w:rsidP="00792396">
                      <w:pPr>
                        <w:shd w:val="clear" w:color="auto" w:fill="00B0F0"/>
                        <w:ind w:right="-390"/>
                        <w:rPr>
                          <w:b/>
                          <w:color w:val="41635A"/>
                          <w14:textFill>
                            <w14:solidFill>
                              <w14:srgbClr w14:val="41635A">
                                <w14:lumMod w14:val="50000"/>
                              </w14:srgbClr>
                            </w14:solidFill>
                          </w14:textFill>
                        </w:rPr>
                      </w:pPr>
                    </w:p>
                    <w:p w:rsidR="00541080" w:rsidRPr="009C1826" w:rsidRDefault="00541080" w:rsidP="00792396">
                      <w:pPr>
                        <w:pStyle w:val="NoSpacing"/>
                        <w:shd w:val="clear" w:color="auto" w:fill="00B0F0"/>
                        <w:tabs>
                          <w:tab w:val="left" w:pos="3690"/>
                          <w:tab w:val="left" w:pos="4230"/>
                          <w:tab w:val="left" w:pos="4500"/>
                          <w:tab w:val="left" w:pos="5040"/>
                          <w:tab w:val="left" w:pos="5580"/>
                        </w:tabs>
                        <w:ind w:left="180" w:right="180"/>
                        <w:rPr>
                          <w:i/>
                          <w:color w:val="000000" w:themeColor="text1"/>
                          <w:sz w:val="20"/>
                          <w:szCs w:val="20"/>
                        </w:rPr>
                      </w:pPr>
                    </w:p>
                    <w:p w:rsidR="00541080" w:rsidRDefault="00541080" w:rsidP="00792396">
                      <w:pPr>
                        <w:shd w:val="clear" w:color="auto" w:fill="00B0F0"/>
                        <w:jc w:val="center"/>
                      </w:pPr>
                    </w:p>
                    <w:p w:rsidR="00541080" w:rsidRDefault="00541080" w:rsidP="00792396">
                      <w:pPr>
                        <w:shd w:val="clear" w:color="auto" w:fill="00B0F0"/>
                        <w:jc w:val="center"/>
                      </w:pPr>
                    </w:p>
                    <w:p w:rsidR="00541080" w:rsidRDefault="00541080" w:rsidP="00792396">
                      <w:pPr>
                        <w:shd w:val="clear" w:color="auto" w:fill="00B0F0"/>
                        <w:jc w:val="center"/>
                      </w:pPr>
                    </w:p>
                    <w:p w:rsidR="00541080" w:rsidRDefault="00541080" w:rsidP="00792396">
                      <w:pPr>
                        <w:shd w:val="clear" w:color="auto" w:fill="00B0F0"/>
                        <w:jc w:val="center"/>
                      </w:pPr>
                    </w:p>
                    <w:p w:rsidR="00541080" w:rsidRPr="00050A44" w:rsidRDefault="00541080" w:rsidP="00792396">
                      <w:pPr>
                        <w:shd w:val="clear" w:color="auto" w:fill="00B0F0"/>
                        <w:jc w:val="center"/>
                      </w:pPr>
                    </w:p>
                  </w:txbxContent>
                </v:textbox>
              </v:rect>
            </w:pict>
          </mc:Fallback>
        </mc:AlternateContent>
      </w:r>
      <w:r w:rsidR="00352652">
        <w:rPr>
          <w:rFonts w:ascii="Arial Black" w:hAnsi="Arial Black" w:cs="Times New Roman"/>
          <w:noProof/>
          <w:color w:val="C00000"/>
          <w:sz w:val="20"/>
          <w:szCs w:val="20"/>
        </w:rPr>
        <mc:AlternateContent>
          <mc:Choice Requires="wps">
            <w:drawing>
              <wp:anchor distT="0" distB="0" distL="114300" distR="114300" simplePos="0" relativeHeight="252575744" behindDoc="0" locked="0" layoutInCell="1" allowOverlap="1" wp14:anchorId="7E6D4377" wp14:editId="40C219A0">
                <wp:simplePos x="0" y="0"/>
                <wp:positionH relativeFrom="column">
                  <wp:posOffset>2208530</wp:posOffset>
                </wp:positionH>
                <wp:positionV relativeFrom="paragraph">
                  <wp:posOffset>63500</wp:posOffset>
                </wp:positionV>
                <wp:extent cx="2468880" cy="2019300"/>
                <wp:effectExtent l="57150" t="38100" r="83820" b="95250"/>
                <wp:wrapNone/>
                <wp:docPr id="21" name="Rectangle 21"/>
                <wp:cNvGraphicFramePr/>
                <a:graphic xmlns:a="http://schemas.openxmlformats.org/drawingml/2006/main">
                  <a:graphicData uri="http://schemas.microsoft.com/office/word/2010/wordprocessingShape">
                    <wps:wsp>
                      <wps:cNvSpPr/>
                      <wps:spPr>
                        <a:xfrm>
                          <a:off x="0" y="0"/>
                          <a:ext cx="2468880" cy="2019300"/>
                        </a:xfrm>
                        <a:prstGeom prst="rect">
                          <a:avLst/>
                        </a:prstGeom>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16200000" scaled="1"/>
                          <a:tileRect/>
                        </a:gradFill>
                        <a:ln w="12700">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541080" w:rsidRDefault="00541080" w:rsidP="00B12897">
                            <w:pPr>
                              <w:ind w:right="-390" w:firstLine="0"/>
                              <w:rPr>
                                <w:rFonts w:ascii="Arial Black" w:hAnsi="Arial Black"/>
                                <w:b/>
                                <w:color w:val="000000" w:themeColor="text1"/>
                                <w:sz w:val="20"/>
                                <w:szCs w:val="20"/>
                              </w:rPr>
                            </w:pPr>
                            <w:r w:rsidRPr="006E006A">
                              <w:rPr>
                                <w:rFonts w:ascii="Arial Black" w:hAnsi="Arial Black"/>
                                <w:b/>
                                <w:color w:val="000000" w:themeColor="text1"/>
                                <w:sz w:val="20"/>
                                <w:szCs w:val="20"/>
                              </w:rPr>
                              <w:t xml:space="preserve">Priests of the Congregation of </w:t>
                            </w:r>
                          </w:p>
                          <w:p w:rsidR="00541080" w:rsidRDefault="00541080" w:rsidP="00B12897">
                            <w:pPr>
                              <w:ind w:right="-390" w:firstLine="0"/>
                              <w:rPr>
                                <w:rFonts w:ascii="Arial Black" w:hAnsi="Arial Black"/>
                                <w:b/>
                                <w:color w:val="000000" w:themeColor="text1"/>
                                <w:sz w:val="20"/>
                                <w:szCs w:val="20"/>
                              </w:rPr>
                            </w:pPr>
                            <w:r>
                              <w:rPr>
                                <w:rFonts w:ascii="Arial Black" w:hAnsi="Arial Black"/>
                                <w:b/>
                                <w:color w:val="000000" w:themeColor="text1"/>
                                <w:sz w:val="20"/>
                                <w:szCs w:val="20"/>
                              </w:rPr>
                              <w:t xml:space="preserve">                 </w:t>
                            </w:r>
                            <w:r w:rsidRPr="006E006A">
                              <w:rPr>
                                <w:rFonts w:ascii="Arial Black" w:hAnsi="Arial Black"/>
                                <w:b/>
                                <w:color w:val="000000" w:themeColor="text1"/>
                                <w:sz w:val="20"/>
                                <w:szCs w:val="20"/>
                              </w:rPr>
                              <w:t xml:space="preserve">the Mission  </w:t>
                            </w:r>
                          </w:p>
                          <w:p w:rsidR="00541080" w:rsidRPr="00B52E5F" w:rsidRDefault="00541080" w:rsidP="00B12897">
                            <w:pPr>
                              <w:ind w:right="-390" w:firstLine="0"/>
                              <w:rPr>
                                <w:rFonts w:ascii="Arial Black" w:hAnsi="Arial Black"/>
                                <w:b/>
                                <w:color w:val="000000" w:themeColor="text1"/>
                                <w:sz w:val="20"/>
                                <w:szCs w:val="20"/>
                                <w:lang w:val="pl-PL"/>
                              </w:rPr>
                            </w:pPr>
                            <w:r>
                              <w:rPr>
                                <w:rFonts w:ascii="Arial Black" w:hAnsi="Arial Black"/>
                                <w:b/>
                                <w:color w:val="000000" w:themeColor="text1"/>
                                <w:sz w:val="20"/>
                                <w:szCs w:val="20"/>
                              </w:rPr>
                              <w:t xml:space="preserve">             </w:t>
                            </w:r>
                            <w:r w:rsidRPr="006E006A">
                              <w:rPr>
                                <w:rFonts w:ascii="Arial Black" w:hAnsi="Arial Black"/>
                                <w:b/>
                                <w:color w:val="000000" w:themeColor="text1"/>
                                <w:sz w:val="20"/>
                                <w:szCs w:val="20"/>
                                <w:lang w:val="pl-PL"/>
                              </w:rPr>
                              <w:t>Księ</w:t>
                            </w:r>
                            <w:r w:rsidRPr="006E006A">
                              <w:rPr>
                                <w:rFonts w:ascii="Arial Black" w:hAnsi="Arial Black" w:cs="Times New Roman"/>
                                <w:b/>
                                <w:color w:val="000000" w:themeColor="text1"/>
                                <w:sz w:val="20"/>
                                <w:szCs w:val="20"/>
                                <w:lang w:val="pl-PL"/>
                              </w:rPr>
                              <w:t>ż</w:t>
                            </w:r>
                            <w:r w:rsidRPr="006E006A">
                              <w:rPr>
                                <w:rFonts w:ascii="Arial Black" w:hAnsi="Arial Black"/>
                                <w:b/>
                                <w:color w:val="000000" w:themeColor="text1"/>
                                <w:sz w:val="20"/>
                                <w:szCs w:val="20"/>
                                <w:lang w:val="pl-PL"/>
                              </w:rPr>
                              <w:t>a Misjonarze</w:t>
                            </w:r>
                            <w:r w:rsidRPr="00B52E5F">
                              <w:rPr>
                                <w:rFonts w:ascii="Arial Black" w:hAnsi="Arial Black"/>
                                <w:b/>
                                <w:color w:val="000000" w:themeColor="text1"/>
                                <w:sz w:val="20"/>
                                <w:szCs w:val="20"/>
                                <w:lang w:val="pl-PL"/>
                              </w:rPr>
                              <w:t xml:space="preserve">     </w:t>
                            </w:r>
                          </w:p>
                          <w:p w:rsidR="00541080" w:rsidRPr="006E006A" w:rsidRDefault="00541080" w:rsidP="00B12897">
                            <w:pPr>
                              <w:ind w:right="-390" w:firstLine="0"/>
                              <w:jc w:val="center"/>
                              <w:rPr>
                                <w:b/>
                                <w:i/>
                                <w:color w:val="000000" w:themeColor="text1"/>
                                <w:lang w:val="pl-PL"/>
                              </w:rPr>
                            </w:pPr>
                            <w:r>
                              <w:rPr>
                                <w:b/>
                                <w:i/>
                                <w:color w:val="000000" w:themeColor="text1"/>
                                <w:lang w:val="pl-PL"/>
                              </w:rPr>
                              <w:t xml:space="preserve"> </w:t>
                            </w:r>
                          </w:p>
                          <w:p w:rsidR="00541080" w:rsidRPr="006E006A" w:rsidRDefault="00541080" w:rsidP="00B12897">
                            <w:pPr>
                              <w:ind w:right="-390" w:firstLine="0"/>
                              <w:rPr>
                                <w:b/>
                                <w:i/>
                                <w:color w:val="000000" w:themeColor="text1"/>
                                <w:lang w:val="pl-PL"/>
                              </w:rPr>
                            </w:pPr>
                            <w:r w:rsidRPr="006E006A">
                              <w:rPr>
                                <w:b/>
                                <w:i/>
                                <w:color w:val="000000" w:themeColor="text1"/>
                                <w:lang w:val="pl-PL"/>
                              </w:rPr>
                              <w:t>Fr. Tadeusz Maciejewski, C.M. Pastor</w:t>
                            </w:r>
                          </w:p>
                          <w:p w:rsidR="00541080" w:rsidRPr="006E006A" w:rsidRDefault="00541080" w:rsidP="00B12897">
                            <w:pPr>
                              <w:ind w:right="-390" w:firstLine="0"/>
                              <w:rPr>
                                <w:b/>
                                <w:i/>
                                <w:color w:val="000000" w:themeColor="text1"/>
                              </w:rPr>
                            </w:pPr>
                            <w:r w:rsidRPr="006E006A">
                              <w:rPr>
                                <w:b/>
                                <w:i/>
                                <w:color w:val="000000" w:themeColor="text1"/>
                              </w:rPr>
                              <w:t>Fr. Anthony Kuzia, C.M., Parochial Vicar</w:t>
                            </w:r>
                          </w:p>
                          <w:p w:rsidR="00541080" w:rsidRPr="006E006A" w:rsidRDefault="00541080" w:rsidP="00B12897">
                            <w:pPr>
                              <w:ind w:right="-390" w:firstLine="0"/>
                              <w:rPr>
                                <w:b/>
                                <w:i/>
                                <w:color w:val="000000" w:themeColor="text1"/>
                                <w:sz w:val="32"/>
                                <w:szCs w:val="32"/>
                              </w:rPr>
                            </w:pPr>
                            <w:r w:rsidRPr="006E006A">
                              <w:rPr>
                                <w:b/>
                                <w:i/>
                                <w:color w:val="000000" w:themeColor="text1"/>
                              </w:rPr>
                              <w:t>Fr. Stanley Miękina, C.M., Vicar Emeritus</w:t>
                            </w:r>
                          </w:p>
                          <w:p w:rsidR="00541080" w:rsidRPr="006E006A" w:rsidRDefault="00541080" w:rsidP="00B12897">
                            <w:pPr>
                              <w:ind w:right="-390" w:firstLine="720"/>
                              <w:rPr>
                                <w:b/>
                                <w:color w:val="000000" w:themeColor="text1"/>
                                <w:sz w:val="28"/>
                                <w:szCs w:val="28"/>
                                <w:u w:val="single"/>
                              </w:rPr>
                            </w:pPr>
                            <w:r w:rsidRPr="006E006A">
                              <w:rPr>
                                <w:b/>
                                <w:color w:val="000000" w:themeColor="text1"/>
                                <w:sz w:val="28"/>
                                <w:szCs w:val="28"/>
                                <w:u w:val="single"/>
                              </w:rPr>
                              <w:t>Office /Rectory</w:t>
                            </w:r>
                          </w:p>
                          <w:p w:rsidR="00541080" w:rsidRPr="006E006A" w:rsidRDefault="00541080" w:rsidP="00B12897">
                            <w:pPr>
                              <w:ind w:right="-390"/>
                              <w:rPr>
                                <w:b/>
                                <w:color w:val="000000" w:themeColor="text1"/>
                                <w:sz w:val="20"/>
                                <w:szCs w:val="20"/>
                              </w:rPr>
                            </w:pPr>
                            <w:r w:rsidRPr="006E006A">
                              <w:rPr>
                                <w:b/>
                                <w:color w:val="000000" w:themeColor="text1"/>
                                <w:sz w:val="20"/>
                                <w:szCs w:val="20"/>
                              </w:rPr>
                              <w:t xml:space="preserve">     9 ELD ST. NEW HAVEN CT 06511</w:t>
                            </w:r>
                          </w:p>
                          <w:p w:rsidR="00541080" w:rsidRPr="006E006A" w:rsidRDefault="00541080" w:rsidP="00B12897">
                            <w:pPr>
                              <w:ind w:right="-390" w:firstLine="0"/>
                              <w:jc w:val="center"/>
                              <w:rPr>
                                <w:b/>
                                <w:color w:val="000000" w:themeColor="text1"/>
                                <w:sz w:val="20"/>
                                <w:szCs w:val="20"/>
                              </w:rPr>
                            </w:pPr>
                            <w:r w:rsidRPr="006E006A">
                              <w:rPr>
                                <w:b/>
                                <w:color w:val="000000" w:themeColor="text1"/>
                                <w:sz w:val="20"/>
                                <w:szCs w:val="20"/>
                              </w:rPr>
                              <w:t>TEL.: 203-562-2828 FAX:203-752-0217</w:t>
                            </w:r>
                          </w:p>
                          <w:p w:rsidR="00541080" w:rsidRPr="006E006A" w:rsidRDefault="00541080" w:rsidP="00B12897">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173.9pt;margin-top:5pt;width:194.4pt;height:159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" fillcolor="#80ffff" strokecolor="#0070c0" strokeweight="1pt">
                <v:fill color2="#daffff" rotate="t" angle="180" colors="0 #80ffff;.5 #b3ffff;1 #daffff" focus="100%" type="gradient"/>
                <v:shadow on="t" color="black" opacity="24903f" origin=",.5" offset="0,.55556mm"/>
                <v:textbox>
                  <w:txbxContent>
                    <w:p w:rsidR="00541080" w:rsidRDefault="00541080" w:rsidP="00B12897">
                      <w:pPr>
                        <w:ind w:right="-390" w:firstLine="0"/>
                        <w:rPr>
                          <w:rFonts w:ascii="Arial Black" w:hAnsi="Arial Black"/>
                          <w:b/>
                          <w:color w:val="000000" w:themeColor="text1"/>
                          <w:sz w:val="20"/>
                          <w:szCs w:val="20"/>
                        </w:rPr>
                      </w:pPr>
                      <w:r w:rsidRPr="006E006A">
                        <w:rPr>
                          <w:rFonts w:ascii="Arial Black" w:hAnsi="Arial Black"/>
                          <w:b/>
                          <w:color w:val="000000" w:themeColor="text1"/>
                          <w:sz w:val="20"/>
                          <w:szCs w:val="20"/>
                        </w:rPr>
                        <w:t xml:space="preserve">Priests of the Congregation of </w:t>
                      </w:r>
                    </w:p>
                    <w:p w:rsidR="00541080" w:rsidRDefault="00541080" w:rsidP="00B12897">
                      <w:pPr>
                        <w:ind w:right="-390" w:firstLine="0"/>
                        <w:rPr>
                          <w:rFonts w:ascii="Arial Black" w:hAnsi="Arial Black"/>
                          <w:b/>
                          <w:color w:val="000000" w:themeColor="text1"/>
                          <w:sz w:val="20"/>
                          <w:szCs w:val="20"/>
                        </w:rPr>
                      </w:pPr>
                      <w:r>
                        <w:rPr>
                          <w:rFonts w:ascii="Arial Black" w:hAnsi="Arial Black"/>
                          <w:b/>
                          <w:color w:val="000000" w:themeColor="text1"/>
                          <w:sz w:val="20"/>
                          <w:szCs w:val="20"/>
                        </w:rPr>
                        <w:t xml:space="preserve">                 </w:t>
                      </w:r>
                      <w:r w:rsidRPr="006E006A">
                        <w:rPr>
                          <w:rFonts w:ascii="Arial Black" w:hAnsi="Arial Black"/>
                          <w:b/>
                          <w:color w:val="000000" w:themeColor="text1"/>
                          <w:sz w:val="20"/>
                          <w:szCs w:val="20"/>
                        </w:rPr>
                        <w:t xml:space="preserve">the Mission  </w:t>
                      </w:r>
                    </w:p>
                    <w:p w:rsidR="00541080" w:rsidRPr="00B52E5F" w:rsidRDefault="00541080" w:rsidP="00B12897">
                      <w:pPr>
                        <w:ind w:right="-390" w:firstLine="0"/>
                        <w:rPr>
                          <w:rFonts w:ascii="Arial Black" w:hAnsi="Arial Black"/>
                          <w:b/>
                          <w:color w:val="000000" w:themeColor="text1"/>
                          <w:sz w:val="20"/>
                          <w:szCs w:val="20"/>
                          <w:lang w:val="pl-PL"/>
                        </w:rPr>
                      </w:pPr>
                      <w:r>
                        <w:rPr>
                          <w:rFonts w:ascii="Arial Black" w:hAnsi="Arial Black"/>
                          <w:b/>
                          <w:color w:val="000000" w:themeColor="text1"/>
                          <w:sz w:val="20"/>
                          <w:szCs w:val="20"/>
                        </w:rPr>
                        <w:t xml:space="preserve">             </w:t>
                      </w:r>
                      <w:r w:rsidRPr="006E006A">
                        <w:rPr>
                          <w:rFonts w:ascii="Arial Black" w:hAnsi="Arial Black"/>
                          <w:b/>
                          <w:color w:val="000000" w:themeColor="text1"/>
                          <w:sz w:val="20"/>
                          <w:szCs w:val="20"/>
                          <w:lang w:val="pl-PL"/>
                        </w:rPr>
                        <w:t>Księ</w:t>
                      </w:r>
                      <w:r w:rsidRPr="006E006A">
                        <w:rPr>
                          <w:rFonts w:ascii="Arial Black" w:hAnsi="Arial Black" w:cs="Times New Roman"/>
                          <w:b/>
                          <w:color w:val="000000" w:themeColor="text1"/>
                          <w:sz w:val="20"/>
                          <w:szCs w:val="20"/>
                          <w:lang w:val="pl-PL"/>
                        </w:rPr>
                        <w:t>ż</w:t>
                      </w:r>
                      <w:r w:rsidRPr="006E006A">
                        <w:rPr>
                          <w:rFonts w:ascii="Arial Black" w:hAnsi="Arial Black"/>
                          <w:b/>
                          <w:color w:val="000000" w:themeColor="text1"/>
                          <w:sz w:val="20"/>
                          <w:szCs w:val="20"/>
                          <w:lang w:val="pl-PL"/>
                        </w:rPr>
                        <w:t>a Misjonarze</w:t>
                      </w:r>
                      <w:r w:rsidRPr="00B52E5F">
                        <w:rPr>
                          <w:rFonts w:ascii="Arial Black" w:hAnsi="Arial Black"/>
                          <w:b/>
                          <w:color w:val="000000" w:themeColor="text1"/>
                          <w:sz w:val="20"/>
                          <w:szCs w:val="20"/>
                          <w:lang w:val="pl-PL"/>
                        </w:rPr>
                        <w:t xml:space="preserve">     </w:t>
                      </w:r>
                    </w:p>
                    <w:p w:rsidR="00541080" w:rsidRPr="006E006A" w:rsidRDefault="00541080" w:rsidP="00B12897">
                      <w:pPr>
                        <w:ind w:right="-390" w:firstLine="0"/>
                        <w:jc w:val="center"/>
                        <w:rPr>
                          <w:b/>
                          <w:i/>
                          <w:color w:val="000000" w:themeColor="text1"/>
                          <w:lang w:val="pl-PL"/>
                        </w:rPr>
                      </w:pPr>
                      <w:r>
                        <w:rPr>
                          <w:b/>
                          <w:i/>
                          <w:color w:val="000000" w:themeColor="text1"/>
                          <w:lang w:val="pl-PL"/>
                        </w:rPr>
                        <w:t xml:space="preserve"> </w:t>
                      </w:r>
                    </w:p>
                    <w:p w:rsidR="00541080" w:rsidRPr="006E006A" w:rsidRDefault="00541080" w:rsidP="00B12897">
                      <w:pPr>
                        <w:ind w:right="-390" w:firstLine="0"/>
                        <w:rPr>
                          <w:b/>
                          <w:i/>
                          <w:color w:val="000000" w:themeColor="text1"/>
                          <w:lang w:val="pl-PL"/>
                        </w:rPr>
                      </w:pPr>
                      <w:r w:rsidRPr="006E006A">
                        <w:rPr>
                          <w:b/>
                          <w:i/>
                          <w:color w:val="000000" w:themeColor="text1"/>
                          <w:lang w:val="pl-PL"/>
                        </w:rPr>
                        <w:t>Fr. Tadeusz Maciejewski, C.M. Pastor</w:t>
                      </w:r>
                    </w:p>
                    <w:p w:rsidR="00541080" w:rsidRPr="006E006A" w:rsidRDefault="00541080" w:rsidP="00B12897">
                      <w:pPr>
                        <w:ind w:right="-390" w:firstLine="0"/>
                        <w:rPr>
                          <w:b/>
                          <w:i/>
                          <w:color w:val="000000" w:themeColor="text1"/>
                        </w:rPr>
                      </w:pPr>
                      <w:r w:rsidRPr="006E006A">
                        <w:rPr>
                          <w:b/>
                          <w:i/>
                          <w:color w:val="000000" w:themeColor="text1"/>
                        </w:rPr>
                        <w:t>Fr. Anthony Kuzia, C.M., Parochial Vicar</w:t>
                      </w:r>
                    </w:p>
                    <w:p w:rsidR="00541080" w:rsidRPr="006E006A" w:rsidRDefault="00541080" w:rsidP="00B12897">
                      <w:pPr>
                        <w:ind w:right="-390" w:firstLine="0"/>
                        <w:rPr>
                          <w:b/>
                          <w:i/>
                          <w:color w:val="000000" w:themeColor="text1"/>
                          <w:sz w:val="32"/>
                          <w:szCs w:val="32"/>
                        </w:rPr>
                      </w:pPr>
                      <w:r w:rsidRPr="006E006A">
                        <w:rPr>
                          <w:b/>
                          <w:i/>
                          <w:color w:val="000000" w:themeColor="text1"/>
                        </w:rPr>
                        <w:t>Fr. Stanley Miękina, C.M., Vicar Emeritus</w:t>
                      </w:r>
                    </w:p>
                    <w:p w:rsidR="00541080" w:rsidRPr="006E006A" w:rsidRDefault="00541080" w:rsidP="00B12897">
                      <w:pPr>
                        <w:ind w:right="-390" w:firstLine="720"/>
                        <w:rPr>
                          <w:b/>
                          <w:color w:val="000000" w:themeColor="text1"/>
                          <w:sz w:val="28"/>
                          <w:szCs w:val="28"/>
                          <w:u w:val="single"/>
                        </w:rPr>
                      </w:pPr>
                      <w:r w:rsidRPr="006E006A">
                        <w:rPr>
                          <w:b/>
                          <w:color w:val="000000" w:themeColor="text1"/>
                          <w:sz w:val="28"/>
                          <w:szCs w:val="28"/>
                          <w:u w:val="single"/>
                        </w:rPr>
                        <w:t>Office /Rectory</w:t>
                      </w:r>
                    </w:p>
                    <w:p w:rsidR="00541080" w:rsidRPr="006E006A" w:rsidRDefault="00541080" w:rsidP="00B12897">
                      <w:pPr>
                        <w:ind w:right="-390"/>
                        <w:rPr>
                          <w:b/>
                          <w:color w:val="000000" w:themeColor="text1"/>
                          <w:sz w:val="20"/>
                          <w:szCs w:val="20"/>
                        </w:rPr>
                      </w:pPr>
                      <w:r w:rsidRPr="006E006A">
                        <w:rPr>
                          <w:b/>
                          <w:color w:val="000000" w:themeColor="text1"/>
                          <w:sz w:val="20"/>
                          <w:szCs w:val="20"/>
                        </w:rPr>
                        <w:t xml:space="preserve">     9 ELD ST. NEW HAVEN CT 06511</w:t>
                      </w:r>
                    </w:p>
                    <w:p w:rsidR="00541080" w:rsidRPr="006E006A" w:rsidRDefault="00541080" w:rsidP="00B12897">
                      <w:pPr>
                        <w:ind w:right="-390" w:firstLine="0"/>
                        <w:jc w:val="center"/>
                        <w:rPr>
                          <w:b/>
                          <w:color w:val="000000" w:themeColor="text1"/>
                          <w:sz w:val="20"/>
                          <w:szCs w:val="20"/>
                        </w:rPr>
                      </w:pPr>
                      <w:r w:rsidRPr="006E006A">
                        <w:rPr>
                          <w:b/>
                          <w:color w:val="000000" w:themeColor="text1"/>
                          <w:sz w:val="20"/>
                          <w:szCs w:val="20"/>
                        </w:rPr>
                        <w:t>TEL.: 203-562-2828 FAX:203-752-0217</w:t>
                      </w:r>
                    </w:p>
                    <w:p w:rsidR="00541080" w:rsidRPr="006E006A" w:rsidRDefault="00541080" w:rsidP="00B12897">
                      <w:pPr>
                        <w:jc w:val="both"/>
                        <w:rPr>
                          <w:color w:val="000000" w:themeColor="text1"/>
                        </w:rPr>
                      </w:pPr>
                    </w:p>
                  </w:txbxContent>
                </v:textbox>
              </v:rect>
            </w:pict>
          </mc:Fallback>
        </mc:AlternateContent>
      </w:r>
      <w:r w:rsidR="00CE1145">
        <w:rPr>
          <w:rFonts w:ascii="Arial Narrow" w:hAnsi="Arial Narrow" w:cs="Arial"/>
          <w:b/>
          <w:i/>
          <w:noProof/>
          <w:color w:val="FFFFFF" w:themeColor="background1"/>
          <w:sz w:val="18"/>
          <w:szCs w:val="18"/>
        </w:rPr>
        <mc:AlternateContent>
          <mc:Choice Requires="wps">
            <w:drawing>
              <wp:anchor distT="0" distB="0" distL="114300" distR="114300" simplePos="0" relativeHeight="252577792" behindDoc="0" locked="0" layoutInCell="1" allowOverlap="1" wp14:anchorId="715DF074" wp14:editId="3BDE9078">
                <wp:simplePos x="0" y="0"/>
                <wp:positionH relativeFrom="column">
                  <wp:posOffset>4685030</wp:posOffset>
                </wp:positionH>
                <wp:positionV relativeFrom="paragraph">
                  <wp:posOffset>63500</wp:posOffset>
                </wp:positionV>
                <wp:extent cx="2225040" cy="2019300"/>
                <wp:effectExtent l="57150" t="38100" r="80010" b="95250"/>
                <wp:wrapNone/>
                <wp:docPr id="60" name="Rectangle 60"/>
                <wp:cNvGraphicFramePr/>
                <a:graphic xmlns:a="http://schemas.openxmlformats.org/drawingml/2006/main">
                  <a:graphicData uri="http://schemas.microsoft.com/office/word/2010/wordprocessingShape">
                    <wps:wsp>
                      <wps:cNvSpPr/>
                      <wps:spPr>
                        <a:xfrm>
                          <a:off x="0" y="0"/>
                          <a:ext cx="2225040" cy="2019300"/>
                        </a:xfrm>
                        <a:prstGeom prst="rect">
                          <a:avLst/>
                        </a:prstGeom>
                        <a:gradFill flip="none" rotWithShape="1">
                          <a:gsLst>
                            <a:gs pos="0">
                              <a:srgbClr val="00FFFF">
                                <a:tint val="66000"/>
                                <a:satMod val="160000"/>
                              </a:srgbClr>
                            </a:gs>
                            <a:gs pos="50000">
                              <a:srgbClr val="00FFFF">
                                <a:tint val="44500"/>
                                <a:satMod val="160000"/>
                              </a:srgbClr>
                            </a:gs>
                            <a:gs pos="100000">
                              <a:srgbClr val="00FFFF">
                                <a:tint val="23500"/>
                                <a:satMod val="160000"/>
                              </a:srgbClr>
                            </a:gs>
                          </a:gsLst>
                          <a:lin ang="16200000" scaled="1"/>
                          <a:tileRect/>
                        </a:gra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rsidR="00541080" w:rsidRPr="00452A50" w:rsidRDefault="00541080" w:rsidP="00452A50">
                            <w:pPr>
                              <w:ind w:firstLine="0"/>
                              <w:rPr>
                                <w:b/>
                                <w:color w:val="000000" w:themeColor="text1"/>
                                <w:sz w:val="28"/>
                                <w:szCs w:val="28"/>
                                <w:u w:val="single"/>
                              </w:rPr>
                            </w:pPr>
                            <w:r>
                              <w:rPr>
                                <w:b/>
                                <w:color w:val="000000" w:themeColor="text1"/>
                                <w:sz w:val="28"/>
                                <w:szCs w:val="28"/>
                                <w:u w:val="single"/>
                              </w:rPr>
                              <w:t xml:space="preserve"> </w:t>
                            </w:r>
                            <w:r w:rsidRPr="006E006A">
                              <w:rPr>
                                <w:b/>
                                <w:color w:val="000000" w:themeColor="text1"/>
                                <w:sz w:val="28"/>
                                <w:szCs w:val="28"/>
                                <w:u w:val="single"/>
                              </w:rPr>
                              <w:t xml:space="preserve">Sunday Mass Schedule  </w:t>
                            </w:r>
                            <w:r w:rsidRPr="006E006A">
                              <w:rPr>
                                <w:b/>
                                <w:color w:val="000000" w:themeColor="text1"/>
                                <w:sz w:val="28"/>
                                <w:szCs w:val="28"/>
                              </w:rPr>
                              <w:t xml:space="preserve">  </w:t>
                            </w:r>
                          </w:p>
                          <w:p w:rsidR="00541080" w:rsidRPr="006E006A" w:rsidRDefault="00541080" w:rsidP="00452A50">
                            <w:pPr>
                              <w:jc w:val="center"/>
                              <w:rPr>
                                <w:b/>
                                <w:color w:val="000000" w:themeColor="text1"/>
                                <w:sz w:val="24"/>
                                <w:szCs w:val="24"/>
                              </w:rPr>
                            </w:pPr>
                            <w:r w:rsidRPr="006E006A">
                              <w:rPr>
                                <w:b/>
                                <w:color w:val="000000" w:themeColor="text1"/>
                                <w:sz w:val="24"/>
                                <w:szCs w:val="24"/>
                              </w:rPr>
                              <w:t>Sat. 4:30 PM English</w:t>
                            </w:r>
                          </w:p>
                          <w:p w:rsidR="00541080" w:rsidRPr="006E006A" w:rsidRDefault="00541080" w:rsidP="00452A50">
                            <w:pPr>
                              <w:ind w:firstLine="0"/>
                              <w:rPr>
                                <w:b/>
                                <w:i/>
                                <w:color w:val="000000" w:themeColor="text1"/>
                                <w:sz w:val="24"/>
                                <w:szCs w:val="24"/>
                                <w:u w:val="single"/>
                              </w:rPr>
                            </w:pPr>
                            <w:r w:rsidRPr="006E006A">
                              <w:rPr>
                                <w:b/>
                                <w:color w:val="000000" w:themeColor="text1"/>
                                <w:sz w:val="24"/>
                                <w:szCs w:val="24"/>
                              </w:rPr>
                              <w:t>Polish 7:30 AM &amp; 11:30 AM</w:t>
                            </w:r>
                          </w:p>
                          <w:p w:rsidR="00541080" w:rsidRPr="006E006A" w:rsidRDefault="00541080" w:rsidP="00452A50">
                            <w:pPr>
                              <w:ind w:firstLine="0"/>
                              <w:rPr>
                                <w:b/>
                                <w:color w:val="000000" w:themeColor="text1"/>
                                <w:sz w:val="24"/>
                                <w:szCs w:val="24"/>
                              </w:rPr>
                            </w:pPr>
                            <w:r w:rsidRPr="006E006A">
                              <w:rPr>
                                <w:b/>
                                <w:color w:val="000000" w:themeColor="text1"/>
                                <w:sz w:val="24"/>
                                <w:szCs w:val="24"/>
                              </w:rPr>
                              <w:t>English 9:00 AM &amp;  10:15 AM</w:t>
                            </w:r>
                          </w:p>
                          <w:p w:rsidR="00541080" w:rsidRPr="006E006A" w:rsidRDefault="00541080" w:rsidP="00452A50">
                            <w:pPr>
                              <w:jc w:val="center"/>
                              <w:rPr>
                                <w:b/>
                                <w:color w:val="000000" w:themeColor="text1"/>
                                <w:sz w:val="24"/>
                                <w:szCs w:val="24"/>
                              </w:rPr>
                            </w:pPr>
                            <w:r w:rsidRPr="006E006A">
                              <w:rPr>
                                <w:b/>
                                <w:color w:val="000000" w:themeColor="text1"/>
                                <w:sz w:val="24"/>
                                <w:szCs w:val="24"/>
                              </w:rPr>
                              <w:t>Latin 2:</w:t>
                            </w:r>
                            <w:r>
                              <w:rPr>
                                <w:b/>
                                <w:color w:val="000000" w:themeColor="text1"/>
                                <w:sz w:val="24"/>
                                <w:szCs w:val="24"/>
                              </w:rPr>
                              <w:t xml:space="preserve"> </w:t>
                            </w:r>
                            <w:r w:rsidRPr="006E006A">
                              <w:rPr>
                                <w:b/>
                                <w:color w:val="000000" w:themeColor="text1"/>
                                <w:sz w:val="24"/>
                                <w:szCs w:val="24"/>
                              </w:rPr>
                              <w:t>00 PM</w:t>
                            </w:r>
                          </w:p>
                          <w:p w:rsidR="00541080" w:rsidRPr="006E006A" w:rsidRDefault="00541080" w:rsidP="00452A50">
                            <w:pPr>
                              <w:jc w:val="center"/>
                              <w:rPr>
                                <w:b/>
                                <w:color w:val="000000" w:themeColor="text1"/>
                                <w:sz w:val="24"/>
                                <w:szCs w:val="24"/>
                              </w:rPr>
                            </w:pPr>
                          </w:p>
                          <w:p w:rsidR="00541080" w:rsidRPr="006E006A" w:rsidRDefault="00541080" w:rsidP="00452A50">
                            <w:pPr>
                              <w:jc w:val="center"/>
                              <w:rPr>
                                <w:b/>
                                <w:color w:val="000000" w:themeColor="text1"/>
                                <w:sz w:val="24"/>
                                <w:szCs w:val="24"/>
                              </w:rPr>
                            </w:pPr>
                            <w:r w:rsidRPr="006E006A">
                              <w:rPr>
                                <w:b/>
                                <w:color w:val="000000" w:themeColor="text1"/>
                                <w:sz w:val="24"/>
                                <w:szCs w:val="24"/>
                              </w:rPr>
                              <w:t xml:space="preserve"> </w:t>
                            </w:r>
                          </w:p>
                          <w:p w:rsidR="00541080" w:rsidRPr="006E006A" w:rsidRDefault="00541080" w:rsidP="00452A50">
                            <w:pPr>
                              <w:rPr>
                                <w:b/>
                                <w:color w:val="000000" w:themeColor="text1"/>
                                <w:sz w:val="28"/>
                                <w:szCs w:val="28"/>
                              </w:rPr>
                            </w:pPr>
                            <w:r w:rsidRPr="006E006A">
                              <w:rPr>
                                <w:b/>
                                <w:color w:val="000000" w:themeColor="text1"/>
                                <w:sz w:val="32"/>
                                <w:szCs w:val="32"/>
                              </w:rPr>
                              <w:t xml:space="preserve"> </w:t>
                            </w:r>
                            <w:r w:rsidRPr="006E006A">
                              <w:rPr>
                                <w:b/>
                                <w:color w:val="000000" w:themeColor="text1"/>
                                <w:sz w:val="28"/>
                                <w:szCs w:val="28"/>
                                <w:u w:val="single"/>
                              </w:rPr>
                              <w:t xml:space="preserve">Monday – Saturday </w:t>
                            </w:r>
                            <w:r w:rsidRPr="006E006A">
                              <w:rPr>
                                <w:b/>
                                <w:color w:val="000000" w:themeColor="text1"/>
                                <w:sz w:val="28"/>
                                <w:szCs w:val="28"/>
                              </w:rPr>
                              <w:t xml:space="preserve"> </w:t>
                            </w:r>
                          </w:p>
                          <w:p w:rsidR="00541080" w:rsidRPr="006E006A" w:rsidRDefault="00541080" w:rsidP="00452A50">
                            <w:pPr>
                              <w:jc w:val="center"/>
                              <w:rPr>
                                <w:b/>
                                <w:color w:val="000000" w:themeColor="text1"/>
                                <w:sz w:val="24"/>
                                <w:szCs w:val="24"/>
                              </w:rPr>
                            </w:pPr>
                            <w:r w:rsidRPr="006E006A">
                              <w:rPr>
                                <w:b/>
                                <w:color w:val="000000" w:themeColor="text1"/>
                                <w:sz w:val="24"/>
                                <w:szCs w:val="24"/>
                              </w:rPr>
                              <w:t>English 7:00 AM,</w:t>
                            </w:r>
                          </w:p>
                          <w:p w:rsidR="00541080" w:rsidRPr="006E006A" w:rsidRDefault="00541080" w:rsidP="00452A50">
                            <w:pPr>
                              <w:jc w:val="center"/>
                              <w:rPr>
                                <w:b/>
                                <w:color w:val="000000" w:themeColor="text1"/>
                                <w:sz w:val="24"/>
                                <w:szCs w:val="24"/>
                              </w:rPr>
                            </w:pPr>
                            <w:r w:rsidRPr="006E006A">
                              <w:rPr>
                                <w:b/>
                                <w:color w:val="000000" w:themeColor="text1"/>
                                <w:sz w:val="24"/>
                                <w:szCs w:val="24"/>
                              </w:rPr>
                              <w:t>Polish 7:30 AM</w:t>
                            </w:r>
                          </w:p>
                          <w:p w:rsidR="00541080" w:rsidRPr="005D06CD" w:rsidRDefault="00541080" w:rsidP="0046781A">
                            <w:pPr>
                              <w:shd w:val="clear" w:color="auto" w:fill="CCCCFF"/>
                              <w:jc w:val="both"/>
                              <w:rPr>
                                <w:b/>
                                <w:color w:val="7030A0"/>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0" style="position:absolute;left:0;text-align:left;margin-left:368.9pt;margin-top:5pt;width:175.2pt;height:159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" fillcolor="#80ffff" strokecolor="#0070c0">
                <v:fill color2="#daffff" rotate="t" angle="180" colors="0 #80ffff;.5 #b3ffff;1 #daffff" focus="100%" type="gradient"/>
                <v:shadow on="t" color="black" opacity="24903f" origin=",.5" offset="0,.55556mm"/>
                <v:textbox>
                  <w:txbxContent>
                    <w:p w:rsidR="00541080" w:rsidRPr="00452A50" w:rsidRDefault="00541080" w:rsidP="00452A50">
                      <w:pPr>
                        <w:ind w:firstLine="0"/>
                        <w:rPr>
                          <w:b/>
                          <w:color w:val="000000" w:themeColor="text1"/>
                          <w:sz w:val="28"/>
                          <w:szCs w:val="28"/>
                          <w:u w:val="single"/>
                        </w:rPr>
                      </w:pPr>
                      <w:r>
                        <w:rPr>
                          <w:b/>
                          <w:color w:val="000000" w:themeColor="text1"/>
                          <w:sz w:val="28"/>
                          <w:szCs w:val="28"/>
                          <w:u w:val="single"/>
                        </w:rPr>
                        <w:t xml:space="preserve"> </w:t>
                      </w:r>
                      <w:r w:rsidRPr="006E006A">
                        <w:rPr>
                          <w:b/>
                          <w:color w:val="000000" w:themeColor="text1"/>
                          <w:sz w:val="28"/>
                          <w:szCs w:val="28"/>
                          <w:u w:val="single"/>
                        </w:rPr>
                        <w:t xml:space="preserve">Sunday Mass Schedule  </w:t>
                      </w:r>
                      <w:r w:rsidRPr="006E006A">
                        <w:rPr>
                          <w:b/>
                          <w:color w:val="000000" w:themeColor="text1"/>
                          <w:sz w:val="28"/>
                          <w:szCs w:val="28"/>
                        </w:rPr>
                        <w:t xml:space="preserve">  </w:t>
                      </w:r>
                    </w:p>
                    <w:p w:rsidR="00541080" w:rsidRPr="006E006A" w:rsidRDefault="00541080" w:rsidP="00452A50">
                      <w:pPr>
                        <w:jc w:val="center"/>
                        <w:rPr>
                          <w:b/>
                          <w:color w:val="000000" w:themeColor="text1"/>
                          <w:sz w:val="24"/>
                          <w:szCs w:val="24"/>
                        </w:rPr>
                      </w:pPr>
                      <w:r w:rsidRPr="006E006A">
                        <w:rPr>
                          <w:b/>
                          <w:color w:val="000000" w:themeColor="text1"/>
                          <w:sz w:val="24"/>
                          <w:szCs w:val="24"/>
                        </w:rPr>
                        <w:t>Sat. 4:30 PM English</w:t>
                      </w:r>
                    </w:p>
                    <w:p w:rsidR="00541080" w:rsidRPr="006E006A" w:rsidRDefault="00541080" w:rsidP="00452A50">
                      <w:pPr>
                        <w:ind w:firstLine="0"/>
                        <w:rPr>
                          <w:b/>
                          <w:i/>
                          <w:color w:val="000000" w:themeColor="text1"/>
                          <w:sz w:val="24"/>
                          <w:szCs w:val="24"/>
                          <w:u w:val="single"/>
                        </w:rPr>
                      </w:pPr>
                      <w:r w:rsidRPr="006E006A">
                        <w:rPr>
                          <w:b/>
                          <w:color w:val="000000" w:themeColor="text1"/>
                          <w:sz w:val="24"/>
                          <w:szCs w:val="24"/>
                        </w:rPr>
                        <w:t>Polish 7:30 AM &amp; 11:30 AM</w:t>
                      </w:r>
                    </w:p>
                    <w:p w:rsidR="00541080" w:rsidRPr="006E006A" w:rsidRDefault="00541080" w:rsidP="00452A50">
                      <w:pPr>
                        <w:ind w:firstLine="0"/>
                        <w:rPr>
                          <w:b/>
                          <w:color w:val="000000" w:themeColor="text1"/>
                          <w:sz w:val="24"/>
                          <w:szCs w:val="24"/>
                        </w:rPr>
                      </w:pPr>
                      <w:r w:rsidRPr="006E006A">
                        <w:rPr>
                          <w:b/>
                          <w:color w:val="000000" w:themeColor="text1"/>
                          <w:sz w:val="24"/>
                          <w:szCs w:val="24"/>
                        </w:rPr>
                        <w:t>English 9:00 AM &amp;  10:15 AM</w:t>
                      </w:r>
                    </w:p>
                    <w:p w:rsidR="00541080" w:rsidRPr="006E006A" w:rsidRDefault="00541080" w:rsidP="00452A50">
                      <w:pPr>
                        <w:jc w:val="center"/>
                        <w:rPr>
                          <w:b/>
                          <w:color w:val="000000" w:themeColor="text1"/>
                          <w:sz w:val="24"/>
                          <w:szCs w:val="24"/>
                        </w:rPr>
                      </w:pPr>
                      <w:r w:rsidRPr="006E006A">
                        <w:rPr>
                          <w:b/>
                          <w:color w:val="000000" w:themeColor="text1"/>
                          <w:sz w:val="24"/>
                          <w:szCs w:val="24"/>
                        </w:rPr>
                        <w:t>Latin 2:</w:t>
                      </w:r>
                      <w:r>
                        <w:rPr>
                          <w:b/>
                          <w:color w:val="000000" w:themeColor="text1"/>
                          <w:sz w:val="24"/>
                          <w:szCs w:val="24"/>
                        </w:rPr>
                        <w:t xml:space="preserve"> </w:t>
                      </w:r>
                      <w:r w:rsidRPr="006E006A">
                        <w:rPr>
                          <w:b/>
                          <w:color w:val="000000" w:themeColor="text1"/>
                          <w:sz w:val="24"/>
                          <w:szCs w:val="24"/>
                        </w:rPr>
                        <w:t>00 PM</w:t>
                      </w:r>
                    </w:p>
                    <w:p w:rsidR="00541080" w:rsidRPr="006E006A" w:rsidRDefault="00541080" w:rsidP="00452A50">
                      <w:pPr>
                        <w:jc w:val="center"/>
                        <w:rPr>
                          <w:b/>
                          <w:color w:val="000000" w:themeColor="text1"/>
                          <w:sz w:val="24"/>
                          <w:szCs w:val="24"/>
                        </w:rPr>
                      </w:pPr>
                    </w:p>
                    <w:p w:rsidR="00541080" w:rsidRPr="006E006A" w:rsidRDefault="00541080" w:rsidP="00452A50">
                      <w:pPr>
                        <w:jc w:val="center"/>
                        <w:rPr>
                          <w:b/>
                          <w:color w:val="000000" w:themeColor="text1"/>
                          <w:sz w:val="24"/>
                          <w:szCs w:val="24"/>
                        </w:rPr>
                      </w:pPr>
                      <w:r w:rsidRPr="006E006A">
                        <w:rPr>
                          <w:b/>
                          <w:color w:val="000000" w:themeColor="text1"/>
                          <w:sz w:val="24"/>
                          <w:szCs w:val="24"/>
                        </w:rPr>
                        <w:t xml:space="preserve"> </w:t>
                      </w:r>
                    </w:p>
                    <w:p w:rsidR="00541080" w:rsidRPr="006E006A" w:rsidRDefault="00541080" w:rsidP="00452A50">
                      <w:pPr>
                        <w:rPr>
                          <w:b/>
                          <w:color w:val="000000" w:themeColor="text1"/>
                          <w:sz w:val="28"/>
                          <w:szCs w:val="28"/>
                        </w:rPr>
                      </w:pPr>
                      <w:r w:rsidRPr="006E006A">
                        <w:rPr>
                          <w:b/>
                          <w:color w:val="000000" w:themeColor="text1"/>
                          <w:sz w:val="32"/>
                          <w:szCs w:val="32"/>
                        </w:rPr>
                        <w:t xml:space="preserve"> </w:t>
                      </w:r>
                      <w:r w:rsidRPr="006E006A">
                        <w:rPr>
                          <w:b/>
                          <w:color w:val="000000" w:themeColor="text1"/>
                          <w:sz w:val="28"/>
                          <w:szCs w:val="28"/>
                          <w:u w:val="single"/>
                        </w:rPr>
                        <w:t xml:space="preserve">Monday – Saturday </w:t>
                      </w:r>
                      <w:r w:rsidRPr="006E006A">
                        <w:rPr>
                          <w:b/>
                          <w:color w:val="000000" w:themeColor="text1"/>
                          <w:sz w:val="28"/>
                          <w:szCs w:val="28"/>
                        </w:rPr>
                        <w:t xml:space="preserve"> </w:t>
                      </w:r>
                    </w:p>
                    <w:p w:rsidR="00541080" w:rsidRPr="006E006A" w:rsidRDefault="00541080" w:rsidP="00452A50">
                      <w:pPr>
                        <w:jc w:val="center"/>
                        <w:rPr>
                          <w:b/>
                          <w:color w:val="000000" w:themeColor="text1"/>
                          <w:sz w:val="24"/>
                          <w:szCs w:val="24"/>
                        </w:rPr>
                      </w:pPr>
                      <w:r w:rsidRPr="006E006A">
                        <w:rPr>
                          <w:b/>
                          <w:color w:val="000000" w:themeColor="text1"/>
                          <w:sz w:val="24"/>
                          <w:szCs w:val="24"/>
                        </w:rPr>
                        <w:t>English 7:00 AM,</w:t>
                      </w:r>
                    </w:p>
                    <w:p w:rsidR="00541080" w:rsidRPr="006E006A" w:rsidRDefault="00541080" w:rsidP="00452A50">
                      <w:pPr>
                        <w:jc w:val="center"/>
                        <w:rPr>
                          <w:b/>
                          <w:color w:val="000000" w:themeColor="text1"/>
                          <w:sz w:val="24"/>
                          <w:szCs w:val="24"/>
                        </w:rPr>
                      </w:pPr>
                      <w:r w:rsidRPr="006E006A">
                        <w:rPr>
                          <w:b/>
                          <w:color w:val="000000" w:themeColor="text1"/>
                          <w:sz w:val="24"/>
                          <w:szCs w:val="24"/>
                        </w:rPr>
                        <w:t>Polish 7:30 AM</w:t>
                      </w:r>
                    </w:p>
                    <w:p w:rsidR="00541080" w:rsidRPr="005D06CD" w:rsidRDefault="00541080" w:rsidP="0046781A">
                      <w:pPr>
                        <w:shd w:val="clear" w:color="auto" w:fill="CCCCFF"/>
                        <w:jc w:val="both"/>
                        <w:rPr>
                          <w:b/>
                          <w:color w:val="7030A0"/>
                          <w:sz w:val="24"/>
                          <w:szCs w:val="24"/>
                          <w:u w:val="single"/>
                        </w:rPr>
                      </w:pPr>
                    </w:p>
                  </w:txbxContent>
                </v:textbox>
              </v:rect>
            </w:pict>
          </mc:Fallback>
        </mc:AlternateContent>
      </w:r>
      <w:r w:rsidR="0046781A">
        <w:rPr>
          <w:color w:val="7030A0"/>
        </w:rPr>
        <w:t xml:space="preserve">                                                                    </w:t>
      </w:r>
    </w:p>
    <w:p w:rsidR="0046781A" w:rsidRPr="0046781A" w:rsidRDefault="0046781A" w:rsidP="00677289"/>
    <w:p w:rsidR="0046781A" w:rsidRDefault="0046781A" w:rsidP="00677289">
      <w:pPr>
        <w:rPr>
          <w:color w:val="7030A0"/>
        </w:rPr>
      </w:pPr>
    </w:p>
    <w:p w:rsidR="0046781A" w:rsidRDefault="0046781A" w:rsidP="00677289">
      <w:pPr>
        <w:rPr>
          <w:color w:val="7030A0"/>
        </w:rPr>
      </w:pPr>
    </w:p>
    <w:p w:rsidR="0046781A" w:rsidRDefault="0046781A" w:rsidP="00677289">
      <w:pPr>
        <w:rPr>
          <w:color w:val="7030A0"/>
        </w:rPr>
      </w:pPr>
    </w:p>
    <w:p w:rsidR="0046781A" w:rsidRPr="00353648" w:rsidRDefault="0046781A" w:rsidP="00677289">
      <w:pPr>
        <w:rPr>
          <w:color w:val="7030A0"/>
        </w:rPr>
      </w:pPr>
    </w:p>
    <w:p w:rsidR="00F71AFA" w:rsidRDefault="00A1034F" w:rsidP="008C14C6">
      <w:pPr>
        <w:rPr>
          <w:shd w:val="clear" w:color="auto" w:fill="FFCCFF"/>
        </w:rPr>
      </w:pPr>
      <w:r>
        <w:rPr>
          <w:rFonts w:ascii="Arial" w:hAnsi="Arial" w:cs="Arial"/>
          <w:b/>
          <w:noProof/>
          <w:color w:val="C00000"/>
          <w:sz w:val="20"/>
          <w:szCs w:val="20"/>
        </w:rPr>
        <mc:AlternateContent>
          <mc:Choice Requires="wps">
            <w:drawing>
              <wp:anchor distT="0" distB="0" distL="114300" distR="114300" simplePos="0" relativeHeight="252579840" behindDoc="0" locked="0" layoutInCell="1" allowOverlap="1" wp14:anchorId="093A55A8" wp14:editId="1DF4B512">
                <wp:simplePos x="0" y="0"/>
                <wp:positionH relativeFrom="column">
                  <wp:posOffset>-153670</wp:posOffset>
                </wp:positionH>
                <wp:positionV relativeFrom="paragraph">
                  <wp:posOffset>1063625</wp:posOffset>
                </wp:positionV>
                <wp:extent cx="7071360" cy="929640"/>
                <wp:effectExtent l="57150" t="38100" r="72390" b="99060"/>
                <wp:wrapNone/>
                <wp:docPr id="29" name="Rectangle 29"/>
                <wp:cNvGraphicFramePr/>
                <a:graphic xmlns:a="http://schemas.openxmlformats.org/drawingml/2006/main">
                  <a:graphicData uri="http://schemas.microsoft.com/office/word/2010/wordprocessingShape">
                    <wps:wsp>
                      <wps:cNvSpPr/>
                      <wps:spPr>
                        <a:xfrm>
                          <a:off x="0" y="0"/>
                          <a:ext cx="7071360" cy="929640"/>
                        </a:xfrm>
                        <a:prstGeom prst="rect">
                          <a:avLst/>
                        </a:prstGeom>
                        <a:solidFill>
                          <a:schemeClr val="accent4">
                            <a:lumMod val="60000"/>
                            <a:lumOff val="40000"/>
                          </a:schemeClr>
                        </a:solidFill>
                        <a:ln w="19050">
                          <a:solidFill>
                            <a:srgbClr val="0070C0"/>
                          </a:solidFill>
                        </a:ln>
                      </wps:spPr>
                      <wps:style>
                        <a:lnRef idx="1">
                          <a:schemeClr val="accent6"/>
                        </a:lnRef>
                        <a:fillRef idx="2">
                          <a:schemeClr val="accent6"/>
                        </a:fillRef>
                        <a:effectRef idx="1">
                          <a:schemeClr val="accent6"/>
                        </a:effectRef>
                        <a:fontRef idx="minor">
                          <a:schemeClr val="dk1"/>
                        </a:fontRef>
                      </wps:style>
                      <wps:txbx>
                        <w:txbxContent>
                          <w:p w:rsidR="00541080" w:rsidRPr="006E006A" w:rsidRDefault="00541080" w:rsidP="00673B30">
                            <w:pPr>
                              <w:ind w:firstLine="0"/>
                              <w:jc w:val="center"/>
                              <w:rPr>
                                <w:rFonts w:ascii="Arial Black" w:hAnsi="Arial Black"/>
                                <w:b/>
                                <w:color w:val="000000" w:themeColor="text1"/>
                                <w:spacing w:val="10"/>
                                <w:sz w:val="24"/>
                                <w:szCs w:val="24"/>
                                <w14:glow w14:rad="53098">
                                  <w14:schemeClr w14:val="accent6">
                                    <w14:alpha w14:val="70000"/>
                                    <w14:satMod w14:val="180000"/>
                                  </w14:schemeClr>
                                </w14:glow>
                                <w14:textOutline w14:w="6350" w14:cap="flat" w14:cmpd="sng" w14:algn="ctr">
                                  <w14:noFill/>
                                  <w14:prstDash w14:val="solid"/>
                                  <w14:round/>
                                </w14:textOutline>
                              </w:rPr>
                            </w:pPr>
                            <w:r w:rsidRPr="006E006A">
                              <w:rPr>
                                <w:rFonts w:ascii="Arial Black" w:hAnsi="Arial Black"/>
                                <w:b/>
                                <w:color w:val="000000" w:themeColor="text1"/>
                                <w:spacing w:val="10"/>
                                <w:sz w:val="24"/>
                                <w:szCs w:val="24"/>
                                <w14:glow w14:rad="53098">
                                  <w14:schemeClr w14:val="accent6">
                                    <w14:alpha w14:val="70000"/>
                                    <w14:satMod w14:val="180000"/>
                                  </w14:schemeClr>
                                </w14:glow>
                                <w14:textOutline w14:w="6350" w14:cap="flat" w14:cmpd="sng" w14:algn="ctr">
                                  <w14:noFill/>
                                  <w14:prstDash w14:val="solid"/>
                                  <w14:round/>
                                </w14:textOutline>
                              </w:rPr>
                              <w:t>Kancelaria Parafialna Czynna – Parish Office Hours</w:t>
                            </w:r>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color w:val="000000" w:themeColor="text1"/>
                                <w:sz w:val="18"/>
                                <w:szCs w:val="18"/>
                              </w:rPr>
                              <w:t>Tuesday- Friday 9:00AM - 4:00PM</w:t>
                            </w:r>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color w:val="000000" w:themeColor="text1"/>
                                <w:sz w:val="18"/>
                                <w:szCs w:val="18"/>
                              </w:rPr>
                              <w:t>Saturday 9:00-11:45 AM</w:t>
                            </w:r>
                          </w:p>
                          <w:p w:rsidR="00541080" w:rsidRPr="006E006A" w:rsidRDefault="00541080" w:rsidP="00673B30">
                            <w:pPr>
                              <w:jc w:val="center"/>
                              <w:rPr>
                                <w:rFonts w:ascii="Times New Roman" w:hAnsi="Times New Roman" w:cs="Times New Roman"/>
                                <w:b/>
                                <w:i/>
                                <w:color w:val="000000" w:themeColor="text1"/>
                                <w:sz w:val="18"/>
                                <w:szCs w:val="18"/>
                              </w:rPr>
                            </w:pPr>
                            <w:hyperlink r:id="rId12" w:history="1">
                              <w:r w:rsidRPr="006E006A">
                                <w:rPr>
                                  <w:rStyle w:val="Hyperlink"/>
                                  <w:rFonts w:ascii="Times New Roman" w:hAnsi="Times New Roman"/>
                                  <w:b/>
                                  <w:color w:val="000000" w:themeColor="text1"/>
                                  <w:sz w:val="18"/>
                                  <w:szCs w:val="18"/>
                                </w:rPr>
                                <w:t>www.ststanislaus-newhaven.com</w:t>
                              </w:r>
                            </w:hyperlink>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i/>
                                <w:color w:val="000000" w:themeColor="text1"/>
                                <w:sz w:val="18"/>
                                <w:szCs w:val="18"/>
                              </w:rPr>
                              <w:t>e-mail – stanislausnewhaven@comcast.net</w:t>
                            </w:r>
                          </w:p>
                          <w:p w:rsidR="00541080" w:rsidRPr="006E006A" w:rsidRDefault="00541080" w:rsidP="00673B30">
                            <w:pPr>
                              <w:rPr>
                                <w:b/>
                                <w:color w:val="000000" w:themeColor="text1"/>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Pr="00CC7A9F" w:rsidRDefault="00541080" w:rsidP="00673B30">
                            <w:pPr>
                              <w:jc w:val="center"/>
                              <w:rPr>
                                <w:b/>
                                <w:color w:val="0D0D0D" w:themeColor="text1" w:themeTint="F2"/>
                                <w:sz w:val="24"/>
                                <w:szCs w:val="24"/>
                              </w:rPr>
                            </w:pPr>
                          </w:p>
                          <w:p w:rsidR="00541080" w:rsidRPr="00CC7A9F" w:rsidRDefault="00541080" w:rsidP="00673B30">
                            <w:pPr>
                              <w:jc w:val="center"/>
                              <w:rPr>
                                <w:rStyle w:val="NoSpacingChar"/>
                                <w:rFonts w:ascii="Times New Roman" w:hAnsi="Times New Roman" w:cs="Times New Roman"/>
                                <w:b/>
                                <w:color w:val="59473F" w:themeColor="text2" w:themeShade="BF"/>
                                <w:sz w:val="24"/>
                                <w:szCs w:val="24"/>
                              </w:rPr>
                            </w:pPr>
                            <w:hyperlink r:id="rId13">
                              <w:r w:rsidRPr="00CC7A9F">
                                <w:rPr>
                                  <w:rStyle w:val="NoSpacingChar"/>
                                  <w:rFonts w:ascii="Times New Roman" w:hAnsi="Times New Roman" w:cs="Times New Roman"/>
                                  <w:b/>
                                  <w:color w:val="59473F" w:themeColor="text2" w:themeShade="BF"/>
                                  <w:sz w:val="24"/>
                                  <w:szCs w:val="24"/>
                                </w:rPr>
                                <w:t>www.ststanislaus-newhaven.com</w:t>
                              </w:r>
                            </w:hyperlink>
                            <w:r w:rsidRPr="00CC7A9F">
                              <w:rPr>
                                <w:rStyle w:val="NoSpacingChar"/>
                                <w:rFonts w:ascii="Times New Roman" w:hAnsi="Times New Roman" w:cs="Times New Roman"/>
                                <w:b/>
                                <w:color w:val="59473F" w:themeColor="text2" w:themeShade="BF"/>
                                <w:sz w:val="24"/>
                                <w:szCs w:val="24"/>
                              </w:rPr>
                              <w:t>.</w:t>
                            </w:r>
                          </w:p>
                          <w:p w:rsidR="00541080" w:rsidRPr="00CC7A9F" w:rsidRDefault="00541080" w:rsidP="00673B30">
                            <w:pPr>
                              <w:ind w:firstLine="0"/>
                              <w:jc w:val="center"/>
                              <w:rPr>
                                <w:rFonts w:ascii="Times New Roman" w:hAnsi="Times New Roman" w:cs="Times New Roman"/>
                                <w:b/>
                                <w:color w:val="000000" w:themeColor="text1"/>
                                <w:sz w:val="20"/>
                                <w:szCs w:val="20"/>
                              </w:rPr>
                            </w:pPr>
                            <w:r>
                              <w:rPr>
                                <w:b/>
                                <w:color w:val="000000" w:themeColor="text1"/>
                              </w:rPr>
                              <w:t xml:space="preserve"> E mail-</w:t>
                            </w:r>
                            <w:hyperlink r:id="rId14" w:history="1">
                              <w:r w:rsidRPr="00CC7A9F">
                                <w:rPr>
                                  <w:rStyle w:val="Hyperlink"/>
                                  <w:rFonts w:ascii="Times New Roman" w:hAnsi="Times New Roman"/>
                                  <w:b/>
                                  <w:color w:val="000000" w:themeColor="text1"/>
                                  <w:sz w:val="20"/>
                                  <w:szCs w:val="20"/>
                                </w:rPr>
                                <w:t>stanislausnewhaven@comcast.net</w:t>
                              </w:r>
                            </w:hyperlink>
                            <w:r w:rsidRPr="00CC7A9F">
                              <w:rPr>
                                <w:rFonts w:ascii="Times New Roman" w:hAnsi="Times New Roman" w:cs="Times New Roman"/>
                                <w:b/>
                                <w:color w:val="000000" w:themeColor="text1"/>
                                <w:sz w:val="20"/>
                                <w:szCs w:val="20"/>
                              </w:rPr>
                              <w:t>.</w:t>
                            </w:r>
                          </w:p>
                          <w:p w:rsidR="00541080" w:rsidRPr="0070490F" w:rsidRDefault="00541080" w:rsidP="00673B30">
                            <w:pPr>
                              <w:jc w:val="center"/>
                              <w:rPr>
                                <w:b/>
                                <w:color w:val="0070C0"/>
                                <w:sz w:val="28"/>
                                <w:szCs w:val="28"/>
                              </w:rPr>
                            </w:pPr>
                          </w:p>
                          <w:p w:rsidR="00541080" w:rsidRDefault="00541080" w:rsidP="00673B30">
                            <w:pPr>
                              <w:jc w:val="center"/>
                              <w:rPr>
                                <w:b/>
                                <w:color w:val="0D0D0D" w:themeColor="text1" w:themeTint="F2"/>
                                <w:sz w:val="28"/>
                                <w:szCs w:val="28"/>
                              </w:rPr>
                            </w:pPr>
                          </w:p>
                          <w:p w:rsidR="00541080" w:rsidRPr="00F42CC0" w:rsidRDefault="00541080" w:rsidP="00673B30">
                            <w:pPr>
                              <w:jc w:val="center"/>
                              <w:rPr>
                                <w:b/>
                                <w:color w:val="0D0D0D" w:themeColor="text1" w:themeTint="F2"/>
                                <w:sz w:val="28"/>
                                <w:szCs w:val="28"/>
                              </w:rPr>
                            </w:pPr>
                          </w:p>
                          <w:p w:rsidR="00541080" w:rsidRDefault="00541080" w:rsidP="00673B30">
                            <w:pPr>
                              <w:jc w:val="center"/>
                              <w:rPr>
                                <w:b/>
                                <w:color w:val="000000" w:themeColor="text1"/>
                              </w:rPr>
                            </w:pPr>
                          </w:p>
                          <w:p w:rsidR="00541080" w:rsidRDefault="00541080" w:rsidP="00673B30">
                            <w:pPr>
                              <w:jc w:val="center"/>
                              <w:rPr>
                                <w:b/>
                                <w:color w:val="000000" w:themeColor="text1"/>
                              </w:rPr>
                            </w:pPr>
                          </w:p>
                          <w:p w:rsidR="00541080" w:rsidRDefault="00541080" w:rsidP="00673B30">
                            <w:pPr>
                              <w:jc w:val="center"/>
                              <w:rPr>
                                <w:b/>
                                <w:color w:val="000000" w:themeColor="text1"/>
                              </w:rPr>
                            </w:pPr>
                          </w:p>
                          <w:p w:rsidR="00541080" w:rsidRDefault="00541080" w:rsidP="00673B30">
                            <w:pPr>
                              <w:shd w:val="clear" w:color="auto" w:fill="FFCCFF"/>
                              <w:jc w:val="center"/>
                              <w:rPr>
                                <w:b/>
                                <w:color w:val="000000" w:themeColor="text1"/>
                              </w:rPr>
                            </w:pPr>
                          </w:p>
                          <w:p w:rsidR="00541080" w:rsidRDefault="00541080" w:rsidP="00673B30">
                            <w:pPr>
                              <w:shd w:val="clear" w:color="auto" w:fill="FFCCFF"/>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1" style="position:absolute;left:0;text-align:left;margin-left:-12.1pt;margin-top:83.75pt;width:556.8pt;height:73.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" fillcolor="#e7d09d [1943]" strokecolor="#0070c0" strokeweight="1.5pt">
                <v:shadow on="t" color="black" opacity="24903f" origin=",.5" offset="0,.55556mm"/>
                <v:textbox>
                  <w:txbxContent>
                    <w:p w:rsidR="00541080" w:rsidRPr="006E006A" w:rsidRDefault="00541080" w:rsidP="00673B30">
                      <w:pPr>
                        <w:ind w:firstLine="0"/>
                        <w:jc w:val="center"/>
                        <w:rPr>
                          <w:rFonts w:ascii="Arial Black" w:hAnsi="Arial Black"/>
                          <w:b/>
                          <w:color w:val="000000" w:themeColor="text1"/>
                          <w:spacing w:val="10"/>
                          <w:sz w:val="24"/>
                          <w:szCs w:val="24"/>
                          <w14:glow w14:rad="53098">
                            <w14:schemeClr w14:val="accent6">
                              <w14:alpha w14:val="70000"/>
                              <w14:satMod w14:val="180000"/>
                            </w14:schemeClr>
                          </w14:glow>
                          <w14:textOutline w14:w="6350" w14:cap="flat" w14:cmpd="sng" w14:algn="ctr">
                            <w14:noFill/>
                            <w14:prstDash w14:val="solid"/>
                            <w14:round/>
                          </w14:textOutline>
                        </w:rPr>
                      </w:pPr>
                      <w:r w:rsidRPr="006E006A">
                        <w:rPr>
                          <w:rFonts w:ascii="Arial Black" w:hAnsi="Arial Black"/>
                          <w:b/>
                          <w:color w:val="000000" w:themeColor="text1"/>
                          <w:spacing w:val="10"/>
                          <w:sz w:val="24"/>
                          <w:szCs w:val="24"/>
                          <w14:glow w14:rad="53098">
                            <w14:schemeClr w14:val="accent6">
                              <w14:alpha w14:val="70000"/>
                              <w14:satMod w14:val="180000"/>
                            </w14:schemeClr>
                          </w14:glow>
                          <w14:textOutline w14:w="6350" w14:cap="flat" w14:cmpd="sng" w14:algn="ctr">
                            <w14:noFill/>
                            <w14:prstDash w14:val="solid"/>
                            <w14:round/>
                          </w14:textOutline>
                        </w:rPr>
                        <w:t>Kancelaria Parafialna Czynna – Parish Office Hours</w:t>
                      </w:r>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color w:val="000000" w:themeColor="text1"/>
                          <w:sz w:val="18"/>
                          <w:szCs w:val="18"/>
                        </w:rPr>
                        <w:t>Tuesday- Friday 9:00AM - 4:00PM</w:t>
                      </w:r>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color w:val="000000" w:themeColor="text1"/>
                          <w:sz w:val="18"/>
                          <w:szCs w:val="18"/>
                        </w:rPr>
                        <w:t>Saturday 9:00-11:45 AM</w:t>
                      </w:r>
                    </w:p>
                    <w:p w:rsidR="00541080" w:rsidRPr="006E006A" w:rsidRDefault="00541080" w:rsidP="00673B30">
                      <w:pPr>
                        <w:jc w:val="center"/>
                        <w:rPr>
                          <w:rFonts w:ascii="Times New Roman" w:hAnsi="Times New Roman" w:cs="Times New Roman"/>
                          <w:b/>
                          <w:i/>
                          <w:color w:val="000000" w:themeColor="text1"/>
                          <w:sz w:val="18"/>
                          <w:szCs w:val="18"/>
                        </w:rPr>
                      </w:pPr>
                      <w:hyperlink r:id="rId15" w:history="1">
                        <w:r w:rsidRPr="006E006A">
                          <w:rPr>
                            <w:rStyle w:val="Hyperlink"/>
                            <w:rFonts w:ascii="Times New Roman" w:hAnsi="Times New Roman"/>
                            <w:b/>
                            <w:color w:val="000000" w:themeColor="text1"/>
                            <w:sz w:val="18"/>
                            <w:szCs w:val="18"/>
                          </w:rPr>
                          <w:t>www.ststanislaus-newhaven.com</w:t>
                        </w:r>
                      </w:hyperlink>
                    </w:p>
                    <w:p w:rsidR="00541080" w:rsidRPr="006E006A" w:rsidRDefault="00541080" w:rsidP="00673B30">
                      <w:pPr>
                        <w:jc w:val="center"/>
                        <w:rPr>
                          <w:rFonts w:ascii="Times New Roman" w:hAnsi="Times New Roman" w:cs="Times New Roman"/>
                          <w:b/>
                          <w:color w:val="000000" w:themeColor="text1"/>
                          <w:sz w:val="18"/>
                          <w:szCs w:val="18"/>
                        </w:rPr>
                      </w:pPr>
                      <w:r w:rsidRPr="006E006A">
                        <w:rPr>
                          <w:rFonts w:ascii="Times New Roman" w:hAnsi="Times New Roman" w:cs="Times New Roman"/>
                          <w:b/>
                          <w:i/>
                          <w:color w:val="000000" w:themeColor="text1"/>
                          <w:sz w:val="18"/>
                          <w:szCs w:val="18"/>
                        </w:rPr>
                        <w:t>e-mail – stanislausnewhaven@comcast.net</w:t>
                      </w:r>
                    </w:p>
                    <w:p w:rsidR="00541080" w:rsidRPr="006E006A" w:rsidRDefault="00541080" w:rsidP="00673B30">
                      <w:pPr>
                        <w:rPr>
                          <w:b/>
                          <w:color w:val="000000" w:themeColor="text1"/>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Default="00541080" w:rsidP="00673B30">
                      <w:pPr>
                        <w:jc w:val="center"/>
                        <w:rPr>
                          <w:b/>
                          <w:color w:val="0D0D0D" w:themeColor="text1" w:themeTint="F2"/>
                          <w:sz w:val="24"/>
                          <w:szCs w:val="24"/>
                        </w:rPr>
                      </w:pPr>
                    </w:p>
                    <w:p w:rsidR="00541080" w:rsidRPr="00CC7A9F" w:rsidRDefault="00541080" w:rsidP="00673B30">
                      <w:pPr>
                        <w:jc w:val="center"/>
                        <w:rPr>
                          <w:b/>
                          <w:color w:val="0D0D0D" w:themeColor="text1" w:themeTint="F2"/>
                          <w:sz w:val="24"/>
                          <w:szCs w:val="24"/>
                        </w:rPr>
                      </w:pPr>
                    </w:p>
                    <w:p w:rsidR="00541080" w:rsidRPr="00CC7A9F" w:rsidRDefault="00541080" w:rsidP="00673B30">
                      <w:pPr>
                        <w:jc w:val="center"/>
                        <w:rPr>
                          <w:rStyle w:val="NoSpacingChar"/>
                          <w:rFonts w:ascii="Times New Roman" w:hAnsi="Times New Roman" w:cs="Times New Roman"/>
                          <w:b/>
                          <w:color w:val="59473F" w:themeColor="text2" w:themeShade="BF"/>
                          <w:sz w:val="24"/>
                          <w:szCs w:val="24"/>
                        </w:rPr>
                      </w:pPr>
                      <w:hyperlink r:id="rId16">
                        <w:r w:rsidRPr="00CC7A9F">
                          <w:rPr>
                            <w:rStyle w:val="NoSpacingChar"/>
                            <w:rFonts w:ascii="Times New Roman" w:hAnsi="Times New Roman" w:cs="Times New Roman"/>
                            <w:b/>
                            <w:color w:val="59473F" w:themeColor="text2" w:themeShade="BF"/>
                            <w:sz w:val="24"/>
                            <w:szCs w:val="24"/>
                          </w:rPr>
                          <w:t>www.ststanislaus-newhaven.com</w:t>
                        </w:r>
                      </w:hyperlink>
                      <w:r w:rsidRPr="00CC7A9F">
                        <w:rPr>
                          <w:rStyle w:val="NoSpacingChar"/>
                          <w:rFonts w:ascii="Times New Roman" w:hAnsi="Times New Roman" w:cs="Times New Roman"/>
                          <w:b/>
                          <w:color w:val="59473F" w:themeColor="text2" w:themeShade="BF"/>
                          <w:sz w:val="24"/>
                          <w:szCs w:val="24"/>
                        </w:rPr>
                        <w:t>.</w:t>
                      </w:r>
                    </w:p>
                    <w:p w:rsidR="00541080" w:rsidRPr="00CC7A9F" w:rsidRDefault="00541080" w:rsidP="00673B30">
                      <w:pPr>
                        <w:ind w:firstLine="0"/>
                        <w:jc w:val="center"/>
                        <w:rPr>
                          <w:rFonts w:ascii="Times New Roman" w:hAnsi="Times New Roman" w:cs="Times New Roman"/>
                          <w:b/>
                          <w:color w:val="000000" w:themeColor="text1"/>
                          <w:sz w:val="20"/>
                          <w:szCs w:val="20"/>
                        </w:rPr>
                      </w:pPr>
                      <w:r>
                        <w:rPr>
                          <w:b/>
                          <w:color w:val="000000" w:themeColor="text1"/>
                        </w:rPr>
                        <w:t xml:space="preserve"> E mail-</w:t>
                      </w:r>
                      <w:hyperlink r:id="rId17" w:history="1">
                        <w:r w:rsidRPr="00CC7A9F">
                          <w:rPr>
                            <w:rStyle w:val="Hyperlink"/>
                            <w:rFonts w:ascii="Times New Roman" w:hAnsi="Times New Roman"/>
                            <w:b/>
                            <w:color w:val="000000" w:themeColor="text1"/>
                            <w:sz w:val="20"/>
                            <w:szCs w:val="20"/>
                          </w:rPr>
                          <w:t>stanislausnewhaven@comcast.net</w:t>
                        </w:r>
                      </w:hyperlink>
                      <w:r w:rsidRPr="00CC7A9F">
                        <w:rPr>
                          <w:rFonts w:ascii="Times New Roman" w:hAnsi="Times New Roman" w:cs="Times New Roman"/>
                          <w:b/>
                          <w:color w:val="000000" w:themeColor="text1"/>
                          <w:sz w:val="20"/>
                          <w:szCs w:val="20"/>
                        </w:rPr>
                        <w:t>.</w:t>
                      </w:r>
                    </w:p>
                    <w:p w:rsidR="00541080" w:rsidRPr="0070490F" w:rsidRDefault="00541080" w:rsidP="00673B30">
                      <w:pPr>
                        <w:jc w:val="center"/>
                        <w:rPr>
                          <w:b/>
                          <w:color w:val="0070C0"/>
                          <w:sz w:val="28"/>
                          <w:szCs w:val="28"/>
                        </w:rPr>
                      </w:pPr>
                    </w:p>
                    <w:p w:rsidR="00541080" w:rsidRDefault="00541080" w:rsidP="00673B30">
                      <w:pPr>
                        <w:jc w:val="center"/>
                        <w:rPr>
                          <w:b/>
                          <w:color w:val="0D0D0D" w:themeColor="text1" w:themeTint="F2"/>
                          <w:sz w:val="28"/>
                          <w:szCs w:val="28"/>
                        </w:rPr>
                      </w:pPr>
                    </w:p>
                    <w:p w:rsidR="00541080" w:rsidRPr="00F42CC0" w:rsidRDefault="00541080" w:rsidP="00673B30">
                      <w:pPr>
                        <w:jc w:val="center"/>
                        <w:rPr>
                          <w:b/>
                          <w:color w:val="0D0D0D" w:themeColor="text1" w:themeTint="F2"/>
                          <w:sz w:val="28"/>
                          <w:szCs w:val="28"/>
                        </w:rPr>
                      </w:pPr>
                    </w:p>
                    <w:p w:rsidR="00541080" w:rsidRDefault="00541080" w:rsidP="00673B30">
                      <w:pPr>
                        <w:jc w:val="center"/>
                        <w:rPr>
                          <w:b/>
                          <w:color w:val="000000" w:themeColor="text1"/>
                        </w:rPr>
                      </w:pPr>
                    </w:p>
                    <w:p w:rsidR="00541080" w:rsidRDefault="00541080" w:rsidP="00673B30">
                      <w:pPr>
                        <w:jc w:val="center"/>
                        <w:rPr>
                          <w:b/>
                          <w:color w:val="000000" w:themeColor="text1"/>
                        </w:rPr>
                      </w:pPr>
                    </w:p>
                    <w:p w:rsidR="00541080" w:rsidRDefault="00541080" w:rsidP="00673B30">
                      <w:pPr>
                        <w:jc w:val="center"/>
                        <w:rPr>
                          <w:b/>
                          <w:color w:val="000000" w:themeColor="text1"/>
                        </w:rPr>
                      </w:pPr>
                    </w:p>
                    <w:p w:rsidR="00541080" w:rsidRDefault="00541080" w:rsidP="00673B30">
                      <w:pPr>
                        <w:shd w:val="clear" w:color="auto" w:fill="FFCCFF"/>
                        <w:jc w:val="center"/>
                        <w:rPr>
                          <w:b/>
                          <w:color w:val="000000" w:themeColor="text1"/>
                        </w:rPr>
                      </w:pPr>
                    </w:p>
                    <w:p w:rsidR="00541080" w:rsidRDefault="00541080" w:rsidP="00673B30">
                      <w:pPr>
                        <w:shd w:val="clear" w:color="auto" w:fill="FFCCFF"/>
                        <w:jc w:val="center"/>
                        <w:rPr>
                          <w:b/>
                          <w:color w:val="000000" w:themeColor="text1"/>
                        </w:rPr>
                      </w:pPr>
                    </w:p>
                  </w:txbxContent>
                </v:textbox>
              </v:rect>
            </w:pict>
          </mc:Fallback>
        </mc:AlternateContent>
      </w:r>
      <w:r w:rsidR="00022FF7" w:rsidRPr="00414CD8">
        <w:rPr>
          <w:shd w:val="clear" w:color="auto" w:fill="FFCCFF"/>
        </w:rPr>
        <w:t xml:space="preserve">                                                                                                                                                                                                                                       </w:t>
      </w:r>
      <w:r w:rsidR="00062EFE" w:rsidRPr="00414CD8">
        <w:rPr>
          <w:shd w:val="clear" w:color="auto" w:fill="FFCCFF"/>
        </w:rPr>
        <w:t xml:space="preserve"> </w:t>
      </w:r>
      <w:r w:rsidR="00D44635" w:rsidRPr="00414CD8">
        <w:rPr>
          <w:shd w:val="clear" w:color="auto" w:fill="FFCCFF"/>
        </w:rPr>
        <w:t xml:space="preserve">              </w:t>
      </w:r>
      <w:r w:rsidR="00175EC0" w:rsidRPr="00414CD8">
        <w:rPr>
          <w:shd w:val="clear" w:color="auto" w:fill="FFCCFF"/>
        </w:rPr>
        <w:t xml:space="preserve">       </w:t>
      </w:r>
    </w:p>
    <w:p w:rsidR="00F71AFA" w:rsidRPr="00F71AFA" w:rsidRDefault="00F71AFA" w:rsidP="00F71AFA">
      <w:pPr>
        <w:pStyle w:val="Heading1"/>
        <w:pBdr>
          <w:bottom w:val="single" w:sz="12" w:space="0" w:color="548AB7" w:themeColor="accent1" w:themeShade="BF"/>
        </w:pBdr>
        <w:tabs>
          <w:tab w:val="left" w:pos="3060"/>
        </w:tabs>
        <w:rPr>
          <w:color w:val="59473F" w:themeColor="text2" w:themeShade="BF"/>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sectPr w:rsidR="00F71AFA" w:rsidRPr="00F71AFA" w:rsidSect="000221FD">
          <w:footerReference w:type="default" r:id="rId18"/>
          <w:type w:val="continuous"/>
          <w:pgSz w:w="12240" w:h="15840" w:code="1"/>
          <w:pgMar w:top="634" w:right="720" w:bottom="720" w:left="806" w:header="288" w:footer="144"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sep="1" w:space="432"/>
          <w:docGrid w:linePitch="360"/>
        </w:sectPr>
      </w:pPr>
    </w:p>
    <w:p w:rsidR="00507A86" w:rsidRPr="008D5039" w:rsidRDefault="00507A86" w:rsidP="00507A86">
      <w:pPr>
        <w:pStyle w:val="NoSpacing"/>
        <w:shd w:val="clear" w:color="auto" w:fill="FFFFFF" w:themeFill="background1"/>
        <w:rPr>
          <w:rFonts w:ascii="Arial Black" w:hAnsi="Arial Black"/>
          <w:b/>
          <w:noProof/>
          <w:color w:val="F6BB00"/>
          <w:szCs w:val="24"/>
        </w:rPr>
      </w:pPr>
      <w:r w:rsidRPr="008D5039">
        <w:rPr>
          <w:rFonts w:ascii="Arial Black" w:hAnsi="Arial Black"/>
          <w:b/>
          <w:noProof/>
          <w:color w:val="F6BB00"/>
          <w:szCs w:val="24"/>
        </w:rPr>
        <w:lastRenderedPageBreak/>
        <w:t>†</w:t>
      </w:r>
    </w:p>
    <w:p w:rsidR="002D26BC" w:rsidRPr="00756C6E" w:rsidRDefault="002D26BC" w:rsidP="002D26BC">
      <w:pPr>
        <w:pStyle w:val="NoSpacing"/>
        <w:shd w:val="clear" w:color="auto" w:fill="FFFFFF" w:themeFill="background1"/>
        <w:rPr>
          <w:rFonts w:ascii="Arial Black" w:hAnsi="Arial Black"/>
          <w:b/>
          <w:noProof/>
          <w:color w:val="BA8E2C" w:themeColor="accent4" w:themeShade="BF"/>
          <w:szCs w:val="24"/>
        </w:rPr>
        <w:sectPr w:rsidR="002D26BC" w:rsidRPr="00756C6E" w:rsidSect="00DD221C">
          <w:pgSz w:w="12240" w:h="15840" w:code="1"/>
          <w:pgMar w:top="634" w:right="720" w:bottom="720" w:left="806" w:header="288" w:footer="144"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sep="1" w:space="432"/>
          <w:docGrid w:linePitch="360"/>
        </w:sectPr>
      </w:pPr>
      <w:r w:rsidRPr="00756C6E">
        <w:rPr>
          <w:b/>
          <w:color w:val="BA8E2C" w:themeColor="accent4" w:themeShade="BF"/>
          <w:spacing w:val="-4"/>
          <w:u w:val="single"/>
        </w:rPr>
        <w:t xml:space="preserve">               </w:t>
      </w:r>
      <w:r w:rsidR="00E52D65" w:rsidRPr="00756C6E">
        <w:rPr>
          <w:b/>
          <w:color w:val="BA8E2C" w:themeColor="accent4" w:themeShade="BF"/>
          <w:spacing w:val="-4"/>
          <w:u w:val="single"/>
        </w:rPr>
        <w:t xml:space="preserve">             </w:t>
      </w:r>
      <w:r w:rsidRPr="00756C6E">
        <w:rPr>
          <w:b/>
          <w:color w:val="BA8E2C" w:themeColor="accent4" w:themeShade="BF"/>
          <w:spacing w:val="-4"/>
          <w:u w:val="single"/>
        </w:rPr>
        <w:t xml:space="preserve">   </w:t>
      </w:r>
      <w:r w:rsidR="00E52D65" w:rsidRPr="00756C6E">
        <w:rPr>
          <w:b/>
          <w:color w:val="BA8E2C" w:themeColor="accent4" w:themeShade="BF"/>
          <w:spacing w:val="-4"/>
          <w:u w:val="single"/>
        </w:rPr>
        <w:t xml:space="preserve">     </w:t>
      </w:r>
      <w:r w:rsidR="004D0C74" w:rsidRPr="00756C6E">
        <w:rPr>
          <w:b/>
          <w:color w:val="BA8E2C" w:themeColor="accent4" w:themeShade="BF"/>
          <w:spacing w:val="-4"/>
          <w:u w:val="single"/>
        </w:rPr>
        <w:t xml:space="preserve">                                     </w:t>
      </w:r>
      <w:r w:rsidR="00E52D65" w:rsidRPr="00756C6E">
        <w:rPr>
          <w:b/>
          <w:color w:val="BA8E2C" w:themeColor="accent4" w:themeShade="BF"/>
          <w:spacing w:val="-4"/>
          <w:u w:val="single"/>
        </w:rPr>
        <w:t xml:space="preserve">        </w:t>
      </w:r>
      <w:r w:rsidRPr="00756C6E">
        <w:rPr>
          <w:b/>
          <w:color w:val="BA8E2C" w:themeColor="accent4" w:themeShade="BF"/>
          <w:spacing w:val="-4"/>
          <w:u w:val="single"/>
        </w:rPr>
        <w:t xml:space="preserve">              </w:t>
      </w:r>
      <w:r w:rsidR="00200C47">
        <w:rPr>
          <w:b/>
          <w:color w:val="BA8E2C" w:themeColor="accent4" w:themeShade="BF"/>
          <w:spacing w:val="-4"/>
          <w:u w:val="single"/>
        </w:rPr>
        <w:t xml:space="preserve">THE THIRD SUNDAY OF  EASTER                                                 </w:t>
      </w:r>
      <w:r w:rsidR="00E8754C">
        <w:rPr>
          <w:b/>
          <w:color w:val="BA8E2C" w:themeColor="accent4" w:themeShade="BF"/>
          <w:spacing w:val="-4"/>
          <w:u w:val="single"/>
        </w:rPr>
        <w:t xml:space="preserve">APRIL </w:t>
      </w:r>
      <w:r w:rsidR="00200C47">
        <w:rPr>
          <w:b/>
          <w:color w:val="BA8E2C" w:themeColor="accent4" w:themeShade="BF"/>
          <w:spacing w:val="-4"/>
          <w:u w:val="single"/>
        </w:rPr>
        <w:t>10</w:t>
      </w:r>
      <w:r w:rsidR="00E8754C">
        <w:rPr>
          <w:b/>
          <w:color w:val="BA8E2C" w:themeColor="accent4" w:themeShade="BF"/>
          <w:spacing w:val="-4"/>
          <w:u w:val="single"/>
        </w:rPr>
        <w:t>, 2016</w:t>
      </w:r>
    </w:p>
    <w:p w:rsidR="002D26BC" w:rsidRPr="00890A86" w:rsidRDefault="002D26BC" w:rsidP="002D26BC">
      <w:pPr>
        <w:shd w:val="clear" w:color="auto" w:fill="FFFFFF" w:themeFill="background1"/>
        <w:tabs>
          <w:tab w:val="left" w:pos="5400"/>
        </w:tabs>
        <w:ind w:right="-486" w:hanging="90"/>
        <w:rPr>
          <w:rFonts w:ascii="Baskerville Old Face" w:hAnsi="Baskerville Old Face"/>
          <w:b/>
          <w:spacing w:val="-4"/>
          <w:sz w:val="28"/>
          <w:szCs w:val="28"/>
        </w:rPr>
      </w:pPr>
      <w:r w:rsidRPr="00C66FAD">
        <w:rPr>
          <w:b/>
          <w:i/>
          <w:noProof/>
          <w:color w:val="000000" w:themeColor="text1"/>
          <w:spacing w:val="-4"/>
          <w:sz w:val="20"/>
          <w:szCs w:val="20"/>
        </w:rPr>
        <w:lastRenderedPageBreak/>
        <w:drawing>
          <wp:anchor distT="0" distB="0" distL="114300" distR="114300" simplePos="0" relativeHeight="252557312" behindDoc="1" locked="0" layoutInCell="1" allowOverlap="1" wp14:anchorId="1AAB2832" wp14:editId="3331CE8C">
            <wp:simplePos x="0" y="0"/>
            <wp:positionH relativeFrom="column">
              <wp:posOffset>676910</wp:posOffset>
            </wp:positionH>
            <wp:positionV relativeFrom="paragraph">
              <wp:posOffset>139065</wp:posOffset>
            </wp:positionV>
            <wp:extent cx="1883410" cy="464820"/>
            <wp:effectExtent l="0" t="0" r="2540" b="0"/>
            <wp:wrapTight wrapText="bothSides">
              <wp:wrapPolygon edited="0">
                <wp:start x="0" y="0"/>
                <wp:lineTo x="0" y="20361"/>
                <wp:lineTo x="21411" y="20361"/>
                <wp:lineTo x="21411" y="0"/>
                <wp:lineTo x="0" y="0"/>
              </wp:wrapPolygon>
            </wp:wrapTight>
            <wp:docPr id="14" name="Picture 14" descr="Description: su0927bi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u0927bi_4c.tif"/>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7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341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pacing w:val="-4"/>
          <w:sz w:val="20"/>
          <w:szCs w:val="20"/>
        </w:rPr>
        <w:t xml:space="preserve">                        </w:t>
      </w:r>
    </w:p>
    <w:p w:rsidR="002D26BC" w:rsidRPr="00A12949" w:rsidRDefault="002D26BC" w:rsidP="002D26BC">
      <w:pPr>
        <w:ind w:firstLine="0"/>
        <w:rPr>
          <w:rFonts w:ascii="Times New Roman" w:hAnsi="Times New Roman" w:cs="Times New Roman"/>
          <w:b/>
          <w:spacing w:val="-4"/>
          <w:sz w:val="19"/>
          <w:szCs w:val="19"/>
        </w:rPr>
      </w:pPr>
    </w:p>
    <w:p w:rsidR="002D26BC" w:rsidRPr="00A12949" w:rsidRDefault="002D26BC" w:rsidP="002D26BC">
      <w:pPr>
        <w:ind w:firstLine="0"/>
        <w:rPr>
          <w:rFonts w:ascii="Times New Roman" w:hAnsi="Times New Roman" w:cs="Times New Roman"/>
          <w:b/>
          <w:i/>
          <w:color w:val="C00000"/>
          <w:sz w:val="19"/>
          <w:szCs w:val="19"/>
        </w:rPr>
      </w:pPr>
      <w:r w:rsidRPr="00A12949">
        <w:rPr>
          <w:rFonts w:ascii="Times New Roman" w:hAnsi="Times New Roman" w:cs="Times New Roman"/>
          <w:b/>
          <w:i/>
          <w:color w:val="C00000"/>
          <w:sz w:val="19"/>
          <w:szCs w:val="19"/>
        </w:rPr>
        <w:t xml:space="preserve">  </w:t>
      </w:r>
    </w:p>
    <w:p w:rsidR="00FB57CE" w:rsidRPr="003B6195" w:rsidRDefault="00FB57CE" w:rsidP="00FB25FE">
      <w:pPr>
        <w:shd w:val="clear" w:color="auto" w:fill="FFFFFF" w:themeFill="background1"/>
        <w:ind w:firstLine="0"/>
        <w:rPr>
          <w:rFonts w:ascii="Times New Roman" w:hAnsi="Times New Roman" w:cs="Times New Roman"/>
          <w:sz w:val="19"/>
          <w:szCs w:val="19"/>
        </w:rPr>
      </w:pPr>
    </w:p>
    <w:p w:rsidR="00C63E31" w:rsidRPr="0060464F" w:rsidRDefault="00C63E31" w:rsidP="00C63E31">
      <w:pPr>
        <w:shd w:val="clear" w:color="auto" w:fill="FFFFFF" w:themeFill="background1"/>
        <w:ind w:firstLine="0"/>
        <w:rPr>
          <w:rFonts w:ascii="Times New Roman" w:hAnsi="Times New Roman" w:cs="Times New Roman"/>
          <w:b/>
          <w:i/>
          <w:color w:val="C00000"/>
          <w:sz w:val="19"/>
          <w:szCs w:val="19"/>
        </w:rPr>
      </w:pPr>
      <w:r w:rsidRPr="0060464F">
        <w:rPr>
          <w:rFonts w:ascii="Times New Roman" w:hAnsi="Times New Roman" w:cs="Times New Roman"/>
          <w:b/>
          <w:i/>
          <w:color w:val="C00000"/>
          <w:sz w:val="19"/>
          <w:szCs w:val="19"/>
        </w:rPr>
        <w:t xml:space="preserve">Anticipated Sunday Mass     </w:t>
      </w:r>
    </w:p>
    <w:p w:rsidR="00C63E31" w:rsidRPr="0060464F" w:rsidRDefault="00C63E31" w:rsidP="00C63E31">
      <w:pPr>
        <w:ind w:firstLine="0"/>
        <w:rPr>
          <w:rFonts w:ascii="Times New Roman" w:hAnsi="Times New Roman" w:cs="Times New Roman"/>
          <w:i/>
          <w:sz w:val="19"/>
          <w:szCs w:val="19"/>
        </w:rPr>
      </w:pPr>
      <w:r w:rsidRPr="0060464F">
        <w:rPr>
          <w:rFonts w:ascii="Times New Roman" w:hAnsi="Times New Roman" w:cs="Times New Roman"/>
          <w:b/>
          <w:sz w:val="19"/>
          <w:szCs w:val="19"/>
        </w:rPr>
        <w:t>4:30  PM</w:t>
      </w:r>
      <w:r w:rsidRPr="0060464F">
        <w:rPr>
          <w:rFonts w:ascii="Times New Roman" w:hAnsi="Times New Roman" w:cs="Times New Roman"/>
          <w:sz w:val="19"/>
          <w:szCs w:val="19"/>
        </w:rPr>
        <w:t xml:space="preserve">  </w:t>
      </w:r>
      <w:r w:rsidR="00B75BC8" w:rsidRPr="00B75BC8">
        <w:rPr>
          <w:rFonts w:ascii="Times New Roman" w:hAnsi="Times New Roman" w:cs="Times New Roman"/>
          <w:sz w:val="19"/>
          <w:szCs w:val="19"/>
        </w:rPr>
        <w:t>†</w:t>
      </w:r>
      <w:r w:rsidRPr="0060464F">
        <w:rPr>
          <w:rFonts w:ascii="Times New Roman" w:hAnsi="Times New Roman" w:cs="Times New Roman"/>
          <w:sz w:val="19"/>
          <w:szCs w:val="19"/>
        </w:rPr>
        <w:t xml:space="preserve">†Cecelia &amp; Walter Koziatek </w:t>
      </w:r>
      <w:r w:rsidRPr="0060464F">
        <w:rPr>
          <w:rFonts w:ascii="Times New Roman" w:hAnsi="Times New Roman" w:cs="Times New Roman"/>
          <w:i/>
          <w:sz w:val="19"/>
          <w:szCs w:val="19"/>
        </w:rPr>
        <w:t xml:space="preserve">by Daughter Mary </w:t>
      </w:r>
    </w:p>
    <w:p w:rsidR="00C63E31" w:rsidRPr="0060464F" w:rsidRDefault="00C63E31" w:rsidP="00C63E31">
      <w:pPr>
        <w:ind w:firstLine="0"/>
        <w:rPr>
          <w:rFonts w:ascii="Times New Roman" w:hAnsi="Times New Roman" w:cs="Times New Roman"/>
          <w:i/>
          <w:sz w:val="19"/>
          <w:szCs w:val="19"/>
        </w:rPr>
      </w:pPr>
      <w:r w:rsidRPr="0060464F">
        <w:rPr>
          <w:rFonts w:ascii="Times New Roman" w:hAnsi="Times New Roman" w:cs="Times New Roman"/>
          <w:i/>
          <w:sz w:val="19"/>
          <w:szCs w:val="19"/>
        </w:rPr>
        <w:t xml:space="preserve">                    </w:t>
      </w:r>
      <w:r w:rsidR="005C7DCE">
        <w:rPr>
          <w:rFonts w:ascii="Times New Roman" w:hAnsi="Times New Roman" w:cs="Times New Roman"/>
          <w:i/>
          <w:sz w:val="19"/>
          <w:szCs w:val="19"/>
        </w:rPr>
        <w:t xml:space="preserve"> </w:t>
      </w:r>
      <w:r w:rsidRPr="0060464F">
        <w:rPr>
          <w:rFonts w:ascii="Times New Roman" w:hAnsi="Times New Roman" w:cs="Times New Roman"/>
          <w:i/>
          <w:sz w:val="19"/>
          <w:szCs w:val="19"/>
        </w:rPr>
        <w:t xml:space="preserve">Lipowski </w:t>
      </w:r>
    </w:p>
    <w:p w:rsidR="00C63E31" w:rsidRPr="0060464F" w:rsidRDefault="00C63E31" w:rsidP="00C63E31">
      <w:pPr>
        <w:ind w:firstLine="0"/>
        <w:rPr>
          <w:rFonts w:ascii="Times New Roman" w:hAnsi="Times New Roman" w:cs="Times New Roman"/>
          <w:b/>
          <w:i/>
          <w:color w:val="BA8E2C" w:themeColor="accent4" w:themeShade="BF"/>
          <w:sz w:val="19"/>
          <w:szCs w:val="19"/>
        </w:rPr>
      </w:pPr>
      <w:r w:rsidRPr="0060464F">
        <w:rPr>
          <w:rFonts w:ascii="Times New Roman" w:hAnsi="Times New Roman" w:cs="Times New Roman"/>
          <w:b/>
          <w:color w:val="BA8E2C" w:themeColor="accent4" w:themeShade="BF"/>
          <w:sz w:val="19"/>
          <w:szCs w:val="19"/>
        </w:rPr>
        <w:t xml:space="preserve">SUNDAY </w:t>
      </w:r>
      <w:r w:rsidRPr="0060464F">
        <w:rPr>
          <w:rFonts w:ascii="Times New Roman" w:hAnsi="Times New Roman" w:cs="Times New Roman"/>
          <w:b/>
          <w:i/>
          <w:color w:val="BA8E2C" w:themeColor="accent4" w:themeShade="BF"/>
          <w:sz w:val="19"/>
          <w:szCs w:val="19"/>
        </w:rPr>
        <w:t xml:space="preserve"> </w:t>
      </w:r>
      <w:r w:rsidRPr="0060464F">
        <w:rPr>
          <w:rFonts w:ascii="Times New Roman" w:hAnsi="Times New Roman" w:cs="Times New Roman"/>
          <w:b/>
          <w:color w:val="BA8E2C" w:themeColor="accent4" w:themeShade="BF"/>
          <w:sz w:val="19"/>
          <w:szCs w:val="19"/>
        </w:rPr>
        <w:t>APRIL 10</w:t>
      </w:r>
      <w:r w:rsidRPr="0060464F">
        <w:rPr>
          <w:rFonts w:ascii="Times New Roman" w:hAnsi="Times New Roman" w:cs="Times New Roman"/>
          <w:b/>
          <w:color w:val="BA8E2C" w:themeColor="accent4" w:themeShade="BF"/>
          <w:sz w:val="19"/>
          <w:szCs w:val="19"/>
          <w:vertAlign w:val="superscript"/>
        </w:rPr>
        <w:t>TH</w:t>
      </w:r>
      <w:r w:rsidRPr="0060464F">
        <w:rPr>
          <w:rFonts w:ascii="Times New Roman" w:hAnsi="Times New Roman" w:cs="Times New Roman"/>
          <w:b/>
          <w:color w:val="BA8E2C" w:themeColor="accent4" w:themeShade="BF"/>
          <w:sz w:val="19"/>
          <w:szCs w:val="19"/>
        </w:rPr>
        <w:t xml:space="preserve"> THE THIRD SUNDAY OF EASTER</w:t>
      </w:r>
    </w:p>
    <w:p w:rsidR="00C63E31" w:rsidRPr="0060464F" w:rsidRDefault="00C63E31" w:rsidP="00C63E31">
      <w:pPr>
        <w:ind w:firstLine="0"/>
        <w:rPr>
          <w:rFonts w:ascii="Times New Roman" w:hAnsi="Times New Roman" w:cs="Times New Roman"/>
          <w:i/>
          <w:color w:val="20190B" w:themeColor="background2" w:themeShade="1A"/>
          <w:sz w:val="19"/>
          <w:szCs w:val="19"/>
          <w:lang w:val="pl-PL"/>
        </w:rPr>
      </w:pPr>
      <w:r w:rsidRPr="0060464F">
        <w:rPr>
          <w:rFonts w:ascii="Times New Roman" w:hAnsi="Times New Roman" w:cs="Times New Roman"/>
          <w:b/>
          <w:color w:val="20190B" w:themeColor="background2" w:themeShade="1A"/>
          <w:sz w:val="19"/>
          <w:szCs w:val="19"/>
          <w:lang w:val="pl-PL"/>
        </w:rPr>
        <w:t>7:30 AM</w:t>
      </w:r>
      <w:r w:rsidRPr="0060464F">
        <w:rPr>
          <w:rFonts w:ascii="Times New Roman" w:hAnsi="Times New Roman" w:cs="Times New Roman"/>
          <w:color w:val="20190B" w:themeColor="background2" w:themeShade="1A"/>
          <w:sz w:val="19"/>
          <w:szCs w:val="19"/>
          <w:lang w:val="pl-PL"/>
        </w:rPr>
        <w:t xml:space="preserve">    </w:t>
      </w:r>
      <w:r w:rsidRPr="0060464F">
        <w:rPr>
          <w:rFonts w:ascii="Times New Roman" w:hAnsi="Times New Roman" w:cs="Times New Roman"/>
          <w:sz w:val="19"/>
          <w:szCs w:val="19"/>
          <w:lang w:val="pl-PL"/>
        </w:rPr>
        <w:t xml:space="preserve">†Józef Drodź, </w:t>
      </w:r>
      <w:r w:rsidRPr="0060464F">
        <w:rPr>
          <w:rFonts w:ascii="Times New Roman" w:hAnsi="Times New Roman" w:cs="Times New Roman"/>
          <w:i/>
          <w:sz w:val="19"/>
          <w:szCs w:val="19"/>
          <w:lang w:val="pl-PL"/>
        </w:rPr>
        <w:t>int. od Córki Teresy z Rodziną</w:t>
      </w:r>
    </w:p>
    <w:p w:rsidR="00C63E31" w:rsidRDefault="00C63E31" w:rsidP="00C63E31">
      <w:pPr>
        <w:ind w:firstLine="0"/>
        <w:rPr>
          <w:rFonts w:ascii="Times New Roman" w:hAnsi="Times New Roman" w:cs="Times New Roman"/>
          <w:sz w:val="19"/>
          <w:szCs w:val="19"/>
        </w:rPr>
      </w:pPr>
      <w:r w:rsidRPr="0060464F">
        <w:rPr>
          <w:rFonts w:ascii="Times New Roman" w:hAnsi="Times New Roman" w:cs="Times New Roman"/>
          <w:b/>
          <w:color w:val="20190B" w:themeColor="background2" w:themeShade="1A"/>
          <w:sz w:val="19"/>
          <w:szCs w:val="19"/>
        </w:rPr>
        <w:t>9:00 AM</w:t>
      </w:r>
      <w:r w:rsidRPr="0060464F">
        <w:rPr>
          <w:rFonts w:ascii="Times New Roman" w:hAnsi="Times New Roman" w:cs="Times New Roman"/>
          <w:color w:val="20190B" w:themeColor="background2" w:themeShade="1A"/>
          <w:sz w:val="19"/>
          <w:szCs w:val="19"/>
        </w:rPr>
        <w:t xml:space="preserve"> </w:t>
      </w:r>
      <w:r w:rsidRPr="0060464F">
        <w:rPr>
          <w:rFonts w:ascii="Times New Roman" w:hAnsi="Times New Roman" w:cs="Times New Roman"/>
          <w:sz w:val="19"/>
          <w:szCs w:val="19"/>
        </w:rPr>
        <w:t xml:space="preserve">     </w:t>
      </w:r>
      <w:r>
        <w:rPr>
          <w:rFonts w:ascii="Times New Roman" w:hAnsi="Times New Roman" w:cs="Times New Roman"/>
          <w:sz w:val="19"/>
          <w:szCs w:val="19"/>
        </w:rPr>
        <w:t xml:space="preserve"> </w:t>
      </w:r>
      <w:r w:rsidRPr="0060464F">
        <w:rPr>
          <w:rFonts w:ascii="Times New Roman" w:hAnsi="Times New Roman" w:cs="Times New Roman"/>
          <w:sz w:val="19"/>
          <w:szCs w:val="19"/>
        </w:rPr>
        <w:t>For the Intention of the Holy Name Society</w:t>
      </w:r>
      <w:r w:rsidR="00F759A7">
        <w:rPr>
          <w:rFonts w:ascii="Times New Roman" w:hAnsi="Times New Roman" w:cs="Times New Roman"/>
          <w:sz w:val="19"/>
          <w:szCs w:val="19"/>
        </w:rPr>
        <w:t xml:space="preserve"> on their</w:t>
      </w:r>
    </w:p>
    <w:p w:rsidR="00F759A7" w:rsidRPr="0060464F" w:rsidRDefault="00F759A7" w:rsidP="00C63E31">
      <w:pPr>
        <w:ind w:firstLine="0"/>
        <w:rPr>
          <w:rFonts w:ascii="Times New Roman" w:hAnsi="Times New Roman" w:cs="Times New Roman"/>
          <w:i/>
          <w:color w:val="20190B" w:themeColor="background2" w:themeShade="1A"/>
          <w:sz w:val="19"/>
          <w:szCs w:val="19"/>
        </w:rPr>
      </w:pPr>
      <w:r>
        <w:rPr>
          <w:rFonts w:ascii="Times New Roman" w:hAnsi="Times New Roman" w:cs="Times New Roman"/>
          <w:sz w:val="19"/>
          <w:szCs w:val="19"/>
        </w:rPr>
        <w:t xml:space="preserve">                       65</w:t>
      </w:r>
      <w:r w:rsidRPr="00F759A7">
        <w:rPr>
          <w:rFonts w:ascii="Times New Roman" w:hAnsi="Times New Roman" w:cs="Times New Roman"/>
          <w:sz w:val="19"/>
          <w:szCs w:val="19"/>
          <w:vertAlign w:val="superscript"/>
        </w:rPr>
        <w:t>th</w:t>
      </w:r>
      <w:r>
        <w:rPr>
          <w:rFonts w:ascii="Times New Roman" w:hAnsi="Times New Roman" w:cs="Times New Roman"/>
          <w:sz w:val="19"/>
          <w:szCs w:val="19"/>
        </w:rPr>
        <w:t xml:space="preserve"> Anniversary in this Parish</w:t>
      </w:r>
    </w:p>
    <w:p w:rsidR="00C63E31" w:rsidRPr="0060464F" w:rsidRDefault="00C63E31" w:rsidP="00C63E31">
      <w:pPr>
        <w:ind w:firstLine="0"/>
        <w:rPr>
          <w:rFonts w:ascii="Times New Roman" w:hAnsi="Times New Roman" w:cs="Times New Roman"/>
          <w:sz w:val="19"/>
          <w:szCs w:val="19"/>
        </w:rPr>
      </w:pPr>
      <w:r w:rsidRPr="0060464F">
        <w:rPr>
          <w:rFonts w:ascii="Times New Roman" w:hAnsi="Times New Roman" w:cs="Times New Roman"/>
          <w:b/>
          <w:color w:val="20190B" w:themeColor="background2" w:themeShade="1A"/>
          <w:sz w:val="19"/>
          <w:szCs w:val="19"/>
        </w:rPr>
        <w:t>10:15 AM</w:t>
      </w:r>
      <w:r w:rsidRPr="0060464F">
        <w:rPr>
          <w:rFonts w:ascii="Times New Roman" w:hAnsi="Times New Roman" w:cs="Times New Roman"/>
          <w:color w:val="20190B" w:themeColor="background2" w:themeShade="1A"/>
          <w:sz w:val="19"/>
          <w:szCs w:val="19"/>
        </w:rPr>
        <w:t xml:space="preserve"> </w:t>
      </w:r>
      <w:r>
        <w:rPr>
          <w:rFonts w:ascii="Times New Roman" w:hAnsi="Times New Roman" w:cs="Times New Roman"/>
          <w:color w:val="20190B" w:themeColor="background2" w:themeShade="1A"/>
          <w:sz w:val="19"/>
          <w:szCs w:val="19"/>
        </w:rPr>
        <w:t xml:space="preserve"> </w:t>
      </w:r>
      <w:r w:rsidRPr="0060464F">
        <w:rPr>
          <w:rFonts w:ascii="Times New Roman" w:hAnsi="Times New Roman" w:cs="Times New Roman"/>
          <w:sz w:val="19"/>
          <w:szCs w:val="19"/>
        </w:rPr>
        <w:t xml:space="preserve">††James F. Kerr &amp; Deceased Members of the </w:t>
      </w:r>
    </w:p>
    <w:p w:rsidR="00C63E31" w:rsidRPr="0060464F" w:rsidRDefault="00C63E31" w:rsidP="00C63E31">
      <w:pPr>
        <w:ind w:firstLine="0"/>
        <w:rPr>
          <w:rFonts w:ascii="Times New Roman" w:hAnsi="Times New Roman" w:cs="Times New Roman"/>
          <w:i/>
          <w:sz w:val="19"/>
          <w:szCs w:val="19"/>
          <w:lang w:val="pl-PL"/>
        </w:rPr>
      </w:pPr>
      <w:r w:rsidRPr="00F4545D">
        <w:rPr>
          <w:rFonts w:ascii="Times New Roman" w:hAnsi="Times New Roman" w:cs="Times New Roman"/>
          <w:sz w:val="19"/>
          <w:szCs w:val="19"/>
        </w:rPr>
        <w:t xml:space="preserve">                      </w:t>
      </w:r>
      <w:r w:rsidR="00214C43">
        <w:rPr>
          <w:rFonts w:ascii="Times New Roman" w:hAnsi="Times New Roman" w:cs="Times New Roman"/>
          <w:sz w:val="19"/>
          <w:szCs w:val="19"/>
        </w:rPr>
        <w:t xml:space="preserve"> </w:t>
      </w:r>
      <w:r w:rsidRPr="0060464F">
        <w:rPr>
          <w:rFonts w:ascii="Times New Roman" w:hAnsi="Times New Roman" w:cs="Times New Roman"/>
          <w:sz w:val="19"/>
          <w:szCs w:val="19"/>
          <w:lang w:val="pl-PL"/>
        </w:rPr>
        <w:t xml:space="preserve">Kerr, Prusaczyk &amp; Szymański Families </w:t>
      </w:r>
      <w:r w:rsidRPr="0060464F">
        <w:rPr>
          <w:rFonts w:ascii="Times New Roman" w:hAnsi="Times New Roman" w:cs="Times New Roman"/>
          <w:i/>
          <w:sz w:val="19"/>
          <w:szCs w:val="19"/>
          <w:lang w:val="pl-PL"/>
        </w:rPr>
        <w:t xml:space="preserve">by </w:t>
      </w:r>
    </w:p>
    <w:p w:rsidR="00C63E31" w:rsidRPr="0060464F" w:rsidRDefault="00C63E31" w:rsidP="00C63E31">
      <w:pPr>
        <w:ind w:firstLine="0"/>
        <w:rPr>
          <w:rFonts w:ascii="Times New Roman" w:hAnsi="Times New Roman" w:cs="Times New Roman"/>
          <w:i/>
          <w:sz w:val="19"/>
          <w:szCs w:val="19"/>
          <w:lang w:val="pl-PL"/>
        </w:rPr>
      </w:pPr>
      <w:r w:rsidRPr="0060464F">
        <w:rPr>
          <w:rFonts w:ascii="Times New Roman" w:hAnsi="Times New Roman" w:cs="Times New Roman"/>
          <w:i/>
          <w:sz w:val="19"/>
          <w:szCs w:val="19"/>
          <w:lang w:val="pl-PL"/>
        </w:rPr>
        <w:t xml:space="preserve">                      Barbara Prusaczyk Kerr </w:t>
      </w:r>
    </w:p>
    <w:p w:rsidR="00C63E31" w:rsidRDefault="00C63E31" w:rsidP="00C63E31">
      <w:pPr>
        <w:shd w:val="clear" w:color="auto" w:fill="FFFFFF" w:themeFill="background1"/>
        <w:ind w:firstLine="0"/>
        <w:rPr>
          <w:rFonts w:ascii="Times New Roman" w:hAnsi="Times New Roman" w:cs="Times New Roman"/>
          <w:sz w:val="19"/>
          <w:szCs w:val="19"/>
          <w:lang w:val="pl-PL"/>
        </w:rPr>
      </w:pPr>
      <w:r w:rsidRPr="0060464F">
        <w:rPr>
          <w:rFonts w:ascii="Times New Roman" w:hAnsi="Times New Roman" w:cs="Times New Roman"/>
          <w:b/>
          <w:sz w:val="19"/>
          <w:szCs w:val="19"/>
          <w:lang w:val="pl-PL"/>
        </w:rPr>
        <w:t>11:30 AM</w:t>
      </w:r>
      <w:r w:rsidRPr="0060464F">
        <w:rPr>
          <w:rFonts w:ascii="Times New Roman" w:hAnsi="Times New Roman" w:cs="Times New Roman"/>
          <w:sz w:val="19"/>
          <w:szCs w:val="19"/>
          <w:lang w:val="pl-PL"/>
        </w:rPr>
        <w:t xml:space="preserve">   </w:t>
      </w:r>
      <w:r w:rsidR="00214C43">
        <w:rPr>
          <w:rFonts w:ascii="Times New Roman" w:hAnsi="Times New Roman" w:cs="Times New Roman"/>
          <w:sz w:val="19"/>
          <w:szCs w:val="19"/>
          <w:lang w:val="pl-PL"/>
        </w:rPr>
        <w:t xml:space="preserve"> </w:t>
      </w:r>
      <w:r w:rsidRPr="0060464F">
        <w:rPr>
          <w:rFonts w:ascii="Times New Roman" w:hAnsi="Times New Roman" w:cs="Times New Roman"/>
          <w:sz w:val="19"/>
          <w:szCs w:val="19"/>
          <w:lang w:val="pl-PL"/>
        </w:rPr>
        <w:t xml:space="preserve"> O zdrowie i Boże błogosławieństwo dla Rodziny </w:t>
      </w:r>
    </w:p>
    <w:p w:rsidR="00C63E31" w:rsidRPr="00F4545D" w:rsidRDefault="00C63E31" w:rsidP="00C63E31">
      <w:pPr>
        <w:shd w:val="clear" w:color="auto" w:fill="FFFFFF" w:themeFill="background1"/>
        <w:ind w:firstLine="0"/>
        <w:rPr>
          <w:rFonts w:ascii="Times New Roman" w:hAnsi="Times New Roman" w:cs="Times New Roman"/>
          <w:b/>
          <w:color w:val="20190B" w:themeColor="background2" w:themeShade="1A"/>
          <w:sz w:val="19"/>
          <w:szCs w:val="19"/>
          <w:lang w:val="pl-PL"/>
        </w:rPr>
      </w:pPr>
      <w:r>
        <w:rPr>
          <w:rFonts w:ascii="Times New Roman" w:hAnsi="Times New Roman" w:cs="Times New Roman"/>
          <w:sz w:val="19"/>
          <w:szCs w:val="19"/>
          <w:lang w:val="pl-PL"/>
        </w:rPr>
        <w:t xml:space="preserve">                     </w:t>
      </w:r>
      <w:r w:rsidR="00214C43">
        <w:rPr>
          <w:rFonts w:ascii="Times New Roman" w:hAnsi="Times New Roman" w:cs="Times New Roman"/>
          <w:sz w:val="19"/>
          <w:szCs w:val="19"/>
          <w:lang w:val="pl-PL"/>
        </w:rPr>
        <w:t xml:space="preserve"> </w:t>
      </w:r>
      <w:r w:rsidRPr="0060464F">
        <w:rPr>
          <w:rFonts w:ascii="Times New Roman" w:hAnsi="Times New Roman" w:cs="Times New Roman"/>
          <w:sz w:val="19"/>
          <w:szCs w:val="19"/>
          <w:lang w:val="pl-PL"/>
        </w:rPr>
        <w:t>Jolanty i Stanisława Domka</w:t>
      </w:r>
      <w:r w:rsidR="005F0181">
        <w:rPr>
          <w:rFonts w:ascii="Times New Roman" w:hAnsi="Times New Roman" w:cs="Times New Roman"/>
          <w:sz w:val="19"/>
          <w:szCs w:val="19"/>
          <w:lang w:val="pl-PL"/>
        </w:rPr>
        <w:t xml:space="preserve"> w 40 rocznicę ślubu.</w:t>
      </w:r>
    </w:p>
    <w:p w:rsidR="00597E35" w:rsidRPr="004A553E" w:rsidRDefault="00C63E31" w:rsidP="00C63E31">
      <w:pPr>
        <w:shd w:val="clear" w:color="auto" w:fill="FFFFFF" w:themeFill="background1"/>
        <w:ind w:firstLine="0"/>
        <w:rPr>
          <w:rFonts w:ascii="Times New Roman" w:eastAsia="Times New Roman" w:hAnsi="Times New Roman"/>
          <w:b/>
          <w:i/>
          <w:color w:val="000000"/>
          <w:sz w:val="20"/>
          <w:szCs w:val="20"/>
        </w:rPr>
      </w:pPr>
      <w:r w:rsidRPr="004A553E">
        <w:rPr>
          <w:rFonts w:ascii="Times New Roman" w:hAnsi="Times New Roman" w:cs="Times New Roman"/>
          <w:b/>
          <w:color w:val="20190B" w:themeColor="background2" w:themeShade="1A"/>
          <w:sz w:val="19"/>
          <w:szCs w:val="19"/>
        </w:rPr>
        <w:t xml:space="preserve">2:00  PM     </w:t>
      </w:r>
      <w:r w:rsidR="00761CA6">
        <w:rPr>
          <w:rFonts w:ascii="Times New Roman" w:hAnsi="Times New Roman" w:cs="Times New Roman"/>
          <w:b/>
          <w:color w:val="20190B" w:themeColor="background2" w:themeShade="1A"/>
          <w:sz w:val="19"/>
          <w:szCs w:val="19"/>
        </w:rPr>
        <w:t xml:space="preserve">  </w:t>
      </w:r>
      <w:r w:rsidRPr="004A553E">
        <w:rPr>
          <w:rFonts w:ascii="Times New Roman" w:hAnsi="Times New Roman" w:cs="Times New Roman"/>
          <w:sz w:val="19"/>
          <w:szCs w:val="19"/>
        </w:rPr>
        <w:t>Pro Parochianiis</w:t>
      </w:r>
      <w:r w:rsidR="006C329E" w:rsidRPr="004A553E">
        <w:rPr>
          <w:rFonts w:ascii="Times New Roman" w:eastAsia="Times New Roman" w:hAnsi="Times New Roman"/>
          <w:b/>
          <w:i/>
          <w:color w:val="000000"/>
          <w:sz w:val="20"/>
          <w:szCs w:val="20"/>
        </w:rPr>
        <w:t xml:space="preserve"> </w:t>
      </w:r>
    </w:p>
    <w:p w:rsidR="00A6414A" w:rsidRPr="004A553E" w:rsidRDefault="00A6414A" w:rsidP="00C63E31">
      <w:pPr>
        <w:shd w:val="clear" w:color="auto" w:fill="FFFFFF" w:themeFill="background1"/>
        <w:ind w:firstLine="0"/>
        <w:rPr>
          <w:rFonts w:ascii="Times New Roman" w:eastAsia="Times New Roman" w:hAnsi="Times New Roman"/>
          <w:b/>
          <w:i/>
          <w:color w:val="000000"/>
          <w:sz w:val="20"/>
          <w:szCs w:val="20"/>
        </w:rPr>
      </w:pPr>
    </w:p>
    <w:p w:rsidR="00C4479A" w:rsidRDefault="00954673" w:rsidP="00954673">
      <w:pPr>
        <w:shd w:val="clear" w:color="auto" w:fill="FFFFFF" w:themeFill="background1"/>
        <w:ind w:firstLine="0"/>
        <w:rPr>
          <w:rFonts w:ascii="Times New Roman" w:hAnsi="Times New Roman" w:cs="Times New Roman"/>
          <w:b/>
          <w:color w:val="C00000"/>
          <w:sz w:val="19"/>
          <w:szCs w:val="19"/>
        </w:rPr>
      </w:pPr>
      <w:r w:rsidRPr="00A12949">
        <w:rPr>
          <w:rFonts w:ascii="Times New Roman" w:hAnsi="Times New Roman" w:cs="Times New Roman"/>
          <w:b/>
          <w:sz w:val="19"/>
          <w:szCs w:val="19"/>
        </w:rPr>
        <w:t xml:space="preserve">MONDAY </w:t>
      </w:r>
      <w:r w:rsidR="006C329E">
        <w:rPr>
          <w:rFonts w:ascii="Times New Roman" w:hAnsi="Times New Roman" w:cs="Times New Roman"/>
          <w:b/>
          <w:color w:val="000000" w:themeColor="text1"/>
          <w:sz w:val="19"/>
          <w:szCs w:val="19"/>
        </w:rPr>
        <w:t xml:space="preserve">APRIL </w:t>
      </w:r>
      <w:r w:rsidR="001E65E3">
        <w:rPr>
          <w:rFonts w:ascii="Times New Roman" w:hAnsi="Times New Roman" w:cs="Times New Roman"/>
          <w:b/>
          <w:color w:val="000000" w:themeColor="text1"/>
          <w:sz w:val="19"/>
          <w:szCs w:val="19"/>
        </w:rPr>
        <w:t>11</w:t>
      </w:r>
      <w:r w:rsidR="006C329E" w:rsidRPr="006C329E">
        <w:rPr>
          <w:rFonts w:ascii="Times New Roman" w:hAnsi="Times New Roman" w:cs="Times New Roman"/>
          <w:b/>
          <w:color w:val="000000" w:themeColor="text1"/>
          <w:sz w:val="19"/>
          <w:szCs w:val="19"/>
          <w:vertAlign w:val="superscript"/>
        </w:rPr>
        <w:t>TH</w:t>
      </w:r>
      <w:r w:rsidR="006C329E">
        <w:rPr>
          <w:rFonts w:ascii="Times New Roman" w:hAnsi="Times New Roman" w:cs="Times New Roman"/>
          <w:b/>
          <w:color w:val="000000" w:themeColor="text1"/>
          <w:sz w:val="19"/>
          <w:szCs w:val="19"/>
        </w:rPr>
        <w:t xml:space="preserve"> </w:t>
      </w:r>
      <w:r w:rsidR="00C4479A">
        <w:rPr>
          <w:rFonts w:ascii="Times New Roman" w:hAnsi="Times New Roman" w:cs="Times New Roman"/>
          <w:b/>
          <w:color w:val="000000" w:themeColor="text1"/>
          <w:sz w:val="19"/>
          <w:szCs w:val="19"/>
        </w:rPr>
        <w:t xml:space="preserve"> </w:t>
      </w:r>
      <w:r w:rsidR="006C329E" w:rsidRPr="00724DFD">
        <w:rPr>
          <w:rFonts w:ascii="Times New Roman" w:hAnsi="Times New Roman" w:cs="Times New Roman"/>
          <w:b/>
          <w:color w:val="C00000"/>
          <w:sz w:val="19"/>
          <w:szCs w:val="19"/>
        </w:rPr>
        <w:t>THE SOL</w:t>
      </w:r>
      <w:r w:rsidR="008D5039">
        <w:rPr>
          <w:rFonts w:ascii="Times New Roman" w:hAnsi="Times New Roman" w:cs="Times New Roman"/>
          <w:b/>
          <w:color w:val="C00000"/>
          <w:sz w:val="19"/>
          <w:szCs w:val="19"/>
        </w:rPr>
        <w:t>EM</w:t>
      </w:r>
      <w:r w:rsidR="006C329E" w:rsidRPr="00724DFD">
        <w:rPr>
          <w:rFonts w:ascii="Times New Roman" w:hAnsi="Times New Roman" w:cs="Times New Roman"/>
          <w:b/>
          <w:color w:val="C00000"/>
          <w:sz w:val="19"/>
          <w:szCs w:val="19"/>
        </w:rPr>
        <w:t>N</w:t>
      </w:r>
      <w:r w:rsidR="00724DFD">
        <w:rPr>
          <w:rFonts w:ascii="Times New Roman" w:hAnsi="Times New Roman" w:cs="Times New Roman"/>
          <w:b/>
          <w:color w:val="C00000"/>
          <w:sz w:val="19"/>
          <w:szCs w:val="19"/>
        </w:rPr>
        <w:t>I</w:t>
      </w:r>
      <w:r w:rsidR="006C329E" w:rsidRPr="00724DFD">
        <w:rPr>
          <w:rFonts w:ascii="Times New Roman" w:hAnsi="Times New Roman" w:cs="Times New Roman"/>
          <w:b/>
          <w:color w:val="C00000"/>
          <w:sz w:val="19"/>
          <w:szCs w:val="19"/>
        </w:rPr>
        <w:t xml:space="preserve">TY OF </w:t>
      </w:r>
      <w:r w:rsidR="001E65E3">
        <w:rPr>
          <w:rFonts w:ascii="Times New Roman" w:hAnsi="Times New Roman" w:cs="Times New Roman"/>
          <w:b/>
          <w:color w:val="C00000"/>
          <w:sz w:val="19"/>
          <w:szCs w:val="19"/>
        </w:rPr>
        <w:t>ST. STANISLAUS, BISHOP AND MARTYR</w:t>
      </w:r>
      <w:r w:rsidR="00D21C3A">
        <w:rPr>
          <w:rFonts w:ascii="Times New Roman" w:hAnsi="Times New Roman" w:cs="Times New Roman"/>
          <w:b/>
          <w:color w:val="C00000"/>
          <w:sz w:val="19"/>
          <w:szCs w:val="19"/>
        </w:rPr>
        <w:t>, PATRONAL</w:t>
      </w:r>
    </w:p>
    <w:p w:rsidR="00954673" w:rsidRPr="00082A2F" w:rsidRDefault="00D21C3A" w:rsidP="00954673">
      <w:pPr>
        <w:shd w:val="clear" w:color="auto" w:fill="FFFFFF" w:themeFill="background1"/>
        <w:ind w:firstLine="0"/>
        <w:rPr>
          <w:rFonts w:ascii="Times New Roman" w:hAnsi="Times New Roman" w:cs="Times New Roman"/>
          <w:b/>
          <w:color w:val="C00000"/>
          <w:sz w:val="19"/>
          <w:szCs w:val="19"/>
        </w:rPr>
      </w:pPr>
      <w:r>
        <w:rPr>
          <w:rFonts w:ascii="Times New Roman" w:hAnsi="Times New Roman" w:cs="Times New Roman"/>
          <w:b/>
          <w:color w:val="C00000"/>
          <w:sz w:val="19"/>
          <w:szCs w:val="19"/>
        </w:rPr>
        <w:t xml:space="preserve">FEAST OF </w:t>
      </w:r>
      <w:r w:rsidR="00005EBF">
        <w:rPr>
          <w:rFonts w:ascii="Times New Roman" w:hAnsi="Times New Roman" w:cs="Times New Roman"/>
          <w:b/>
          <w:color w:val="C00000"/>
          <w:sz w:val="19"/>
          <w:szCs w:val="19"/>
        </w:rPr>
        <w:t>OUR</w:t>
      </w:r>
      <w:r>
        <w:rPr>
          <w:rFonts w:ascii="Times New Roman" w:hAnsi="Times New Roman" w:cs="Times New Roman"/>
          <w:b/>
          <w:color w:val="C00000"/>
          <w:sz w:val="19"/>
          <w:szCs w:val="19"/>
        </w:rPr>
        <w:t xml:space="preserve"> PARISH</w:t>
      </w:r>
    </w:p>
    <w:p w:rsidR="005B6FE5" w:rsidRPr="00955F1F" w:rsidRDefault="00954673" w:rsidP="00916F2D">
      <w:pPr>
        <w:ind w:firstLine="0"/>
        <w:rPr>
          <w:rFonts w:ascii="Times New Roman" w:hAnsi="Times New Roman" w:cs="Times New Roman"/>
          <w:sz w:val="19"/>
          <w:szCs w:val="19"/>
        </w:rPr>
      </w:pPr>
      <w:r w:rsidRPr="00955F1F">
        <w:rPr>
          <w:rFonts w:ascii="Times New Roman" w:hAnsi="Times New Roman" w:cs="Times New Roman"/>
          <w:b/>
          <w:spacing w:val="-4"/>
          <w:sz w:val="19"/>
          <w:szCs w:val="19"/>
        </w:rPr>
        <w:t>7:00 AM</w:t>
      </w:r>
      <w:r w:rsidRPr="00955F1F">
        <w:rPr>
          <w:rFonts w:ascii="Times New Roman" w:hAnsi="Times New Roman" w:cs="Times New Roman"/>
          <w:sz w:val="19"/>
          <w:szCs w:val="19"/>
        </w:rPr>
        <w:t xml:space="preserve">    </w:t>
      </w:r>
      <w:r w:rsidR="00D81DBA" w:rsidRPr="00955F1F">
        <w:rPr>
          <w:rFonts w:ascii="Times New Roman" w:hAnsi="Times New Roman" w:cs="Times New Roman"/>
          <w:sz w:val="19"/>
          <w:szCs w:val="19"/>
        </w:rPr>
        <w:t xml:space="preserve"> </w:t>
      </w:r>
      <w:r w:rsidR="008E3BC9" w:rsidRPr="00955F1F">
        <w:rPr>
          <w:rFonts w:ascii="Times New Roman" w:hAnsi="Times New Roman" w:cs="Times New Roman"/>
          <w:sz w:val="19"/>
          <w:szCs w:val="19"/>
        </w:rPr>
        <w:t xml:space="preserve"> </w:t>
      </w:r>
      <w:r w:rsidR="00955F1F" w:rsidRPr="00955F1F">
        <w:rPr>
          <w:rFonts w:ascii="Times New Roman" w:hAnsi="Times New Roman" w:cs="Times New Roman"/>
          <w:sz w:val="19"/>
          <w:szCs w:val="19"/>
        </w:rPr>
        <w:t xml:space="preserve">  Deceased Priests and Brothers of the Congregation of</w:t>
      </w:r>
    </w:p>
    <w:p w:rsidR="00955F1F" w:rsidRPr="009B7229" w:rsidRDefault="00955F1F" w:rsidP="00916F2D">
      <w:pPr>
        <w:ind w:firstLine="0"/>
        <w:rPr>
          <w:rFonts w:ascii="Times New Roman" w:hAnsi="Times New Roman" w:cs="Times New Roman"/>
          <w:i/>
          <w:sz w:val="19"/>
          <w:szCs w:val="19"/>
          <w:lang w:val="pl-PL"/>
        </w:rPr>
      </w:pPr>
      <w:r>
        <w:rPr>
          <w:rFonts w:ascii="Times New Roman" w:hAnsi="Times New Roman" w:cs="Times New Roman"/>
          <w:sz w:val="19"/>
          <w:szCs w:val="19"/>
        </w:rPr>
        <w:t xml:space="preserve">                       </w:t>
      </w:r>
      <w:r w:rsidRPr="009B7229">
        <w:rPr>
          <w:rFonts w:ascii="Times New Roman" w:hAnsi="Times New Roman" w:cs="Times New Roman"/>
          <w:sz w:val="19"/>
          <w:szCs w:val="19"/>
          <w:lang w:val="pl-PL"/>
        </w:rPr>
        <w:t>the Mission</w:t>
      </w:r>
    </w:p>
    <w:p w:rsidR="002A1572" w:rsidRDefault="00954673" w:rsidP="008D5039">
      <w:pPr>
        <w:shd w:val="clear" w:color="auto" w:fill="FFFFFF" w:themeFill="background1"/>
        <w:ind w:firstLine="0"/>
        <w:rPr>
          <w:rFonts w:ascii="Times New Roman" w:hAnsi="Times New Roman" w:cs="Times New Roman"/>
          <w:sz w:val="19"/>
          <w:szCs w:val="19"/>
          <w:lang w:val="pl-PL"/>
        </w:rPr>
      </w:pPr>
      <w:r w:rsidRPr="00C243C7">
        <w:rPr>
          <w:rFonts w:ascii="Times New Roman" w:hAnsi="Times New Roman" w:cs="Times New Roman"/>
          <w:b/>
          <w:sz w:val="19"/>
          <w:szCs w:val="19"/>
          <w:lang w:val="pl-PL"/>
        </w:rPr>
        <w:t xml:space="preserve">7:30 AM     </w:t>
      </w:r>
      <w:r w:rsidR="00C243C7">
        <w:rPr>
          <w:rFonts w:ascii="Times New Roman" w:hAnsi="Times New Roman" w:cs="Times New Roman"/>
          <w:b/>
          <w:sz w:val="19"/>
          <w:szCs w:val="19"/>
          <w:lang w:val="pl-PL"/>
        </w:rPr>
        <w:t xml:space="preserve"> </w:t>
      </w:r>
      <w:r w:rsidR="000415B1">
        <w:rPr>
          <w:rFonts w:ascii="Times New Roman" w:hAnsi="Times New Roman" w:cs="Times New Roman"/>
          <w:sz w:val="19"/>
          <w:szCs w:val="19"/>
          <w:lang w:val="pl-PL"/>
        </w:rPr>
        <w:t xml:space="preserve">  O Boże bł</w:t>
      </w:r>
      <w:r w:rsidR="008D5039">
        <w:rPr>
          <w:rFonts w:ascii="Times New Roman" w:hAnsi="Times New Roman" w:cs="Times New Roman"/>
          <w:sz w:val="19"/>
          <w:szCs w:val="19"/>
          <w:lang w:val="pl-PL"/>
        </w:rPr>
        <w:t>o</w:t>
      </w:r>
      <w:r w:rsidR="000415B1">
        <w:rPr>
          <w:rFonts w:ascii="Times New Roman" w:hAnsi="Times New Roman" w:cs="Times New Roman"/>
          <w:sz w:val="19"/>
          <w:szCs w:val="19"/>
          <w:lang w:val="pl-PL"/>
        </w:rPr>
        <w:t>gosł</w:t>
      </w:r>
      <w:r w:rsidR="008D5039">
        <w:rPr>
          <w:rFonts w:ascii="Times New Roman" w:hAnsi="Times New Roman" w:cs="Times New Roman"/>
          <w:sz w:val="19"/>
          <w:szCs w:val="19"/>
          <w:lang w:val="pl-PL"/>
        </w:rPr>
        <w:t>a</w:t>
      </w:r>
      <w:r w:rsidR="000415B1">
        <w:rPr>
          <w:rFonts w:ascii="Times New Roman" w:hAnsi="Times New Roman" w:cs="Times New Roman"/>
          <w:sz w:val="19"/>
          <w:szCs w:val="19"/>
          <w:lang w:val="pl-PL"/>
        </w:rPr>
        <w:t>wieństwo i potrzebne łaski dla</w:t>
      </w:r>
      <w:r w:rsidR="002A1572">
        <w:rPr>
          <w:rFonts w:ascii="Times New Roman" w:hAnsi="Times New Roman" w:cs="Times New Roman"/>
          <w:sz w:val="19"/>
          <w:szCs w:val="19"/>
          <w:lang w:val="pl-PL"/>
        </w:rPr>
        <w:t xml:space="preserve"> </w:t>
      </w:r>
    </w:p>
    <w:p w:rsidR="008D5039" w:rsidRPr="005E5D94" w:rsidRDefault="008D5039" w:rsidP="008D5039">
      <w:pPr>
        <w:shd w:val="clear" w:color="auto" w:fill="FFFFFF" w:themeFill="background1"/>
        <w:ind w:firstLine="0"/>
        <w:rPr>
          <w:rFonts w:ascii="Times New Roman" w:hAnsi="Times New Roman" w:cs="Times New Roman"/>
          <w:b/>
          <w:i/>
          <w:color w:val="002060"/>
          <w:sz w:val="19"/>
          <w:szCs w:val="19"/>
        </w:rPr>
      </w:pPr>
      <w:r w:rsidRPr="008D5039">
        <w:rPr>
          <w:rFonts w:ascii="Times New Roman" w:hAnsi="Times New Roman" w:cs="Times New Roman"/>
          <w:sz w:val="19"/>
          <w:szCs w:val="19"/>
        </w:rPr>
        <w:t xml:space="preserve">                        Księży </w:t>
      </w:r>
      <w:r w:rsidRPr="005E5D94">
        <w:rPr>
          <w:rFonts w:ascii="Times New Roman" w:hAnsi="Times New Roman" w:cs="Times New Roman"/>
          <w:sz w:val="19"/>
          <w:szCs w:val="19"/>
        </w:rPr>
        <w:t xml:space="preserve">naszej Parafii </w:t>
      </w:r>
    </w:p>
    <w:p w:rsidR="00D03944" w:rsidRPr="00291845" w:rsidRDefault="00D03944">
      <w:pPr>
        <w:tabs>
          <w:tab w:val="left" w:pos="990"/>
        </w:tabs>
        <w:ind w:right="-90" w:firstLine="0"/>
        <w:rPr>
          <w:rFonts w:ascii="Times New Roman" w:hAnsi="Times New Roman" w:cs="Times New Roman"/>
          <w:b/>
          <w:color w:val="0D0D0D" w:themeColor="text1" w:themeTint="F2"/>
          <w:sz w:val="19"/>
          <w:szCs w:val="19"/>
        </w:rPr>
      </w:pPr>
      <w:r w:rsidRPr="00291845">
        <w:rPr>
          <w:rFonts w:ascii="Times New Roman" w:hAnsi="Times New Roman" w:cs="Times New Roman"/>
          <w:b/>
          <w:color w:val="0D0D0D" w:themeColor="text1" w:themeTint="F2"/>
          <w:sz w:val="19"/>
          <w:szCs w:val="19"/>
        </w:rPr>
        <w:t xml:space="preserve">6:30 PM      </w:t>
      </w:r>
      <w:r w:rsidR="005C7DCE">
        <w:rPr>
          <w:rFonts w:ascii="Times New Roman" w:hAnsi="Times New Roman" w:cs="Times New Roman"/>
          <w:b/>
          <w:color w:val="0D0D0D" w:themeColor="text1" w:themeTint="F2"/>
          <w:sz w:val="19"/>
          <w:szCs w:val="19"/>
        </w:rPr>
        <w:t xml:space="preserve"> </w:t>
      </w:r>
      <w:r w:rsidR="00095EF1">
        <w:rPr>
          <w:rFonts w:ascii="Times New Roman" w:hAnsi="Times New Roman" w:cs="Times New Roman"/>
          <w:b/>
          <w:color w:val="0D0D0D" w:themeColor="text1" w:themeTint="F2"/>
          <w:sz w:val="19"/>
          <w:szCs w:val="19"/>
        </w:rPr>
        <w:t xml:space="preserve"> </w:t>
      </w:r>
      <w:r w:rsidR="00916F2D" w:rsidRPr="00291845">
        <w:rPr>
          <w:rFonts w:ascii="Times New Roman" w:hAnsi="Times New Roman" w:cs="Times New Roman"/>
          <w:b/>
          <w:color w:val="0D0D0D" w:themeColor="text1" w:themeTint="F2"/>
          <w:sz w:val="19"/>
          <w:szCs w:val="19"/>
        </w:rPr>
        <w:t>Adoration of the Blessed Sacrament</w:t>
      </w:r>
    </w:p>
    <w:p w:rsidR="006D3828" w:rsidRDefault="00954673" w:rsidP="00AA71DC">
      <w:pPr>
        <w:tabs>
          <w:tab w:val="left" w:pos="990"/>
        </w:tabs>
        <w:ind w:right="-90" w:firstLine="0"/>
        <w:rPr>
          <w:rFonts w:ascii="Times New Roman" w:hAnsi="Times New Roman" w:cs="Times New Roman"/>
          <w:b/>
          <w:color w:val="000000" w:themeColor="text1"/>
          <w:sz w:val="19"/>
          <w:szCs w:val="19"/>
        </w:rPr>
      </w:pPr>
      <w:r w:rsidRPr="005515BE">
        <w:rPr>
          <w:rFonts w:ascii="Times New Roman" w:hAnsi="Times New Roman" w:cs="Times New Roman"/>
          <w:b/>
          <w:color w:val="000000" w:themeColor="text1"/>
          <w:sz w:val="19"/>
          <w:szCs w:val="19"/>
        </w:rPr>
        <w:t xml:space="preserve">7:00 PM      </w:t>
      </w:r>
      <w:r w:rsidR="005C7DCE">
        <w:rPr>
          <w:rFonts w:ascii="Times New Roman" w:hAnsi="Times New Roman" w:cs="Times New Roman"/>
          <w:b/>
          <w:color w:val="000000" w:themeColor="text1"/>
          <w:sz w:val="19"/>
          <w:szCs w:val="19"/>
        </w:rPr>
        <w:t xml:space="preserve"> </w:t>
      </w:r>
      <w:r w:rsidR="00AA71DC">
        <w:rPr>
          <w:rFonts w:ascii="Times New Roman" w:hAnsi="Times New Roman" w:cs="Times New Roman"/>
          <w:b/>
          <w:color w:val="000000" w:themeColor="text1"/>
          <w:sz w:val="19"/>
          <w:szCs w:val="19"/>
        </w:rPr>
        <w:t xml:space="preserve"> </w:t>
      </w:r>
      <w:r w:rsidR="00916F2D">
        <w:rPr>
          <w:rFonts w:ascii="Times New Roman" w:hAnsi="Times New Roman" w:cs="Times New Roman"/>
          <w:b/>
          <w:color w:val="000000" w:themeColor="text1"/>
          <w:sz w:val="19"/>
          <w:szCs w:val="19"/>
        </w:rPr>
        <w:t>Miraculous Medal Novena</w:t>
      </w:r>
    </w:p>
    <w:p w:rsidR="00AA71DC" w:rsidRPr="00280BE2" w:rsidRDefault="00AA71DC" w:rsidP="00AA71DC">
      <w:pPr>
        <w:tabs>
          <w:tab w:val="left" w:pos="990"/>
        </w:tabs>
        <w:ind w:right="-90" w:firstLine="0"/>
        <w:rPr>
          <w:rFonts w:ascii="Times New Roman" w:hAnsi="Times New Roman" w:cs="Times New Roman"/>
          <w:b/>
          <w:i/>
          <w:color w:val="000000" w:themeColor="text1"/>
          <w:sz w:val="19"/>
          <w:szCs w:val="19"/>
        </w:rPr>
      </w:pPr>
    </w:p>
    <w:p w:rsidR="00954673" w:rsidRPr="00A12949" w:rsidRDefault="00954673" w:rsidP="00954673">
      <w:pPr>
        <w:tabs>
          <w:tab w:val="left" w:pos="990"/>
        </w:tabs>
        <w:ind w:firstLine="0"/>
        <w:rPr>
          <w:rFonts w:ascii="Times New Roman" w:hAnsi="Times New Roman" w:cs="Times New Roman"/>
          <w:b/>
          <w:color w:val="C00000"/>
          <w:sz w:val="19"/>
          <w:szCs w:val="19"/>
        </w:rPr>
      </w:pPr>
      <w:r w:rsidRPr="00A12949">
        <w:rPr>
          <w:rFonts w:ascii="Times New Roman" w:hAnsi="Times New Roman" w:cs="Times New Roman"/>
          <w:b/>
          <w:sz w:val="19"/>
          <w:szCs w:val="19"/>
        </w:rPr>
        <w:t xml:space="preserve">TUESDAY  </w:t>
      </w:r>
      <w:r w:rsidR="006C329E">
        <w:rPr>
          <w:rFonts w:ascii="Times New Roman" w:hAnsi="Times New Roman" w:cs="Times New Roman"/>
          <w:b/>
          <w:color w:val="000000" w:themeColor="text1"/>
          <w:sz w:val="19"/>
          <w:szCs w:val="19"/>
        </w:rPr>
        <w:t xml:space="preserve">APRIL </w:t>
      </w:r>
      <w:r w:rsidR="001E65E3">
        <w:rPr>
          <w:rFonts w:ascii="Times New Roman" w:hAnsi="Times New Roman" w:cs="Times New Roman"/>
          <w:b/>
          <w:color w:val="000000" w:themeColor="text1"/>
          <w:sz w:val="19"/>
          <w:szCs w:val="19"/>
        </w:rPr>
        <w:t>12</w:t>
      </w:r>
      <w:r w:rsidR="006C329E" w:rsidRPr="006C329E">
        <w:rPr>
          <w:rFonts w:ascii="Times New Roman" w:hAnsi="Times New Roman" w:cs="Times New Roman"/>
          <w:b/>
          <w:color w:val="000000" w:themeColor="text1"/>
          <w:sz w:val="19"/>
          <w:szCs w:val="19"/>
          <w:vertAlign w:val="superscript"/>
        </w:rPr>
        <w:t>TH</w:t>
      </w:r>
      <w:r w:rsidR="006C329E">
        <w:rPr>
          <w:rFonts w:ascii="Times New Roman" w:hAnsi="Times New Roman" w:cs="Times New Roman"/>
          <w:b/>
          <w:color w:val="000000" w:themeColor="text1"/>
          <w:sz w:val="19"/>
          <w:szCs w:val="19"/>
        </w:rPr>
        <w:t xml:space="preserve"> </w:t>
      </w:r>
    </w:p>
    <w:p w:rsidR="00D1590B" w:rsidRPr="004854CA" w:rsidRDefault="00954673" w:rsidP="00715EB3">
      <w:pPr>
        <w:ind w:firstLine="0"/>
        <w:rPr>
          <w:rFonts w:ascii="Times New Roman" w:hAnsi="Times New Roman" w:cs="Times New Roman"/>
          <w:i/>
          <w:sz w:val="19"/>
          <w:szCs w:val="19"/>
        </w:rPr>
      </w:pPr>
      <w:r w:rsidRPr="00D1590B">
        <w:rPr>
          <w:rFonts w:ascii="Times New Roman" w:hAnsi="Times New Roman" w:cs="Times New Roman"/>
          <w:b/>
          <w:sz w:val="19"/>
          <w:szCs w:val="19"/>
        </w:rPr>
        <w:t xml:space="preserve">7:00 AM  </w:t>
      </w:r>
      <w:r w:rsidRPr="00D1590B">
        <w:rPr>
          <w:rFonts w:ascii="Times New Roman" w:hAnsi="Times New Roman" w:cs="Times New Roman"/>
          <w:sz w:val="19"/>
          <w:szCs w:val="19"/>
        </w:rPr>
        <w:t xml:space="preserve"> </w:t>
      </w:r>
      <w:r w:rsidR="00916F2D" w:rsidRPr="00D1590B">
        <w:rPr>
          <w:rFonts w:ascii="Times New Roman" w:hAnsi="Times New Roman" w:cs="Times New Roman"/>
          <w:sz w:val="19"/>
          <w:szCs w:val="19"/>
        </w:rPr>
        <w:t xml:space="preserve"> </w:t>
      </w:r>
      <w:r w:rsidR="004854CA" w:rsidRPr="00B846CF">
        <w:rPr>
          <w:rFonts w:ascii="Times New Roman" w:hAnsi="Times New Roman" w:cs="Times New Roman"/>
          <w:sz w:val="19"/>
          <w:szCs w:val="19"/>
        </w:rPr>
        <w:t>††</w:t>
      </w:r>
      <w:r w:rsidR="004854CA">
        <w:rPr>
          <w:rFonts w:ascii="Times New Roman" w:hAnsi="Times New Roman" w:cs="Times New Roman"/>
          <w:sz w:val="19"/>
          <w:szCs w:val="19"/>
        </w:rPr>
        <w:t xml:space="preserve">Alexander &amp; Stella Razikowski </w:t>
      </w:r>
      <w:r w:rsidR="004854CA">
        <w:rPr>
          <w:rFonts w:ascii="Times New Roman" w:hAnsi="Times New Roman" w:cs="Times New Roman"/>
          <w:i/>
          <w:sz w:val="19"/>
          <w:szCs w:val="19"/>
        </w:rPr>
        <w:t>by Richard Rogers</w:t>
      </w:r>
    </w:p>
    <w:p w:rsidR="001C031A" w:rsidRPr="006447FC" w:rsidRDefault="00954673" w:rsidP="001C031A">
      <w:pPr>
        <w:shd w:val="clear" w:color="auto" w:fill="FFFFFF" w:themeFill="background1"/>
        <w:ind w:firstLine="0"/>
        <w:rPr>
          <w:rFonts w:ascii="Times New Roman" w:hAnsi="Times New Roman" w:cs="Times New Roman"/>
          <w:sz w:val="20"/>
          <w:szCs w:val="20"/>
          <w:lang w:val="pl-PL"/>
        </w:rPr>
      </w:pPr>
      <w:r w:rsidRPr="001C031A">
        <w:rPr>
          <w:rFonts w:ascii="Times New Roman" w:hAnsi="Times New Roman" w:cs="Times New Roman"/>
          <w:b/>
          <w:sz w:val="19"/>
          <w:szCs w:val="19"/>
          <w:lang w:val="pl-PL"/>
        </w:rPr>
        <w:t>7:30 AM</w:t>
      </w:r>
      <w:r w:rsidRPr="001C031A">
        <w:rPr>
          <w:rFonts w:ascii="Times New Roman" w:hAnsi="Times New Roman" w:cs="Times New Roman"/>
          <w:sz w:val="19"/>
          <w:szCs w:val="19"/>
          <w:lang w:val="pl-PL"/>
        </w:rPr>
        <w:t xml:space="preserve">     </w:t>
      </w:r>
      <w:r w:rsidR="00715EB3" w:rsidRPr="001C031A">
        <w:rPr>
          <w:rFonts w:ascii="Times New Roman" w:hAnsi="Times New Roman" w:cs="Times New Roman"/>
          <w:sz w:val="19"/>
          <w:szCs w:val="19"/>
          <w:lang w:val="pl-PL"/>
        </w:rPr>
        <w:t xml:space="preserve"> </w:t>
      </w:r>
      <w:r w:rsidR="001C031A" w:rsidRPr="001C031A">
        <w:rPr>
          <w:rFonts w:ascii="Times New Roman" w:hAnsi="Times New Roman" w:cs="Times New Roman"/>
          <w:sz w:val="19"/>
          <w:szCs w:val="19"/>
          <w:lang w:val="pl-PL"/>
        </w:rPr>
        <w:t xml:space="preserve">  </w:t>
      </w:r>
      <w:r w:rsidR="001C031A" w:rsidRPr="006447FC">
        <w:rPr>
          <w:rFonts w:ascii="Times New Roman" w:hAnsi="Times New Roman" w:cs="Times New Roman"/>
          <w:sz w:val="20"/>
          <w:szCs w:val="20"/>
          <w:lang w:val="pl-PL"/>
        </w:rPr>
        <w:t xml:space="preserve">Za zmarłych Księży i Braci Zgromadzenia </w:t>
      </w:r>
    </w:p>
    <w:p w:rsidR="001C031A" w:rsidRPr="004D5C7C" w:rsidRDefault="001C031A" w:rsidP="001C031A">
      <w:pPr>
        <w:shd w:val="clear" w:color="auto" w:fill="FFFFFF" w:themeFill="background1"/>
        <w:ind w:firstLine="0"/>
        <w:rPr>
          <w:rFonts w:ascii="Times New Roman" w:hAnsi="Times New Roman" w:cs="Times New Roman"/>
          <w:b/>
          <w:color w:val="002060"/>
          <w:sz w:val="20"/>
          <w:szCs w:val="20"/>
        </w:rPr>
      </w:pPr>
      <w:r w:rsidRPr="008E4CA6">
        <w:rPr>
          <w:rFonts w:ascii="Times New Roman" w:hAnsi="Times New Roman" w:cs="Times New Roman"/>
          <w:sz w:val="20"/>
          <w:szCs w:val="20"/>
          <w:lang w:val="pl-PL"/>
        </w:rPr>
        <w:t xml:space="preserve">                      </w:t>
      </w:r>
      <w:r w:rsidRPr="004D5C7C">
        <w:rPr>
          <w:rFonts w:ascii="Times New Roman" w:hAnsi="Times New Roman" w:cs="Times New Roman"/>
          <w:sz w:val="20"/>
          <w:szCs w:val="20"/>
        </w:rPr>
        <w:t>Księży Misjonarzy</w:t>
      </w:r>
    </w:p>
    <w:p w:rsidR="00954673" w:rsidRPr="003E1B5D" w:rsidRDefault="00954673" w:rsidP="00144501">
      <w:pPr>
        <w:ind w:firstLine="0"/>
        <w:rPr>
          <w:rFonts w:ascii="Times New Roman" w:hAnsi="Times New Roman" w:cs="Times New Roman"/>
          <w:b/>
          <w:color w:val="C00000"/>
          <w:sz w:val="19"/>
          <w:szCs w:val="19"/>
        </w:rPr>
      </w:pPr>
      <w:r w:rsidRPr="00A12949">
        <w:rPr>
          <w:rFonts w:ascii="Times New Roman" w:hAnsi="Times New Roman" w:cs="Times New Roman"/>
          <w:b/>
          <w:sz w:val="19"/>
          <w:szCs w:val="19"/>
        </w:rPr>
        <w:t xml:space="preserve">WEDNESDAY </w:t>
      </w:r>
      <w:r w:rsidR="006C329E">
        <w:rPr>
          <w:rFonts w:ascii="Times New Roman" w:hAnsi="Times New Roman" w:cs="Times New Roman"/>
          <w:b/>
          <w:color w:val="000000" w:themeColor="text1"/>
          <w:sz w:val="19"/>
          <w:szCs w:val="19"/>
        </w:rPr>
        <w:t xml:space="preserve">APRIL </w:t>
      </w:r>
      <w:r w:rsidR="00200C47">
        <w:rPr>
          <w:rFonts w:ascii="Times New Roman" w:hAnsi="Times New Roman" w:cs="Times New Roman"/>
          <w:b/>
          <w:color w:val="000000" w:themeColor="text1"/>
          <w:sz w:val="19"/>
          <w:szCs w:val="19"/>
        </w:rPr>
        <w:t>13</w:t>
      </w:r>
      <w:r w:rsidR="006C329E" w:rsidRPr="006C329E">
        <w:rPr>
          <w:rFonts w:ascii="Times New Roman" w:hAnsi="Times New Roman" w:cs="Times New Roman"/>
          <w:b/>
          <w:color w:val="000000" w:themeColor="text1"/>
          <w:sz w:val="19"/>
          <w:szCs w:val="19"/>
          <w:vertAlign w:val="superscript"/>
        </w:rPr>
        <w:t>TH</w:t>
      </w:r>
      <w:r w:rsidR="006C329E">
        <w:rPr>
          <w:rFonts w:ascii="Times New Roman" w:hAnsi="Times New Roman" w:cs="Times New Roman"/>
          <w:b/>
          <w:color w:val="000000" w:themeColor="text1"/>
          <w:sz w:val="19"/>
          <w:szCs w:val="19"/>
        </w:rPr>
        <w:t xml:space="preserve"> </w:t>
      </w:r>
      <w:r w:rsidR="00917467">
        <w:rPr>
          <w:rFonts w:ascii="Times New Roman" w:hAnsi="Times New Roman" w:cs="Times New Roman"/>
          <w:b/>
          <w:color w:val="000000" w:themeColor="text1"/>
          <w:sz w:val="19"/>
          <w:szCs w:val="19"/>
        </w:rPr>
        <w:t xml:space="preserve"> </w:t>
      </w:r>
      <w:r w:rsidR="005B6FE5">
        <w:rPr>
          <w:rFonts w:ascii="Times New Roman" w:hAnsi="Times New Roman" w:cs="Times New Roman"/>
          <w:b/>
          <w:color w:val="000000" w:themeColor="text1"/>
          <w:sz w:val="19"/>
          <w:szCs w:val="19"/>
        </w:rPr>
        <w:t xml:space="preserve"> </w:t>
      </w:r>
      <w:r w:rsidR="00B34D31">
        <w:rPr>
          <w:rFonts w:ascii="Times New Roman" w:hAnsi="Times New Roman" w:cs="Times New Roman"/>
          <w:b/>
          <w:color w:val="000000" w:themeColor="text1"/>
          <w:sz w:val="19"/>
          <w:szCs w:val="19"/>
        </w:rPr>
        <w:t xml:space="preserve"> </w:t>
      </w:r>
    </w:p>
    <w:p w:rsidR="000357B7" w:rsidRPr="0024070E" w:rsidRDefault="00954673" w:rsidP="00303A02">
      <w:pPr>
        <w:ind w:firstLine="0"/>
        <w:rPr>
          <w:rFonts w:ascii="Times New Roman" w:hAnsi="Times New Roman" w:cs="Times New Roman"/>
          <w:i/>
          <w:sz w:val="19"/>
          <w:szCs w:val="19"/>
        </w:rPr>
      </w:pPr>
      <w:r w:rsidRPr="00B846CF">
        <w:rPr>
          <w:rFonts w:ascii="Times New Roman" w:hAnsi="Times New Roman" w:cs="Times New Roman"/>
          <w:b/>
          <w:spacing w:val="-4"/>
          <w:sz w:val="19"/>
          <w:szCs w:val="19"/>
        </w:rPr>
        <w:t>7:00 AM</w:t>
      </w:r>
      <w:r w:rsidRPr="00B846CF">
        <w:rPr>
          <w:rFonts w:ascii="Times New Roman" w:hAnsi="Times New Roman" w:cs="Times New Roman"/>
          <w:sz w:val="19"/>
          <w:szCs w:val="19"/>
        </w:rPr>
        <w:t xml:space="preserve">  </w:t>
      </w:r>
      <w:r w:rsidR="00BB3E6D">
        <w:rPr>
          <w:rFonts w:ascii="Times New Roman" w:hAnsi="Times New Roman" w:cs="Times New Roman"/>
          <w:sz w:val="19"/>
          <w:szCs w:val="19"/>
        </w:rPr>
        <w:t xml:space="preserve"> </w:t>
      </w:r>
      <w:r w:rsidR="0024070E">
        <w:rPr>
          <w:rFonts w:ascii="Times New Roman" w:hAnsi="Times New Roman" w:cs="Times New Roman"/>
          <w:sz w:val="19"/>
          <w:szCs w:val="19"/>
        </w:rPr>
        <w:t xml:space="preserve"> </w:t>
      </w:r>
      <w:r w:rsidR="008E22CA" w:rsidRPr="00B846CF">
        <w:rPr>
          <w:rFonts w:ascii="Times New Roman" w:hAnsi="Times New Roman" w:cs="Times New Roman"/>
          <w:sz w:val="19"/>
          <w:szCs w:val="19"/>
        </w:rPr>
        <w:t>†</w:t>
      </w:r>
      <w:r w:rsidR="0024070E">
        <w:rPr>
          <w:rFonts w:ascii="Times New Roman" w:hAnsi="Times New Roman" w:cs="Times New Roman"/>
          <w:sz w:val="19"/>
          <w:szCs w:val="19"/>
        </w:rPr>
        <w:t xml:space="preserve">Aleksander Gwardyak,anniv., </w:t>
      </w:r>
      <w:r w:rsidR="0024070E">
        <w:rPr>
          <w:rFonts w:ascii="Times New Roman" w:hAnsi="Times New Roman" w:cs="Times New Roman"/>
          <w:i/>
          <w:sz w:val="19"/>
          <w:szCs w:val="19"/>
        </w:rPr>
        <w:t>by Family</w:t>
      </w:r>
    </w:p>
    <w:p w:rsidR="00303A02" w:rsidRPr="008E4CA6" w:rsidRDefault="00954673" w:rsidP="0024070E">
      <w:pPr>
        <w:ind w:firstLine="0"/>
        <w:rPr>
          <w:rFonts w:ascii="Times New Roman" w:hAnsi="Times New Roman" w:cs="Times New Roman"/>
          <w:i/>
          <w:sz w:val="19"/>
          <w:szCs w:val="19"/>
        </w:rPr>
      </w:pPr>
      <w:r w:rsidRPr="008E4CA6">
        <w:rPr>
          <w:rFonts w:ascii="Times New Roman" w:hAnsi="Times New Roman" w:cs="Times New Roman"/>
          <w:b/>
          <w:sz w:val="19"/>
          <w:szCs w:val="19"/>
        </w:rPr>
        <w:t xml:space="preserve">7:30 AM </w:t>
      </w:r>
      <w:r w:rsidR="00930FF1" w:rsidRPr="008E4CA6">
        <w:rPr>
          <w:rFonts w:ascii="Times New Roman" w:hAnsi="Times New Roman" w:cs="Times New Roman"/>
          <w:sz w:val="19"/>
          <w:szCs w:val="19"/>
        </w:rPr>
        <w:t xml:space="preserve">  </w:t>
      </w:r>
      <w:r w:rsidR="00305A5A" w:rsidRPr="008E4CA6">
        <w:rPr>
          <w:rFonts w:ascii="Times New Roman" w:hAnsi="Times New Roman" w:cs="Times New Roman"/>
          <w:sz w:val="19"/>
          <w:szCs w:val="19"/>
        </w:rPr>
        <w:t xml:space="preserve"> †Ks. Jan Sledziona, C.M., </w:t>
      </w:r>
      <w:r w:rsidR="00305A5A" w:rsidRPr="008E4CA6">
        <w:rPr>
          <w:rFonts w:ascii="Times New Roman" w:hAnsi="Times New Roman" w:cs="Times New Roman"/>
          <w:i/>
          <w:sz w:val="19"/>
          <w:szCs w:val="19"/>
        </w:rPr>
        <w:t>int. od Marii Welborn</w:t>
      </w:r>
    </w:p>
    <w:p w:rsidR="0024070E" w:rsidRPr="008E4CA6" w:rsidRDefault="0024070E" w:rsidP="0024070E">
      <w:pPr>
        <w:ind w:firstLine="0"/>
        <w:rPr>
          <w:rFonts w:ascii="Times New Roman" w:hAnsi="Times New Roman" w:cs="Times New Roman"/>
          <w:sz w:val="19"/>
          <w:szCs w:val="19"/>
        </w:rPr>
      </w:pPr>
    </w:p>
    <w:p w:rsidR="00724DFD" w:rsidRPr="00724DFD" w:rsidRDefault="00954673" w:rsidP="00200C47">
      <w:pPr>
        <w:ind w:firstLine="0"/>
        <w:rPr>
          <w:rFonts w:ascii="Times New Roman" w:hAnsi="Times New Roman" w:cs="Times New Roman"/>
          <w:b/>
          <w:color w:val="C00000"/>
          <w:sz w:val="19"/>
          <w:szCs w:val="19"/>
        </w:rPr>
      </w:pPr>
      <w:r w:rsidRPr="00970459">
        <w:rPr>
          <w:rFonts w:ascii="Times New Roman" w:hAnsi="Times New Roman" w:cs="Times New Roman"/>
          <w:b/>
          <w:sz w:val="19"/>
          <w:szCs w:val="19"/>
        </w:rPr>
        <w:t xml:space="preserve">THURSDAY </w:t>
      </w:r>
      <w:r w:rsidR="006C329E">
        <w:rPr>
          <w:rFonts w:ascii="Times New Roman" w:hAnsi="Times New Roman" w:cs="Times New Roman"/>
          <w:b/>
          <w:color w:val="000000" w:themeColor="text1"/>
          <w:sz w:val="19"/>
          <w:szCs w:val="19"/>
        </w:rPr>
        <w:t xml:space="preserve">APRIL </w:t>
      </w:r>
      <w:r w:rsidR="00200C47">
        <w:rPr>
          <w:rFonts w:ascii="Times New Roman" w:hAnsi="Times New Roman" w:cs="Times New Roman"/>
          <w:b/>
          <w:color w:val="000000" w:themeColor="text1"/>
          <w:sz w:val="19"/>
          <w:szCs w:val="19"/>
        </w:rPr>
        <w:t>14</w:t>
      </w:r>
      <w:r w:rsidR="006C329E" w:rsidRPr="006C329E">
        <w:rPr>
          <w:rFonts w:ascii="Times New Roman" w:hAnsi="Times New Roman" w:cs="Times New Roman"/>
          <w:b/>
          <w:color w:val="000000" w:themeColor="text1"/>
          <w:sz w:val="19"/>
          <w:szCs w:val="19"/>
          <w:vertAlign w:val="superscript"/>
        </w:rPr>
        <w:t>TH</w:t>
      </w:r>
      <w:r w:rsidR="006C329E">
        <w:rPr>
          <w:rFonts w:ascii="Times New Roman" w:hAnsi="Times New Roman" w:cs="Times New Roman"/>
          <w:b/>
          <w:color w:val="000000" w:themeColor="text1"/>
          <w:sz w:val="19"/>
          <w:szCs w:val="19"/>
        </w:rPr>
        <w:t xml:space="preserve"> </w:t>
      </w:r>
      <w:r w:rsidR="00917467">
        <w:rPr>
          <w:rFonts w:ascii="Times New Roman" w:hAnsi="Times New Roman" w:cs="Times New Roman"/>
          <w:b/>
          <w:color w:val="000000" w:themeColor="text1"/>
          <w:sz w:val="19"/>
          <w:szCs w:val="19"/>
        </w:rPr>
        <w:t xml:space="preserve"> </w:t>
      </w:r>
    </w:p>
    <w:p w:rsidR="00504159" w:rsidRPr="00E62FC0" w:rsidRDefault="0088480B" w:rsidP="00571308">
      <w:pPr>
        <w:ind w:firstLine="0"/>
        <w:rPr>
          <w:rFonts w:ascii="Times New Roman" w:hAnsi="Times New Roman" w:cs="Times New Roman"/>
          <w:b/>
          <w:i/>
          <w:sz w:val="19"/>
          <w:szCs w:val="19"/>
          <w:u w:val="single"/>
        </w:rPr>
      </w:pPr>
      <w:r w:rsidRPr="00504159">
        <w:rPr>
          <w:rFonts w:ascii="Times New Roman" w:hAnsi="Times New Roman" w:cs="Times New Roman"/>
          <w:b/>
          <w:sz w:val="19"/>
          <w:szCs w:val="19"/>
        </w:rPr>
        <w:t xml:space="preserve">7:00 AM </w:t>
      </w:r>
      <w:r w:rsidR="00504159" w:rsidRPr="00504159">
        <w:rPr>
          <w:rFonts w:ascii="Times New Roman" w:hAnsi="Times New Roman" w:cs="Times New Roman"/>
          <w:b/>
          <w:sz w:val="19"/>
          <w:szCs w:val="19"/>
        </w:rPr>
        <w:t xml:space="preserve">   </w:t>
      </w:r>
      <w:r w:rsidR="00571308" w:rsidRPr="00C63A3E">
        <w:rPr>
          <w:rFonts w:ascii="Times New Roman" w:hAnsi="Times New Roman" w:cs="Times New Roman"/>
          <w:sz w:val="19"/>
          <w:szCs w:val="19"/>
        </w:rPr>
        <w:t>†</w:t>
      </w:r>
      <w:r w:rsidR="00E62FC0">
        <w:rPr>
          <w:rFonts w:ascii="Times New Roman" w:hAnsi="Times New Roman" w:cs="Times New Roman"/>
          <w:sz w:val="19"/>
          <w:szCs w:val="19"/>
        </w:rPr>
        <w:t xml:space="preserve">Fr. John Sledziona, C.M. </w:t>
      </w:r>
      <w:r w:rsidR="00E62FC0">
        <w:rPr>
          <w:rFonts w:ascii="Times New Roman" w:hAnsi="Times New Roman" w:cs="Times New Roman"/>
          <w:i/>
          <w:sz w:val="19"/>
          <w:szCs w:val="19"/>
        </w:rPr>
        <w:t>by Mary C. Welborn</w:t>
      </w:r>
    </w:p>
    <w:p w:rsidR="005E5F17" w:rsidRPr="0024070E" w:rsidRDefault="0088480B" w:rsidP="0024070E">
      <w:pPr>
        <w:ind w:firstLine="0"/>
        <w:rPr>
          <w:rFonts w:ascii="Times New Roman" w:hAnsi="Times New Roman" w:cs="Times New Roman"/>
          <w:i/>
          <w:sz w:val="19"/>
          <w:szCs w:val="19"/>
          <w:lang w:val="pl-PL"/>
        </w:rPr>
      </w:pPr>
      <w:r w:rsidRPr="00AA01DD">
        <w:rPr>
          <w:rFonts w:ascii="Times New Roman" w:hAnsi="Times New Roman" w:cs="Times New Roman"/>
          <w:b/>
          <w:sz w:val="19"/>
          <w:szCs w:val="19"/>
          <w:lang w:val="pl-PL"/>
        </w:rPr>
        <w:t>7:30 AM</w:t>
      </w:r>
      <w:r w:rsidR="00AA01DD" w:rsidRPr="00AA01DD">
        <w:rPr>
          <w:rFonts w:ascii="Times New Roman" w:hAnsi="Times New Roman" w:cs="Times New Roman"/>
          <w:b/>
          <w:sz w:val="19"/>
          <w:szCs w:val="19"/>
          <w:lang w:val="pl-PL"/>
        </w:rPr>
        <w:t xml:space="preserve">    </w:t>
      </w:r>
      <w:r w:rsidR="00AA01DD" w:rsidRPr="007A4FCD">
        <w:rPr>
          <w:rFonts w:ascii="Times New Roman" w:hAnsi="Times New Roman" w:cs="Times New Roman"/>
          <w:sz w:val="19"/>
          <w:szCs w:val="19"/>
          <w:lang w:val="pl-PL"/>
        </w:rPr>
        <w:t>†</w:t>
      </w:r>
      <w:r w:rsidR="0024070E">
        <w:rPr>
          <w:rFonts w:ascii="Times New Roman" w:hAnsi="Times New Roman" w:cs="Times New Roman"/>
          <w:sz w:val="19"/>
          <w:szCs w:val="19"/>
          <w:lang w:val="pl-PL"/>
        </w:rPr>
        <w:t xml:space="preserve">Barbara Szadkowski, </w:t>
      </w:r>
      <w:r w:rsidR="0024070E">
        <w:rPr>
          <w:rFonts w:ascii="Times New Roman" w:hAnsi="Times New Roman" w:cs="Times New Roman"/>
          <w:i/>
          <w:sz w:val="19"/>
          <w:szCs w:val="19"/>
          <w:lang w:val="pl-PL"/>
        </w:rPr>
        <w:t>int od Genowefy Szadkowski</w:t>
      </w:r>
    </w:p>
    <w:p w:rsidR="0060464F" w:rsidRPr="0024070E" w:rsidRDefault="0060464F" w:rsidP="0088480B">
      <w:pPr>
        <w:ind w:firstLine="0"/>
        <w:rPr>
          <w:rFonts w:ascii="Times New Roman" w:hAnsi="Times New Roman" w:cs="Times New Roman"/>
          <w:b/>
          <w:i/>
          <w:sz w:val="19"/>
          <w:szCs w:val="19"/>
          <w:lang w:val="pl-PL"/>
        </w:rPr>
      </w:pPr>
    </w:p>
    <w:p w:rsidR="007107E0" w:rsidRPr="00F87B6C" w:rsidRDefault="00954673" w:rsidP="00954673">
      <w:pPr>
        <w:ind w:firstLine="0"/>
        <w:rPr>
          <w:rFonts w:ascii="Times New Roman" w:hAnsi="Times New Roman" w:cs="Times New Roman"/>
          <w:b/>
          <w:color w:val="000000" w:themeColor="text1"/>
          <w:sz w:val="19"/>
          <w:szCs w:val="19"/>
        </w:rPr>
      </w:pPr>
      <w:r w:rsidRPr="008B1D86">
        <w:rPr>
          <w:rFonts w:ascii="Times New Roman" w:hAnsi="Times New Roman" w:cs="Times New Roman"/>
          <w:b/>
          <w:sz w:val="19"/>
          <w:szCs w:val="19"/>
        </w:rPr>
        <w:t xml:space="preserve">FRIDAY  </w:t>
      </w:r>
      <w:r w:rsidR="00917467">
        <w:rPr>
          <w:rFonts w:ascii="Times New Roman" w:hAnsi="Times New Roman" w:cs="Times New Roman"/>
          <w:b/>
          <w:color w:val="000000" w:themeColor="text1"/>
          <w:sz w:val="19"/>
          <w:szCs w:val="19"/>
        </w:rPr>
        <w:t xml:space="preserve">APRIL </w:t>
      </w:r>
      <w:r w:rsidR="00200C47">
        <w:rPr>
          <w:rFonts w:ascii="Times New Roman" w:hAnsi="Times New Roman" w:cs="Times New Roman"/>
          <w:b/>
          <w:color w:val="000000" w:themeColor="text1"/>
          <w:sz w:val="19"/>
          <w:szCs w:val="19"/>
        </w:rPr>
        <w:t>15</w:t>
      </w:r>
      <w:r w:rsidR="006C329E" w:rsidRPr="006C329E">
        <w:rPr>
          <w:rFonts w:ascii="Times New Roman" w:hAnsi="Times New Roman" w:cs="Times New Roman"/>
          <w:b/>
          <w:color w:val="000000" w:themeColor="text1"/>
          <w:sz w:val="19"/>
          <w:szCs w:val="19"/>
          <w:vertAlign w:val="superscript"/>
        </w:rPr>
        <w:t>TH</w:t>
      </w:r>
      <w:r w:rsidR="006C329E">
        <w:rPr>
          <w:rFonts w:ascii="Times New Roman" w:hAnsi="Times New Roman" w:cs="Times New Roman"/>
          <w:b/>
          <w:color w:val="000000" w:themeColor="text1"/>
          <w:sz w:val="19"/>
          <w:szCs w:val="19"/>
        </w:rPr>
        <w:t xml:space="preserve"> </w:t>
      </w:r>
    </w:p>
    <w:p w:rsidR="00955F1F" w:rsidRPr="0021280B" w:rsidRDefault="0088480B" w:rsidP="0021280B">
      <w:pPr>
        <w:ind w:firstLine="0"/>
        <w:rPr>
          <w:rFonts w:ascii="Times New Roman" w:hAnsi="Times New Roman" w:cs="Times New Roman"/>
          <w:i/>
          <w:sz w:val="19"/>
          <w:szCs w:val="19"/>
        </w:rPr>
      </w:pPr>
      <w:r w:rsidRPr="009F2D60">
        <w:rPr>
          <w:rFonts w:ascii="Times New Roman" w:hAnsi="Times New Roman" w:cs="Times New Roman"/>
          <w:b/>
          <w:sz w:val="19"/>
          <w:szCs w:val="19"/>
        </w:rPr>
        <w:t xml:space="preserve">7:00 AM </w:t>
      </w:r>
      <w:r w:rsidR="00955F1F">
        <w:rPr>
          <w:rFonts w:ascii="Times New Roman" w:hAnsi="Times New Roman" w:cs="Times New Roman"/>
          <w:b/>
          <w:sz w:val="19"/>
          <w:szCs w:val="19"/>
        </w:rPr>
        <w:t xml:space="preserve">   </w:t>
      </w:r>
      <w:r w:rsidR="0024070E" w:rsidRPr="00C63A3E">
        <w:rPr>
          <w:rFonts w:ascii="Times New Roman" w:hAnsi="Times New Roman" w:cs="Times New Roman"/>
          <w:sz w:val="19"/>
          <w:szCs w:val="19"/>
        </w:rPr>
        <w:t>†</w:t>
      </w:r>
      <w:r w:rsidR="0021280B" w:rsidRPr="00B75BC8">
        <w:rPr>
          <w:rFonts w:ascii="Times New Roman" w:hAnsi="Times New Roman" w:cs="Times New Roman"/>
          <w:sz w:val="20"/>
          <w:szCs w:val="20"/>
        </w:rPr>
        <w:t xml:space="preserve">Antoni Gronkiewicz </w:t>
      </w:r>
      <w:r w:rsidR="0021280B" w:rsidRPr="00B75BC8">
        <w:rPr>
          <w:rFonts w:ascii="Times New Roman" w:hAnsi="Times New Roman" w:cs="Times New Roman"/>
          <w:i/>
          <w:sz w:val="20"/>
          <w:szCs w:val="20"/>
        </w:rPr>
        <w:t>by Family</w:t>
      </w:r>
    </w:p>
    <w:p w:rsidR="00635605" w:rsidRPr="00B135C2" w:rsidRDefault="000959B6" w:rsidP="00635605">
      <w:pPr>
        <w:ind w:firstLine="0"/>
        <w:rPr>
          <w:rFonts w:ascii="Times New Roman" w:hAnsi="Times New Roman" w:cs="Times New Roman"/>
          <w:b/>
          <w:i/>
          <w:sz w:val="19"/>
          <w:szCs w:val="19"/>
          <w:lang w:val="pl-PL"/>
        </w:rPr>
      </w:pPr>
      <w:r w:rsidRPr="00B135C2">
        <w:rPr>
          <w:rFonts w:ascii="Times New Roman" w:hAnsi="Times New Roman" w:cs="Times New Roman"/>
          <w:b/>
          <w:sz w:val="19"/>
          <w:szCs w:val="19"/>
          <w:lang w:val="pl-PL"/>
        </w:rPr>
        <w:t>7</w:t>
      </w:r>
      <w:r w:rsidR="0088480B" w:rsidRPr="00B135C2">
        <w:rPr>
          <w:rFonts w:ascii="Times New Roman" w:hAnsi="Times New Roman" w:cs="Times New Roman"/>
          <w:b/>
          <w:sz w:val="19"/>
          <w:szCs w:val="19"/>
          <w:lang w:val="pl-PL"/>
        </w:rPr>
        <w:t>:</w:t>
      </w:r>
      <w:r w:rsidRPr="00B135C2">
        <w:rPr>
          <w:rFonts w:ascii="Times New Roman" w:hAnsi="Times New Roman" w:cs="Times New Roman"/>
          <w:b/>
          <w:sz w:val="19"/>
          <w:szCs w:val="19"/>
          <w:lang w:val="pl-PL"/>
        </w:rPr>
        <w:t>3</w:t>
      </w:r>
      <w:r w:rsidR="0088480B" w:rsidRPr="00B135C2">
        <w:rPr>
          <w:rFonts w:ascii="Times New Roman" w:hAnsi="Times New Roman" w:cs="Times New Roman"/>
          <w:b/>
          <w:sz w:val="19"/>
          <w:szCs w:val="19"/>
          <w:lang w:val="pl-PL"/>
        </w:rPr>
        <w:t xml:space="preserve">0 AM </w:t>
      </w:r>
      <w:r w:rsidRPr="00B135C2">
        <w:rPr>
          <w:rFonts w:ascii="Times New Roman" w:hAnsi="Times New Roman" w:cs="Times New Roman"/>
          <w:b/>
          <w:sz w:val="19"/>
          <w:szCs w:val="19"/>
          <w:lang w:val="pl-PL"/>
        </w:rPr>
        <w:t xml:space="preserve">  </w:t>
      </w:r>
      <w:r w:rsidR="0021280B" w:rsidRPr="00B135C2">
        <w:rPr>
          <w:rFonts w:ascii="Times New Roman" w:hAnsi="Times New Roman" w:cs="Times New Roman"/>
          <w:b/>
          <w:sz w:val="19"/>
          <w:szCs w:val="19"/>
          <w:lang w:val="pl-PL"/>
        </w:rPr>
        <w:t xml:space="preserve">   </w:t>
      </w:r>
      <w:r w:rsidR="002910A4" w:rsidRPr="009E248B">
        <w:rPr>
          <w:rFonts w:ascii="Times New Roman" w:hAnsi="Times New Roman" w:cs="Times New Roman"/>
          <w:color w:val="222222"/>
          <w:sz w:val="20"/>
          <w:szCs w:val="20"/>
          <w:lang w:val="pl-PL"/>
        </w:rPr>
        <w:t>Dziękczyn</w:t>
      </w:r>
      <w:r w:rsidR="002910A4">
        <w:rPr>
          <w:rFonts w:ascii="Times New Roman" w:hAnsi="Times New Roman" w:cs="Times New Roman"/>
          <w:color w:val="222222"/>
          <w:sz w:val="20"/>
          <w:szCs w:val="20"/>
          <w:lang w:val="pl-PL"/>
        </w:rPr>
        <w:t>n</w:t>
      </w:r>
      <w:r w:rsidR="002910A4" w:rsidRPr="009E248B">
        <w:rPr>
          <w:rFonts w:ascii="Times New Roman" w:hAnsi="Times New Roman" w:cs="Times New Roman"/>
          <w:color w:val="222222"/>
          <w:sz w:val="20"/>
          <w:szCs w:val="20"/>
          <w:lang w:val="pl-PL"/>
        </w:rPr>
        <w:t>a</w:t>
      </w:r>
      <w:r w:rsidR="002910A4">
        <w:rPr>
          <w:rFonts w:ascii="Times New Roman" w:hAnsi="Times New Roman" w:cs="Times New Roman"/>
          <w:color w:val="222222"/>
          <w:sz w:val="20"/>
          <w:szCs w:val="20"/>
          <w:lang w:val="pl-PL"/>
        </w:rPr>
        <w:t xml:space="preserve">  za  dar  Sakramentu  Bierzmowania</w:t>
      </w:r>
    </w:p>
    <w:p w:rsidR="000959B6" w:rsidRPr="00B135C2" w:rsidRDefault="000959B6" w:rsidP="000959B6">
      <w:pPr>
        <w:ind w:firstLine="0"/>
        <w:rPr>
          <w:rFonts w:ascii="Times New Roman" w:hAnsi="Times New Roman" w:cs="Times New Roman"/>
          <w:b/>
          <w:i/>
          <w:sz w:val="19"/>
          <w:szCs w:val="19"/>
          <w:lang w:val="pl-PL"/>
        </w:rPr>
      </w:pPr>
    </w:p>
    <w:p w:rsidR="00954673" w:rsidRPr="000959B6" w:rsidRDefault="00954673" w:rsidP="00954673">
      <w:pPr>
        <w:shd w:val="clear" w:color="auto" w:fill="FFFFFF" w:themeFill="background1"/>
        <w:ind w:firstLine="0"/>
        <w:rPr>
          <w:rFonts w:ascii="Times New Roman" w:hAnsi="Times New Roman" w:cs="Times New Roman"/>
          <w:b/>
          <w:sz w:val="19"/>
          <w:szCs w:val="19"/>
          <w:vertAlign w:val="superscript"/>
        </w:rPr>
      </w:pPr>
      <w:r w:rsidRPr="000959B6">
        <w:rPr>
          <w:rFonts w:ascii="Times New Roman" w:hAnsi="Times New Roman" w:cs="Times New Roman"/>
          <w:b/>
          <w:sz w:val="19"/>
          <w:szCs w:val="19"/>
        </w:rPr>
        <w:t xml:space="preserve">SATURDAY </w:t>
      </w:r>
      <w:r w:rsidR="00917467" w:rsidRPr="000959B6">
        <w:rPr>
          <w:rFonts w:ascii="Times New Roman" w:hAnsi="Times New Roman" w:cs="Times New Roman"/>
          <w:b/>
          <w:sz w:val="19"/>
          <w:szCs w:val="19"/>
        </w:rPr>
        <w:t xml:space="preserve">APRIL </w:t>
      </w:r>
      <w:r w:rsidR="00200C47">
        <w:rPr>
          <w:rFonts w:ascii="Times New Roman" w:hAnsi="Times New Roman" w:cs="Times New Roman"/>
          <w:b/>
          <w:sz w:val="19"/>
          <w:szCs w:val="19"/>
        </w:rPr>
        <w:t>16</w:t>
      </w:r>
      <w:r w:rsidR="006C329E" w:rsidRPr="000959B6">
        <w:rPr>
          <w:rFonts w:ascii="Times New Roman" w:hAnsi="Times New Roman" w:cs="Times New Roman"/>
          <w:b/>
          <w:sz w:val="19"/>
          <w:szCs w:val="19"/>
          <w:vertAlign w:val="superscript"/>
        </w:rPr>
        <w:t xml:space="preserve">TH </w:t>
      </w:r>
      <w:r w:rsidR="00955F1F">
        <w:rPr>
          <w:rFonts w:ascii="Times New Roman" w:hAnsi="Times New Roman" w:cs="Times New Roman"/>
          <w:b/>
          <w:sz w:val="19"/>
          <w:szCs w:val="19"/>
          <w:vertAlign w:val="superscript"/>
        </w:rPr>
        <w:t xml:space="preserve"> </w:t>
      </w:r>
    </w:p>
    <w:p w:rsidR="00955F1F" w:rsidRPr="0021280B" w:rsidRDefault="0088480B" w:rsidP="0021280B">
      <w:pPr>
        <w:ind w:firstLine="0"/>
        <w:rPr>
          <w:rFonts w:ascii="Times New Roman" w:hAnsi="Times New Roman" w:cs="Times New Roman"/>
          <w:i/>
          <w:sz w:val="19"/>
          <w:szCs w:val="19"/>
        </w:rPr>
      </w:pPr>
      <w:r w:rsidRPr="00955F1F">
        <w:rPr>
          <w:rFonts w:ascii="Times New Roman" w:hAnsi="Times New Roman" w:cs="Times New Roman"/>
          <w:b/>
          <w:sz w:val="19"/>
          <w:szCs w:val="19"/>
        </w:rPr>
        <w:t xml:space="preserve">7:00 AM   </w:t>
      </w:r>
      <w:r w:rsidR="0034012C" w:rsidRPr="00955F1F">
        <w:rPr>
          <w:rFonts w:ascii="Times New Roman" w:hAnsi="Times New Roman" w:cs="Times New Roman"/>
          <w:b/>
          <w:sz w:val="19"/>
          <w:szCs w:val="19"/>
        </w:rPr>
        <w:t xml:space="preserve"> </w:t>
      </w:r>
      <w:r w:rsidR="0021280B" w:rsidRPr="009B7229">
        <w:rPr>
          <w:rFonts w:ascii="Times New Roman" w:hAnsi="Times New Roman" w:cs="Times New Roman"/>
          <w:sz w:val="19"/>
          <w:szCs w:val="19"/>
        </w:rPr>
        <w:t>†</w:t>
      </w:r>
      <w:r w:rsidR="0021280B" w:rsidRPr="00B75BC8">
        <w:rPr>
          <w:rFonts w:ascii="Times New Roman" w:hAnsi="Times New Roman" w:cs="Times New Roman"/>
          <w:sz w:val="20"/>
          <w:szCs w:val="20"/>
        </w:rPr>
        <w:t xml:space="preserve">Francis W. Cole, anniv., </w:t>
      </w:r>
      <w:r w:rsidR="0021280B" w:rsidRPr="00B75BC8">
        <w:rPr>
          <w:rFonts w:ascii="Times New Roman" w:hAnsi="Times New Roman" w:cs="Times New Roman"/>
          <w:i/>
          <w:sz w:val="20"/>
          <w:szCs w:val="20"/>
        </w:rPr>
        <w:t>by Family</w:t>
      </w:r>
    </w:p>
    <w:p w:rsidR="00AB0E6A" w:rsidRPr="00126C8B" w:rsidRDefault="0088480B" w:rsidP="00B135C2">
      <w:pPr>
        <w:ind w:firstLine="0"/>
        <w:rPr>
          <w:rFonts w:ascii="Times New Roman" w:hAnsi="Times New Roman" w:cs="Times New Roman"/>
          <w:sz w:val="20"/>
          <w:szCs w:val="20"/>
        </w:rPr>
      </w:pPr>
      <w:r w:rsidRPr="0021280B">
        <w:rPr>
          <w:rFonts w:ascii="Times New Roman" w:hAnsi="Times New Roman" w:cs="Times New Roman"/>
          <w:b/>
          <w:sz w:val="19"/>
          <w:szCs w:val="19"/>
          <w:lang w:val="pl-PL"/>
        </w:rPr>
        <w:t xml:space="preserve">7:30 AM </w:t>
      </w:r>
      <w:r w:rsidRPr="0021280B">
        <w:rPr>
          <w:rFonts w:ascii="Times New Roman" w:hAnsi="Times New Roman" w:cs="Times New Roman"/>
          <w:sz w:val="19"/>
          <w:szCs w:val="19"/>
          <w:lang w:val="pl-PL"/>
        </w:rPr>
        <w:t xml:space="preserve">   </w:t>
      </w:r>
      <w:r w:rsidR="00C30E35">
        <w:rPr>
          <w:rFonts w:ascii="Times New Roman" w:hAnsi="Times New Roman" w:cs="Times New Roman"/>
          <w:sz w:val="19"/>
          <w:szCs w:val="19"/>
          <w:lang w:val="pl-PL"/>
        </w:rPr>
        <w:t xml:space="preserve">  </w:t>
      </w:r>
      <w:r w:rsidR="00C30E35" w:rsidRPr="00126C8B">
        <w:rPr>
          <w:rFonts w:ascii="Times New Roman" w:hAnsi="Times New Roman" w:cs="Times New Roman"/>
          <w:sz w:val="20"/>
          <w:szCs w:val="20"/>
          <w:lang w:val="pl-PL"/>
        </w:rPr>
        <w:t xml:space="preserve">O zdrowie dla Ks. </w:t>
      </w:r>
      <w:r w:rsidR="00C30E35" w:rsidRPr="00126C8B">
        <w:rPr>
          <w:rFonts w:ascii="Times New Roman" w:hAnsi="Times New Roman" w:cs="Times New Roman"/>
          <w:sz w:val="20"/>
          <w:szCs w:val="20"/>
        </w:rPr>
        <w:t>Romana Kmie</w:t>
      </w:r>
      <w:r w:rsidR="008E4CA6" w:rsidRPr="00126C8B">
        <w:rPr>
          <w:rFonts w:ascii="Times New Roman" w:hAnsi="Times New Roman" w:cs="Times New Roman"/>
          <w:sz w:val="20"/>
          <w:szCs w:val="20"/>
        </w:rPr>
        <w:t>cia</w:t>
      </w:r>
      <w:r w:rsidR="00C30E35" w:rsidRPr="00126C8B">
        <w:rPr>
          <w:rFonts w:ascii="Times New Roman" w:hAnsi="Times New Roman" w:cs="Times New Roman"/>
          <w:sz w:val="20"/>
          <w:szCs w:val="20"/>
        </w:rPr>
        <w:t>, C.M.</w:t>
      </w:r>
    </w:p>
    <w:p w:rsidR="00B135C2" w:rsidRPr="008E4CA6" w:rsidRDefault="00B135C2" w:rsidP="00B135C2">
      <w:pPr>
        <w:ind w:firstLine="0"/>
        <w:rPr>
          <w:rFonts w:ascii="Times New Roman" w:hAnsi="Times New Roman" w:cs="Times New Roman"/>
          <w:b/>
          <w:i/>
          <w:color w:val="C00000"/>
          <w:sz w:val="20"/>
          <w:szCs w:val="20"/>
        </w:rPr>
      </w:pPr>
    </w:p>
    <w:p w:rsidR="00954673" w:rsidRPr="0060464F" w:rsidRDefault="00954673" w:rsidP="003E74B1">
      <w:pPr>
        <w:shd w:val="clear" w:color="auto" w:fill="FFFFFF" w:themeFill="background1"/>
        <w:ind w:firstLine="0"/>
        <w:rPr>
          <w:rFonts w:ascii="Times New Roman" w:hAnsi="Times New Roman" w:cs="Times New Roman"/>
          <w:b/>
          <w:i/>
          <w:color w:val="C00000"/>
          <w:sz w:val="19"/>
          <w:szCs w:val="19"/>
        </w:rPr>
      </w:pPr>
      <w:r w:rsidRPr="0060464F">
        <w:rPr>
          <w:rFonts w:ascii="Times New Roman" w:hAnsi="Times New Roman" w:cs="Times New Roman"/>
          <w:b/>
          <w:i/>
          <w:color w:val="C00000"/>
          <w:sz w:val="19"/>
          <w:szCs w:val="19"/>
        </w:rPr>
        <w:t xml:space="preserve">Anticipated Sunday Mass     </w:t>
      </w:r>
    </w:p>
    <w:p w:rsidR="0021280B" w:rsidRPr="00B75BC8" w:rsidRDefault="00917467" w:rsidP="00144501">
      <w:pPr>
        <w:ind w:firstLine="0"/>
        <w:rPr>
          <w:rFonts w:ascii="Times New Roman" w:hAnsi="Times New Roman" w:cs="Times New Roman"/>
          <w:i/>
          <w:sz w:val="20"/>
          <w:szCs w:val="20"/>
        </w:rPr>
      </w:pPr>
      <w:r w:rsidRPr="0060464F">
        <w:rPr>
          <w:rFonts w:ascii="Times New Roman" w:hAnsi="Times New Roman" w:cs="Times New Roman"/>
          <w:b/>
          <w:sz w:val="19"/>
          <w:szCs w:val="19"/>
        </w:rPr>
        <w:t>4:3</w:t>
      </w:r>
      <w:r w:rsidR="00144501" w:rsidRPr="0060464F">
        <w:rPr>
          <w:rFonts w:ascii="Times New Roman" w:hAnsi="Times New Roman" w:cs="Times New Roman"/>
          <w:b/>
          <w:sz w:val="19"/>
          <w:szCs w:val="19"/>
        </w:rPr>
        <w:t>0</w:t>
      </w:r>
      <w:r w:rsidR="00954673" w:rsidRPr="0060464F">
        <w:rPr>
          <w:rFonts w:ascii="Times New Roman" w:hAnsi="Times New Roman" w:cs="Times New Roman"/>
          <w:b/>
          <w:sz w:val="19"/>
          <w:szCs w:val="19"/>
        </w:rPr>
        <w:t xml:space="preserve">  PM</w:t>
      </w:r>
      <w:r w:rsidR="00954673" w:rsidRPr="0060464F">
        <w:rPr>
          <w:rFonts w:ascii="Times New Roman" w:hAnsi="Times New Roman" w:cs="Times New Roman"/>
          <w:sz w:val="19"/>
          <w:szCs w:val="19"/>
        </w:rPr>
        <w:t xml:space="preserve">  </w:t>
      </w:r>
      <w:r w:rsidR="00144501" w:rsidRPr="0060464F">
        <w:rPr>
          <w:rFonts w:ascii="Times New Roman" w:hAnsi="Times New Roman" w:cs="Times New Roman"/>
          <w:sz w:val="19"/>
          <w:szCs w:val="19"/>
        </w:rPr>
        <w:t xml:space="preserve"> </w:t>
      </w:r>
      <w:r w:rsidR="00AB0E6A" w:rsidRPr="0060464F">
        <w:rPr>
          <w:rFonts w:ascii="Times New Roman" w:hAnsi="Times New Roman" w:cs="Times New Roman"/>
          <w:sz w:val="19"/>
          <w:szCs w:val="19"/>
        </w:rPr>
        <w:t>†</w:t>
      </w:r>
      <w:r w:rsidR="0021280B" w:rsidRPr="00B75BC8">
        <w:rPr>
          <w:rFonts w:ascii="Times New Roman" w:hAnsi="Times New Roman" w:cs="Times New Roman"/>
          <w:sz w:val="20"/>
          <w:szCs w:val="20"/>
        </w:rPr>
        <w:t xml:space="preserve">Henrietta Tracz, anniv., </w:t>
      </w:r>
      <w:r w:rsidR="0021280B" w:rsidRPr="00B75BC8">
        <w:rPr>
          <w:rFonts w:ascii="Times New Roman" w:hAnsi="Times New Roman" w:cs="Times New Roman"/>
          <w:i/>
          <w:sz w:val="20"/>
          <w:szCs w:val="20"/>
        </w:rPr>
        <w:t>by Bob &amp; Barbara Hodsdon</w:t>
      </w:r>
    </w:p>
    <w:p w:rsidR="0034012C" w:rsidRPr="00B75BC8" w:rsidRDefault="0034012C" w:rsidP="00391734">
      <w:pPr>
        <w:ind w:firstLine="0"/>
        <w:rPr>
          <w:rFonts w:ascii="Times New Roman" w:hAnsi="Times New Roman" w:cs="Times New Roman"/>
          <w:i/>
          <w:sz w:val="20"/>
          <w:szCs w:val="20"/>
        </w:rPr>
      </w:pPr>
      <w:r w:rsidRPr="00B75BC8">
        <w:rPr>
          <w:rFonts w:ascii="Times New Roman" w:hAnsi="Times New Roman" w:cs="Times New Roman"/>
          <w:sz w:val="20"/>
          <w:szCs w:val="20"/>
        </w:rPr>
        <w:t xml:space="preserve"> </w:t>
      </w:r>
    </w:p>
    <w:p w:rsidR="00954673" w:rsidRPr="00B75BC8" w:rsidRDefault="00954673" w:rsidP="00954673">
      <w:pPr>
        <w:ind w:firstLine="0"/>
        <w:rPr>
          <w:rFonts w:ascii="Times New Roman" w:hAnsi="Times New Roman" w:cs="Times New Roman"/>
          <w:b/>
          <w:i/>
          <w:color w:val="BA8E2C" w:themeColor="accent4" w:themeShade="BF"/>
          <w:sz w:val="20"/>
          <w:szCs w:val="20"/>
        </w:rPr>
      </w:pPr>
      <w:r w:rsidRPr="00B75BC8">
        <w:rPr>
          <w:rFonts w:ascii="Times New Roman" w:hAnsi="Times New Roman" w:cs="Times New Roman"/>
          <w:b/>
          <w:color w:val="BA8E2C" w:themeColor="accent4" w:themeShade="BF"/>
          <w:sz w:val="20"/>
          <w:szCs w:val="20"/>
        </w:rPr>
        <w:t xml:space="preserve">SUNDAY </w:t>
      </w:r>
      <w:r w:rsidRPr="00B75BC8">
        <w:rPr>
          <w:rFonts w:ascii="Times New Roman" w:hAnsi="Times New Roman" w:cs="Times New Roman"/>
          <w:b/>
          <w:i/>
          <w:color w:val="BA8E2C" w:themeColor="accent4" w:themeShade="BF"/>
          <w:sz w:val="20"/>
          <w:szCs w:val="20"/>
        </w:rPr>
        <w:t xml:space="preserve"> </w:t>
      </w:r>
      <w:r w:rsidR="00774720" w:rsidRPr="00B75BC8">
        <w:rPr>
          <w:rFonts w:ascii="Times New Roman" w:hAnsi="Times New Roman" w:cs="Times New Roman"/>
          <w:b/>
          <w:color w:val="BA8E2C" w:themeColor="accent4" w:themeShade="BF"/>
          <w:sz w:val="20"/>
          <w:szCs w:val="20"/>
        </w:rPr>
        <w:t xml:space="preserve">APRIL </w:t>
      </w:r>
      <w:r w:rsidR="006C329E" w:rsidRPr="00B75BC8">
        <w:rPr>
          <w:rFonts w:ascii="Times New Roman" w:hAnsi="Times New Roman" w:cs="Times New Roman"/>
          <w:b/>
          <w:color w:val="BA8E2C" w:themeColor="accent4" w:themeShade="BF"/>
          <w:sz w:val="20"/>
          <w:szCs w:val="20"/>
        </w:rPr>
        <w:t>1</w:t>
      </w:r>
      <w:r w:rsidR="00200C47" w:rsidRPr="00B75BC8">
        <w:rPr>
          <w:rFonts w:ascii="Times New Roman" w:hAnsi="Times New Roman" w:cs="Times New Roman"/>
          <w:b/>
          <w:color w:val="BA8E2C" w:themeColor="accent4" w:themeShade="BF"/>
          <w:sz w:val="20"/>
          <w:szCs w:val="20"/>
        </w:rPr>
        <w:t>7</w:t>
      </w:r>
      <w:r w:rsidR="006C329E" w:rsidRPr="00B75BC8">
        <w:rPr>
          <w:rFonts w:ascii="Times New Roman" w:hAnsi="Times New Roman" w:cs="Times New Roman"/>
          <w:b/>
          <w:color w:val="BA8E2C" w:themeColor="accent4" w:themeShade="BF"/>
          <w:sz w:val="20"/>
          <w:szCs w:val="20"/>
          <w:vertAlign w:val="superscript"/>
        </w:rPr>
        <w:t>TH</w:t>
      </w:r>
      <w:r w:rsidR="006C329E" w:rsidRPr="00B75BC8">
        <w:rPr>
          <w:rFonts w:ascii="Times New Roman" w:hAnsi="Times New Roman" w:cs="Times New Roman"/>
          <w:b/>
          <w:color w:val="BA8E2C" w:themeColor="accent4" w:themeShade="BF"/>
          <w:sz w:val="20"/>
          <w:szCs w:val="20"/>
        </w:rPr>
        <w:t xml:space="preserve"> </w:t>
      </w:r>
      <w:r w:rsidR="00FB7219" w:rsidRPr="00B75BC8">
        <w:rPr>
          <w:rFonts w:ascii="Times New Roman" w:hAnsi="Times New Roman" w:cs="Times New Roman"/>
          <w:b/>
          <w:color w:val="BA8E2C" w:themeColor="accent4" w:themeShade="BF"/>
          <w:sz w:val="20"/>
          <w:szCs w:val="20"/>
        </w:rPr>
        <w:t xml:space="preserve">THE </w:t>
      </w:r>
      <w:r w:rsidR="00200C47" w:rsidRPr="00B75BC8">
        <w:rPr>
          <w:rFonts w:ascii="Times New Roman" w:hAnsi="Times New Roman" w:cs="Times New Roman"/>
          <w:b/>
          <w:color w:val="BA8E2C" w:themeColor="accent4" w:themeShade="BF"/>
          <w:sz w:val="20"/>
          <w:szCs w:val="20"/>
        </w:rPr>
        <w:t>FOURTH</w:t>
      </w:r>
      <w:r w:rsidR="00FB7219" w:rsidRPr="00B75BC8">
        <w:rPr>
          <w:rFonts w:ascii="Times New Roman" w:hAnsi="Times New Roman" w:cs="Times New Roman"/>
          <w:b/>
          <w:color w:val="BA8E2C" w:themeColor="accent4" w:themeShade="BF"/>
          <w:sz w:val="20"/>
          <w:szCs w:val="20"/>
        </w:rPr>
        <w:t xml:space="preserve"> SUNDAY OF EASTER</w:t>
      </w:r>
    </w:p>
    <w:p w:rsidR="005609BE" w:rsidRDefault="00954673" w:rsidP="00C05F84">
      <w:pPr>
        <w:ind w:firstLine="0"/>
        <w:rPr>
          <w:rFonts w:ascii="Times New Roman" w:hAnsi="Times New Roman" w:cs="Times New Roman"/>
          <w:i/>
          <w:sz w:val="20"/>
          <w:szCs w:val="20"/>
          <w:lang w:val="pl-PL"/>
        </w:rPr>
      </w:pPr>
      <w:r w:rsidRPr="00B75BC8">
        <w:rPr>
          <w:rFonts w:ascii="Times New Roman" w:hAnsi="Times New Roman" w:cs="Times New Roman"/>
          <w:b/>
          <w:color w:val="20190B" w:themeColor="background2" w:themeShade="1A"/>
          <w:sz w:val="20"/>
          <w:szCs w:val="20"/>
          <w:lang w:val="pl-PL"/>
        </w:rPr>
        <w:t>7:</w:t>
      </w:r>
      <w:r w:rsidR="00AB0E6A" w:rsidRPr="00B75BC8">
        <w:rPr>
          <w:rFonts w:ascii="Times New Roman" w:hAnsi="Times New Roman" w:cs="Times New Roman"/>
          <w:b/>
          <w:color w:val="20190B" w:themeColor="background2" w:themeShade="1A"/>
          <w:sz w:val="20"/>
          <w:szCs w:val="20"/>
          <w:lang w:val="pl-PL"/>
        </w:rPr>
        <w:t>3</w:t>
      </w:r>
      <w:r w:rsidRPr="00B75BC8">
        <w:rPr>
          <w:rFonts w:ascii="Times New Roman" w:hAnsi="Times New Roman" w:cs="Times New Roman"/>
          <w:b/>
          <w:color w:val="20190B" w:themeColor="background2" w:themeShade="1A"/>
          <w:sz w:val="20"/>
          <w:szCs w:val="20"/>
          <w:lang w:val="pl-PL"/>
        </w:rPr>
        <w:t>0 AM</w:t>
      </w:r>
      <w:r w:rsidRPr="00B75BC8">
        <w:rPr>
          <w:rFonts w:ascii="Times New Roman" w:hAnsi="Times New Roman" w:cs="Times New Roman"/>
          <w:color w:val="20190B" w:themeColor="background2" w:themeShade="1A"/>
          <w:sz w:val="20"/>
          <w:szCs w:val="20"/>
          <w:lang w:val="pl-PL"/>
        </w:rPr>
        <w:t xml:space="preserve"> </w:t>
      </w:r>
      <w:r w:rsidR="000D2F28" w:rsidRPr="00B75BC8">
        <w:rPr>
          <w:rFonts w:ascii="Times New Roman" w:hAnsi="Times New Roman" w:cs="Times New Roman"/>
          <w:color w:val="20190B" w:themeColor="background2" w:themeShade="1A"/>
          <w:sz w:val="20"/>
          <w:szCs w:val="20"/>
          <w:lang w:val="pl-PL"/>
        </w:rPr>
        <w:t xml:space="preserve">  </w:t>
      </w:r>
      <w:r w:rsidR="00263BB3" w:rsidRPr="00B75BC8">
        <w:rPr>
          <w:rFonts w:ascii="Times New Roman" w:hAnsi="Times New Roman" w:cs="Times New Roman"/>
          <w:sz w:val="20"/>
          <w:szCs w:val="20"/>
          <w:lang w:val="pl-PL"/>
        </w:rPr>
        <w:t>†</w:t>
      </w:r>
      <w:r w:rsidR="00AB0E6A" w:rsidRPr="00B75BC8">
        <w:rPr>
          <w:rFonts w:ascii="Times New Roman" w:hAnsi="Times New Roman" w:cs="Times New Roman"/>
          <w:sz w:val="20"/>
          <w:szCs w:val="20"/>
          <w:lang w:val="pl-PL"/>
        </w:rPr>
        <w:t>†</w:t>
      </w:r>
      <w:r w:rsidR="00263BB3" w:rsidRPr="00B75BC8">
        <w:rPr>
          <w:rFonts w:ascii="Times New Roman" w:hAnsi="Times New Roman" w:cs="Times New Roman"/>
          <w:sz w:val="20"/>
          <w:szCs w:val="20"/>
          <w:lang w:val="pl-PL"/>
        </w:rPr>
        <w:t xml:space="preserve">Adolf i Sophie Górski, </w:t>
      </w:r>
      <w:r w:rsidR="00263BB3" w:rsidRPr="00B75BC8">
        <w:rPr>
          <w:rFonts w:ascii="Times New Roman" w:hAnsi="Times New Roman" w:cs="Times New Roman"/>
          <w:i/>
          <w:sz w:val="20"/>
          <w:szCs w:val="20"/>
          <w:lang w:val="pl-PL"/>
        </w:rPr>
        <w:t xml:space="preserve">int. od </w:t>
      </w:r>
      <w:r w:rsidR="00C70C14" w:rsidRPr="00B75BC8">
        <w:rPr>
          <w:rFonts w:ascii="Times New Roman" w:hAnsi="Times New Roman" w:cs="Times New Roman"/>
          <w:i/>
          <w:sz w:val="20"/>
          <w:szCs w:val="20"/>
          <w:lang w:val="pl-PL"/>
        </w:rPr>
        <w:t>R</w:t>
      </w:r>
      <w:r w:rsidR="00263BB3" w:rsidRPr="00B75BC8">
        <w:rPr>
          <w:rFonts w:ascii="Times New Roman" w:hAnsi="Times New Roman" w:cs="Times New Roman"/>
          <w:i/>
          <w:sz w:val="20"/>
          <w:szCs w:val="20"/>
          <w:lang w:val="pl-PL"/>
        </w:rPr>
        <w:t xml:space="preserve">odziny Peter </w:t>
      </w:r>
    </w:p>
    <w:p w:rsidR="0040623D" w:rsidRPr="008E4CA6" w:rsidRDefault="0040623D" w:rsidP="00C05F84">
      <w:pPr>
        <w:ind w:firstLine="0"/>
        <w:rPr>
          <w:rFonts w:ascii="Times New Roman" w:hAnsi="Times New Roman" w:cs="Times New Roman"/>
          <w:i/>
          <w:color w:val="20190B" w:themeColor="background2" w:themeShade="1A"/>
          <w:sz w:val="20"/>
          <w:szCs w:val="20"/>
        </w:rPr>
      </w:pPr>
      <w:r>
        <w:rPr>
          <w:rFonts w:ascii="Times New Roman" w:hAnsi="Times New Roman" w:cs="Times New Roman"/>
          <w:i/>
          <w:sz w:val="20"/>
          <w:szCs w:val="20"/>
          <w:lang w:val="pl-PL"/>
        </w:rPr>
        <w:t xml:space="preserve">                      </w:t>
      </w:r>
      <w:r w:rsidRPr="008E4CA6">
        <w:rPr>
          <w:rFonts w:ascii="Times New Roman" w:hAnsi="Times New Roman" w:cs="Times New Roman"/>
          <w:i/>
          <w:sz w:val="20"/>
          <w:szCs w:val="20"/>
        </w:rPr>
        <w:t>Senick</w:t>
      </w:r>
    </w:p>
    <w:p w:rsidR="00954673" w:rsidRPr="00B75BC8" w:rsidRDefault="00954673" w:rsidP="00954673">
      <w:pPr>
        <w:ind w:firstLine="0"/>
        <w:rPr>
          <w:rFonts w:ascii="Times New Roman" w:hAnsi="Times New Roman" w:cs="Times New Roman"/>
          <w:i/>
          <w:color w:val="20190B" w:themeColor="background2" w:themeShade="1A"/>
          <w:sz w:val="20"/>
          <w:szCs w:val="20"/>
        </w:rPr>
      </w:pPr>
      <w:r w:rsidRPr="00B75BC8">
        <w:rPr>
          <w:rFonts w:ascii="Times New Roman" w:hAnsi="Times New Roman" w:cs="Times New Roman"/>
          <w:b/>
          <w:color w:val="20190B" w:themeColor="background2" w:themeShade="1A"/>
          <w:sz w:val="20"/>
          <w:szCs w:val="20"/>
        </w:rPr>
        <w:t>9:00 AM</w:t>
      </w:r>
      <w:r w:rsidRPr="00B75BC8">
        <w:rPr>
          <w:rFonts w:ascii="Times New Roman" w:hAnsi="Times New Roman" w:cs="Times New Roman"/>
          <w:color w:val="20190B" w:themeColor="background2" w:themeShade="1A"/>
          <w:sz w:val="20"/>
          <w:szCs w:val="20"/>
        </w:rPr>
        <w:t xml:space="preserve"> </w:t>
      </w:r>
      <w:r w:rsidR="00F86B57" w:rsidRPr="00B75BC8">
        <w:rPr>
          <w:rFonts w:ascii="Times New Roman" w:hAnsi="Times New Roman" w:cs="Times New Roman"/>
          <w:sz w:val="20"/>
          <w:szCs w:val="20"/>
        </w:rPr>
        <w:t xml:space="preserve">  </w:t>
      </w:r>
      <w:r w:rsidR="000D2F28" w:rsidRPr="00B75BC8">
        <w:rPr>
          <w:rFonts w:ascii="Times New Roman" w:hAnsi="Times New Roman" w:cs="Times New Roman"/>
          <w:sz w:val="20"/>
          <w:szCs w:val="20"/>
        </w:rPr>
        <w:t xml:space="preserve">  </w:t>
      </w:r>
      <w:r w:rsidR="00263BB3" w:rsidRPr="00B75BC8">
        <w:rPr>
          <w:rFonts w:ascii="Times New Roman" w:hAnsi="Times New Roman" w:cs="Times New Roman"/>
          <w:sz w:val="20"/>
          <w:szCs w:val="20"/>
        </w:rPr>
        <w:t xml:space="preserve">†Walter A. Gwardyak, Sr.  </w:t>
      </w:r>
      <w:r w:rsidR="00C70C14" w:rsidRPr="00B75BC8">
        <w:rPr>
          <w:rFonts w:ascii="Times New Roman" w:hAnsi="Times New Roman" w:cs="Times New Roman"/>
          <w:i/>
          <w:sz w:val="20"/>
          <w:szCs w:val="20"/>
        </w:rPr>
        <w:t>by Children</w:t>
      </w:r>
    </w:p>
    <w:p w:rsidR="006B113E" w:rsidRPr="00B75BC8" w:rsidRDefault="00954673" w:rsidP="00C70C14">
      <w:pPr>
        <w:ind w:firstLine="0"/>
        <w:rPr>
          <w:rFonts w:ascii="Times New Roman" w:hAnsi="Times New Roman" w:cs="Times New Roman"/>
          <w:i/>
          <w:sz w:val="20"/>
          <w:szCs w:val="20"/>
        </w:rPr>
      </w:pPr>
      <w:r w:rsidRPr="00B75BC8">
        <w:rPr>
          <w:rFonts w:ascii="Times New Roman" w:hAnsi="Times New Roman" w:cs="Times New Roman"/>
          <w:b/>
          <w:color w:val="20190B" w:themeColor="background2" w:themeShade="1A"/>
          <w:sz w:val="20"/>
          <w:szCs w:val="20"/>
        </w:rPr>
        <w:t>10:15 AM</w:t>
      </w:r>
      <w:r w:rsidRPr="00B75BC8">
        <w:rPr>
          <w:rFonts w:ascii="Times New Roman" w:hAnsi="Times New Roman" w:cs="Times New Roman"/>
          <w:color w:val="20190B" w:themeColor="background2" w:themeShade="1A"/>
          <w:sz w:val="20"/>
          <w:szCs w:val="20"/>
        </w:rPr>
        <w:t xml:space="preserve"> </w:t>
      </w:r>
      <w:r w:rsidR="00F4545D" w:rsidRPr="00B75BC8">
        <w:rPr>
          <w:rFonts w:ascii="Times New Roman" w:hAnsi="Times New Roman" w:cs="Times New Roman"/>
          <w:color w:val="20190B" w:themeColor="background2" w:themeShade="1A"/>
          <w:sz w:val="20"/>
          <w:szCs w:val="20"/>
        </w:rPr>
        <w:t xml:space="preserve"> </w:t>
      </w:r>
      <w:r w:rsidR="00C70C14" w:rsidRPr="00B75BC8">
        <w:rPr>
          <w:rFonts w:ascii="Times New Roman" w:hAnsi="Times New Roman" w:cs="Times New Roman"/>
          <w:color w:val="20190B" w:themeColor="background2" w:themeShade="1A"/>
          <w:sz w:val="20"/>
          <w:szCs w:val="20"/>
        </w:rPr>
        <w:t xml:space="preserve"> </w:t>
      </w:r>
      <w:r w:rsidR="005609BE" w:rsidRPr="00B75BC8">
        <w:rPr>
          <w:rFonts w:ascii="Times New Roman" w:hAnsi="Times New Roman" w:cs="Times New Roman"/>
          <w:sz w:val="20"/>
          <w:szCs w:val="20"/>
        </w:rPr>
        <w:t>†</w:t>
      </w:r>
      <w:r w:rsidR="00C70C14" w:rsidRPr="00B75BC8">
        <w:rPr>
          <w:rFonts w:ascii="Times New Roman" w:hAnsi="Times New Roman" w:cs="Times New Roman"/>
          <w:sz w:val="20"/>
          <w:szCs w:val="20"/>
        </w:rPr>
        <w:t>Pauline A. Bożentka</w:t>
      </w:r>
      <w:r w:rsidR="00C70C14" w:rsidRPr="00B75BC8">
        <w:rPr>
          <w:rFonts w:ascii="Times New Roman" w:hAnsi="Times New Roman" w:cs="Times New Roman"/>
          <w:i/>
          <w:sz w:val="20"/>
          <w:szCs w:val="20"/>
        </w:rPr>
        <w:t xml:space="preserve"> by Estate</w:t>
      </w:r>
    </w:p>
    <w:p w:rsidR="0060464F" w:rsidRPr="00B75BC8" w:rsidRDefault="00954673" w:rsidP="00C70C14">
      <w:pPr>
        <w:shd w:val="clear" w:color="auto" w:fill="FFFFFF" w:themeFill="background1"/>
        <w:ind w:firstLine="0"/>
        <w:rPr>
          <w:rFonts w:ascii="Times New Roman" w:hAnsi="Times New Roman" w:cs="Times New Roman"/>
          <w:i/>
          <w:sz w:val="20"/>
          <w:szCs w:val="20"/>
          <w:lang w:val="pl-PL"/>
        </w:rPr>
      </w:pPr>
      <w:r w:rsidRPr="00B75BC8">
        <w:rPr>
          <w:rFonts w:ascii="Times New Roman" w:hAnsi="Times New Roman" w:cs="Times New Roman"/>
          <w:b/>
          <w:sz w:val="20"/>
          <w:szCs w:val="20"/>
          <w:lang w:val="pl-PL"/>
        </w:rPr>
        <w:t>11:30 AM</w:t>
      </w:r>
      <w:r w:rsidR="00F86B57" w:rsidRPr="00B75BC8">
        <w:rPr>
          <w:rFonts w:ascii="Times New Roman" w:hAnsi="Times New Roman" w:cs="Times New Roman"/>
          <w:sz w:val="20"/>
          <w:szCs w:val="20"/>
          <w:lang w:val="pl-PL"/>
        </w:rPr>
        <w:t xml:space="preserve">  </w:t>
      </w:r>
      <w:r w:rsidR="00C70C14" w:rsidRPr="00B75BC8">
        <w:rPr>
          <w:rFonts w:ascii="Times New Roman" w:hAnsi="Times New Roman" w:cs="Times New Roman"/>
          <w:sz w:val="20"/>
          <w:szCs w:val="20"/>
          <w:lang w:val="pl-PL"/>
        </w:rPr>
        <w:t xml:space="preserve">††Wojciech &amp; Maria Urban, int. </w:t>
      </w:r>
      <w:r w:rsidR="00C70C14" w:rsidRPr="00B75BC8">
        <w:rPr>
          <w:rFonts w:ascii="Times New Roman" w:hAnsi="Times New Roman" w:cs="Times New Roman"/>
          <w:i/>
          <w:sz w:val="20"/>
          <w:szCs w:val="20"/>
          <w:lang w:val="pl-PL"/>
        </w:rPr>
        <w:t xml:space="preserve">od Stanisława i </w:t>
      </w:r>
    </w:p>
    <w:p w:rsidR="00A6414A" w:rsidRPr="008E4CA6" w:rsidRDefault="00A6414A" w:rsidP="00C70C14">
      <w:pPr>
        <w:shd w:val="clear" w:color="auto" w:fill="FFFFFF" w:themeFill="background1"/>
        <w:ind w:firstLine="0"/>
        <w:rPr>
          <w:rFonts w:ascii="Times New Roman" w:hAnsi="Times New Roman" w:cs="Times New Roman"/>
          <w:i/>
          <w:sz w:val="20"/>
          <w:szCs w:val="20"/>
        </w:rPr>
      </w:pPr>
      <w:r w:rsidRPr="00B75BC8">
        <w:rPr>
          <w:rFonts w:ascii="Times New Roman" w:hAnsi="Times New Roman" w:cs="Times New Roman"/>
          <w:i/>
          <w:sz w:val="20"/>
          <w:szCs w:val="20"/>
          <w:lang w:val="pl-PL"/>
        </w:rPr>
        <w:t xml:space="preserve">                        </w:t>
      </w:r>
      <w:r w:rsidRPr="00B75BC8">
        <w:rPr>
          <w:rFonts w:ascii="Times New Roman" w:hAnsi="Times New Roman" w:cs="Times New Roman"/>
          <w:i/>
          <w:sz w:val="20"/>
          <w:szCs w:val="20"/>
        </w:rPr>
        <w:t xml:space="preserve">Agnieszki Urban </w:t>
      </w:r>
    </w:p>
    <w:p w:rsidR="0040623D" w:rsidRDefault="00954673" w:rsidP="0061499C">
      <w:pPr>
        <w:shd w:val="clear" w:color="auto" w:fill="FFFFFF" w:themeFill="background1"/>
        <w:ind w:firstLine="0"/>
        <w:rPr>
          <w:rFonts w:ascii="Times New Roman" w:hAnsi="Times New Roman" w:cs="Times New Roman"/>
          <w:i/>
          <w:sz w:val="20"/>
          <w:szCs w:val="20"/>
        </w:rPr>
      </w:pPr>
      <w:r w:rsidRPr="00B75BC8">
        <w:rPr>
          <w:rFonts w:ascii="Times New Roman" w:hAnsi="Times New Roman" w:cs="Times New Roman"/>
          <w:b/>
          <w:color w:val="20190B" w:themeColor="background2" w:themeShade="1A"/>
          <w:sz w:val="20"/>
          <w:szCs w:val="20"/>
        </w:rPr>
        <w:t xml:space="preserve">2:00  PM  </w:t>
      </w:r>
      <w:r w:rsidR="00FC0EB8" w:rsidRPr="00B75BC8">
        <w:rPr>
          <w:rFonts w:ascii="Times New Roman" w:hAnsi="Times New Roman" w:cs="Times New Roman"/>
          <w:b/>
          <w:color w:val="20190B" w:themeColor="background2" w:themeShade="1A"/>
          <w:sz w:val="20"/>
          <w:szCs w:val="20"/>
        </w:rPr>
        <w:t xml:space="preserve"> </w:t>
      </w:r>
      <w:r w:rsidR="00F4545D" w:rsidRPr="00B75BC8">
        <w:rPr>
          <w:rFonts w:ascii="Times New Roman" w:hAnsi="Times New Roman" w:cs="Times New Roman"/>
          <w:b/>
          <w:color w:val="20190B" w:themeColor="background2" w:themeShade="1A"/>
          <w:sz w:val="20"/>
          <w:szCs w:val="20"/>
        </w:rPr>
        <w:t xml:space="preserve">  </w:t>
      </w:r>
      <w:r w:rsidR="00A6414A" w:rsidRPr="00B75BC8">
        <w:rPr>
          <w:rFonts w:ascii="Times New Roman" w:hAnsi="Times New Roman" w:cs="Times New Roman"/>
          <w:b/>
          <w:color w:val="20190B" w:themeColor="background2" w:themeShade="1A"/>
          <w:sz w:val="20"/>
          <w:szCs w:val="20"/>
        </w:rPr>
        <w:t xml:space="preserve"> </w:t>
      </w:r>
      <w:r w:rsidR="0061499C" w:rsidRPr="00B75BC8">
        <w:rPr>
          <w:rFonts w:ascii="Times New Roman" w:hAnsi="Times New Roman" w:cs="Times New Roman"/>
          <w:sz w:val="20"/>
          <w:szCs w:val="20"/>
        </w:rPr>
        <w:t xml:space="preserve">Pro </w:t>
      </w:r>
      <w:r w:rsidR="00A6414A" w:rsidRPr="00B75BC8">
        <w:rPr>
          <w:rFonts w:ascii="Times New Roman" w:hAnsi="Times New Roman" w:cs="Times New Roman"/>
          <w:sz w:val="20"/>
          <w:szCs w:val="20"/>
        </w:rPr>
        <w:t xml:space="preserve">Mary Turecek, </w:t>
      </w:r>
      <w:r w:rsidR="00A6414A" w:rsidRPr="00B75BC8">
        <w:rPr>
          <w:rFonts w:ascii="Times New Roman" w:hAnsi="Times New Roman" w:cs="Times New Roman"/>
          <w:i/>
          <w:sz w:val="20"/>
          <w:szCs w:val="20"/>
        </w:rPr>
        <w:t>donata per Don et Joann</w:t>
      </w:r>
    </w:p>
    <w:p w:rsidR="0040623D" w:rsidRDefault="0040623D" w:rsidP="0061499C">
      <w:pPr>
        <w:shd w:val="clear" w:color="auto" w:fill="FFFFFF" w:themeFill="background1"/>
        <w:ind w:firstLine="0"/>
        <w:rPr>
          <w:rFonts w:ascii="Times New Roman" w:hAnsi="Times New Roman" w:cs="Times New Roman"/>
          <w:i/>
          <w:sz w:val="20"/>
          <w:szCs w:val="20"/>
        </w:rPr>
      </w:pPr>
      <w:r>
        <w:rPr>
          <w:rFonts w:ascii="Times New Roman" w:hAnsi="Times New Roman" w:cs="Times New Roman"/>
          <w:i/>
          <w:sz w:val="20"/>
          <w:szCs w:val="20"/>
        </w:rPr>
        <w:t xml:space="preserve">                    </w:t>
      </w:r>
      <w:r w:rsidR="00F14E60">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B75BC8">
        <w:rPr>
          <w:rFonts w:ascii="Times New Roman" w:hAnsi="Times New Roman" w:cs="Times New Roman"/>
          <w:i/>
          <w:sz w:val="20"/>
          <w:szCs w:val="20"/>
        </w:rPr>
        <w:t>Turecek</w:t>
      </w:r>
    </w:p>
    <w:p w:rsidR="0040623D" w:rsidRDefault="0040623D" w:rsidP="0061499C">
      <w:pPr>
        <w:shd w:val="clear" w:color="auto" w:fill="FFFFFF" w:themeFill="background1"/>
        <w:ind w:firstLine="0"/>
        <w:rPr>
          <w:rFonts w:ascii="Times New Roman" w:hAnsi="Times New Roman" w:cs="Times New Roman"/>
          <w:i/>
          <w:sz w:val="20"/>
          <w:szCs w:val="20"/>
        </w:rPr>
      </w:pPr>
    </w:p>
    <w:p w:rsidR="00440ED3" w:rsidRPr="00A6414A" w:rsidRDefault="00990851" w:rsidP="0061499C">
      <w:pPr>
        <w:shd w:val="clear" w:color="auto" w:fill="FFFFFF" w:themeFill="background1"/>
        <w:ind w:firstLine="0"/>
        <w:rPr>
          <w:rFonts w:ascii="Times New Roman" w:eastAsia="Times New Roman" w:hAnsi="Times New Roman"/>
          <w:b/>
          <w:i/>
          <w:color w:val="000000"/>
        </w:rPr>
      </w:pPr>
      <w:r w:rsidRPr="00A6414A">
        <w:rPr>
          <w:rFonts w:ascii="Times New Roman" w:eastAsia="Times New Roman" w:hAnsi="Times New Roman"/>
          <w:b/>
          <w:i/>
          <w:color w:val="000000"/>
        </w:rPr>
        <w:t xml:space="preserve"> </w:t>
      </w:r>
      <w:r w:rsidR="005609BE" w:rsidRPr="00A6414A">
        <w:rPr>
          <w:rFonts w:ascii="Times New Roman" w:eastAsia="Times New Roman" w:hAnsi="Times New Roman"/>
          <w:b/>
          <w:i/>
          <w:color w:val="000000"/>
        </w:rPr>
        <w:t xml:space="preserve"> </w:t>
      </w:r>
      <w:r w:rsidR="0047652A" w:rsidRPr="0032405F">
        <w:rPr>
          <w:noProof/>
        </w:rPr>
        <w:drawing>
          <wp:anchor distT="0" distB="0" distL="114300" distR="114300" simplePos="0" relativeHeight="252569600" behindDoc="0" locked="0" layoutInCell="1" allowOverlap="1" wp14:anchorId="18CD962C" wp14:editId="2206CA23">
            <wp:simplePos x="0" y="0"/>
            <wp:positionH relativeFrom="column">
              <wp:posOffset>-79375</wp:posOffset>
            </wp:positionH>
            <wp:positionV relativeFrom="paragraph">
              <wp:posOffset>6985</wp:posOffset>
            </wp:positionV>
            <wp:extent cx="378460" cy="36576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52A" w:rsidRPr="0032405F">
        <w:rPr>
          <w:noProof/>
        </w:rPr>
        <w:drawing>
          <wp:anchor distT="0" distB="0" distL="114300" distR="114300" simplePos="0" relativeHeight="252558336" behindDoc="0" locked="0" layoutInCell="1" allowOverlap="1" wp14:anchorId="7985645F" wp14:editId="0D68918B">
            <wp:simplePos x="0" y="0"/>
            <wp:positionH relativeFrom="column">
              <wp:posOffset>2828925</wp:posOffset>
            </wp:positionH>
            <wp:positionV relativeFrom="paragraph">
              <wp:posOffset>8255</wp:posOffset>
            </wp:positionV>
            <wp:extent cx="378460" cy="36576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4E1" w:rsidRPr="00A6414A">
        <w:rPr>
          <w:rFonts w:ascii="Times New Roman" w:eastAsia="Times New Roman" w:hAnsi="Times New Roman"/>
          <w:b/>
          <w:i/>
          <w:color w:val="000000"/>
        </w:rPr>
        <w:t xml:space="preserve">                                                                                                                                                                                                           </w:t>
      </w:r>
      <w:r w:rsidR="00032788" w:rsidRPr="00A6414A">
        <w:rPr>
          <w:rFonts w:ascii="Times New Roman" w:eastAsia="Times New Roman" w:hAnsi="Times New Roman"/>
          <w:b/>
          <w:i/>
          <w:color w:val="000000"/>
        </w:rPr>
        <w:t xml:space="preserve">                                                                                                                                                                                                    </w:t>
      </w:r>
      <w:r w:rsidR="0006520C" w:rsidRPr="00A6414A">
        <w:rPr>
          <w:rFonts w:ascii="Times New Roman" w:eastAsia="Times New Roman" w:hAnsi="Times New Roman"/>
          <w:b/>
          <w:i/>
          <w:color w:val="000000"/>
        </w:rPr>
        <w:t xml:space="preserve">   </w:t>
      </w:r>
    </w:p>
    <w:p w:rsidR="00DC04BE" w:rsidRDefault="005D271A" w:rsidP="00803B25">
      <w:pPr>
        <w:spacing w:line="254" w:lineRule="exact"/>
        <w:ind w:right="360"/>
        <w:textAlignment w:val="baseline"/>
        <w:rPr>
          <w:rFonts w:ascii="Times New Roman" w:eastAsia="Times New Roman" w:hAnsi="Times New Roman"/>
          <w:b/>
          <w:color w:val="000000"/>
        </w:rPr>
      </w:pPr>
      <w:r w:rsidRPr="00A6414A">
        <w:rPr>
          <w:rFonts w:ascii="Times New Roman" w:eastAsia="Times New Roman" w:hAnsi="Times New Roman"/>
          <w:b/>
          <w:color w:val="000000"/>
        </w:rPr>
        <w:t xml:space="preserve"> </w:t>
      </w:r>
      <w:r w:rsidR="009A44D4" w:rsidRPr="00A6414A">
        <w:rPr>
          <w:rFonts w:ascii="Times New Roman" w:eastAsia="Times New Roman" w:hAnsi="Times New Roman"/>
          <w:b/>
          <w:color w:val="000000"/>
        </w:rPr>
        <w:t xml:space="preserve">  </w:t>
      </w:r>
      <w:r w:rsidR="009F102F">
        <w:rPr>
          <w:rFonts w:ascii="Times New Roman" w:eastAsia="Times New Roman" w:hAnsi="Times New Roman"/>
          <w:b/>
          <w:color w:val="000000"/>
        </w:rPr>
        <w:t xml:space="preserve">       </w:t>
      </w:r>
      <w:r w:rsidR="009A44D4" w:rsidRPr="00A6414A">
        <w:rPr>
          <w:rFonts w:ascii="Times New Roman" w:eastAsia="Times New Roman" w:hAnsi="Times New Roman"/>
          <w:b/>
          <w:color w:val="000000"/>
        </w:rPr>
        <w:t xml:space="preserve"> </w:t>
      </w:r>
      <w:r w:rsidR="00425244">
        <w:rPr>
          <w:rFonts w:ascii="Times New Roman" w:eastAsia="Times New Roman" w:hAnsi="Times New Roman"/>
          <w:b/>
          <w:color w:val="000000"/>
        </w:rPr>
        <w:t xml:space="preserve">The </w:t>
      </w:r>
      <w:r w:rsidR="002D26BC" w:rsidRPr="00D01213">
        <w:rPr>
          <w:rFonts w:ascii="Times New Roman" w:eastAsia="Times New Roman" w:hAnsi="Times New Roman"/>
          <w:b/>
          <w:color w:val="000000"/>
        </w:rPr>
        <w:t>Sanctuary Lamps Burn for</w:t>
      </w:r>
      <w:r w:rsidR="002D26BC">
        <w:rPr>
          <w:rFonts w:ascii="Times New Roman" w:eastAsia="Times New Roman" w:hAnsi="Times New Roman"/>
          <w:b/>
          <w:color w:val="000000"/>
        </w:rPr>
        <w:t xml:space="preserve"> </w:t>
      </w:r>
    </w:p>
    <w:p w:rsidR="00A61AB3" w:rsidRPr="00C63A3E" w:rsidRDefault="002D26BC" w:rsidP="008D1FE7">
      <w:pPr>
        <w:spacing w:line="254" w:lineRule="exact"/>
        <w:ind w:right="360"/>
        <w:textAlignment w:val="baseline"/>
        <w:rPr>
          <w:rFonts w:ascii="Times New Roman" w:hAnsi="Times New Roman" w:cs="Times New Roman"/>
          <w:b/>
          <w:i/>
          <w:color w:val="3A5750" w:themeColor="accent5" w:themeShade="80"/>
          <w:sz w:val="24"/>
          <w:szCs w:val="24"/>
        </w:rPr>
      </w:pPr>
      <w:r w:rsidRPr="00C63A3E">
        <w:rPr>
          <w:rFonts w:ascii="Times New Roman" w:hAnsi="Times New Roman" w:cs="Times New Roman"/>
          <w:b/>
          <w:i/>
        </w:rPr>
        <w:t xml:space="preserve"> </w:t>
      </w:r>
      <w:r w:rsidR="00BC5629" w:rsidRPr="00C63A3E">
        <w:rPr>
          <w:rFonts w:ascii="Times New Roman" w:hAnsi="Times New Roman" w:cs="Times New Roman"/>
          <w:b/>
          <w:i/>
        </w:rPr>
        <w:t xml:space="preserve">  </w:t>
      </w:r>
      <w:r w:rsidR="009F102F">
        <w:rPr>
          <w:rFonts w:ascii="Times New Roman" w:hAnsi="Times New Roman" w:cs="Times New Roman"/>
          <w:b/>
          <w:i/>
        </w:rPr>
        <w:t xml:space="preserve">             </w:t>
      </w:r>
      <w:r w:rsidR="009F102F">
        <w:rPr>
          <w:rFonts w:ascii="Times New Roman" w:hAnsi="Times New Roman" w:cs="Times New Roman"/>
          <w:b/>
          <w:color w:val="0D0D0D" w:themeColor="text1" w:themeTint="F2"/>
        </w:rPr>
        <w:t>Fr. John Sledziona, C.M.</w:t>
      </w:r>
    </w:p>
    <w:p w:rsidR="00283A4C" w:rsidRDefault="008C0B7F" w:rsidP="003F6969">
      <w:pPr>
        <w:pStyle w:val="NoSpacing"/>
        <w:rPr>
          <w:rFonts w:ascii="Times New Roman" w:hAnsi="Times New Roman" w:cs="Times New Roman"/>
          <w:b/>
          <w:color w:val="3A5750" w:themeColor="accent5" w:themeShade="80"/>
          <w:sz w:val="24"/>
          <w:szCs w:val="24"/>
        </w:rPr>
      </w:pPr>
      <w:r w:rsidRPr="00FD7242">
        <w:rPr>
          <w:rFonts w:ascii="Times New Roman" w:hAnsi="Times New Roman" w:cs="Times New Roman"/>
          <w:b/>
          <w:noProof/>
          <w:color w:val="C00000"/>
        </w:rPr>
        <w:drawing>
          <wp:anchor distT="0" distB="0" distL="114300" distR="114300" simplePos="0" relativeHeight="252593152" behindDoc="0" locked="0" layoutInCell="1" allowOverlap="1" wp14:anchorId="7FA42CE0" wp14:editId="585A9418">
            <wp:simplePos x="0" y="0"/>
            <wp:positionH relativeFrom="column">
              <wp:posOffset>1090295</wp:posOffset>
            </wp:positionH>
            <wp:positionV relativeFrom="paragraph">
              <wp:posOffset>20320</wp:posOffset>
            </wp:positionV>
            <wp:extent cx="800100" cy="396240"/>
            <wp:effectExtent l="0" t="0" r="0" b="3810"/>
            <wp:wrapTight wrapText="bothSides">
              <wp:wrapPolygon edited="0">
                <wp:start x="0" y="0"/>
                <wp:lineTo x="0" y="20769"/>
                <wp:lineTo x="21086" y="20769"/>
                <wp:lineTo x="210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5003c.jpg"/>
                    <pic:cNvPicPr/>
                  </pic:nvPicPr>
                  <pic:blipFill>
                    <a:blip r:embed="rId22" cstate="print">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800100" cy="396240"/>
                    </a:xfrm>
                    <a:prstGeom prst="rect">
                      <a:avLst/>
                    </a:prstGeom>
                  </pic:spPr>
                </pic:pic>
              </a:graphicData>
            </a:graphic>
            <wp14:sizeRelH relativeFrom="margin">
              <wp14:pctWidth>0</wp14:pctWidth>
            </wp14:sizeRelH>
            <wp14:sizeRelV relativeFrom="margin">
              <wp14:pctHeight>0</wp14:pctHeight>
            </wp14:sizeRelV>
          </wp:anchor>
        </w:drawing>
      </w:r>
      <w:r w:rsidR="003F6969" w:rsidRPr="00C63A3E">
        <w:rPr>
          <w:rFonts w:ascii="Times New Roman" w:hAnsi="Times New Roman" w:cs="Times New Roman"/>
          <w:b/>
          <w:color w:val="3A5750" w:themeColor="accent5" w:themeShade="80"/>
          <w:sz w:val="24"/>
          <w:szCs w:val="24"/>
        </w:rPr>
        <w:t xml:space="preserve">  </w:t>
      </w:r>
      <w:r w:rsidR="00DC04BE" w:rsidRPr="00C63A3E">
        <w:rPr>
          <w:rFonts w:ascii="Times New Roman" w:hAnsi="Times New Roman" w:cs="Times New Roman"/>
          <w:b/>
          <w:color w:val="3A5750" w:themeColor="accent5" w:themeShade="80"/>
          <w:sz w:val="24"/>
          <w:szCs w:val="24"/>
        </w:rPr>
        <w:t xml:space="preserve">   </w:t>
      </w:r>
      <w:r w:rsidR="003F6969" w:rsidRPr="00C63A3E">
        <w:rPr>
          <w:rFonts w:ascii="Times New Roman" w:hAnsi="Times New Roman" w:cs="Times New Roman"/>
          <w:b/>
          <w:color w:val="3A5750" w:themeColor="accent5" w:themeShade="80"/>
          <w:sz w:val="24"/>
          <w:szCs w:val="24"/>
        </w:rPr>
        <w:t xml:space="preserve"> </w:t>
      </w:r>
    </w:p>
    <w:p w:rsidR="00283A4C" w:rsidRDefault="00283A4C" w:rsidP="003F6969">
      <w:pPr>
        <w:pStyle w:val="NoSpacing"/>
        <w:rPr>
          <w:rFonts w:ascii="Times New Roman" w:hAnsi="Times New Roman" w:cs="Times New Roman"/>
          <w:b/>
          <w:color w:val="3A5750" w:themeColor="accent5" w:themeShade="80"/>
          <w:sz w:val="24"/>
          <w:szCs w:val="24"/>
        </w:rPr>
      </w:pPr>
    </w:p>
    <w:p w:rsidR="00283A4C" w:rsidRDefault="00283A4C" w:rsidP="003F6969">
      <w:pPr>
        <w:pStyle w:val="NoSpacing"/>
        <w:rPr>
          <w:rFonts w:ascii="Times New Roman" w:hAnsi="Times New Roman" w:cs="Times New Roman"/>
          <w:b/>
          <w:color w:val="3A5750" w:themeColor="accent5" w:themeShade="80"/>
          <w:sz w:val="24"/>
          <w:szCs w:val="24"/>
        </w:rPr>
      </w:pPr>
      <w:r>
        <w:rPr>
          <w:rFonts w:ascii="Times New Roman" w:hAnsi="Times New Roman" w:cs="Times New Roman"/>
          <w:b/>
          <w:color w:val="3A5750" w:themeColor="accent5" w:themeShade="80"/>
          <w:sz w:val="24"/>
          <w:szCs w:val="24"/>
        </w:rPr>
        <w:t xml:space="preserve">      </w:t>
      </w:r>
    </w:p>
    <w:p w:rsidR="00A22251" w:rsidRDefault="00283A4C" w:rsidP="003F6969">
      <w:pPr>
        <w:pStyle w:val="NoSpacing"/>
        <w:rPr>
          <w:b/>
          <w:color w:val="800000"/>
          <w:shd w:val="clear" w:color="auto" w:fill="FFFFFF" w:themeFill="background1"/>
        </w:rPr>
      </w:pPr>
      <w:r>
        <w:rPr>
          <w:rFonts w:ascii="Times New Roman" w:hAnsi="Times New Roman" w:cs="Times New Roman"/>
          <w:b/>
          <w:color w:val="3A5750" w:themeColor="accent5" w:themeShade="80"/>
          <w:sz w:val="24"/>
          <w:szCs w:val="24"/>
        </w:rPr>
        <w:t xml:space="preserve">      </w:t>
      </w:r>
      <w:r w:rsidR="003F6969" w:rsidRPr="00C63A3E">
        <w:rPr>
          <w:rFonts w:ascii="Times New Roman" w:hAnsi="Times New Roman" w:cs="Times New Roman"/>
          <w:b/>
          <w:color w:val="3A5750" w:themeColor="accent5" w:themeShade="80"/>
          <w:sz w:val="24"/>
          <w:szCs w:val="24"/>
        </w:rPr>
        <w:t xml:space="preserve"> </w:t>
      </w:r>
      <w:r w:rsidR="002D26BC" w:rsidRPr="00C63A3E">
        <w:rPr>
          <w:rFonts w:ascii="Times New Roman" w:hAnsi="Times New Roman" w:cs="Times New Roman"/>
          <w:b/>
          <w:color w:val="3A5750" w:themeColor="accent5" w:themeShade="80"/>
          <w:sz w:val="24"/>
          <w:szCs w:val="24"/>
        </w:rPr>
        <w:t xml:space="preserve"> </w:t>
      </w:r>
      <w:r w:rsidR="009A6740">
        <w:rPr>
          <w:b/>
          <w:color w:val="800000"/>
        </w:rPr>
        <w:t>Divine  Mercy Sunday</w:t>
      </w:r>
      <w:r w:rsidR="00EB6D76">
        <w:rPr>
          <w:b/>
          <w:color w:val="800000"/>
        </w:rPr>
        <w:t xml:space="preserve">  </w:t>
      </w:r>
      <w:r w:rsidR="002D26BC" w:rsidRPr="007F1678">
        <w:rPr>
          <w:b/>
          <w:color w:val="800000"/>
        </w:rPr>
        <w:t xml:space="preserve">- </w:t>
      </w:r>
      <w:r w:rsidR="002D26BC" w:rsidRPr="007F1678">
        <w:rPr>
          <w:b/>
          <w:color w:val="800000"/>
          <w:shd w:val="clear" w:color="auto" w:fill="FFFFFF" w:themeFill="background1"/>
        </w:rPr>
        <w:t>Regular</w:t>
      </w:r>
      <w:r w:rsidR="003F6969">
        <w:rPr>
          <w:b/>
          <w:color w:val="800000"/>
          <w:shd w:val="clear" w:color="auto" w:fill="FFFFFF" w:themeFill="background1"/>
        </w:rPr>
        <w:t xml:space="preserve"> </w:t>
      </w:r>
      <w:r w:rsidR="002D26BC" w:rsidRPr="007F1678">
        <w:rPr>
          <w:b/>
          <w:color w:val="800000"/>
          <w:shd w:val="clear" w:color="auto" w:fill="FFFFFF" w:themeFill="background1"/>
        </w:rPr>
        <w:t xml:space="preserve">Offertory </w:t>
      </w:r>
      <w:r w:rsidR="002D26BC">
        <w:rPr>
          <w:b/>
          <w:color w:val="800000"/>
          <w:shd w:val="clear" w:color="auto" w:fill="FFFFFF" w:themeFill="background1"/>
        </w:rPr>
        <w:t xml:space="preserve"> -</w:t>
      </w:r>
      <w:r w:rsidR="00A758C2">
        <w:rPr>
          <w:b/>
          <w:color w:val="800000"/>
          <w:shd w:val="clear" w:color="auto" w:fill="FFFFFF" w:themeFill="background1"/>
        </w:rPr>
        <w:t xml:space="preserve"> $</w:t>
      </w:r>
      <w:r w:rsidR="007044AC">
        <w:rPr>
          <w:b/>
          <w:color w:val="800000"/>
          <w:shd w:val="clear" w:color="auto" w:fill="FFFFFF" w:themeFill="background1"/>
        </w:rPr>
        <w:t>2367</w:t>
      </w:r>
      <w:r w:rsidR="00876468">
        <w:rPr>
          <w:b/>
          <w:color w:val="800000"/>
          <w:shd w:val="clear" w:color="auto" w:fill="FFFFFF" w:themeFill="background1"/>
        </w:rPr>
        <w:t>.</w:t>
      </w:r>
    </w:p>
    <w:p w:rsidR="00966B46" w:rsidRDefault="00966B46" w:rsidP="003F6969">
      <w:pPr>
        <w:pStyle w:val="NoSpacing"/>
        <w:rPr>
          <w:b/>
          <w:color w:val="800000"/>
          <w:shd w:val="clear" w:color="auto" w:fill="FFFFFF" w:themeFill="background1"/>
        </w:rPr>
      </w:pPr>
      <w:r>
        <w:rPr>
          <w:b/>
          <w:color w:val="800000"/>
          <w:shd w:val="clear" w:color="auto" w:fill="FFFFFF" w:themeFill="background1"/>
        </w:rPr>
        <w:t xml:space="preserve">          </w:t>
      </w:r>
      <w:r w:rsidR="009A6740">
        <w:rPr>
          <w:b/>
          <w:color w:val="800000"/>
          <w:shd w:val="clear" w:color="auto" w:fill="FFFFFF" w:themeFill="background1"/>
        </w:rPr>
        <w:t>Mainten</w:t>
      </w:r>
      <w:r w:rsidR="00E0003C">
        <w:rPr>
          <w:b/>
          <w:color w:val="800000"/>
          <w:shd w:val="clear" w:color="auto" w:fill="FFFFFF" w:themeFill="background1"/>
        </w:rPr>
        <w:t>a</w:t>
      </w:r>
      <w:r w:rsidR="009A6740">
        <w:rPr>
          <w:b/>
          <w:color w:val="800000"/>
          <w:shd w:val="clear" w:color="auto" w:fill="FFFFFF" w:themeFill="background1"/>
        </w:rPr>
        <w:t xml:space="preserve">nce and Repair </w:t>
      </w:r>
      <w:r w:rsidR="00EB6D76">
        <w:rPr>
          <w:b/>
          <w:color w:val="800000"/>
          <w:shd w:val="clear" w:color="auto" w:fill="FFFFFF" w:themeFill="background1"/>
        </w:rPr>
        <w:t xml:space="preserve">  -</w:t>
      </w:r>
      <w:r w:rsidR="00DD0296">
        <w:rPr>
          <w:b/>
          <w:color w:val="800000"/>
          <w:shd w:val="clear" w:color="auto" w:fill="FFFFFF" w:themeFill="background1"/>
        </w:rPr>
        <w:t xml:space="preserve"> </w:t>
      </w:r>
      <w:r w:rsidR="00B405C3">
        <w:rPr>
          <w:b/>
          <w:color w:val="800000"/>
          <w:shd w:val="clear" w:color="auto" w:fill="FFFFFF" w:themeFill="background1"/>
        </w:rPr>
        <w:t xml:space="preserve"> </w:t>
      </w:r>
      <w:r w:rsidR="009E51A1">
        <w:rPr>
          <w:b/>
          <w:color w:val="800000"/>
          <w:shd w:val="clear" w:color="auto" w:fill="FFFFFF" w:themeFill="background1"/>
        </w:rPr>
        <w:t>$</w:t>
      </w:r>
      <w:r w:rsidR="007044AC">
        <w:rPr>
          <w:b/>
          <w:color w:val="800000"/>
          <w:shd w:val="clear" w:color="auto" w:fill="FFFFFF" w:themeFill="background1"/>
        </w:rPr>
        <w:t>1383</w:t>
      </w:r>
      <w:r w:rsidR="00E04575">
        <w:rPr>
          <w:b/>
          <w:color w:val="800000"/>
          <w:shd w:val="clear" w:color="auto" w:fill="FFFFFF" w:themeFill="background1"/>
        </w:rPr>
        <w:t>.</w:t>
      </w:r>
    </w:p>
    <w:p w:rsidR="00B638D4" w:rsidRDefault="002F6193" w:rsidP="00B638D4">
      <w:pPr>
        <w:pStyle w:val="NoSpacing"/>
        <w:rPr>
          <w:b/>
          <w:color w:val="800000"/>
          <w:shd w:val="clear" w:color="auto" w:fill="FFFFFF" w:themeFill="background1"/>
        </w:rPr>
      </w:pPr>
      <w:r>
        <w:rPr>
          <w:b/>
          <w:color w:val="800000"/>
          <w:shd w:val="clear" w:color="auto" w:fill="FFFFFF" w:themeFill="background1"/>
        </w:rPr>
        <w:t xml:space="preserve">     </w:t>
      </w:r>
      <w:r w:rsidR="00A64A2F">
        <w:rPr>
          <w:b/>
          <w:color w:val="800000"/>
          <w:shd w:val="clear" w:color="auto" w:fill="FFFFFF" w:themeFill="background1"/>
        </w:rPr>
        <w:t xml:space="preserve">                                                                   </w:t>
      </w:r>
      <w:r w:rsidR="002B5203">
        <w:rPr>
          <w:b/>
          <w:color w:val="800000"/>
          <w:shd w:val="clear" w:color="auto" w:fill="FFFFFF" w:themeFill="background1"/>
        </w:rPr>
        <w:t xml:space="preserve">                                                                                           </w:t>
      </w:r>
    </w:p>
    <w:p w:rsidR="00B135C2" w:rsidRDefault="00CB173D" w:rsidP="002E40C4">
      <w:pPr>
        <w:pStyle w:val="NoSpacing"/>
        <w:jc w:val="both"/>
        <w:rPr>
          <w:b/>
          <w:color w:val="800000"/>
          <w:shd w:val="clear" w:color="auto" w:fill="FFFFFF" w:themeFill="background1"/>
        </w:rPr>
      </w:pPr>
      <w:r w:rsidRPr="005E5D94">
        <w:rPr>
          <w:b/>
          <w:color w:val="800000"/>
          <w:shd w:val="clear" w:color="auto" w:fill="FFFFFF" w:themeFill="background1"/>
        </w:rPr>
        <w:t xml:space="preserve">Today’s Second Collection is </w:t>
      </w:r>
      <w:r w:rsidR="00B638D4" w:rsidRPr="005E5D94">
        <w:rPr>
          <w:b/>
          <w:color w:val="800000"/>
          <w:shd w:val="clear" w:color="auto" w:fill="FFFFFF" w:themeFill="background1"/>
        </w:rPr>
        <w:t xml:space="preserve">for </w:t>
      </w:r>
      <w:r w:rsidR="009A6740" w:rsidRPr="005E5D94">
        <w:rPr>
          <w:b/>
          <w:color w:val="800000"/>
          <w:shd w:val="clear" w:color="auto" w:fill="FFFFFF" w:themeFill="background1"/>
        </w:rPr>
        <w:t>Peter’s Pence to help support the Holy See.</w:t>
      </w:r>
    </w:p>
    <w:p w:rsidR="00B135C2" w:rsidRDefault="00B135C2" w:rsidP="002E40C4">
      <w:pPr>
        <w:pStyle w:val="NoSpacing"/>
        <w:jc w:val="both"/>
        <w:rPr>
          <w:b/>
          <w:color w:val="800000"/>
          <w:shd w:val="clear" w:color="auto" w:fill="FFFFFF" w:themeFill="background1"/>
        </w:rPr>
      </w:pPr>
    </w:p>
    <w:p w:rsidR="002C7139" w:rsidRDefault="009A6740" w:rsidP="002E40C4">
      <w:pPr>
        <w:pStyle w:val="NoSpacing"/>
        <w:jc w:val="both"/>
        <w:rPr>
          <w:b/>
          <w:color w:val="800000"/>
          <w:shd w:val="clear" w:color="auto" w:fill="FFFFFF" w:themeFill="background1"/>
          <w:lang w:val="pl-PL"/>
        </w:rPr>
      </w:pPr>
      <w:r w:rsidRPr="00B12897">
        <w:rPr>
          <w:b/>
          <w:color w:val="800000"/>
          <w:shd w:val="clear" w:color="auto" w:fill="FFFFFF" w:themeFill="background1"/>
          <w:lang w:val="pl-PL"/>
        </w:rPr>
        <w:t>D</w:t>
      </w:r>
      <w:r w:rsidR="00CB173D" w:rsidRPr="00B12897">
        <w:rPr>
          <w:b/>
          <w:color w:val="800000"/>
          <w:shd w:val="clear" w:color="auto" w:fill="FFFFFF" w:themeFill="background1"/>
          <w:lang w:val="pl-PL"/>
        </w:rPr>
        <w:t>zi</w:t>
      </w:r>
      <w:r w:rsidR="009D5883" w:rsidRPr="00B12897">
        <w:rPr>
          <w:b/>
          <w:color w:val="800000"/>
          <w:shd w:val="clear" w:color="auto" w:fill="FFFFFF" w:themeFill="background1"/>
          <w:lang w:val="pl-PL"/>
        </w:rPr>
        <w:t>si</w:t>
      </w:r>
      <w:r w:rsidR="00CB173D" w:rsidRPr="00B12897">
        <w:rPr>
          <w:b/>
          <w:color w:val="800000"/>
          <w:shd w:val="clear" w:color="auto" w:fill="FFFFFF" w:themeFill="background1"/>
          <w:lang w:val="pl-PL"/>
        </w:rPr>
        <w:t>ejsz</w:t>
      </w:r>
      <w:r w:rsidR="00EC23A6" w:rsidRPr="00B12897">
        <w:rPr>
          <w:b/>
          <w:color w:val="800000"/>
          <w:shd w:val="clear" w:color="auto" w:fill="FFFFFF" w:themeFill="background1"/>
          <w:lang w:val="pl-PL"/>
        </w:rPr>
        <w:t>a</w:t>
      </w:r>
      <w:r w:rsidR="00CB173D" w:rsidRPr="00B12897">
        <w:rPr>
          <w:b/>
          <w:color w:val="800000"/>
          <w:shd w:val="clear" w:color="auto" w:fill="FFFFFF" w:themeFill="background1"/>
          <w:lang w:val="pl-PL"/>
        </w:rPr>
        <w:t xml:space="preserve"> druga składka </w:t>
      </w:r>
      <w:r w:rsidR="00D731D2" w:rsidRPr="00B12897">
        <w:rPr>
          <w:b/>
          <w:color w:val="800000"/>
          <w:shd w:val="clear" w:color="auto" w:fill="FFFFFF" w:themeFill="background1"/>
          <w:lang w:val="pl-PL"/>
        </w:rPr>
        <w:t xml:space="preserve"> </w:t>
      </w:r>
      <w:r w:rsidR="00B638D4" w:rsidRPr="00B12897">
        <w:rPr>
          <w:b/>
          <w:color w:val="800000"/>
          <w:shd w:val="clear" w:color="auto" w:fill="FFFFFF" w:themeFill="background1"/>
          <w:lang w:val="pl-PL"/>
        </w:rPr>
        <w:t>przezn</w:t>
      </w:r>
      <w:r w:rsidR="008A7211" w:rsidRPr="00B12897">
        <w:rPr>
          <w:b/>
          <w:color w:val="800000"/>
          <w:shd w:val="clear" w:color="auto" w:fill="FFFFFF" w:themeFill="background1"/>
          <w:lang w:val="pl-PL"/>
        </w:rPr>
        <w:t>a</w:t>
      </w:r>
      <w:r w:rsidR="00B638D4" w:rsidRPr="00B12897">
        <w:rPr>
          <w:b/>
          <w:color w:val="800000"/>
          <w:shd w:val="clear" w:color="auto" w:fill="FFFFFF" w:themeFill="background1"/>
          <w:lang w:val="pl-PL"/>
        </w:rPr>
        <w:t>czona</w:t>
      </w:r>
      <w:r w:rsidR="00B258BE" w:rsidRPr="00B12897">
        <w:rPr>
          <w:b/>
          <w:color w:val="800000"/>
          <w:shd w:val="clear" w:color="auto" w:fill="FFFFFF" w:themeFill="background1"/>
          <w:lang w:val="pl-PL"/>
        </w:rPr>
        <w:t xml:space="preserve"> </w:t>
      </w:r>
      <w:r w:rsidR="00DA1A87" w:rsidRPr="00B12897">
        <w:rPr>
          <w:b/>
          <w:color w:val="800000"/>
          <w:shd w:val="clear" w:color="auto" w:fill="FFFFFF" w:themeFill="background1"/>
          <w:lang w:val="pl-PL"/>
        </w:rPr>
        <w:t>jest</w:t>
      </w:r>
      <w:r w:rsidR="00B638D4" w:rsidRPr="00B12897">
        <w:rPr>
          <w:b/>
          <w:color w:val="800000"/>
          <w:shd w:val="clear" w:color="auto" w:fill="FFFFFF" w:themeFill="background1"/>
          <w:lang w:val="pl-PL"/>
        </w:rPr>
        <w:t xml:space="preserve"> na </w:t>
      </w:r>
      <w:r w:rsidR="00610BC8" w:rsidRPr="00B12897">
        <w:rPr>
          <w:b/>
          <w:color w:val="800000"/>
          <w:shd w:val="clear" w:color="auto" w:fill="FFFFFF" w:themeFill="background1"/>
          <w:lang w:val="pl-PL"/>
        </w:rPr>
        <w:t xml:space="preserve">utrzymanie </w:t>
      </w:r>
      <w:r w:rsidR="003844FB" w:rsidRPr="00B12897">
        <w:rPr>
          <w:b/>
          <w:color w:val="800000"/>
          <w:shd w:val="clear" w:color="auto" w:fill="FFFFFF" w:themeFill="background1"/>
          <w:lang w:val="pl-PL"/>
        </w:rPr>
        <w:t>S</w:t>
      </w:r>
      <w:r w:rsidR="00610BC8" w:rsidRPr="00B12897">
        <w:rPr>
          <w:b/>
          <w:color w:val="800000"/>
          <w:shd w:val="clear" w:color="auto" w:fill="FFFFFF" w:themeFill="background1"/>
          <w:lang w:val="pl-PL"/>
        </w:rPr>
        <w:t>tolic</w:t>
      </w:r>
      <w:r w:rsidR="003844FB" w:rsidRPr="00B12897">
        <w:rPr>
          <w:b/>
          <w:color w:val="800000"/>
          <w:shd w:val="clear" w:color="auto" w:fill="FFFFFF" w:themeFill="background1"/>
          <w:lang w:val="pl-PL"/>
        </w:rPr>
        <w:t>y</w:t>
      </w:r>
      <w:r w:rsidR="00610BC8" w:rsidRPr="00B12897">
        <w:rPr>
          <w:b/>
          <w:color w:val="800000"/>
          <w:shd w:val="clear" w:color="auto" w:fill="FFFFFF" w:themeFill="background1"/>
          <w:lang w:val="pl-PL"/>
        </w:rPr>
        <w:t xml:space="preserve"> Apostolskie</w:t>
      </w:r>
      <w:r w:rsidR="003844FB" w:rsidRPr="00B12897">
        <w:rPr>
          <w:b/>
          <w:color w:val="800000"/>
          <w:shd w:val="clear" w:color="auto" w:fill="FFFFFF" w:themeFill="background1"/>
          <w:lang w:val="pl-PL"/>
        </w:rPr>
        <w:t>j</w:t>
      </w:r>
      <w:r w:rsidR="00610BC8" w:rsidRPr="00B12897">
        <w:rPr>
          <w:b/>
          <w:color w:val="800000"/>
          <w:shd w:val="clear" w:color="auto" w:fill="FFFFFF" w:themeFill="background1"/>
          <w:lang w:val="pl-PL"/>
        </w:rPr>
        <w:t>.</w:t>
      </w:r>
    </w:p>
    <w:p w:rsidR="00B135C2" w:rsidRPr="00B12897" w:rsidRDefault="00B135C2" w:rsidP="002E40C4">
      <w:pPr>
        <w:pStyle w:val="NoSpacing"/>
        <w:jc w:val="both"/>
        <w:rPr>
          <w:b/>
          <w:color w:val="800000"/>
          <w:shd w:val="clear" w:color="auto" w:fill="FFFFFF" w:themeFill="background1"/>
          <w:lang w:val="pl-PL"/>
        </w:rPr>
      </w:pPr>
    </w:p>
    <w:p w:rsidR="00283A4C" w:rsidRPr="008E4CA6" w:rsidRDefault="00283A4C" w:rsidP="002E40C4">
      <w:pPr>
        <w:pStyle w:val="NoSpacing"/>
        <w:jc w:val="both"/>
        <w:rPr>
          <w:rFonts w:ascii="Times New Roman" w:hAnsi="Times New Roman" w:cs="Times New Roman"/>
          <w:b/>
          <w:color w:val="000000" w:themeColor="text1"/>
          <w:sz w:val="20"/>
          <w:szCs w:val="20"/>
          <w:shd w:val="clear" w:color="auto" w:fill="FFFFFF" w:themeFill="background1"/>
        </w:rPr>
      </w:pPr>
      <w:r w:rsidRPr="008E4CA6">
        <w:rPr>
          <w:rFonts w:ascii="Times New Roman" w:hAnsi="Times New Roman" w:cs="Times New Roman"/>
          <w:b/>
          <w:color w:val="000000" w:themeColor="text1"/>
          <w:sz w:val="20"/>
          <w:szCs w:val="20"/>
          <w:shd w:val="clear" w:color="auto" w:fill="FFFFFF" w:themeFill="background1"/>
        </w:rPr>
        <w:t>The following donations wer</w:t>
      </w:r>
      <w:r w:rsidR="004C09FE" w:rsidRPr="008E4CA6">
        <w:rPr>
          <w:rFonts w:ascii="Times New Roman" w:hAnsi="Times New Roman" w:cs="Times New Roman"/>
          <w:b/>
          <w:color w:val="000000" w:themeColor="text1"/>
          <w:sz w:val="20"/>
          <w:szCs w:val="20"/>
          <w:shd w:val="clear" w:color="auto" w:fill="FFFFFF" w:themeFill="background1"/>
        </w:rPr>
        <w:t>e</w:t>
      </w:r>
      <w:r w:rsidRPr="008E4CA6">
        <w:rPr>
          <w:rFonts w:ascii="Times New Roman" w:hAnsi="Times New Roman" w:cs="Times New Roman"/>
          <w:b/>
          <w:color w:val="000000" w:themeColor="text1"/>
          <w:sz w:val="20"/>
          <w:szCs w:val="20"/>
          <w:shd w:val="clear" w:color="auto" w:fill="FFFFFF" w:themeFill="background1"/>
        </w:rPr>
        <w:t xml:space="preserve"> made for Easter flowers:</w:t>
      </w:r>
    </w:p>
    <w:p w:rsidR="0093410D" w:rsidRPr="008E4CA6" w:rsidRDefault="0093410D" w:rsidP="002E40C4">
      <w:pPr>
        <w:pStyle w:val="NoSpacing"/>
        <w:jc w:val="both"/>
        <w:rPr>
          <w:rFonts w:ascii="Times New Roman" w:hAnsi="Times New Roman" w:cs="Times New Roman"/>
          <w:color w:val="000000" w:themeColor="text1"/>
          <w:sz w:val="20"/>
          <w:szCs w:val="20"/>
          <w:shd w:val="clear" w:color="auto" w:fill="FFFFFF" w:themeFill="background1"/>
        </w:rPr>
      </w:pPr>
    </w:p>
    <w:p w:rsidR="00635605" w:rsidRDefault="00635605" w:rsidP="00801F15">
      <w:pPr>
        <w:jc w:val="both"/>
      </w:pPr>
      <w:r w:rsidRPr="00651FE4">
        <w:rPr>
          <w:rFonts w:ascii="Times New Roman" w:hAnsi="Times New Roman" w:cs="Times New Roman"/>
          <w:b/>
          <w:color w:val="000000" w:themeColor="text1"/>
          <w:sz w:val="20"/>
          <w:szCs w:val="20"/>
          <w:shd w:val="clear" w:color="auto" w:fill="FFFFFF" w:themeFill="background1"/>
        </w:rPr>
        <w:t>$25</w:t>
      </w:r>
      <w:r>
        <w:rPr>
          <w:rFonts w:ascii="Times New Roman" w:hAnsi="Times New Roman" w:cs="Times New Roman"/>
          <w:color w:val="000000" w:themeColor="text1"/>
          <w:sz w:val="20"/>
          <w:szCs w:val="20"/>
          <w:shd w:val="clear" w:color="auto" w:fill="FFFFFF" w:themeFill="background1"/>
        </w:rPr>
        <w:t xml:space="preserve"> each – Allan Chagnon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Heidi Kaminskas-Chagnon, Rose Ferrigno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my parents Mattio &amp; Mary Christoforo,  Dennis Hanley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Veronica &amp; Paul Hanley, Helen &amp; Frank Oliver &amp; Doris Steiner,  Mr. &amp; Mrs. Richard Hawley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Edward J. Pollack, Edward &amp; Christopher Stowe &amp; Frank Hawley, Mr. &amp; Mrs. Robert Lane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Jan &amp; Rose Suchecki &amp; John &amp; Gertruda Lane,  Mary Malicki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Bronisława Glebocki,  Mr. &amp; Mrs. Andrew Miedzinski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Zygmunt &amp; Stanis</w:t>
      </w:r>
      <w:r w:rsidRPr="004900C0">
        <w:rPr>
          <w:rFonts w:ascii="Times New Roman" w:hAnsi="Times New Roman" w:cs="Times New Roman"/>
          <w:color w:val="000000" w:themeColor="text1"/>
          <w:sz w:val="20"/>
          <w:szCs w:val="20"/>
          <w:shd w:val="clear" w:color="auto" w:fill="FFFFFF" w:themeFill="background1"/>
        </w:rPr>
        <w:t>ława Miedzinski</w:t>
      </w:r>
      <w:r>
        <w:rPr>
          <w:rFonts w:ascii="Times New Roman" w:hAnsi="Times New Roman" w:cs="Times New Roman"/>
          <w:color w:val="000000" w:themeColor="text1"/>
          <w:sz w:val="20"/>
          <w:szCs w:val="20"/>
          <w:shd w:val="clear" w:color="auto" w:fill="FFFFFF" w:themeFill="background1"/>
        </w:rPr>
        <w:t xml:space="preserve">. Mr. &amp; Mrs. Frank O’Neill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beloved parents Mattio &amp; Mary V. Christoforo,  Mrs. Rose Pollack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Edward J. Pollack &amp; Edward &amp; Christopher Stowe, Mr. &amp; Mrs. John Scalesse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the Wrzosek &amp; Scalesse Families,  Mr. &amp; Mrs. Peter Senick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Adolf &amp; Sofia G</w:t>
      </w:r>
      <w:r w:rsidRPr="000072CF">
        <w:rPr>
          <w:rFonts w:ascii="Times New Roman" w:hAnsi="Times New Roman" w:cs="Times New Roman"/>
          <w:color w:val="000000" w:themeColor="text1"/>
          <w:sz w:val="20"/>
          <w:szCs w:val="20"/>
          <w:shd w:val="clear" w:color="auto" w:fill="FFFFFF" w:themeFill="background1"/>
        </w:rPr>
        <w:t>órski</w:t>
      </w:r>
      <w:r>
        <w:rPr>
          <w:rFonts w:ascii="Times New Roman" w:hAnsi="Times New Roman" w:cs="Times New Roman"/>
          <w:color w:val="000000" w:themeColor="text1"/>
          <w:sz w:val="20"/>
          <w:szCs w:val="20"/>
          <w:shd w:val="clear" w:color="auto" w:fill="FFFFFF" w:themeFill="background1"/>
        </w:rPr>
        <w:t xml:space="preserve">, Walter Skomro, Jr.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Walter &amp; Henrietta Skomro, Ilona Sypniewski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Helen &amp; Stanley Sypniewski, James Vogt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Alfred &amp; Florence Vogt,  Janet Burblis </w:t>
      </w:r>
      <w:r w:rsidRPr="00EB37CE">
        <w:rPr>
          <w:rFonts w:ascii="Times New Roman" w:hAnsi="Times New Roman" w:cs="Times New Roman"/>
          <w:color w:val="000000" w:themeColor="text1"/>
          <w:sz w:val="20"/>
          <w:szCs w:val="20"/>
          <w:shd w:val="clear" w:color="auto" w:fill="FFFFFF" w:themeFill="background1"/>
        </w:rPr>
        <w:t>in memory of</w:t>
      </w:r>
      <w:r>
        <w:rPr>
          <w:rFonts w:ascii="Times New Roman" w:hAnsi="Times New Roman" w:cs="Times New Roman"/>
          <w:color w:val="000000" w:themeColor="text1"/>
          <w:sz w:val="20"/>
          <w:szCs w:val="20"/>
          <w:shd w:val="clear" w:color="auto" w:fill="FFFFFF" w:themeFill="background1"/>
        </w:rPr>
        <w:t xml:space="preserve"> John &amp; Michalina Burblis.  </w:t>
      </w:r>
      <w:r w:rsidR="001B6BC0">
        <w:rPr>
          <w:rFonts w:ascii="Times New Roman" w:hAnsi="Times New Roman" w:cs="Times New Roman"/>
          <w:color w:val="000000" w:themeColor="text1"/>
          <w:sz w:val="20"/>
          <w:szCs w:val="20"/>
          <w:shd w:val="clear" w:color="auto" w:fill="FFFFFF" w:themeFill="background1"/>
        </w:rPr>
        <w:t>More next week....</w:t>
      </w:r>
    </w:p>
    <w:p w:rsidR="009F74D9" w:rsidRPr="004900C0" w:rsidRDefault="009F74D9" w:rsidP="002E40C4">
      <w:pPr>
        <w:pStyle w:val="NoSpacing"/>
        <w:jc w:val="both"/>
        <w:rPr>
          <w:rFonts w:ascii="Times New Roman" w:hAnsi="Times New Roman" w:cs="Times New Roman"/>
          <w:color w:val="000000" w:themeColor="text1"/>
          <w:sz w:val="20"/>
          <w:szCs w:val="20"/>
          <w:shd w:val="clear" w:color="auto" w:fill="FFFFFF" w:themeFill="background1"/>
        </w:rPr>
      </w:pPr>
    </w:p>
    <w:p w:rsidR="002D26BC" w:rsidRDefault="00492F81"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center"/>
        <w:rPr>
          <w:rFonts w:ascii="Times New Roman" w:eastAsia="Tahoma" w:hAnsi="Times New Roman" w:cs="Times New Roman"/>
          <w:b/>
          <w:sz w:val="20"/>
          <w:szCs w:val="20"/>
        </w:rPr>
      </w:pPr>
      <w:r>
        <w:rPr>
          <w:rFonts w:ascii="Times New Roman" w:eastAsia="Tahoma" w:hAnsi="Times New Roman" w:cs="Times New Roman"/>
          <w:b/>
          <w:sz w:val="20"/>
          <w:szCs w:val="20"/>
        </w:rPr>
        <w:t>RELIGIOUS EDUCATION</w:t>
      </w:r>
    </w:p>
    <w:p w:rsidR="003D359F" w:rsidRDefault="009F74D9"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both"/>
        <w:rPr>
          <w:rFonts w:eastAsia="Tahoma"/>
        </w:rPr>
      </w:pPr>
      <w:r>
        <w:rPr>
          <w:rFonts w:eastAsia="Tahoma"/>
        </w:rPr>
        <w:t>Religious Education Class will resume for grade 3 on Saturday, April 23</w:t>
      </w:r>
      <w:r w:rsidRPr="009F74D9">
        <w:rPr>
          <w:rFonts w:eastAsia="Tahoma"/>
          <w:vertAlign w:val="superscript"/>
        </w:rPr>
        <w:t>rd</w:t>
      </w:r>
      <w:r>
        <w:rPr>
          <w:rFonts w:eastAsia="Tahoma"/>
        </w:rPr>
        <w:t xml:space="preserve"> at 9:00 A.M.</w:t>
      </w:r>
    </w:p>
    <w:p w:rsidR="006500B1" w:rsidRDefault="006500B1"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both"/>
        <w:rPr>
          <w:rFonts w:ascii="Times New Roman" w:eastAsia="Tahoma" w:hAnsi="Times New Roman" w:cs="Times New Roman"/>
          <w:b/>
          <w:sz w:val="20"/>
          <w:szCs w:val="20"/>
        </w:rPr>
      </w:pPr>
      <w:r w:rsidRPr="004B0944">
        <w:rPr>
          <w:rFonts w:eastAsia="Tahoma"/>
        </w:rPr>
        <w:t>Religious Education Teachers and Aides will meet on Saturday, April 16</w:t>
      </w:r>
      <w:r w:rsidRPr="004B0944">
        <w:rPr>
          <w:rFonts w:eastAsia="Tahoma"/>
          <w:vertAlign w:val="superscript"/>
        </w:rPr>
        <w:t>th</w:t>
      </w:r>
      <w:r w:rsidRPr="004B0944">
        <w:rPr>
          <w:rFonts w:eastAsia="Tahoma"/>
        </w:rPr>
        <w:t>, from 9:00 AM until 11:00 AM at the rectory</w:t>
      </w:r>
    </w:p>
    <w:p w:rsidR="00490FDA" w:rsidRDefault="009D723A"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both"/>
        <w:rPr>
          <w:rFonts w:eastAsia="Tahoma"/>
        </w:rPr>
      </w:pPr>
      <w:r w:rsidRPr="009D723A">
        <w:rPr>
          <w:rFonts w:eastAsia="Tahoma"/>
        </w:rPr>
        <w:t xml:space="preserve">Our Confirmation students will celebrate the Sacrament of </w:t>
      </w:r>
      <w:r w:rsidRPr="00182E38">
        <w:rPr>
          <w:rFonts w:eastAsia="Tahoma"/>
          <w:b/>
        </w:rPr>
        <w:t>Confirmation</w:t>
      </w:r>
      <w:r w:rsidRPr="009D723A">
        <w:rPr>
          <w:rFonts w:eastAsia="Tahoma"/>
        </w:rPr>
        <w:t xml:space="preserve"> on Sunday, April 24, 2016 at 5:00 PM at St. Mary Church, New Haven, CT. </w:t>
      </w:r>
      <w:r w:rsidR="00541080">
        <w:rPr>
          <w:rFonts w:eastAsia="Tahoma"/>
        </w:rPr>
        <w:t xml:space="preserve">Rehearsal for Confirmation </w:t>
      </w:r>
      <w:r w:rsidR="00B42D9C">
        <w:rPr>
          <w:rFonts w:eastAsia="Tahoma"/>
        </w:rPr>
        <w:t>S</w:t>
      </w:r>
      <w:r w:rsidR="00541080">
        <w:rPr>
          <w:rFonts w:eastAsia="Tahoma"/>
        </w:rPr>
        <w:t>tudents will be held on  Saturday evening, April 23, 2016 at 7 P.M. in St. Mary Church</w:t>
      </w:r>
      <w:r w:rsidR="00B42D9C">
        <w:rPr>
          <w:rFonts w:eastAsia="Tahoma"/>
        </w:rPr>
        <w:t xml:space="preserve">, 5 Hillhouse Avenue, New Haven, CT. </w:t>
      </w:r>
      <w:r w:rsidR="00182E38">
        <w:rPr>
          <w:rFonts w:eastAsia="Tahoma"/>
        </w:rPr>
        <w:t>Each student, along with his/her sponsor, needs to be present in the church by 6:45 P.M. so that rehearsal can begin p</w:t>
      </w:r>
      <w:r w:rsidR="00541080">
        <w:rPr>
          <w:rFonts w:eastAsia="Tahoma"/>
        </w:rPr>
        <w:t>ro</w:t>
      </w:r>
      <w:r w:rsidR="00182E38">
        <w:rPr>
          <w:rFonts w:eastAsia="Tahoma"/>
        </w:rPr>
        <w:t>mptly at 7:00 P.M.</w:t>
      </w:r>
    </w:p>
    <w:p w:rsidR="00C8118D" w:rsidRPr="000221FD" w:rsidRDefault="009D723A"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both"/>
        <w:rPr>
          <w:rFonts w:eastAsia="Tahoma"/>
          <w:sz w:val="20"/>
          <w:szCs w:val="20"/>
          <w:lang w:val="pl-PL"/>
        </w:rPr>
      </w:pPr>
      <w:r w:rsidRPr="009D723A">
        <w:rPr>
          <w:rFonts w:eastAsia="Tahoma"/>
        </w:rPr>
        <w:t>On Sunday, May 1</w:t>
      </w:r>
      <w:r w:rsidR="00A12CCA">
        <w:rPr>
          <w:rFonts w:eastAsia="Tahoma"/>
        </w:rPr>
        <w:t>st</w:t>
      </w:r>
      <w:r w:rsidRPr="009D723A">
        <w:rPr>
          <w:rFonts w:eastAsia="Tahoma"/>
        </w:rPr>
        <w:t xml:space="preserve">, at the 10:15 AM Mass, seven children in our Religious Education program will receive Holy Communion for the first time. </w:t>
      </w:r>
      <w:r w:rsidRPr="000221FD">
        <w:rPr>
          <w:rFonts w:eastAsia="Tahoma"/>
          <w:lang w:val="pl-PL"/>
        </w:rPr>
        <w:t>Please pray for them</w:t>
      </w:r>
      <w:r w:rsidRPr="000221FD">
        <w:rPr>
          <w:rFonts w:eastAsia="Tahoma"/>
          <w:sz w:val="20"/>
          <w:szCs w:val="20"/>
          <w:lang w:val="pl-PL"/>
        </w:rPr>
        <w:t>.</w:t>
      </w:r>
    </w:p>
    <w:p w:rsidR="00C8118D" w:rsidRPr="000221FD" w:rsidRDefault="00C8118D" w:rsidP="006500B1">
      <w:pPr>
        <w:pStyle w:val="NoSpacing"/>
        <w:pBdr>
          <w:top w:val="single" w:sz="4" w:space="1" w:color="auto"/>
          <w:left w:val="single" w:sz="4" w:space="1" w:color="auto"/>
          <w:bottom w:val="single" w:sz="4" w:space="1" w:color="auto"/>
          <w:right w:val="single" w:sz="4" w:space="1" w:color="auto"/>
        </w:pBdr>
        <w:shd w:val="clear" w:color="auto" w:fill="BED3E4" w:themeFill="accent1" w:themeFillTint="99"/>
        <w:jc w:val="both"/>
        <w:rPr>
          <w:rFonts w:eastAsia="Tahoma"/>
          <w:sz w:val="20"/>
          <w:szCs w:val="20"/>
          <w:lang w:val="pl-PL"/>
        </w:rPr>
      </w:pPr>
    </w:p>
    <w:p w:rsidR="00721FBA" w:rsidRPr="000221FD" w:rsidRDefault="00721FBA" w:rsidP="00C8118D">
      <w:pPr>
        <w:shd w:val="clear" w:color="auto" w:fill="FFFFFF" w:themeFill="background1"/>
        <w:jc w:val="both"/>
        <w:rPr>
          <w:rFonts w:ascii="Times New Roman" w:eastAsia="Tahoma" w:hAnsi="Times New Roman" w:cs="Times New Roman"/>
          <w:color w:val="000000" w:themeColor="text1"/>
          <w:spacing w:val="8"/>
          <w:sz w:val="20"/>
          <w:szCs w:val="20"/>
          <w:lang w:val="pl-PL"/>
        </w:rPr>
        <w:sectPr w:rsidR="00721FBA" w:rsidRPr="000221FD" w:rsidSect="00DD221C">
          <w:type w:val="continuous"/>
          <w:pgSz w:w="12240" w:h="15840" w:code="1"/>
          <w:pgMar w:top="634" w:right="720" w:bottom="720"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ep="1" w:space="360"/>
          <w:docGrid w:linePitch="360"/>
        </w:sectPr>
      </w:pPr>
    </w:p>
    <w:p w:rsidR="000F3925" w:rsidRPr="00EB6D76" w:rsidRDefault="000F3925" w:rsidP="000F3925">
      <w:pPr>
        <w:pStyle w:val="NoSpacing"/>
        <w:shd w:val="clear" w:color="auto" w:fill="FFFFFF" w:themeFill="background1"/>
        <w:rPr>
          <w:rFonts w:ascii="Arial Black" w:hAnsi="Arial Black"/>
          <w:b/>
          <w:noProof/>
          <w:color w:val="F6BB00"/>
          <w:szCs w:val="24"/>
          <w:lang w:val="pl-PL"/>
        </w:rPr>
      </w:pPr>
      <w:r w:rsidRPr="00EB6D76">
        <w:rPr>
          <w:rFonts w:ascii="Arial Black" w:hAnsi="Arial Black"/>
          <w:b/>
          <w:noProof/>
          <w:color w:val="F6BB00"/>
          <w:szCs w:val="24"/>
          <w:lang w:val="pl-PL"/>
        </w:rPr>
        <w:lastRenderedPageBreak/>
        <w:t>†</w:t>
      </w:r>
    </w:p>
    <w:p w:rsidR="00607592" w:rsidRDefault="000F3925" w:rsidP="005178BC">
      <w:pPr>
        <w:pStyle w:val="NoSpacing"/>
        <w:shd w:val="clear" w:color="auto" w:fill="FFFFFF" w:themeFill="background1"/>
        <w:ind w:right="-144"/>
        <w:rPr>
          <w:b/>
          <w:noProof/>
          <w:color w:val="F6BB00"/>
          <w:szCs w:val="24"/>
          <w:u w:val="single"/>
          <w:lang w:val="pl-PL"/>
        </w:rPr>
      </w:pPr>
      <w:r w:rsidRPr="00EB6D76">
        <w:rPr>
          <w:b/>
          <w:noProof/>
          <w:color w:val="F6BB00"/>
          <w:szCs w:val="24"/>
          <w:u w:val="single"/>
          <w:shd w:val="clear" w:color="auto" w:fill="FFFFFF" w:themeFill="background1"/>
          <w:lang w:val="pl-PL"/>
        </w:rPr>
        <w:t xml:space="preserve">   </w:t>
      </w:r>
      <w:r w:rsidR="00C71070" w:rsidRPr="00EB6D76">
        <w:rPr>
          <w:b/>
          <w:noProof/>
          <w:color w:val="F6BB00"/>
          <w:szCs w:val="24"/>
          <w:u w:val="single"/>
          <w:shd w:val="clear" w:color="auto" w:fill="FFFFFF" w:themeFill="background1"/>
          <w:lang w:val="pl-PL"/>
        </w:rPr>
        <w:t xml:space="preserve">     </w:t>
      </w:r>
      <w:r w:rsidR="006541CD" w:rsidRPr="00EB6D76">
        <w:rPr>
          <w:b/>
          <w:noProof/>
          <w:color w:val="F6BB00"/>
          <w:szCs w:val="24"/>
          <w:u w:val="single"/>
          <w:shd w:val="clear" w:color="auto" w:fill="FFFFFF" w:themeFill="background1"/>
          <w:lang w:val="pl-PL"/>
        </w:rPr>
        <w:t xml:space="preserve">           </w:t>
      </w:r>
      <w:r w:rsidR="00972029" w:rsidRPr="00EB6D76">
        <w:rPr>
          <w:b/>
          <w:noProof/>
          <w:color w:val="F6BB00"/>
          <w:szCs w:val="24"/>
          <w:u w:val="single"/>
          <w:shd w:val="clear" w:color="auto" w:fill="FFFFFF" w:themeFill="background1"/>
          <w:lang w:val="pl-PL"/>
        </w:rPr>
        <w:t xml:space="preserve"> </w:t>
      </w:r>
      <w:r w:rsidR="006541CD" w:rsidRPr="00EB6D76">
        <w:rPr>
          <w:b/>
          <w:noProof/>
          <w:color w:val="F6BB00"/>
          <w:szCs w:val="24"/>
          <w:u w:val="single"/>
          <w:shd w:val="clear" w:color="auto" w:fill="FFFFFF" w:themeFill="background1"/>
          <w:lang w:val="pl-PL"/>
        </w:rPr>
        <w:t xml:space="preserve">      </w:t>
      </w:r>
      <w:r w:rsidR="007E0424" w:rsidRPr="00EB6D76">
        <w:rPr>
          <w:b/>
          <w:noProof/>
          <w:color w:val="F6BB00"/>
          <w:szCs w:val="24"/>
          <w:u w:val="single"/>
          <w:shd w:val="clear" w:color="auto" w:fill="FFFFFF" w:themeFill="background1"/>
          <w:lang w:val="pl-PL"/>
        </w:rPr>
        <w:t xml:space="preserve">    </w:t>
      </w:r>
      <w:r w:rsidR="00EA1C08" w:rsidRPr="00EB6D76">
        <w:rPr>
          <w:b/>
          <w:noProof/>
          <w:color w:val="F6BB00"/>
          <w:szCs w:val="24"/>
          <w:u w:val="single"/>
          <w:shd w:val="clear" w:color="auto" w:fill="FFFFFF" w:themeFill="background1"/>
          <w:lang w:val="pl-PL"/>
        </w:rPr>
        <w:t xml:space="preserve">          </w:t>
      </w:r>
      <w:r w:rsidR="007E0424" w:rsidRPr="00EB6D76">
        <w:rPr>
          <w:b/>
          <w:noProof/>
          <w:color w:val="F6BB00"/>
          <w:szCs w:val="24"/>
          <w:u w:val="single"/>
          <w:shd w:val="clear" w:color="auto" w:fill="FFFFFF" w:themeFill="background1"/>
          <w:lang w:val="pl-PL"/>
        </w:rPr>
        <w:t xml:space="preserve">   </w:t>
      </w:r>
      <w:r w:rsidR="00CB2C13" w:rsidRPr="00EB6D76">
        <w:rPr>
          <w:b/>
          <w:noProof/>
          <w:color w:val="F6BB00"/>
          <w:szCs w:val="24"/>
          <w:u w:val="single"/>
          <w:shd w:val="clear" w:color="auto" w:fill="FFFFFF" w:themeFill="background1"/>
          <w:lang w:val="pl-PL"/>
        </w:rPr>
        <w:t xml:space="preserve">  </w:t>
      </w:r>
      <w:r w:rsidR="004F7D08" w:rsidRPr="00EB6D76">
        <w:rPr>
          <w:b/>
          <w:noProof/>
          <w:color w:val="F6BB00"/>
          <w:szCs w:val="24"/>
          <w:u w:val="single"/>
          <w:shd w:val="clear" w:color="auto" w:fill="FFFFFF" w:themeFill="background1"/>
          <w:lang w:val="pl-PL"/>
        </w:rPr>
        <w:t xml:space="preserve">     </w:t>
      </w:r>
      <w:r w:rsidR="00CB2C13" w:rsidRPr="00EB6D76">
        <w:rPr>
          <w:b/>
          <w:noProof/>
          <w:color w:val="F6BB00"/>
          <w:szCs w:val="24"/>
          <w:u w:val="single"/>
          <w:shd w:val="clear" w:color="auto" w:fill="FFFFFF" w:themeFill="background1"/>
          <w:lang w:val="pl-PL"/>
        </w:rPr>
        <w:t xml:space="preserve"> </w:t>
      </w:r>
      <w:r w:rsidR="004204D9" w:rsidRPr="00EB6D76">
        <w:rPr>
          <w:b/>
          <w:noProof/>
          <w:color w:val="F6BB00"/>
          <w:szCs w:val="24"/>
          <w:u w:val="single"/>
          <w:shd w:val="clear" w:color="auto" w:fill="FFFFFF" w:themeFill="background1"/>
          <w:lang w:val="pl-PL"/>
        </w:rPr>
        <w:t xml:space="preserve">     </w:t>
      </w:r>
      <w:r w:rsidR="0069155D" w:rsidRPr="00EB6D76">
        <w:rPr>
          <w:b/>
          <w:noProof/>
          <w:color w:val="F6BB00"/>
          <w:szCs w:val="24"/>
          <w:u w:val="single"/>
          <w:shd w:val="clear" w:color="auto" w:fill="FFFFFF" w:themeFill="background1"/>
          <w:lang w:val="pl-PL"/>
        </w:rPr>
        <w:t xml:space="preserve"> </w:t>
      </w:r>
      <w:r w:rsidR="007249A4" w:rsidRPr="00EB6D76">
        <w:rPr>
          <w:b/>
          <w:noProof/>
          <w:color w:val="F6BB00"/>
          <w:szCs w:val="24"/>
          <w:u w:val="single"/>
          <w:shd w:val="clear" w:color="auto" w:fill="FFFFFF" w:themeFill="background1"/>
          <w:lang w:val="pl-PL"/>
        </w:rPr>
        <w:t xml:space="preserve">        </w:t>
      </w:r>
      <w:r w:rsidR="004D0C74" w:rsidRPr="00EB6D76">
        <w:rPr>
          <w:b/>
          <w:noProof/>
          <w:color w:val="F6BB00"/>
          <w:szCs w:val="24"/>
          <w:u w:val="single"/>
          <w:shd w:val="clear" w:color="auto" w:fill="FFFFFF" w:themeFill="background1"/>
          <w:lang w:val="pl-PL"/>
        </w:rPr>
        <w:t xml:space="preserve">          </w:t>
      </w:r>
      <w:r w:rsidR="003D359F">
        <w:rPr>
          <w:b/>
          <w:noProof/>
          <w:color w:val="F6BB00"/>
          <w:szCs w:val="24"/>
          <w:u w:val="single"/>
          <w:shd w:val="clear" w:color="auto" w:fill="FFFFFF" w:themeFill="background1"/>
          <w:lang w:val="pl-PL"/>
        </w:rPr>
        <w:t xml:space="preserve"> III</w:t>
      </w:r>
      <w:r w:rsidR="005004A5" w:rsidRPr="00EB6D76">
        <w:rPr>
          <w:b/>
          <w:noProof/>
          <w:color w:val="F6BB00"/>
          <w:szCs w:val="24"/>
          <w:u w:val="single"/>
          <w:shd w:val="clear" w:color="auto" w:fill="FFFFFF" w:themeFill="background1"/>
          <w:lang w:val="pl-PL"/>
        </w:rPr>
        <w:t xml:space="preserve"> </w:t>
      </w:r>
      <w:r w:rsidR="00EA1C08" w:rsidRPr="00EB6D76">
        <w:rPr>
          <w:b/>
          <w:noProof/>
          <w:color w:val="F6BB00"/>
          <w:sz w:val="20"/>
          <w:szCs w:val="20"/>
          <w:u w:val="single"/>
          <w:lang w:val="pl-PL"/>
        </w:rPr>
        <w:t xml:space="preserve">NIEDZIELA </w:t>
      </w:r>
      <w:r w:rsidR="00E8754C" w:rsidRPr="00EB6D76">
        <w:rPr>
          <w:b/>
          <w:noProof/>
          <w:color w:val="F6BB00"/>
          <w:sz w:val="20"/>
          <w:szCs w:val="20"/>
          <w:u w:val="single"/>
          <w:lang w:val="pl-PL"/>
        </w:rPr>
        <w:t>BO</w:t>
      </w:r>
      <w:r w:rsidR="00E8754C">
        <w:rPr>
          <w:b/>
          <w:noProof/>
          <w:color w:val="F6BB00"/>
          <w:sz w:val="20"/>
          <w:szCs w:val="20"/>
          <w:u w:val="single"/>
          <w:lang w:val="pl-PL"/>
        </w:rPr>
        <w:t xml:space="preserve">ŻEGO </w:t>
      </w:r>
      <w:r w:rsidR="003D359F">
        <w:rPr>
          <w:b/>
          <w:noProof/>
          <w:color w:val="F6BB00"/>
          <w:sz w:val="20"/>
          <w:szCs w:val="20"/>
          <w:u w:val="single"/>
          <w:lang w:val="pl-PL"/>
        </w:rPr>
        <w:t>WIELKANOCNA</w:t>
      </w:r>
      <w:r w:rsidR="004D0C74" w:rsidRPr="00EB6D76">
        <w:rPr>
          <w:b/>
          <w:color w:val="F6BB00"/>
          <w:sz w:val="20"/>
          <w:szCs w:val="20"/>
          <w:u w:val="single"/>
          <w:lang w:val="pl-PL"/>
        </w:rPr>
        <w:t xml:space="preserve">           </w:t>
      </w:r>
      <w:r w:rsidR="00841311" w:rsidRPr="00EB6D76">
        <w:rPr>
          <w:b/>
          <w:color w:val="F6BB00"/>
          <w:sz w:val="20"/>
          <w:szCs w:val="20"/>
          <w:u w:val="single"/>
          <w:lang w:val="pl-PL"/>
        </w:rPr>
        <w:t xml:space="preserve">                                 </w:t>
      </w:r>
      <w:r w:rsidR="005004A5" w:rsidRPr="00EB6D76">
        <w:rPr>
          <w:b/>
          <w:color w:val="F6BB00"/>
          <w:sz w:val="20"/>
          <w:szCs w:val="20"/>
          <w:u w:val="single"/>
          <w:lang w:val="pl-PL"/>
        </w:rPr>
        <w:t xml:space="preserve">  </w:t>
      </w:r>
      <w:r w:rsidR="00841311" w:rsidRPr="00EB6D76">
        <w:rPr>
          <w:b/>
          <w:color w:val="F6BB00"/>
          <w:sz w:val="20"/>
          <w:szCs w:val="20"/>
          <w:u w:val="single"/>
          <w:lang w:val="pl-PL"/>
        </w:rPr>
        <w:t xml:space="preserve"> </w:t>
      </w:r>
      <w:r w:rsidR="003D359F">
        <w:rPr>
          <w:rFonts w:ascii="Arial" w:hAnsi="Arial" w:cs="Arial"/>
          <w:b/>
          <w:bCs/>
          <w:noProof/>
          <w:color w:val="F6BB00"/>
          <w:sz w:val="18"/>
          <w:szCs w:val="18"/>
          <w:u w:val="single"/>
          <w:lang w:val="pl-PL"/>
        </w:rPr>
        <w:t xml:space="preserve">10 </w:t>
      </w:r>
      <w:r w:rsidR="00C91E90" w:rsidRPr="00EB6D76">
        <w:rPr>
          <w:rFonts w:ascii="Arial" w:hAnsi="Arial" w:cs="Arial"/>
          <w:b/>
          <w:bCs/>
          <w:noProof/>
          <w:color w:val="F6BB00"/>
          <w:sz w:val="18"/>
          <w:szCs w:val="18"/>
          <w:u w:val="single"/>
          <w:lang w:val="pl-PL"/>
        </w:rPr>
        <w:t xml:space="preserve"> </w:t>
      </w:r>
      <w:r w:rsidR="00E8754C" w:rsidRPr="00EB6D76">
        <w:rPr>
          <w:rFonts w:ascii="Arial" w:hAnsi="Arial" w:cs="Arial"/>
          <w:b/>
          <w:bCs/>
          <w:noProof/>
          <w:color w:val="F6BB00"/>
          <w:sz w:val="18"/>
          <w:szCs w:val="18"/>
          <w:u w:val="single"/>
          <w:lang w:val="pl-PL"/>
        </w:rPr>
        <w:t>KWIETNIA</w:t>
      </w:r>
      <w:r w:rsidR="00B804C4" w:rsidRPr="00EB6D76">
        <w:rPr>
          <w:b/>
          <w:noProof/>
          <w:color w:val="F6BB00"/>
          <w:szCs w:val="24"/>
          <w:u w:val="single"/>
          <w:shd w:val="clear" w:color="auto" w:fill="FFFFFF" w:themeFill="background1"/>
          <w:lang w:val="pl-PL"/>
        </w:rPr>
        <w:t xml:space="preserve"> </w:t>
      </w:r>
      <w:r w:rsidR="008E7A1E" w:rsidRPr="00EB6D76">
        <w:rPr>
          <w:b/>
          <w:noProof/>
          <w:color w:val="F6BB00"/>
          <w:u w:val="single"/>
          <w:shd w:val="clear" w:color="auto" w:fill="FFFFFF" w:themeFill="background1"/>
          <w:lang w:val="pl-PL"/>
        </w:rPr>
        <w:t>2016</w:t>
      </w:r>
      <w:r w:rsidR="00B97DBB" w:rsidRPr="00EB6D76">
        <w:rPr>
          <w:b/>
          <w:noProof/>
          <w:color w:val="F6BB00"/>
          <w:u w:val="single"/>
          <w:lang w:val="pl-PL"/>
        </w:rPr>
        <w:t xml:space="preserve"> </w:t>
      </w:r>
      <w:r w:rsidR="0018713C" w:rsidRPr="00EB6D76">
        <w:rPr>
          <w:b/>
          <w:noProof/>
          <w:color w:val="F6BB00"/>
          <w:szCs w:val="24"/>
          <w:u w:val="single"/>
          <w:lang w:val="pl-PL"/>
        </w:rPr>
        <w:t xml:space="preserve">         </w:t>
      </w:r>
      <w:r w:rsidR="00365954" w:rsidRPr="00EB6D76">
        <w:rPr>
          <w:b/>
          <w:noProof/>
          <w:color w:val="F6BB00"/>
          <w:szCs w:val="24"/>
          <w:u w:val="single"/>
          <w:lang w:val="pl-PL"/>
        </w:rPr>
        <w:t xml:space="preserve">                        </w:t>
      </w:r>
    </w:p>
    <w:p w:rsidR="00ED37D6" w:rsidRPr="00EB6D76" w:rsidRDefault="00ED37D6" w:rsidP="005178BC">
      <w:pPr>
        <w:pStyle w:val="NoSpacing"/>
        <w:shd w:val="clear" w:color="auto" w:fill="FFFFFF" w:themeFill="background1"/>
        <w:ind w:right="-144"/>
        <w:rPr>
          <w:b/>
          <w:noProof/>
          <w:color w:val="F6BB00"/>
          <w:szCs w:val="24"/>
          <w:u w:val="single"/>
          <w:lang w:val="pl-PL"/>
        </w:rPr>
        <w:sectPr w:rsidR="00ED37D6" w:rsidRPr="00EB6D76" w:rsidSect="00DD221C">
          <w:pgSz w:w="12240" w:h="15840" w:code="1"/>
          <w:pgMar w:top="634" w:right="864" w:bottom="432" w:left="720" w:header="288" w:footer="144"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sep="1" w:space="432"/>
          <w:docGrid w:linePitch="360"/>
        </w:sectPr>
      </w:pPr>
    </w:p>
    <w:p w:rsidR="003612AD" w:rsidRPr="003612AD" w:rsidRDefault="00EF53E6" w:rsidP="003612AD">
      <w:pPr>
        <w:pStyle w:val="NoSpacing"/>
        <w:jc w:val="center"/>
        <w:rPr>
          <w:rFonts w:eastAsia="Times New Roman"/>
          <w:b/>
          <w:lang w:val="pl-PL"/>
        </w:rPr>
      </w:pPr>
      <w:r w:rsidRPr="003612AD">
        <w:rPr>
          <w:rFonts w:eastAsia="Times New Roman"/>
          <w:b/>
          <w:lang w:val="pl-PL"/>
        </w:rPr>
        <w:t>Zobaczyć Jezusa</w:t>
      </w:r>
    </w:p>
    <w:p w:rsidR="00990C0D" w:rsidRDefault="00EF53E6" w:rsidP="003612AD">
      <w:pPr>
        <w:pStyle w:val="NoSpacing"/>
        <w:jc w:val="both"/>
        <w:rPr>
          <w:rFonts w:eastAsia="Times New Roman"/>
          <w:i/>
          <w:iCs/>
          <w:sz w:val="16"/>
          <w:szCs w:val="16"/>
          <w:lang w:val="pl-PL"/>
        </w:rPr>
      </w:pPr>
      <w:r w:rsidRPr="00EF53E6">
        <w:rPr>
          <w:rFonts w:eastAsia="Times New Roman"/>
          <w:sz w:val="20"/>
          <w:szCs w:val="20"/>
          <w:lang w:val="pl-PL"/>
        </w:rPr>
        <w:t>Nawet najwspanialszy dar może pójść w zapomnienie lub być nienależycie przyjęty. Tak było ze zmartwychwstaniem. Jezus ukazywał się swoim uczniom, a więc wiedzieli, że żyje. Odpowiedzią Piotra na dar nowego życia było lapidarne stwierdzenie: Idę łowić ryby. Wyraził on w ten sposób zamysł innych uczniów, ponieważ bez wahania poszli za nim. Po bezowocnej nocy przychodzi Jezus i zadaje Piotrowi pytanie o miłość: Czy miłujesz Mnie więcej aniżeli ci? To pytanie można przetłumaczyć, zachowując poprawność językową, nieco inaczej: Czy miłujesz Mnie więcej aniżeli te rzeczy? To znaczy swoją łódź, sieci, jezioro, czyli to wszystko, co przyćmiewa mu oczy i serce. Prawdziwie zobaczy</w:t>
      </w:r>
      <w:r w:rsidR="00990C0D">
        <w:rPr>
          <w:rFonts w:eastAsia="Times New Roman"/>
          <w:sz w:val="20"/>
          <w:szCs w:val="20"/>
          <w:lang w:val="pl-PL"/>
        </w:rPr>
        <w:t xml:space="preserve">ć Jezusa może tylko ten, kto Go </w:t>
      </w:r>
      <w:r w:rsidRPr="00EF53E6">
        <w:rPr>
          <w:rFonts w:eastAsia="Times New Roman"/>
          <w:sz w:val="20"/>
          <w:szCs w:val="20"/>
          <w:lang w:val="pl-PL"/>
        </w:rPr>
        <w:t>miłuje</w:t>
      </w:r>
      <w:r w:rsidR="003612AD">
        <w:rPr>
          <w:rFonts w:eastAsia="Times New Roman"/>
          <w:sz w:val="20"/>
          <w:szCs w:val="20"/>
          <w:lang w:val="pl-PL"/>
        </w:rPr>
        <w:t>.</w:t>
      </w:r>
      <w:r w:rsidR="00990C0D">
        <w:rPr>
          <w:rFonts w:eastAsia="Times New Roman"/>
          <w:lang w:val="pl-PL"/>
        </w:rPr>
        <w:br/>
      </w:r>
      <w:r w:rsidRPr="003612AD">
        <w:rPr>
          <w:rFonts w:eastAsia="Times New Roman"/>
          <w:b/>
          <w:i/>
          <w:iCs/>
          <w:lang w:val="pl-PL"/>
        </w:rPr>
        <w:t>Panie, Ty umiłowałeś mnie do końca. Gdy zapominam o Tobie, stawiasz mi to samo pytanie: "Czy Mnie miłujesz?". Ty naprawdę wiesz wszystko i znasz mą słabość i niestałość w miłości</w:t>
      </w:r>
      <w:r w:rsidRPr="00EF53E6">
        <w:rPr>
          <w:rFonts w:eastAsia="Times New Roman"/>
          <w:i/>
          <w:iCs/>
          <w:lang w:val="pl-PL"/>
        </w:rPr>
        <w:t>.</w:t>
      </w:r>
      <w:r w:rsidR="00990C0D" w:rsidRPr="00990C0D">
        <w:rPr>
          <w:rFonts w:eastAsia="Times New Roman"/>
          <w:i/>
          <w:iCs/>
          <w:sz w:val="16"/>
          <w:szCs w:val="16"/>
          <w:lang w:val="pl-PL"/>
        </w:rPr>
        <w:t xml:space="preserve"> </w:t>
      </w:r>
    </w:p>
    <w:p w:rsidR="00990C0D" w:rsidRDefault="00990C0D" w:rsidP="00990C0D">
      <w:pPr>
        <w:pStyle w:val="NormalWeb"/>
        <w:spacing w:before="0" w:beforeAutospacing="0" w:after="0" w:afterAutospacing="0"/>
        <w:ind w:left="1440" w:firstLine="720"/>
        <w:rPr>
          <w:rFonts w:ascii="Times New Roman" w:eastAsia="Times New Roman" w:hAnsi="Times New Roman" w:cs="Times New Roman"/>
          <w:i/>
          <w:iCs/>
          <w:sz w:val="16"/>
          <w:szCs w:val="16"/>
          <w:lang w:val="pl-PL"/>
        </w:rPr>
      </w:pPr>
      <w:r w:rsidRPr="00990C0D">
        <w:rPr>
          <w:rFonts w:ascii="Times New Roman" w:eastAsia="Times New Roman" w:hAnsi="Times New Roman" w:cs="Times New Roman"/>
          <w:i/>
          <w:iCs/>
          <w:sz w:val="16"/>
          <w:szCs w:val="16"/>
          <w:lang w:val="pl-PL"/>
        </w:rPr>
        <w:t>Rozważania zaczerpnięte z „Ewangelia 2016”</w:t>
      </w:r>
    </w:p>
    <w:p w:rsidR="00990C0D" w:rsidRPr="00990C0D" w:rsidRDefault="00990C0D" w:rsidP="00990C0D">
      <w:pPr>
        <w:pStyle w:val="NormalWeb"/>
        <w:spacing w:before="0" w:beforeAutospacing="0" w:after="0" w:afterAutospacing="0"/>
        <w:ind w:left="1440" w:firstLine="720"/>
        <w:rPr>
          <w:rFonts w:ascii="Times New Roman" w:eastAsia="Times New Roman" w:hAnsi="Times New Roman" w:cs="Times New Roman"/>
          <w:i/>
          <w:iCs/>
          <w:sz w:val="16"/>
          <w:szCs w:val="16"/>
          <w:lang w:val="pl-PL"/>
        </w:rPr>
      </w:pPr>
      <w:r w:rsidRPr="00990C0D">
        <w:rPr>
          <w:rFonts w:ascii="Times New Roman" w:eastAsia="Times New Roman" w:hAnsi="Times New Roman" w:cs="Times New Roman"/>
          <w:i/>
          <w:iCs/>
          <w:sz w:val="16"/>
          <w:szCs w:val="16"/>
          <w:lang w:val="pl-PL"/>
        </w:rPr>
        <w:t>ks. Mariusz Szmajdziński</w:t>
      </w:r>
    </w:p>
    <w:p w:rsidR="008E4CA6" w:rsidRPr="00C4479A" w:rsidRDefault="008E4CA6" w:rsidP="008E4CA6">
      <w:pPr>
        <w:pStyle w:val="NoSpacing"/>
        <w:shd w:val="clear" w:color="auto" w:fill="FFFFFF" w:themeFill="background1"/>
        <w:rPr>
          <w:rFonts w:ascii="Times New Roman" w:eastAsia="Times New Roman" w:hAnsi="Times New Roman" w:cs="Times New Roman"/>
          <w:b/>
        </w:rPr>
      </w:pPr>
      <w:r w:rsidRPr="000221FD">
        <w:rPr>
          <w:rFonts w:ascii="Arial Black" w:hAnsi="Arial Black"/>
          <w:b/>
          <w:noProof/>
          <w:color w:val="000000" w:themeColor="text1"/>
          <w:szCs w:val="24"/>
          <w:lang w:val="pl-PL"/>
        </w:rPr>
        <w:t xml:space="preserve">      </w:t>
      </w:r>
      <w:r w:rsidR="004B6255" w:rsidRPr="000221FD">
        <w:rPr>
          <w:rFonts w:ascii="Arial Black" w:hAnsi="Arial Black"/>
          <w:b/>
          <w:noProof/>
          <w:color w:val="000000" w:themeColor="text1"/>
          <w:szCs w:val="24"/>
          <w:lang w:val="pl-PL"/>
        </w:rPr>
        <w:t xml:space="preserve"> </w:t>
      </w:r>
      <w:r w:rsidRPr="000221FD">
        <w:rPr>
          <w:rFonts w:ascii="Arial Black" w:hAnsi="Arial Black"/>
          <w:b/>
          <w:noProof/>
          <w:color w:val="000000" w:themeColor="text1"/>
          <w:szCs w:val="24"/>
          <w:lang w:val="pl-PL"/>
        </w:rPr>
        <w:t xml:space="preserve">          </w:t>
      </w:r>
      <w:r w:rsidR="004B6255" w:rsidRPr="008E4CA6">
        <w:rPr>
          <w:rFonts w:ascii="Arial Black" w:hAnsi="Arial Black"/>
          <w:b/>
          <w:noProof/>
          <w:color w:val="000000" w:themeColor="text1"/>
          <w:szCs w:val="24"/>
        </w:rPr>
        <w:t>†</w:t>
      </w:r>
      <w:r w:rsidRPr="008E4CA6">
        <w:rPr>
          <w:rFonts w:ascii="Arial Black" w:hAnsi="Arial Black"/>
          <w:b/>
          <w:noProof/>
          <w:color w:val="000000" w:themeColor="text1"/>
          <w:szCs w:val="24"/>
        </w:rPr>
        <w:t xml:space="preserve"> </w:t>
      </w:r>
      <w:r w:rsidRPr="00C4479A">
        <w:rPr>
          <w:rFonts w:ascii="Times New Roman" w:eastAsia="Times New Roman" w:hAnsi="Times New Roman" w:cs="Times New Roman"/>
          <w:b/>
        </w:rPr>
        <w:t>FR. JOHN SLEDZIONA, C.M.</w:t>
      </w:r>
      <w:r>
        <w:rPr>
          <w:rFonts w:ascii="Times New Roman" w:eastAsia="Times New Roman" w:hAnsi="Times New Roman" w:cs="Times New Roman"/>
          <w:b/>
        </w:rPr>
        <w:t xml:space="preserve"> </w:t>
      </w:r>
    </w:p>
    <w:p w:rsidR="007D4523" w:rsidRPr="007234DD" w:rsidRDefault="00E85BF2" w:rsidP="007234DD">
      <w:pPr>
        <w:pStyle w:val="NormalWeb"/>
        <w:jc w:val="both"/>
        <w:rPr>
          <w:rFonts w:ascii="Times New Roman" w:hAnsi="Times New Roman" w:cs="Times New Roman"/>
          <w:color w:val="000000"/>
          <w:sz w:val="20"/>
          <w:szCs w:val="20"/>
        </w:rPr>
      </w:pPr>
      <w:r w:rsidRPr="007234DD">
        <w:rPr>
          <w:rFonts w:ascii="Times New Roman" w:hAnsi="Times New Roman" w:cs="Times New Roman"/>
          <w:noProof/>
          <w:color w:val="0000FF"/>
        </w:rPr>
        <w:drawing>
          <wp:anchor distT="0" distB="0" distL="114300" distR="114300" simplePos="0" relativeHeight="252597248" behindDoc="1" locked="0" layoutInCell="1" allowOverlap="1" wp14:anchorId="2DBBE4A0" wp14:editId="1C3E9396">
            <wp:simplePos x="0" y="0"/>
            <wp:positionH relativeFrom="column">
              <wp:posOffset>38100</wp:posOffset>
            </wp:positionH>
            <wp:positionV relativeFrom="paragraph">
              <wp:posOffset>184150</wp:posOffset>
            </wp:positionV>
            <wp:extent cx="609600" cy="812165"/>
            <wp:effectExtent l="0" t="0" r="0" b="6985"/>
            <wp:wrapTight wrapText="bothSides">
              <wp:wrapPolygon edited="0">
                <wp:start x="0" y="0"/>
                <wp:lineTo x="0" y="21279"/>
                <wp:lineTo x="20925" y="21279"/>
                <wp:lineTo x="20925" y="0"/>
                <wp:lineTo x="0" y="0"/>
              </wp:wrapPolygon>
            </wp:wrapTight>
            <wp:docPr id="15" name="irc_mi" descr="http://cmnewengland.org/wp-content/uploads/2010/05/JohnSledzion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newengland.org/wp-content/uploads/2010/05/JohnSledziona.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523" w:rsidRPr="007234DD">
        <w:rPr>
          <w:rFonts w:ascii="Times New Roman" w:hAnsi="Times New Roman" w:cs="Times New Roman"/>
          <w:color w:val="000000"/>
          <w:sz w:val="20"/>
          <w:szCs w:val="20"/>
        </w:rPr>
        <w:t>Fr. John Sledziona</w:t>
      </w:r>
      <w:r w:rsidR="00396BF2">
        <w:rPr>
          <w:rFonts w:ascii="Times New Roman" w:hAnsi="Times New Roman" w:cs="Times New Roman"/>
          <w:color w:val="000000"/>
          <w:sz w:val="20"/>
          <w:szCs w:val="20"/>
        </w:rPr>
        <w:t>,</w:t>
      </w:r>
      <w:r w:rsidR="007D4523" w:rsidRPr="007234DD">
        <w:rPr>
          <w:rFonts w:ascii="Times New Roman" w:hAnsi="Times New Roman" w:cs="Times New Roman"/>
          <w:color w:val="000000"/>
          <w:sz w:val="20"/>
          <w:szCs w:val="20"/>
        </w:rPr>
        <w:t xml:space="preserve"> C</w:t>
      </w:r>
      <w:r w:rsidR="00396BF2">
        <w:rPr>
          <w:rFonts w:ascii="Times New Roman" w:hAnsi="Times New Roman" w:cs="Times New Roman"/>
          <w:color w:val="000000"/>
          <w:sz w:val="20"/>
          <w:szCs w:val="20"/>
        </w:rPr>
        <w:t>.</w:t>
      </w:r>
      <w:r w:rsidR="007D4523" w:rsidRPr="007234DD">
        <w:rPr>
          <w:rFonts w:ascii="Times New Roman" w:hAnsi="Times New Roman" w:cs="Times New Roman"/>
          <w:color w:val="000000"/>
          <w:sz w:val="20"/>
          <w:szCs w:val="20"/>
        </w:rPr>
        <w:t>M</w:t>
      </w:r>
      <w:r w:rsidR="00396BF2">
        <w:rPr>
          <w:rFonts w:ascii="Times New Roman" w:hAnsi="Times New Roman" w:cs="Times New Roman"/>
          <w:color w:val="000000"/>
          <w:sz w:val="20"/>
          <w:szCs w:val="20"/>
        </w:rPr>
        <w:t>.</w:t>
      </w:r>
      <w:r w:rsidR="007D4523" w:rsidRPr="007234DD">
        <w:rPr>
          <w:rFonts w:ascii="Times New Roman" w:hAnsi="Times New Roman" w:cs="Times New Roman"/>
          <w:color w:val="000000"/>
          <w:sz w:val="20"/>
          <w:szCs w:val="20"/>
        </w:rPr>
        <w:t xml:space="preserve"> was born in St Michael the Archangel parish in Derby, Conn. on December 23, 1942.  On June 12, 1962, he entered Congregation of the Mission in </w:t>
      </w:r>
      <w:r w:rsidR="00B231B6">
        <w:rPr>
          <w:rFonts w:ascii="Times New Roman" w:hAnsi="Times New Roman" w:cs="Times New Roman"/>
          <w:color w:val="000000"/>
          <w:sz w:val="20"/>
          <w:szCs w:val="20"/>
        </w:rPr>
        <w:t xml:space="preserve">the </w:t>
      </w:r>
      <w:r w:rsidR="007D4523" w:rsidRPr="007234DD">
        <w:rPr>
          <w:rFonts w:ascii="Times New Roman" w:hAnsi="Times New Roman" w:cs="Times New Roman"/>
          <w:color w:val="000000"/>
          <w:sz w:val="20"/>
          <w:szCs w:val="20"/>
        </w:rPr>
        <w:t>Polish Vice-Province in the USA starting Internal Seminary Formation in St. Vincent Seminary, Germantown, Penn. (at present CAMM Shrine). On June 13, 1967 he took hi</w:t>
      </w:r>
      <w:r w:rsidR="00BB06B6">
        <w:rPr>
          <w:rFonts w:ascii="Times New Roman" w:hAnsi="Times New Roman" w:cs="Times New Roman"/>
          <w:color w:val="000000"/>
          <w:sz w:val="20"/>
          <w:szCs w:val="20"/>
        </w:rPr>
        <w:t>s</w:t>
      </w:r>
      <w:r w:rsidR="007D4523" w:rsidRPr="007234DD">
        <w:rPr>
          <w:rFonts w:ascii="Times New Roman" w:hAnsi="Times New Roman" w:cs="Times New Roman"/>
          <w:color w:val="000000"/>
          <w:sz w:val="20"/>
          <w:szCs w:val="20"/>
        </w:rPr>
        <w:t xml:space="preserve"> perpetual vows. His theological studies  were completed in the  Vincentian </w:t>
      </w:r>
      <w:hyperlink r:id="rId26" w:history="1">
        <w:r w:rsidR="007D4523" w:rsidRPr="007234DD">
          <w:rPr>
            <w:rStyle w:val="Hyperlink"/>
            <w:rFonts w:ascii="Times New Roman" w:hAnsi="Times New Roman"/>
            <w:sz w:val="20"/>
            <w:szCs w:val="20"/>
          </w:rPr>
          <w:t>Mary Immaculate Seminary</w:t>
        </w:r>
      </w:hyperlink>
      <w:r w:rsidR="007D4523" w:rsidRPr="007234DD">
        <w:rPr>
          <w:rFonts w:ascii="Times New Roman" w:hAnsi="Times New Roman" w:cs="Times New Roman"/>
          <w:color w:val="000000"/>
          <w:sz w:val="20"/>
          <w:szCs w:val="20"/>
        </w:rPr>
        <w:t>, Northampton, Penn and  he graduated with a Master of Theology (M.Th.) degree. Here John Sledziona was ordained priest on May 30, 1970.  Fr. John became</w:t>
      </w:r>
      <w:r w:rsidR="00376888">
        <w:rPr>
          <w:rFonts w:ascii="Times New Roman" w:hAnsi="Times New Roman" w:cs="Times New Roman"/>
          <w:color w:val="000000"/>
          <w:sz w:val="20"/>
          <w:szCs w:val="20"/>
        </w:rPr>
        <w:t xml:space="preserve"> the </w:t>
      </w:r>
      <w:r w:rsidR="007D4523" w:rsidRPr="007234DD">
        <w:rPr>
          <w:rFonts w:ascii="Times New Roman" w:hAnsi="Times New Roman" w:cs="Times New Roman"/>
          <w:color w:val="000000"/>
          <w:sz w:val="20"/>
          <w:szCs w:val="20"/>
        </w:rPr>
        <w:t>first Vocation</w:t>
      </w:r>
      <w:r w:rsidR="007D4523" w:rsidRPr="007234DD">
        <w:rPr>
          <w:rFonts w:ascii="Times New Roman" w:hAnsi="Times New Roman" w:cs="Times New Roman"/>
          <w:color w:val="000000"/>
          <w:sz w:val="19"/>
          <w:szCs w:val="19"/>
        </w:rPr>
        <w:t xml:space="preserve"> </w:t>
      </w:r>
      <w:r w:rsidR="007D4523" w:rsidRPr="007234DD">
        <w:rPr>
          <w:rFonts w:ascii="Times New Roman" w:hAnsi="Times New Roman" w:cs="Times New Roman"/>
          <w:color w:val="000000"/>
          <w:sz w:val="20"/>
          <w:szCs w:val="20"/>
        </w:rPr>
        <w:t xml:space="preserve">Director in </w:t>
      </w:r>
      <w:r w:rsidR="00376888">
        <w:rPr>
          <w:rFonts w:ascii="Times New Roman" w:hAnsi="Times New Roman" w:cs="Times New Roman"/>
          <w:color w:val="000000"/>
          <w:sz w:val="20"/>
          <w:szCs w:val="20"/>
        </w:rPr>
        <w:t xml:space="preserve">the </w:t>
      </w:r>
      <w:r w:rsidR="007D4523" w:rsidRPr="007234DD">
        <w:rPr>
          <w:rFonts w:ascii="Times New Roman" w:hAnsi="Times New Roman" w:cs="Times New Roman"/>
          <w:color w:val="000000"/>
          <w:sz w:val="20"/>
          <w:szCs w:val="20"/>
        </w:rPr>
        <w:t>newly erected Province of New England.  In February 2006, Father John was appointed Pastor of St. Stanislaus Parish in New Haven, Conn. In September 2006, he left that post to work in Pelham, N.H. He passed away on March 31, 2016 at the age of 7</w:t>
      </w:r>
      <w:r w:rsidR="00755E28">
        <w:rPr>
          <w:rFonts w:ascii="Times New Roman" w:hAnsi="Times New Roman" w:cs="Times New Roman"/>
          <w:color w:val="000000"/>
          <w:sz w:val="20"/>
          <w:szCs w:val="20"/>
        </w:rPr>
        <w:t>3</w:t>
      </w:r>
      <w:r w:rsidR="007D4523" w:rsidRPr="007234DD">
        <w:rPr>
          <w:rFonts w:ascii="Times New Roman" w:hAnsi="Times New Roman" w:cs="Times New Roman"/>
          <w:color w:val="000000"/>
          <w:sz w:val="20"/>
          <w:szCs w:val="20"/>
        </w:rPr>
        <w:t>.   Eternal rest grant unto him, O Lord and let perpetual light shine upon him.  May he rest in peace!</w:t>
      </w:r>
    </w:p>
    <w:p w:rsidR="00F52B84" w:rsidRPr="00B72187" w:rsidRDefault="00F52B84" w:rsidP="00F52B84">
      <w:pPr>
        <w:pStyle w:val="NoSpacing"/>
        <w:jc w:val="both"/>
        <w:rPr>
          <w:rFonts w:ascii="Times New Roman" w:hAnsi="Times New Roman" w:cs="Times New Roman"/>
          <w:sz w:val="20"/>
          <w:szCs w:val="20"/>
          <w:shd w:val="clear" w:color="auto" w:fill="FFFFFF" w:themeFill="background1"/>
          <w:lang w:val="en"/>
        </w:rPr>
      </w:pPr>
      <w:r w:rsidRPr="00785B79">
        <w:rPr>
          <w:rFonts w:ascii="Bodoni MT Black" w:hAnsi="Bodoni MT Black" w:cs="Arial"/>
          <w:b/>
          <w:color w:val="FF00FF"/>
          <w:sz w:val="28"/>
          <w:szCs w:val="28"/>
          <w:shd w:val="clear" w:color="auto" w:fill="FFFFFF" w:themeFill="background1"/>
        </w:rPr>
        <w:t xml:space="preserve">Traditional </w:t>
      </w:r>
      <w:r w:rsidRPr="00785B79">
        <w:rPr>
          <w:rFonts w:ascii="Bodoni MT Black" w:hAnsi="Bodoni MT Black" w:cs="Arial"/>
          <w:b/>
          <w:color w:val="FF00FF"/>
          <w:sz w:val="28"/>
          <w:szCs w:val="28"/>
          <w:shd w:val="clear" w:color="auto" w:fill="FFFFFF" w:themeFill="background1"/>
          <w:lang w:val="en"/>
        </w:rPr>
        <w:t>Easter Party</w:t>
      </w:r>
      <w:r w:rsidR="00931ED4">
        <w:rPr>
          <w:rFonts w:ascii="Arial" w:hAnsi="Arial" w:cs="Arial"/>
          <w:b/>
          <w:color w:val="0066FF"/>
          <w:shd w:val="clear" w:color="auto" w:fill="FFFFFF" w:themeFill="background1"/>
          <w:lang w:val="en"/>
        </w:rPr>
        <w:t xml:space="preserve"> </w:t>
      </w:r>
      <w:r w:rsidR="00931ED4" w:rsidRPr="00931ED4">
        <w:rPr>
          <w:rFonts w:ascii="Arial" w:hAnsi="Arial" w:cs="Arial"/>
          <w:b/>
          <w:color w:val="000000" w:themeColor="text1"/>
          <w:shd w:val="clear" w:color="auto" w:fill="FFFFFF" w:themeFill="background1"/>
          <w:lang w:val="en"/>
        </w:rPr>
        <w:t>-</w:t>
      </w:r>
      <w:r w:rsidRPr="00A82EE0">
        <w:rPr>
          <w:rFonts w:ascii="Arial" w:hAnsi="Arial" w:cs="Arial"/>
          <w:b/>
          <w:color w:val="FF9900"/>
          <w:shd w:val="clear" w:color="auto" w:fill="FFFFFF" w:themeFill="background1"/>
          <w:lang w:val="en"/>
        </w:rPr>
        <w:t xml:space="preserve"> </w:t>
      </w:r>
      <w:r w:rsidRPr="00A82EE0">
        <w:rPr>
          <w:rFonts w:ascii="Arial" w:hAnsi="Arial" w:cs="Arial"/>
          <w:b/>
          <w:shd w:val="clear" w:color="auto" w:fill="FFFFFF" w:themeFill="background1"/>
          <w:lang w:val="en"/>
        </w:rPr>
        <w:t>“Święcon</w:t>
      </w:r>
      <w:r w:rsidR="00F00352">
        <w:rPr>
          <w:rFonts w:ascii="Arial" w:hAnsi="Arial" w:cs="Arial"/>
          <w:b/>
          <w:shd w:val="clear" w:color="auto" w:fill="FFFFFF" w:themeFill="background1"/>
          <w:lang w:val="en"/>
        </w:rPr>
        <w:t>ka</w:t>
      </w:r>
      <w:r w:rsidRPr="00A82EE0">
        <w:rPr>
          <w:rFonts w:ascii="Arial" w:hAnsi="Arial" w:cs="Arial"/>
          <w:shd w:val="clear" w:color="auto" w:fill="FFFFFF" w:themeFill="background1"/>
          <w:lang w:val="en"/>
        </w:rPr>
        <w:t xml:space="preserve">” </w:t>
      </w:r>
      <w:r w:rsidRPr="00B72187">
        <w:rPr>
          <w:rFonts w:ascii="Times New Roman" w:hAnsi="Times New Roman" w:cs="Times New Roman"/>
          <w:i/>
          <w:sz w:val="20"/>
          <w:szCs w:val="20"/>
          <w:shd w:val="clear" w:color="auto" w:fill="FFFFFF" w:themeFill="background1"/>
          <w:lang w:val="en"/>
        </w:rPr>
        <w:t>–</w:t>
      </w:r>
      <w:r w:rsidRPr="00B72187">
        <w:rPr>
          <w:rFonts w:ascii="Times New Roman" w:hAnsi="Times New Roman" w:cs="Times New Roman"/>
          <w:sz w:val="20"/>
          <w:szCs w:val="20"/>
          <w:shd w:val="clear" w:color="auto" w:fill="FFFFFF" w:themeFill="background1"/>
          <w:lang w:val="en"/>
        </w:rPr>
        <w:t xml:space="preserve">The </w:t>
      </w:r>
      <w:r w:rsidRPr="00B72187">
        <w:rPr>
          <w:rFonts w:ascii="Times New Roman" w:hAnsi="Times New Roman" w:cs="Times New Roman"/>
          <w:b/>
          <w:sz w:val="20"/>
          <w:szCs w:val="20"/>
          <w:shd w:val="clear" w:color="auto" w:fill="FFFFFF" w:themeFill="background1"/>
          <w:lang w:val="en"/>
        </w:rPr>
        <w:t xml:space="preserve">Easter party </w:t>
      </w:r>
      <w:r w:rsidRPr="00B72187">
        <w:rPr>
          <w:rFonts w:ascii="Times New Roman" w:hAnsi="Times New Roman" w:cs="Times New Roman"/>
          <w:sz w:val="20"/>
          <w:szCs w:val="20"/>
          <w:shd w:val="clear" w:color="auto" w:fill="FFFFFF" w:themeFill="background1"/>
          <w:lang w:val="en"/>
        </w:rPr>
        <w:t xml:space="preserve">for our parish societies and for ALL who attend our church will be on Sunday, April </w:t>
      </w:r>
      <w:r w:rsidR="00A31CC0" w:rsidRPr="00B72187">
        <w:rPr>
          <w:rFonts w:ascii="Times New Roman" w:hAnsi="Times New Roman" w:cs="Times New Roman"/>
          <w:sz w:val="20"/>
          <w:szCs w:val="20"/>
          <w:shd w:val="clear" w:color="auto" w:fill="FFFFFF" w:themeFill="background1"/>
          <w:lang w:val="en"/>
        </w:rPr>
        <w:t>17</w:t>
      </w:r>
      <w:r w:rsidRPr="00B72187">
        <w:rPr>
          <w:rFonts w:ascii="Times New Roman" w:hAnsi="Times New Roman" w:cs="Times New Roman"/>
          <w:sz w:val="20"/>
          <w:szCs w:val="20"/>
          <w:shd w:val="clear" w:color="auto" w:fill="FFFFFF" w:themeFill="background1"/>
          <w:vertAlign w:val="superscript"/>
          <w:lang w:val="en"/>
        </w:rPr>
        <w:t>th</w:t>
      </w:r>
      <w:r w:rsidRPr="00B72187">
        <w:rPr>
          <w:rFonts w:ascii="Times New Roman" w:hAnsi="Times New Roman" w:cs="Times New Roman"/>
          <w:sz w:val="20"/>
          <w:szCs w:val="20"/>
          <w:shd w:val="clear" w:color="auto" w:fill="FFFFFF" w:themeFill="background1"/>
          <w:lang w:val="en"/>
        </w:rPr>
        <w:t xml:space="preserve">  at 12:45</w:t>
      </w:r>
      <w:r w:rsidR="00897647" w:rsidRPr="00B72187">
        <w:rPr>
          <w:rFonts w:ascii="Times New Roman" w:hAnsi="Times New Roman" w:cs="Times New Roman"/>
          <w:sz w:val="20"/>
          <w:szCs w:val="20"/>
          <w:shd w:val="clear" w:color="auto" w:fill="FFFFFF" w:themeFill="background1"/>
          <w:lang w:val="en"/>
        </w:rPr>
        <w:t xml:space="preserve"> </w:t>
      </w:r>
      <w:r w:rsidRPr="00B72187">
        <w:rPr>
          <w:rFonts w:ascii="Times New Roman" w:hAnsi="Times New Roman" w:cs="Times New Roman"/>
          <w:sz w:val="20"/>
          <w:szCs w:val="20"/>
          <w:shd w:val="clear" w:color="auto" w:fill="FFFFFF" w:themeFill="background1"/>
          <w:lang w:val="en"/>
        </w:rPr>
        <w:t>PM after the 11:30 Mass in the school auditorium. The Parish Societies are asked to bring food to bless and share</w:t>
      </w:r>
      <w:r w:rsidR="00897647" w:rsidRPr="00B72187">
        <w:rPr>
          <w:rFonts w:ascii="Times New Roman" w:hAnsi="Times New Roman" w:cs="Times New Roman"/>
          <w:sz w:val="20"/>
          <w:szCs w:val="20"/>
          <w:shd w:val="clear" w:color="auto" w:fill="FFFFFF" w:themeFill="background1"/>
          <w:lang w:val="en"/>
        </w:rPr>
        <w:t>.</w:t>
      </w:r>
      <w:r w:rsidRPr="00B72187">
        <w:rPr>
          <w:rFonts w:ascii="Times New Roman" w:hAnsi="Times New Roman" w:cs="Times New Roman"/>
          <w:sz w:val="20"/>
          <w:szCs w:val="20"/>
          <w:shd w:val="clear" w:color="auto" w:fill="FFFFFF" w:themeFill="background1"/>
          <w:lang w:val="en"/>
        </w:rPr>
        <w:t xml:space="preserve"> For food arra</w:t>
      </w:r>
      <w:r w:rsidR="00897647" w:rsidRPr="00B72187">
        <w:rPr>
          <w:rFonts w:ascii="Times New Roman" w:hAnsi="Times New Roman" w:cs="Times New Roman"/>
          <w:sz w:val="20"/>
          <w:szCs w:val="20"/>
          <w:shd w:val="clear" w:color="auto" w:fill="FFFFFF" w:themeFill="background1"/>
          <w:lang w:val="en"/>
        </w:rPr>
        <w:t>n</w:t>
      </w:r>
      <w:r w:rsidRPr="00B72187">
        <w:rPr>
          <w:rFonts w:ascii="Times New Roman" w:hAnsi="Times New Roman" w:cs="Times New Roman"/>
          <w:sz w:val="20"/>
          <w:szCs w:val="20"/>
          <w:shd w:val="clear" w:color="auto" w:fill="FFFFFF" w:themeFill="background1"/>
          <w:lang w:val="en"/>
        </w:rPr>
        <w:t>gements, please call Anna Pliszka at 203-288-3122</w:t>
      </w:r>
      <w:r w:rsidR="00CC0675" w:rsidRPr="00B72187">
        <w:rPr>
          <w:rFonts w:ascii="Times New Roman" w:hAnsi="Times New Roman" w:cs="Times New Roman"/>
          <w:sz w:val="20"/>
          <w:szCs w:val="20"/>
          <w:shd w:val="clear" w:color="auto" w:fill="FFFFFF" w:themeFill="background1"/>
          <w:lang w:val="en"/>
        </w:rPr>
        <w:t>.</w:t>
      </w:r>
    </w:p>
    <w:p w:rsidR="00F52B84" w:rsidRPr="00E8754C" w:rsidRDefault="00F52B84" w:rsidP="00F52B84">
      <w:pPr>
        <w:pStyle w:val="NoSpacing"/>
        <w:jc w:val="both"/>
        <w:rPr>
          <w:rFonts w:ascii="Arial" w:hAnsi="Arial" w:cs="Arial"/>
          <w:b/>
          <w:color w:val="008000"/>
          <w:shd w:val="clear" w:color="auto" w:fill="FFFFFF" w:themeFill="background1"/>
          <w:lang w:val="pl-PL"/>
        </w:rPr>
      </w:pPr>
      <w:r w:rsidRPr="00B72187">
        <w:rPr>
          <w:rFonts w:ascii="Times New Roman" w:hAnsi="Times New Roman" w:cs="Times New Roman"/>
          <w:i/>
          <w:sz w:val="20"/>
          <w:szCs w:val="20"/>
          <w:shd w:val="clear" w:color="auto" w:fill="FFFFFF" w:themeFill="background1"/>
        </w:rPr>
        <w:t>Free admission</w:t>
      </w:r>
      <w:r w:rsidRPr="00B72187">
        <w:rPr>
          <w:rFonts w:ascii="Times New Roman" w:hAnsi="Times New Roman" w:cs="Times New Roman"/>
          <w:b/>
          <w:sz w:val="20"/>
          <w:szCs w:val="20"/>
          <w:shd w:val="clear" w:color="auto" w:fill="FFFFFF" w:themeFill="background1"/>
        </w:rPr>
        <w:t>.</w:t>
      </w:r>
      <w:r w:rsidRPr="005B12EB">
        <w:rPr>
          <w:rFonts w:ascii="Arial" w:hAnsi="Arial" w:cs="Arial"/>
          <w:b/>
          <w:shd w:val="clear" w:color="auto" w:fill="FFFFFF" w:themeFill="background1"/>
        </w:rPr>
        <w:t xml:space="preserve"> </w:t>
      </w:r>
      <w:r w:rsidR="002C17A9">
        <w:rPr>
          <w:rFonts w:ascii="Arial" w:hAnsi="Arial" w:cs="Arial"/>
          <w:b/>
          <w:shd w:val="clear" w:color="auto" w:fill="FFFFFF" w:themeFill="background1"/>
        </w:rPr>
        <w:t xml:space="preserve"> </w:t>
      </w:r>
      <w:r w:rsidRPr="00E8754C">
        <w:rPr>
          <w:rFonts w:ascii="Arial" w:hAnsi="Arial" w:cs="Arial"/>
          <w:b/>
          <w:color w:val="008000"/>
          <w:shd w:val="clear" w:color="auto" w:fill="FFFFFF" w:themeFill="background1"/>
          <w:lang w:val="pl-PL"/>
        </w:rPr>
        <w:t>ALL ARE WELCOME!</w:t>
      </w:r>
    </w:p>
    <w:p w:rsidR="00946763" w:rsidRPr="00B72187" w:rsidRDefault="00D91C10" w:rsidP="00280A26">
      <w:pPr>
        <w:pStyle w:val="NoSpacing"/>
        <w:jc w:val="both"/>
        <w:rPr>
          <w:rFonts w:ascii="Times New Roman" w:hAnsi="Times New Roman" w:cs="Times New Roman"/>
          <w:sz w:val="20"/>
          <w:szCs w:val="20"/>
          <w:shd w:val="clear" w:color="auto" w:fill="FFFFFF" w:themeFill="background1"/>
        </w:rPr>
      </w:pPr>
      <w:r>
        <w:rPr>
          <w:rFonts w:ascii="Bodoni MT Black" w:hAnsi="Bodoni MT Black" w:cs="Arial"/>
          <w:b/>
          <w:color w:val="FF00FF"/>
          <w:sz w:val="28"/>
          <w:szCs w:val="28"/>
          <w:shd w:val="clear" w:color="auto" w:fill="FFFFFF" w:themeFill="background1"/>
          <w:lang w:val="pl-PL"/>
        </w:rPr>
        <w:t>Tradycyjn</w:t>
      </w:r>
      <w:r w:rsidR="00575725">
        <w:rPr>
          <w:rFonts w:ascii="Bodoni MT Black" w:hAnsi="Bodoni MT Black" w:cs="Arial"/>
          <w:b/>
          <w:color w:val="FF00FF"/>
          <w:sz w:val="28"/>
          <w:szCs w:val="28"/>
          <w:shd w:val="clear" w:color="auto" w:fill="FFFFFF" w:themeFill="background1"/>
          <w:lang w:val="pl-PL"/>
        </w:rPr>
        <w:t>a</w:t>
      </w:r>
      <w:r w:rsidR="00F52B84" w:rsidRPr="00785B79">
        <w:rPr>
          <w:rFonts w:ascii="Bodoni MT Black" w:hAnsi="Bodoni MT Black" w:cs="Arial"/>
          <w:b/>
          <w:color w:val="FF00FF"/>
          <w:sz w:val="28"/>
          <w:szCs w:val="28"/>
          <w:shd w:val="clear" w:color="auto" w:fill="FFFFFF" w:themeFill="background1"/>
          <w:lang w:val="pl-PL"/>
        </w:rPr>
        <w:t xml:space="preserve"> ”Swi</w:t>
      </w:r>
      <w:r w:rsidR="00F52B84" w:rsidRPr="00785B79">
        <w:rPr>
          <w:b/>
          <w:color w:val="FF00FF"/>
          <w:sz w:val="28"/>
          <w:szCs w:val="28"/>
          <w:shd w:val="clear" w:color="auto" w:fill="FFFFFF" w:themeFill="background1"/>
          <w:lang w:val="pl-PL"/>
        </w:rPr>
        <w:t>ę</w:t>
      </w:r>
      <w:r w:rsidR="00F52B84" w:rsidRPr="00785B79">
        <w:rPr>
          <w:rFonts w:ascii="Bodoni MT Black" w:hAnsi="Bodoni MT Black" w:cs="Arial"/>
          <w:b/>
          <w:color w:val="FF00FF"/>
          <w:sz w:val="28"/>
          <w:szCs w:val="28"/>
          <w:shd w:val="clear" w:color="auto" w:fill="FFFFFF" w:themeFill="background1"/>
          <w:lang w:val="pl-PL"/>
        </w:rPr>
        <w:t>con</w:t>
      </w:r>
      <w:r w:rsidR="00F00352">
        <w:rPr>
          <w:rFonts w:ascii="Bodoni MT Black" w:hAnsi="Bodoni MT Black" w:cs="Arial"/>
          <w:b/>
          <w:color w:val="FF00FF"/>
          <w:sz w:val="28"/>
          <w:szCs w:val="28"/>
          <w:shd w:val="clear" w:color="auto" w:fill="FFFFFF" w:themeFill="background1"/>
          <w:lang w:val="pl-PL"/>
        </w:rPr>
        <w:t>ka</w:t>
      </w:r>
      <w:r w:rsidR="00F52B84" w:rsidRPr="00785B79">
        <w:rPr>
          <w:rFonts w:ascii="Bodoni MT Black" w:hAnsi="Bodoni MT Black" w:cs="Arial"/>
          <w:b/>
          <w:color w:val="FF00FF"/>
          <w:sz w:val="28"/>
          <w:szCs w:val="28"/>
          <w:shd w:val="clear" w:color="auto" w:fill="FFFFFF" w:themeFill="background1"/>
          <w:lang w:val="pl-PL"/>
        </w:rPr>
        <w:t>”</w:t>
      </w:r>
      <w:r w:rsidR="00F52B84" w:rsidRPr="00A82EE0">
        <w:rPr>
          <w:rFonts w:ascii="Bodoni MT Black" w:hAnsi="Bodoni MT Black" w:cs="Arial"/>
          <w:b/>
          <w:color w:val="FF00FF"/>
          <w:shd w:val="clear" w:color="auto" w:fill="FFFFFF" w:themeFill="background1"/>
          <w:lang w:val="pl-PL"/>
        </w:rPr>
        <w:t xml:space="preserve"> </w:t>
      </w:r>
      <w:r w:rsidR="00122147" w:rsidRPr="002A64E7">
        <w:rPr>
          <w:rFonts w:ascii="Bodoni MT Black" w:hAnsi="Bodoni MT Black" w:cs="Arial"/>
          <w:b/>
          <w:color w:val="000000" w:themeColor="text1"/>
          <w:shd w:val="clear" w:color="auto" w:fill="FFFFFF" w:themeFill="background1"/>
          <w:lang w:val="pl-PL"/>
        </w:rPr>
        <w:t>–</w:t>
      </w:r>
      <w:r w:rsidR="00F52B84" w:rsidRPr="00A82EE0">
        <w:rPr>
          <w:rFonts w:ascii="Arial" w:hAnsi="Arial" w:cs="Arial"/>
          <w:shd w:val="clear" w:color="auto" w:fill="FFFFFF" w:themeFill="background1"/>
          <w:lang w:val="pl-PL"/>
        </w:rPr>
        <w:t xml:space="preserve"> </w:t>
      </w:r>
      <w:r w:rsidR="00931ED4" w:rsidRPr="00B72187">
        <w:rPr>
          <w:rFonts w:ascii="Times New Roman" w:hAnsi="Times New Roman" w:cs="Times New Roman"/>
          <w:sz w:val="20"/>
          <w:szCs w:val="20"/>
          <w:shd w:val="clear" w:color="auto" w:fill="FFFFFF" w:themeFill="background1"/>
          <w:lang w:val="pl-PL"/>
        </w:rPr>
        <w:t>W</w:t>
      </w:r>
      <w:r w:rsidR="00122147" w:rsidRPr="00B72187">
        <w:rPr>
          <w:rFonts w:ascii="Times New Roman" w:hAnsi="Times New Roman" w:cs="Times New Roman"/>
          <w:sz w:val="20"/>
          <w:szCs w:val="20"/>
          <w:shd w:val="clear" w:color="auto" w:fill="FFFFFF" w:themeFill="background1"/>
          <w:lang w:val="pl-PL"/>
        </w:rPr>
        <w:t xml:space="preserve"> niedzielę 17 kwietnia po Mszy świętej o godzinie 11:30 w auli szkoły </w:t>
      </w:r>
      <w:r w:rsidR="00AC72D8" w:rsidRPr="00B72187">
        <w:rPr>
          <w:rFonts w:ascii="Times New Roman" w:hAnsi="Times New Roman" w:cs="Times New Roman"/>
          <w:sz w:val="20"/>
          <w:szCs w:val="20"/>
          <w:shd w:val="clear" w:color="auto" w:fill="FFFFFF" w:themeFill="background1"/>
          <w:lang w:val="pl-PL"/>
        </w:rPr>
        <w:t>odbędzie się</w:t>
      </w:r>
      <w:r w:rsidR="00122147" w:rsidRPr="00B72187">
        <w:rPr>
          <w:rFonts w:ascii="Times New Roman" w:hAnsi="Times New Roman" w:cs="Times New Roman"/>
          <w:sz w:val="20"/>
          <w:szCs w:val="20"/>
          <w:shd w:val="clear" w:color="auto" w:fill="FFFFFF" w:themeFill="background1"/>
          <w:lang w:val="pl-PL"/>
        </w:rPr>
        <w:t xml:space="preserve"> wielkanocne</w:t>
      </w:r>
      <w:r w:rsidR="00EB4AFA" w:rsidRPr="00B72187">
        <w:rPr>
          <w:rFonts w:ascii="Times New Roman" w:hAnsi="Times New Roman" w:cs="Times New Roman"/>
          <w:sz w:val="20"/>
          <w:szCs w:val="20"/>
          <w:shd w:val="clear" w:color="auto" w:fill="FFFFFF" w:themeFill="background1"/>
          <w:lang w:val="pl-PL"/>
        </w:rPr>
        <w:t xml:space="preserve"> przyjęcie „</w:t>
      </w:r>
      <w:r w:rsidR="00AC72D8" w:rsidRPr="00B72187">
        <w:rPr>
          <w:rFonts w:ascii="Times New Roman" w:hAnsi="Times New Roman" w:cs="Times New Roman"/>
          <w:sz w:val="20"/>
          <w:szCs w:val="20"/>
          <w:shd w:val="clear" w:color="auto" w:fill="FFFFFF" w:themeFill="background1"/>
          <w:lang w:val="pl-PL"/>
        </w:rPr>
        <w:t>Ś</w:t>
      </w:r>
      <w:r w:rsidR="00EB4AFA" w:rsidRPr="00B72187">
        <w:rPr>
          <w:rFonts w:ascii="Times New Roman" w:hAnsi="Times New Roman" w:cs="Times New Roman"/>
          <w:sz w:val="20"/>
          <w:szCs w:val="20"/>
          <w:shd w:val="clear" w:color="auto" w:fill="FFFFFF" w:themeFill="background1"/>
          <w:lang w:val="pl-PL"/>
        </w:rPr>
        <w:t xml:space="preserve">więconka”  </w:t>
      </w:r>
      <w:r w:rsidR="000F102C" w:rsidRPr="00B72187">
        <w:rPr>
          <w:rFonts w:ascii="Times New Roman" w:hAnsi="Times New Roman" w:cs="Times New Roman"/>
          <w:sz w:val="20"/>
          <w:szCs w:val="20"/>
          <w:shd w:val="clear" w:color="auto" w:fill="FFFFFF" w:themeFill="background1"/>
          <w:lang w:val="pl-PL"/>
        </w:rPr>
        <w:t>dla</w:t>
      </w:r>
      <w:r w:rsidR="00EB4AFA" w:rsidRPr="00B72187">
        <w:rPr>
          <w:rFonts w:ascii="Times New Roman" w:hAnsi="Times New Roman" w:cs="Times New Roman"/>
          <w:sz w:val="20"/>
          <w:szCs w:val="20"/>
          <w:shd w:val="clear" w:color="auto" w:fill="FFFFFF" w:themeFill="background1"/>
          <w:lang w:val="pl-PL"/>
        </w:rPr>
        <w:t xml:space="preserve"> wszystkich Towarzystw i Organizacji </w:t>
      </w:r>
      <w:r w:rsidR="003F7DFA" w:rsidRPr="00B72187">
        <w:rPr>
          <w:rFonts w:ascii="Times New Roman" w:hAnsi="Times New Roman" w:cs="Times New Roman"/>
          <w:sz w:val="20"/>
          <w:szCs w:val="20"/>
          <w:shd w:val="clear" w:color="auto" w:fill="FFFFFF" w:themeFill="background1"/>
          <w:lang w:val="pl-PL"/>
        </w:rPr>
        <w:t>naszej parafii</w:t>
      </w:r>
      <w:r w:rsidR="00602893" w:rsidRPr="00B72187">
        <w:rPr>
          <w:rFonts w:ascii="Times New Roman" w:hAnsi="Times New Roman" w:cs="Times New Roman"/>
          <w:sz w:val="20"/>
          <w:szCs w:val="20"/>
          <w:shd w:val="clear" w:color="auto" w:fill="FFFFFF" w:themeFill="background1"/>
          <w:lang w:val="pl-PL"/>
        </w:rPr>
        <w:t>,</w:t>
      </w:r>
      <w:r w:rsidR="003F7DFA" w:rsidRPr="00B72187">
        <w:rPr>
          <w:rFonts w:ascii="Times New Roman" w:hAnsi="Times New Roman" w:cs="Times New Roman"/>
          <w:sz w:val="20"/>
          <w:szCs w:val="20"/>
          <w:shd w:val="clear" w:color="auto" w:fill="FFFFFF" w:themeFill="background1"/>
          <w:lang w:val="pl-PL"/>
        </w:rPr>
        <w:t xml:space="preserve">  jak również dla wszystki</w:t>
      </w:r>
      <w:r w:rsidR="00AC72D8" w:rsidRPr="00B72187">
        <w:rPr>
          <w:rFonts w:ascii="Times New Roman" w:hAnsi="Times New Roman" w:cs="Times New Roman"/>
          <w:sz w:val="20"/>
          <w:szCs w:val="20"/>
          <w:shd w:val="clear" w:color="auto" w:fill="FFFFFF" w:themeFill="background1"/>
          <w:lang w:val="pl-PL"/>
        </w:rPr>
        <w:t>ch</w:t>
      </w:r>
      <w:r w:rsidR="003F7DFA">
        <w:rPr>
          <w:rFonts w:ascii="Arial" w:hAnsi="Arial" w:cs="Arial"/>
          <w:shd w:val="clear" w:color="auto" w:fill="FFFFFF" w:themeFill="background1"/>
          <w:lang w:val="pl-PL"/>
        </w:rPr>
        <w:t xml:space="preserve"> </w:t>
      </w:r>
      <w:r w:rsidR="00602893" w:rsidRPr="00B72187">
        <w:rPr>
          <w:rFonts w:ascii="Times New Roman" w:hAnsi="Times New Roman" w:cs="Times New Roman"/>
          <w:sz w:val="20"/>
          <w:szCs w:val="20"/>
          <w:shd w:val="clear" w:color="auto" w:fill="FFFFFF" w:themeFill="background1"/>
          <w:lang w:val="pl-PL"/>
        </w:rPr>
        <w:t>P</w:t>
      </w:r>
      <w:r w:rsidR="003F7DFA" w:rsidRPr="00B72187">
        <w:rPr>
          <w:rFonts w:ascii="Times New Roman" w:hAnsi="Times New Roman" w:cs="Times New Roman"/>
          <w:sz w:val="20"/>
          <w:szCs w:val="20"/>
          <w:shd w:val="clear" w:color="auto" w:fill="FFFFFF" w:themeFill="background1"/>
          <w:lang w:val="pl-PL"/>
        </w:rPr>
        <w:t>arafian i uczęszcz</w:t>
      </w:r>
      <w:r w:rsidR="00907DA4" w:rsidRPr="00B72187">
        <w:rPr>
          <w:rFonts w:ascii="Times New Roman" w:hAnsi="Times New Roman" w:cs="Times New Roman"/>
          <w:sz w:val="20"/>
          <w:szCs w:val="20"/>
          <w:shd w:val="clear" w:color="auto" w:fill="FFFFFF" w:themeFill="background1"/>
          <w:lang w:val="pl-PL"/>
        </w:rPr>
        <w:t>aj</w:t>
      </w:r>
      <w:r w:rsidR="003F7DFA" w:rsidRPr="00B72187">
        <w:rPr>
          <w:rFonts w:ascii="Times New Roman" w:hAnsi="Times New Roman" w:cs="Times New Roman"/>
          <w:sz w:val="20"/>
          <w:szCs w:val="20"/>
          <w:shd w:val="clear" w:color="auto" w:fill="FFFFFF" w:themeFill="background1"/>
          <w:lang w:val="pl-PL"/>
        </w:rPr>
        <w:t xml:space="preserve">ących do </w:t>
      </w:r>
      <w:r w:rsidR="00F30009" w:rsidRPr="00B72187">
        <w:rPr>
          <w:rFonts w:ascii="Times New Roman" w:hAnsi="Times New Roman" w:cs="Times New Roman"/>
          <w:sz w:val="20"/>
          <w:szCs w:val="20"/>
          <w:shd w:val="clear" w:color="auto" w:fill="FFFFFF" w:themeFill="background1"/>
          <w:lang w:val="pl-PL"/>
        </w:rPr>
        <w:t>n</w:t>
      </w:r>
      <w:r w:rsidR="003F7DFA" w:rsidRPr="00B72187">
        <w:rPr>
          <w:rFonts w:ascii="Times New Roman" w:hAnsi="Times New Roman" w:cs="Times New Roman"/>
          <w:sz w:val="20"/>
          <w:szCs w:val="20"/>
          <w:shd w:val="clear" w:color="auto" w:fill="FFFFFF" w:themeFill="background1"/>
          <w:lang w:val="pl-PL"/>
        </w:rPr>
        <w:t>aszego kościoła.  Towarzystwa Parafialne proszone są o prz</w:t>
      </w:r>
      <w:r w:rsidR="00EE701E" w:rsidRPr="00B72187">
        <w:rPr>
          <w:rFonts w:ascii="Times New Roman" w:hAnsi="Times New Roman" w:cs="Times New Roman"/>
          <w:sz w:val="20"/>
          <w:szCs w:val="20"/>
          <w:shd w:val="clear" w:color="auto" w:fill="FFFFFF" w:themeFill="background1"/>
          <w:lang w:val="pl-PL"/>
        </w:rPr>
        <w:t>y</w:t>
      </w:r>
      <w:r w:rsidRPr="00B72187">
        <w:rPr>
          <w:rFonts w:ascii="Times New Roman" w:hAnsi="Times New Roman" w:cs="Times New Roman"/>
          <w:sz w:val="20"/>
          <w:szCs w:val="20"/>
          <w:shd w:val="clear" w:color="auto" w:fill="FFFFFF" w:themeFill="background1"/>
          <w:lang w:val="pl-PL"/>
        </w:rPr>
        <w:t xml:space="preserve">niesienie </w:t>
      </w:r>
      <w:r w:rsidR="00EE701E" w:rsidRPr="00B72187">
        <w:rPr>
          <w:rFonts w:ascii="Times New Roman" w:hAnsi="Times New Roman" w:cs="Times New Roman"/>
          <w:sz w:val="20"/>
          <w:szCs w:val="20"/>
          <w:shd w:val="clear" w:color="auto" w:fill="FFFFFF" w:themeFill="background1"/>
          <w:lang w:val="pl-PL"/>
        </w:rPr>
        <w:t>po</w:t>
      </w:r>
      <w:r w:rsidR="00907DA4" w:rsidRPr="00B72187">
        <w:rPr>
          <w:rFonts w:ascii="Times New Roman" w:hAnsi="Times New Roman" w:cs="Times New Roman"/>
          <w:sz w:val="20"/>
          <w:szCs w:val="20"/>
          <w:shd w:val="clear" w:color="auto" w:fill="FFFFFF" w:themeFill="background1"/>
          <w:lang w:val="pl-PL"/>
        </w:rPr>
        <w:t>karmów</w:t>
      </w:r>
      <w:r w:rsidR="00EE701E" w:rsidRPr="00B72187">
        <w:rPr>
          <w:rFonts w:ascii="Times New Roman" w:hAnsi="Times New Roman" w:cs="Times New Roman"/>
          <w:sz w:val="20"/>
          <w:szCs w:val="20"/>
          <w:shd w:val="clear" w:color="auto" w:fill="FFFFFF" w:themeFill="background1"/>
          <w:lang w:val="pl-PL"/>
        </w:rPr>
        <w:t xml:space="preserve"> do pobłogosławienia.</w:t>
      </w:r>
      <w:r w:rsidR="00EE701E">
        <w:rPr>
          <w:rFonts w:ascii="Arial" w:hAnsi="Arial" w:cs="Arial"/>
          <w:shd w:val="clear" w:color="auto" w:fill="FFFFFF" w:themeFill="background1"/>
          <w:lang w:val="pl-PL"/>
        </w:rPr>
        <w:t xml:space="preserve">  </w:t>
      </w:r>
      <w:r w:rsidR="00EE701E" w:rsidRPr="00B72187">
        <w:rPr>
          <w:rFonts w:ascii="Times New Roman" w:hAnsi="Times New Roman" w:cs="Times New Roman"/>
          <w:sz w:val="20"/>
          <w:szCs w:val="20"/>
          <w:shd w:val="clear" w:color="auto" w:fill="FFFFFF" w:themeFill="background1"/>
          <w:lang w:val="pl-PL"/>
        </w:rPr>
        <w:t>Prosimy o kontakt z Pani</w:t>
      </w:r>
      <w:r w:rsidR="00BA01F3" w:rsidRPr="00B72187">
        <w:rPr>
          <w:rFonts w:ascii="Times New Roman" w:hAnsi="Times New Roman" w:cs="Times New Roman"/>
          <w:sz w:val="20"/>
          <w:szCs w:val="20"/>
          <w:shd w:val="clear" w:color="auto" w:fill="FFFFFF" w:themeFill="background1"/>
          <w:lang w:val="pl-PL"/>
        </w:rPr>
        <w:t>ą</w:t>
      </w:r>
      <w:r w:rsidR="00EE701E" w:rsidRPr="00B72187">
        <w:rPr>
          <w:rFonts w:ascii="Times New Roman" w:hAnsi="Times New Roman" w:cs="Times New Roman"/>
          <w:sz w:val="20"/>
          <w:szCs w:val="20"/>
          <w:shd w:val="clear" w:color="auto" w:fill="FFFFFF" w:themeFill="background1"/>
          <w:lang w:val="pl-PL"/>
        </w:rPr>
        <w:t xml:space="preserve"> Ann</w:t>
      </w:r>
      <w:r w:rsidR="00BA01F3" w:rsidRPr="00B72187">
        <w:rPr>
          <w:rFonts w:ascii="Times New Roman" w:hAnsi="Times New Roman" w:cs="Times New Roman"/>
          <w:sz w:val="20"/>
          <w:szCs w:val="20"/>
          <w:shd w:val="clear" w:color="auto" w:fill="FFFFFF" w:themeFill="background1"/>
          <w:lang w:val="pl-PL"/>
        </w:rPr>
        <w:t>ą</w:t>
      </w:r>
      <w:r w:rsidR="00EE701E" w:rsidRPr="00B72187">
        <w:rPr>
          <w:rFonts w:ascii="Times New Roman" w:hAnsi="Times New Roman" w:cs="Times New Roman"/>
          <w:sz w:val="20"/>
          <w:szCs w:val="20"/>
          <w:shd w:val="clear" w:color="auto" w:fill="FFFFFF" w:themeFill="background1"/>
          <w:lang w:val="pl-PL"/>
        </w:rPr>
        <w:t xml:space="preserve"> Pliszk</w:t>
      </w:r>
      <w:r w:rsidR="00BA01F3" w:rsidRPr="00B72187">
        <w:rPr>
          <w:rFonts w:ascii="Times New Roman" w:hAnsi="Times New Roman" w:cs="Times New Roman"/>
          <w:sz w:val="20"/>
          <w:szCs w:val="20"/>
          <w:shd w:val="clear" w:color="auto" w:fill="FFFFFF" w:themeFill="background1"/>
          <w:lang w:val="pl-PL"/>
        </w:rPr>
        <w:t>a</w:t>
      </w:r>
      <w:r w:rsidR="00EE701E" w:rsidRPr="00B72187">
        <w:rPr>
          <w:rFonts w:ascii="Times New Roman" w:hAnsi="Times New Roman" w:cs="Times New Roman"/>
          <w:sz w:val="20"/>
          <w:szCs w:val="20"/>
          <w:shd w:val="clear" w:color="auto" w:fill="FFFFFF" w:themeFill="background1"/>
          <w:lang w:val="pl-PL"/>
        </w:rPr>
        <w:t>:</w:t>
      </w:r>
      <w:r w:rsidR="00907DA4" w:rsidRPr="00B72187">
        <w:rPr>
          <w:rFonts w:ascii="Times New Roman" w:hAnsi="Times New Roman" w:cs="Times New Roman"/>
          <w:sz w:val="20"/>
          <w:szCs w:val="20"/>
          <w:shd w:val="clear" w:color="auto" w:fill="FFFFFF" w:themeFill="background1"/>
          <w:lang w:val="pl-PL"/>
        </w:rPr>
        <w:t xml:space="preserve"> </w:t>
      </w:r>
      <w:r w:rsidR="000F102C" w:rsidRPr="00B72187">
        <w:rPr>
          <w:rFonts w:ascii="Times New Roman" w:hAnsi="Times New Roman" w:cs="Times New Roman"/>
          <w:sz w:val="20"/>
          <w:szCs w:val="20"/>
          <w:shd w:val="clear" w:color="auto" w:fill="FFFFFF" w:themeFill="background1"/>
          <w:lang w:val="pl-PL"/>
        </w:rPr>
        <w:t xml:space="preserve">203-288-3122.  </w:t>
      </w:r>
      <w:r w:rsidR="000F102C" w:rsidRPr="00B72187">
        <w:rPr>
          <w:rFonts w:ascii="Times New Roman" w:hAnsi="Times New Roman" w:cs="Times New Roman"/>
          <w:sz w:val="20"/>
          <w:szCs w:val="20"/>
          <w:shd w:val="clear" w:color="auto" w:fill="FFFFFF" w:themeFill="background1"/>
        </w:rPr>
        <w:t>Raz jeszcze wszystkich serdecznie zapraszamy!</w:t>
      </w:r>
    </w:p>
    <w:p w:rsidR="00940717" w:rsidRPr="00B72187" w:rsidRDefault="00940717" w:rsidP="00280A26">
      <w:pPr>
        <w:pStyle w:val="NoSpacing"/>
        <w:jc w:val="both"/>
        <w:rPr>
          <w:rFonts w:ascii="Times New Roman" w:hAnsi="Times New Roman" w:cs="Times New Roman"/>
          <w:sz w:val="20"/>
          <w:szCs w:val="20"/>
          <w:shd w:val="clear" w:color="auto" w:fill="FFFFFF" w:themeFill="background1"/>
        </w:rPr>
      </w:pPr>
    </w:p>
    <w:p w:rsidR="000B4CA5" w:rsidRPr="00CB26D7" w:rsidRDefault="00B72187" w:rsidP="00CB26D7">
      <w:pPr>
        <w:pStyle w:val="NoSpacing"/>
        <w:jc w:val="center"/>
        <w:rPr>
          <w:rFonts w:ascii="Arial" w:hAnsi="Arial" w:cs="Arial"/>
          <w:b/>
          <w:shd w:val="clear" w:color="auto" w:fill="FFFFFF" w:themeFill="background1"/>
        </w:rPr>
      </w:pPr>
      <w:r w:rsidRPr="00B72187">
        <w:rPr>
          <w:rFonts w:ascii="Times New Roman" w:hAnsi="Times New Roman" w:cs="Times New Roman"/>
          <w:noProof/>
          <w:sz w:val="20"/>
          <w:szCs w:val="20"/>
        </w:rPr>
        <w:drawing>
          <wp:anchor distT="0" distB="0" distL="114300" distR="114300" simplePos="0" relativeHeight="252595200" behindDoc="1" locked="0" layoutInCell="1" allowOverlap="1" wp14:anchorId="66DD8CA4" wp14:editId="5C695481">
            <wp:simplePos x="0" y="0"/>
            <wp:positionH relativeFrom="column">
              <wp:posOffset>2884170</wp:posOffset>
            </wp:positionH>
            <wp:positionV relativeFrom="paragraph">
              <wp:posOffset>62230</wp:posOffset>
            </wp:positionV>
            <wp:extent cx="462915" cy="365760"/>
            <wp:effectExtent l="0" t="0" r="0" b="0"/>
            <wp:wrapTight wrapText="bothSides">
              <wp:wrapPolygon edited="0">
                <wp:start x="0" y="0"/>
                <wp:lineTo x="0" y="20250"/>
                <wp:lineTo x="20444" y="20250"/>
                <wp:lineTo x="20444" y="0"/>
                <wp:lineTo x="0" y="0"/>
              </wp:wrapPolygon>
            </wp:wrapTight>
            <wp:docPr id="2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62915" cy="365760"/>
                    </a:xfrm>
                    <a:prstGeom prst="rect">
                      <a:avLst/>
                    </a:prstGeom>
                  </pic:spPr>
                </pic:pic>
              </a:graphicData>
            </a:graphic>
            <wp14:sizeRelH relativeFrom="page">
              <wp14:pctWidth>0</wp14:pctWidth>
            </wp14:sizeRelH>
            <wp14:sizeRelV relativeFrom="page">
              <wp14:pctHeight>0</wp14:pctHeight>
            </wp14:sizeRelV>
          </wp:anchor>
        </w:drawing>
      </w:r>
      <w:r w:rsidR="00A81A07" w:rsidRPr="00A81A07">
        <w:rPr>
          <w:rFonts w:ascii="Arial" w:hAnsi="Arial" w:cs="Arial"/>
          <w:b/>
          <w:shd w:val="clear" w:color="auto" w:fill="FFFFFF" w:themeFill="background1"/>
        </w:rPr>
        <w:t>SAFE HAVEN</w:t>
      </w:r>
      <w:r w:rsidR="003935E2">
        <w:rPr>
          <w:rFonts w:ascii="Arial" w:hAnsi="Arial" w:cs="Arial"/>
          <w:b/>
          <w:shd w:val="clear" w:color="auto" w:fill="FFFFFF" w:themeFill="background1"/>
        </w:rPr>
        <w:t xml:space="preserve">        Save Two Lives</w:t>
      </w:r>
    </w:p>
    <w:p w:rsidR="00281D43" w:rsidRDefault="00281D43" w:rsidP="00B72187">
      <w:pPr>
        <w:ind w:firstLine="0"/>
        <w:jc w:val="both"/>
        <w:rPr>
          <w:rFonts w:ascii="Times New Roman" w:hAnsi="Times New Roman" w:cs="Times New Roman"/>
          <w:sz w:val="20"/>
          <w:szCs w:val="20"/>
        </w:rPr>
      </w:pPr>
    </w:p>
    <w:p w:rsidR="00CA11B1" w:rsidRDefault="009B7229" w:rsidP="00B72187">
      <w:pPr>
        <w:ind w:firstLine="0"/>
        <w:jc w:val="both"/>
        <w:rPr>
          <w:rFonts w:ascii="Arial" w:hAnsi="Arial" w:cs="Arial"/>
          <w:shd w:val="clear" w:color="auto" w:fill="FFFFFF" w:themeFill="background1"/>
        </w:rPr>
      </w:pPr>
      <w:r w:rsidRPr="009B7229">
        <w:rPr>
          <w:rFonts w:ascii="Times New Roman" w:hAnsi="Times New Roman" w:cs="Times New Roman"/>
          <w:sz w:val="20"/>
          <w:szCs w:val="20"/>
        </w:rPr>
        <w:t>Learn more about this Connecticut Law that helps save the lives of newborn infants.  Share this information with others.  The Safe Haven Law enables a distressed parent to anonymously leave an infant at any hospital emergency room without fear of prosecution for abandonment, up to 30 days after birth. The parent is not required to give identifying information. The parent and baby are given matching identification bracelets. If the parent changes their mind they may reclaim the infant within 30 days. After the 30 day period the Department of Children and Families places the child with a pre-licensed adoptive family.  The purpose of this law is to protect newborns from harm and possible death due to abandonment. It encourages the distressed parent to seek a safe and caring environment for the child</w:t>
      </w:r>
      <w:r w:rsidR="00955557">
        <w:rPr>
          <w:rFonts w:ascii="Times New Roman" w:hAnsi="Times New Roman" w:cs="Times New Roman"/>
          <w:sz w:val="20"/>
          <w:szCs w:val="20"/>
        </w:rPr>
        <w:t>, a</w:t>
      </w:r>
      <w:r w:rsidRPr="009B7229">
        <w:rPr>
          <w:rFonts w:ascii="Times New Roman" w:hAnsi="Times New Roman" w:cs="Times New Roman"/>
          <w:sz w:val="20"/>
          <w:szCs w:val="20"/>
        </w:rPr>
        <w:t>n</w:t>
      </w:r>
      <w:r w:rsidRPr="005F35E6">
        <w:t xml:space="preserve"> environment the parent may not be able to provide.</w:t>
      </w:r>
      <w:r>
        <w:t xml:space="preserve">  </w:t>
      </w:r>
      <w:r w:rsidR="00C33396" w:rsidRPr="00C77F88">
        <w:rPr>
          <w:rFonts w:ascii="Times New Roman" w:hAnsi="Times New Roman" w:cs="Times New Roman"/>
          <w:sz w:val="20"/>
          <w:szCs w:val="20"/>
          <w:shd w:val="clear" w:color="auto" w:fill="FFFFFF" w:themeFill="background1"/>
        </w:rPr>
        <w:t xml:space="preserve">For further information on this law, go to </w:t>
      </w:r>
      <w:hyperlink r:id="rId28" w:history="1">
        <w:r w:rsidR="003D359F" w:rsidRPr="00C77F88">
          <w:rPr>
            <w:rStyle w:val="Hyperlink"/>
            <w:rFonts w:ascii="Times New Roman" w:hAnsi="Times New Roman"/>
            <w:sz w:val="20"/>
            <w:szCs w:val="20"/>
            <w:shd w:val="clear" w:color="auto" w:fill="FFFFFF" w:themeFill="background1"/>
          </w:rPr>
          <w:t>www.ctcatholic.org/safe-haven-law</w:t>
        </w:r>
      </w:hyperlink>
      <w:r w:rsidR="00C33396">
        <w:rPr>
          <w:rFonts w:ascii="Arial" w:hAnsi="Arial" w:cs="Arial"/>
          <w:shd w:val="clear" w:color="auto" w:fill="FFFFFF" w:themeFill="background1"/>
        </w:rPr>
        <w:t>.</w:t>
      </w:r>
    </w:p>
    <w:p w:rsidR="003D359F" w:rsidRDefault="003D359F" w:rsidP="00280A26">
      <w:pPr>
        <w:pStyle w:val="NoSpacing"/>
        <w:jc w:val="both"/>
        <w:rPr>
          <w:rFonts w:ascii="Arial" w:hAnsi="Arial" w:cs="Arial"/>
          <w:shd w:val="clear" w:color="auto" w:fill="FFFFFF" w:themeFill="background1"/>
        </w:rPr>
      </w:pPr>
    </w:p>
    <w:p w:rsidR="003D359F" w:rsidRPr="003844FB" w:rsidRDefault="003844FB" w:rsidP="003844FB">
      <w:pPr>
        <w:pStyle w:val="NoSpacing"/>
        <w:jc w:val="center"/>
        <w:rPr>
          <w:rFonts w:ascii="Times New Roman" w:hAnsi="Times New Roman" w:cs="Times New Roman"/>
          <w:b/>
          <w:sz w:val="20"/>
          <w:szCs w:val="20"/>
          <w:shd w:val="clear" w:color="auto" w:fill="FFFFFF" w:themeFill="background1"/>
        </w:rPr>
      </w:pPr>
      <w:r w:rsidRPr="003844FB">
        <w:rPr>
          <w:rFonts w:ascii="Times New Roman" w:hAnsi="Times New Roman" w:cs="Times New Roman"/>
          <w:b/>
          <w:sz w:val="20"/>
          <w:szCs w:val="20"/>
          <w:shd w:val="clear" w:color="auto" w:fill="FFFFFF" w:themeFill="background1"/>
        </w:rPr>
        <w:t>ST. STANISLAUS</w:t>
      </w:r>
    </w:p>
    <w:p w:rsidR="00971650" w:rsidRPr="005A66DF" w:rsidRDefault="00971650" w:rsidP="00971650">
      <w:pPr>
        <w:jc w:val="both"/>
        <w:rPr>
          <w:rFonts w:ascii="Times New Roman" w:hAnsi="Times New Roman" w:cs="Times New Roman"/>
          <w:color w:val="000000" w:themeColor="text1"/>
          <w:sz w:val="20"/>
          <w:szCs w:val="20"/>
          <w:lang w:val="pl-PL"/>
        </w:rPr>
      </w:pPr>
      <w:r w:rsidRPr="00E56149">
        <w:rPr>
          <w:rFonts w:ascii="Times New Roman" w:hAnsi="Times New Roman" w:cs="Times New Roman"/>
          <w:sz w:val="20"/>
          <w:szCs w:val="20"/>
        </w:rPr>
        <w:t xml:space="preserve">St. Stanislaus was born at Szczepanów (hence called Szczepanowski), in the Diocese of Cracow, 26 July, 1030; died at </w:t>
      </w:r>
      <w:hyperlink r:id="rId29" w:history="1">
        <w:r w:rsidRPr="00E56149">
          <w:rPr>
            <w:rStyle w:val="Hyperlink"/>
            <w:rFonts w:ascii="Times New Roman" w:hAnsi="Times New Roman"/>
            <w:color w:val="000000" w:themeColor="text1"/>
            <w:sz w:val="20"/>
            <w:szCs w:val="20"/>
            <w:u w:val="none"/>
          </w:rPr>
          <w:t>Kraków</w:t>
        </w:r>
      </w:hyperlink>
      <w:r w:rsidRPr="00E56149">
        <w:rPr>
          <w:rFonts w:ascii="Times New Roman" w:hAnsi="Times New Roman" w:cs="Times New Roman"/>
          <w:color w:val="000000" w:themeColor="text1"/>
          <w:sz w:val="20"/>
          <w:szCs w:val="20"/>
        </w:rPr>
        <w:t>,</w:t>
      </w:r>
      <w:r w:rsidRPr="00E56149">
        <w:rPr>
          <w:rFonts w:ascii="Times New Roman" w:hAnsi="Times New Roman" w:cs="Times New Roman"/>
          <w:sz w:val="20"/>
          <w:szCs w:val="20"/>
        </w:rPr>
        <w:t xml:space="preserve"> 8 May, 1079; After the death of his </w:t>
      </w:r>
      <w:hyperlink r:id="rId30" w:history="1">
        <w:r w:rsidRPr="00E56149">
          <w:rPr>
            <w:rStyle w:val="Hyperlink"/>
            <w:rFonts w:ascii="Times New Roman" w:hAnsi="Times New Roman"/>
            <w:color w:val="000000" w:themeColor="text1"/>
            <w:sz w:val="20"/>
            <w:szCs w:val="20"/>
            <w:u w:val="none"/>
          </w:rPr>
          <w:t>parents</w:t>
        </w:r>
      </w:hyperlink>
      <w:r w:rsidRPr="00E56149">
        <w:rPr>
          <w:rFonts w:ascii="Times New Roman" w:hAnsi="Times New Roman" w:cs="Times New Roman"/>
          <w:sz w:val="20"/>
          <w:szCs w:val="20"/>
        </w:rPr>
        <w:t xml:space="preserve"> he distributed his ample inheritance among the poor. Lambert </w:t>
      </w:r>
      <w:r w:rsidRPr="00E56149">
        <w:rPr>
          <w:rFonts w:ascii="Times New Roman" w:hAnsi="Times New Roman" w:cs="Times New Roman"/>
          <w:color w:val="000000" w:themeColor="text1"/>
          <w:sz w:val="20"/>
          <w:szCs w:val="20"/>
        </w:rPr>
        <w:t xml:space="preserve">Zula, </w:t>
      </w:r>
      <w:hyperlink r:id="rId31" w:history="1">
        <w:r w:rsidRPr="00E56149">
          <w:rPr>
            <w:rStyle w:val="Hyperlink"/>
            <w:rFonts w:ascii="Times New Roman" w:hAnsi="Times New Roman"/>
            <w:color w:val="000000" w:themeColor="text1"/>
            <w:sz w:val="20"/>
            <w:szCs w:val="20"/>
            <w:u w:val="none"/>
          </w:rPr>
          <w:t>Bishop</w:t>
        </w:r>
      </w:hyperlink>
      <w:r w:rsidRPr="00E56149">
        <w:rPr>
          <w:rFonts w:ascii="Times New Roman" w:hAnsi="Times New Roman" w:cs="Times New Roman"/>
          <w:color w:val="000000" w:themeColor="text1"/>
          <w:sz w:val="20"/>
          <w:szCs w:val="20"/>
        </w:rPr>
        <w:t xml:space="preserve"> of </w:t>
      </w:r>
      <w:hyperlink r:id="rId32" w:history="1">
        <w:r w:rsidRPr="00E56149">
          <w:rPr>
            <w:rStyle w:val="Hyperlink"/>
            <w:rFonts w:ascii="Times New Roman" w:hAnsi="Times New Roman"/>
            <w:color w:val="000000" w:themeColor="text1"/>
            <w:sz w:val="20"/>
            <w:szCs w:val="20"/>
            <w:u w:val="none"/>
          </w:rPr>
          <w:t>Cracow</w:t>
        </w:r>
      </w:hyperlink>
      <w:r w:rsidRPr="00E56149">
        <w:rPr>
          <w:rFonts w:ascii="Times New Roman" w:hAnsi="Times New Roman" w:cs="Times New Roman"/>
          <w:color w:val="000000" w:themeColor="text1"/>
          <w:sz w:val="20"/>
          <w:szCs w:val="20"/>
        </w:rPr>
        <w:t xml:space="preserve">, </w:t>
      </w:r>
      <w:hyperlink r:id="rId33" w:history="1">
        <w:r w:rsidRPr="00E56149">
          <w:rPr>
            <w:rStyle w:val="Hyperlink"/>
            <w:rFonts w:ascii="Times New Roman" w:hAnsi="Times New Roman"/>
            <w:color w:val="000000" w:themeColor="text1"/>
            <w:sz w:val="20"/>
            <w:szCs w:val="20"/>
            <w:u w:val="none"/>
          </w:rPr>
          <w:t>ordained</w:t>
        </w:r>
      </w:hyperlink>
      <w:r w:rsidRPr="00E56149">
        <w:rPr>
          <w:rFonts w:ascii="Times New Roman" w:hAnsi="Times New Roman" w:cs="Times New Roman"/>
          <w:color w:val="000000" w:themeColor="text1"/>
          <w:sz w:val="20"/>
          <w:szCs w:val="20"/>
        </w:rPr>
        <w:t xml:space="preserve"> him </w:t>
      </w:r>
      <w:hyperlink r:id="rId34" w:history="1">
        <w:r w:rsidRPr="00E56149">
          <w:rPr>
            <w:rStyle w:val="Hyperlink"/>
            <w:rFonts w:ascii="Times New Roman" w:hAnsi="Times New Roman"/>
            <w:color w:val="000000" w:themeColor="text1"/>
            <w:sz w:val="20"/>
            <w:szCs w:val="20"/>
            <w:u w:val="none"/>
          </w:rPr>
          <w:t>priest</w:t>
        </w:r>
      </w:hyperlink>
      <w:r w:rsidRPr="00E56149">
        <w:rPr>
          <w:rFonts w:ascii="Times New Roman" w:hAnsi="Times New Roman" w:cs="Times New Roman"/>
          <w:color w:val="000000" w:themeColor="text1"/>
          <w:sz w:val="20"/>
          <w:szCs w:val="20"/>
        </w:rPr>
        <w:t xml:space="preserve"> and made him </w:t>
      </w:r>
      <w:hyperlink r:id="rId35" w:history="1">
        <w:r w:rsidRPr="00E56149">
          <w:rPr>
            <w:rStyle w:val="Hyperlink"/>
            <w:rFonts w:ascii="Times New Roman" w:hAnsi="Times New Roman"/>
            <w:color w:val="000000" w:themeColor="text1"/>
            <w:sz w:val="20"/>
            <w:szCs w:val="20"/>
            <w:u w:val="none"/>
          </w:rPr>
          <w:t>pastor</w:t>
        </w:r>
      </w:hyperlink>
      <w:r w:rsidRPr="00E56149">
        <w:rPr>
          <w:rFonts w:ascii="Times New Roman" w:hAnsi="Times New Roman" w:cs="Times New Roman"/>
          <w:color w:val="000000" w:themeColor="text1"/>
          <w:sz w:val="20"/>
          <w:szCs w:val="20"/>
        </w:rPr>
        <w:t xml:space="preserve"> of Czembocz near </w:t>
      </w:r>
      <w:hyperlink r:id="rId36" w:history="1">
        <w:r w:rsidRPr="00E56149">
          <w:rPr>
            <w:rStyle w:val="Hyperlink"/>
            <w:rFonts w:ascii="Times New Roman" w:hAnsi="Times New Roman"/>
            <w:color w:val="000000" w:themeColor="text1"/>
            <w:sz w:val="20"/>
            <w:szCs w:val="20"/>
            <w:u w:val="none"/>
          </w:rPr>
          <w:t>Kraków</w:t>
        </w:r>
      </w:hyperlink>
      <w:r w:rsidRPr="00E56149">
        <w:rPr>
          <w:rFonts w:ascii="Times New Roman" w:hAnsi="Times New Roman" w:cs="Times New Roman"/>
          <w:color w:val="000000" w:themeColor="text1"/>
          <w:sz w:val="20"/>
          <w:szCs w:val="20"/>
        </w:rPr>
        <w:t xml:space="preserve">, canon and preacher at the </w:t>
      </w:r>
      <w:hyperlink r:id="rId37" w:history="1">
        <w:r w:rsidRPr="00E56149">
          <w:rPr>
            <w:rStyle w:val="Hyperlink"/>
            <w:rFonts w:ascii="Times New Roman" w:hAnsi="Times New Roman"/>
            <w:color w:val="000000" w:themeColor="text1"/>
            <w:sz w:val="20"/>
            <w:szCs w:val="20"/>
            <w:u w:val="none"/>
          </w:rPr>
          <w:t>cathedral</w:t>
        </w:r>
      </w:hyperlink>
      <w:r w:rsidRPr="00E56149">
        <w:rPr>
          <w:rFonts w:ascii="Times New Roman" w:hAnsi="Times New Roman" w:cs="Times New Roman"/>
          <w:color w:val="000000" w:themeColor="text1"/>
          <w:sz w:val="20"/>
          <w:szCs w:val="20"/>
        </w:rPr>
        <w:t xml:space="preserve">, and later, </w:t>
      </w:r>
      <w:hyperlink r:id="rId38" w:history="1">
        <w:r w:rsidRPr="00E56149">
          <w:rPr>
            <w:rStyle w:val="Hyperlink"/>
            <w:rFonts w:ascii="Times New Roman" w:hAnsi="Times New Roman"/>
            <w:color w:val="000000" w:themeColor="text1"/>
            <w:sz w:val="20"/>
            <w:szCs w:val="20"/>
            <w:u w:val="none"/>
          </w:rPr>
          <w:t>vicar-general</w:t>
        </w:r>
      </w:hyperlink>
      <w:r w:rsidRPr="00E56149">
        <w:rPr>
          <w:rFonts w:ascii="Times New Roman" w:hAnsi="Times New Roman" w:cs="Times New Roman"/>
          <w:color w:val="000000" w:themeColor="text1"/>
          <w:sz w:val="20"/>
          <w:szCs w:val="20"/>
        </w:rPr>
        <w:t xml:space="preserve">. After the death of Lambert he was elected </w:t>
      </w:r>
      <w:hyperlink r:id="rId39" w:history="1">
        <w:r w:rsidRPr="00E56149">
          <w:rPr>
            <w:rStyle w:val="Hyperlink"/>
            <w:rFonts w:ascii="Times New Roman" w:hAnsi="Times New Roman"/>
            <w:color w:val="000000" w:themeColor="text1"/>
            <w:sz w:val="20"/>
            <w:szCs w:val="20"/>
            <w:u w:val="none"/>
          </w:rPr>
          <w:t>bishop</w:t>
        </w:r>
      </w:hyperlink>
      <w:r w:rsidRPr="00E56149">
        <w:rPr>
          <w:rFonts w:ascii="Times New Roman" w:hAnsi="Times New Roman" w:cs="Times New Roman"/>
          <w:color w:val="000000" w:themeColor="text1"/>
          <w:sz w:val="20"/>
          <w:szCs w:val="20"/>
        </w:rPr>
        <w:t xml:space="preserve">, but accepted only on explicit command of </w:t>
      </w:r>
      <w:hyperlink r:id="rId40" w:history="1">
        <w:r w:rsidRPr="00E56149">
          <w:rPr>
            <w:rStyle w:val="Hyperlink"/>
            <w:rFonts w:ascii="Times New Roman" w:hAnsi="Times New Roman"/>
            <w:color w:val="000000" w:themeColor="text1"/>
            <w:sz w:val="20"/>
            <w:szCs w:val="20"/>
            <w:u w:val="none"/>
          </w:rPr>
          <w:t>Pope Alexander II</w:t>
        </w:r>
      </w:hyperlink>
      <w:r w:rsidRPr="00E56149">
        <w:rPr>
          <w:rFonts w:ascii="Times New Roman" w:hAnsi="Times New Roman" w:cs="Times New Roman"/>
          <w:color w:val="000000" w:themeColor="text1"/>
          <w:sz w:val="20"/>
          <w:szCs w:val="20"/>
        </w:rPr>
        <w:t xml:space="preserve">. He worked with his wonted energy for his </w:t>
      </w:r>
      <w:hyperlink r:id="rId41" w:history="1">
        <w:r w:rsidRPr="00E56149">
          <w:rPr>
            <w:rStyle w:val="Hyperlink"/>
            <w:rFonts w:ascii="Times New Roman" w:hAnsi="Times New Roman"/>
            <w:color w:val="000000" w:themeColor="text1"/>
            <w:sz w:val="20"/>
            <w:szCs w:val="20"/>
            <w:u w:val="none"/>
          </w:rPr>
          <w:t>diocese</w:t>
        </w:r>
      </w:hyperlink>
      <w:r w:rsidRPr="00E56149">
        <w:rPr>
          <w:rFonts w:ascii="Times New Roman" w:hAnsi="Times New Roman" w:cs="Times New Roman"/>
          <w:color w:val="000000" w:themeColor="text1"/>
          <w:sz w:val="20"/>
          <w:szCs w:val="20"/>
        </w:rPr>
        <w:t xml:space="preserve">, and inveighed against vices among high and low, regardless of consequences. Boleslaw II had become King of </w:t>
      </w:r>
      <w:hyperlink r:id="rId42" w:history="1">
        <w:r w:rsidRPr="00E56149">
          <w:rPr>
            <w:rStyle w:val="Hyperlink"/>
            <w:rFonts w:ascii="Times New Roman" w:hAnsi="Times New Roman"/>
            <w:color w:val="000000" w:themeColor="text1"/>
            <w:sz w:val="20"/>
            <w:szCs w:val="20"/>
            <w:u w:val="none"/>
          </w:rPr>
          <w:t>Poland</w:t>
        </w:r>
      </w:hyperlink>
      <w:r w:rsidRPr="00E56149">
        <w:rPr>
          <w:rFonts w:ascii="Times New Roman" w:hAnsi="Times New Roman" w:cs="Times New Roman"/>
          <w:color w:val="000000" w:themeColor="text1"/>
          <w:sz w:val="20"/>
          <w:szCs w:val="20"/>
        </w:rPr>
        <w:t xml:space="preserve">. </w:t>
      </w:r>
      <w:r w:rsidR="002231D6">
        <w:rPr>
          <w:rFonts w:ascii="Times New Roman" w:hAnsi="Times New Roman" w:cs="Times New Roman"/>
          <w:color w:val="000000" w:themeColor="text1"/>
          <w:sz w:val="20"/>
          <w:szCs w:val="20"/>
        </w:rPr>
        <w:t>T</w:t>
      </w:r>
      <w:bookmarkStart w:id="0" w:name="_GoBack"/>
      <w:bookmarkEnd w:id="0"/>
      <w:r w:rsidRPr="00E56149">
        <w:rPr>
          <w:rFonts w:ascii="Times New Roman" w:hAnsi="Times New Roman" w:cs="Times New Roman"/>
          <w:color w:val="000000" w:themeColor="text1"/>
          <w:sz w:val="20"/>
          <w:szCs w:val="20"/>
        </w:rPr>
        <w:t xml:space="preserve">he renown he had gained by his successful </w:t>
      </w:r>
      <w:hyperlink r:id="rId43" w:history="1">
        <w:r w:rsidRPr="00E56149">
          <w:rPr>
            <w:rStyle w:val="Hyperlink"/>
            <w:rFonts w:ascii="Times New Roman" w:hAnsi="Times New Roman"/>
            <w:color w:val="000000" w:themeColor="text1"/>
            <w:sz w:val="20"/>
            <w:szCs w:val="20"/>
            <w:u w:val="none"/>
          </w:rPr>
          <w:t>wars</w:t>
        </w:r>
      </w:hyperlink>
      <w:r w:rsidRPr="00E56149">
        <w:rPr>
          <w:rFonts w:ascii="Times New Roman" w:hAnsi="Times New Roman" w:cs="Times New Roman"/>
          <w:color w:val="000000" w:themeColor="text1"/>
          <w:sz w:val="20"/>
          <w:szCs w:val="20"/>
        </w:rPr>
        <w:t xml:space="preserve"> he now sullied by atrocious cruelty and unbridled </w:t>
      </w:r>
      <w:hyperlink r:id="rId44" w:history="1">
        <w:r w:rsidRPr="00E56149">
          <w:rPr>
            <w:rStyle w:val="Hyperlink"/>
            <w:rFonts w:ascii="Times New Roman" w:hAnsi="Times New Roman"/>
            <w:color w:val="000000" w:themeColor="text1"/>
            <w:sz w:val="20"/>
            <w:szCs w:val="20"/>
            <w:u w:val="none"/>
          </w:rPr>
          <w:t>lust</w:t>
        </w:r>
      </w:hyperlink>
      <w:r w:rsidRPr="00E56149">
        <w:rPr>
          <w:rFonts w:ascii="Times New Roman" w:hAnsi="Times New Roman" w:cs="Times New Roman"/>
          <w:color w:val="000000" w:themeColor="text1"/>
          <w:sz w:val="20"/>
          <w:szCs w:val="20"/>
        </w:rPr>
        <w:t xml:space="preserve">.  Boleslaw was </w:t>
      </w:r>
      <w:hyperlink r:id="rId45" w:history="1">
        <w:r w:rsidRPr="00E56149">
          <w:rPr>
            <w:rStyle w:val="Hyperlink"/>
            <w:rFonts w:ascii="Times New Roman" w:hAnsi="Times New Roman"/>
            <w:color w:val="000000" w:themeColor="text1"/>
            <w:sz w:val="20"/>
            <w:szCs w:val="20"/>
            <w:u w:val="none"/>
          </w:rPr>
          <w:t>excommunicated</w:t>
        </w:r>
      </w:hyperlink>
      <w:r w:rsidRPr="00E56149">
        <w:rPr>
          <w:rFonts w:ascii="Times New Roman" w:hAnsi="Times New Roman" w:cs="Times New Roman"/>
          <w:color w:val="000000" w:themeColor="text1"/>
          <w:sz w:val="20"/>
          <w:szCs w:val="20"/>
        </w:rPr>
        <w:t xml:space="preserve"> and the canons of the </w:t>
      </w:r>
      <w:hyperlink r:id="rId46" w:history="1">
        <w:r w:rsidRPr="00E56149">
          <w:rPr>
            <w:rStyle w:val="Hyperlink"/>
            <w:rFonts w:ascii="Times New Roman" w:hAnsi="Times New Roman"/>
            <w:color w:val="000000" w:themeColor="text1"/>
            <w:sz w:val="20"/>
            <w:szCs w:val="20"/>
            <w:u w:val="none"/>
          </w:rPr>
          <w:t>cathedral</w:t>
        </w:r>
      </w:hyperlink>
      <w:r w:rsidRPr="00E56149">
        <w:rPr>
          <w:rFonts w:ascii="Times New Roman" w:hAnsi="Times New Roman" w:cs="Times New Roman"/>
          <w:color w:val="000000" w:themeColor="text1"/>
          <w:sz w:val="20"/>
          <w:szCs w:val="20"/>
        </w:rPr>
        <w:t xml:space="preserve"> were instructed to discontinue the </w:t>
      </w:r>
      <w:hyperlink r:id="rId47" w:history="1">
        <w:r w:rsidRPr="00E56149">
          <w:rPr>
            <w:rStyle w:val="Hyperlink"/>
            <w:rFonts w:ascii="Times New Roman" w:hAnsi="Times New Roman"/>
            <w:color w:val="000000" w:themeColor="text1"/>
            <w:sz w:val="20"/>
            <w:szCs w:val="20"/>
            <w:u w:val="none"/>
          </w:rPr>
          <w:t>Divine Offices</w:t>
        </w:r>
      </w:hyperlink>
      <w:r w:rsidRPr="00E56149">
        <w:rPr>
          <w:rFonts w:ascii="Times New Roman" w:hAnsi="Times New Roman" w:cs="Times New Roman"/>
          <w:color w:val="000000" w:themeColor="text1"/>
          <w:sz w:val="20"/>
          <w:szCs w:val="20"/>
        </w:rPr>
        <w:t xml:space="preserve"> in case the king should attempt to enter. Stanislaus retired to the Chapel of St. Michael in a suburb of Kraków. The king was furious and followed the </w:t>
      </w:r>
      <w:hyperlink r:id="rId48" w:history="1">
        <w:r w:rsidRPr="00E56149">
          <w:rPr>
            <w:rStyle w:val="Hyperlink"/>
            <w:rFonts w:ascii="Times New Roman" w:hAnsi="Times New Roman"/>
            <w:color w:val="000000" w:themeColor="text1"/>
            <w:sz w:val="20"/>
            <w:szCs w:val="20"/>
            <w:u w:val="none"/>
          </w:rPr>
          <w:t>bishop</w:t>
        </w:r>
      </w:hyperlink>
      <w:r w:rsidRPr="00E56149">
        <w:rPr>
          <w:rFonts w:ascii="Times New Roman" w:hAnsi="Times New Roman" w:cs="Times New Roman"/>
          <w:color w:val="000000" w:themeColor="text1"/>
          <w:sz w:val="20"/>
          <w:szCs w:val="20"/>
        </w:rPr>
        <w:t xml:space="preserve"> with his guards, some of whom he sent to kill the </w:t>
      </w:r>
      <w:hyperlink r:id="rId49" w:history="1">
        <w:r w:rsidRPr="00E56149">
          <w:rPr>
            <w:rStyle w:val="Hyperlink"/>
            <w:rFonts w:ascii="Times New Roman" w:hAnsi="Times New Roman"/>
            <w:color w:val="000000" w:themeColor="text1"/>
            <w:sz w:val="20"/>
            <w:szCs w:val="20"/>
            <w:u w:val="none"/>
          </w:rPr>
          <w:t>saint</w:t>
        </w:r>
      </w:hyperlink>
      <w:r w:rsidRPr="00E56149">
        <w:rPr>
          <w:rFonts w:ascii="Times New Roman" w:hAnsi="Times New Roman" w:cs="Times New Roman"/>
          <w:color w:val="000000" w:themeColor="text1"/>
          <w:sz w:val="20"/>
          <w:szCs w:val="20"/>
        </w:rPr>
        <w:t xml:space="preserve">. These dared not obey, so Boleslaw slew him during the </w:t>
      </w:r>
      <w:hyperlink r:id="rId50" w:history="1">
        <w:r w:rsidRPr="00E56149">
          <w:rPr>
            <w:rStyle w:val="Hyperlink"/>
            <w:rFonts w:ascii="Times New Roman" w:hAnsi="Times New Roman"/>
            <w:color w:val="000000" w:themeColor="text1"/>
            <w:sz w:val="20"/>
            <w:szCs w:val="20"/>
            <w:u w:val="none"/>
          </w:rPr>
          <w:t>Holy Sacrifice</w:t>
        </w:r>
      </w:hyperlink>
      <w:r w:rsidRPr="00E56149">
        <w:rPr>
          <w:rFonts w:ascii="Times New Roman" w:hAnsi="Times New Roman" w:cs="Times New Roman"/>
          <w:color w:val="000000" w:themeColor="text1"/>
          <w:sz w:val="20"/>
          <w:szCs w:val="20"/>
        </w:rPr>
        <w:t xml:space="preserve">. The body was at first buried in the </w:t>
      </w:r>
      <w:hyperlink r:id="rId51" w:history="1">
        <w:r w:rsidRPr="00E56149">
          <w:rPr>
            <w:rStyle w:val="Hyperlink"/>
            <w:rFonts w:ascii="Times New Roman" w:hAnsi="Times New Roman"/>
            <w:color w:val="000000" w:themeColor="text1"/>
            <w:sz w:val="20"/>
            <w:szCs w:val="20"/>
            <w:u w:val="none"/>
          </w:rPr>
          <w:t>chapel</w:t>
        </w:r>
      </w:hyperlink>
      <w:r w:rsidRPr="00E56149">
        <w:rPr>
          <w:rFonts w:ascii="Times New Roman" w:hAnsi="Times New Roman" w:cs="Times New Roman"/>
          <w:color w:val="000000" w:themeColor="text1"/>
          <w:sz w:val="20"/>
          <w:szCs w:val="20"/>
        </w:rPr>
        <w:t xml:space="preserve">, but in 1088 it was transferred to the </w:t>
      </w:r>
      <w:hyperlink r:id="rId52" w:history="1">
        <w:r w:rsidRPr="00E56149">
          <w:rPr>
            <w:rStyle w:val="Hyperlink"/>
            <w:rFonts w:ascii="Times New Roman" w:hAnsi="Times New Roman"/>
            <w:color w:val="000000" w:themeColor="text1"/>
            <w:sz w:val="20"/>
            <w:szCs w:val="20"/>
            <w:u w:val="none"/>
          </w:rPr>
          <w:t>cathedral</w:t>
        </w:r>
      </w:hyperlink>
      <w:r w:rsidRPr="00E56149">
        <w:rPr>
          <w:rFonts w:ascii="Times New Roman" w:hAnsi="Times New Roman" w:cs="Times New Roman"/>
          <w:color w:val="000000" w:themeColor="text1"/>
          <w:sz w:val="20"/>
          <w:szCs w:val="20"/>
        </w:rPr>
        <w:t xml:space="preserve"> by Bishop Lambert II. </w:t>
      </w:r>
      <w:r w:rsidRPr="005A66DF">
        <w:rPr>
          <w:rFonts w:ascii="Times New Roman" w:hAnsi="Times New Roman" w:cs="Times New Roman"/>
          <w:color w:val="000000" w:themeColor="text1"/>
          <w:sz w:val="20"/>
          <w:szCs w:val="20"/>
          <w:lang w:val="pl-PL"/>
        </w:rPr>
        <w:t xml:space="preserve">St. Stanislaus was </w:t>
      </w:r>
      <w:hyperlink r:id="rId53" w:history="1">
        <w:r w:rsidRPr="005A66DF">
          <w:rPr>
            <w:rStyle w:val="Hyperlink"/>
            <w:rFonts w:ascii="Times New Roman" w:hAnsi="Times New Roman"/>
            <w:color w:val="000000" w:themeColor="text1"/>
            <w:sz w:val="20"/>
            <w:szCs w:val="20"/>
            <w:u w:val="none"/>
            <w:lang w:val="pl-PL"/>
          </w:rPr>
          <w:t>canonized</w:t>
        </w:r>
      </w:hyperlink>
      <w:r w:rsidRPr="005A66DF">
        <w:rPr>
          <w:rFonts w:ascii="Times New Roman" w:hAnsi="Times New Roman" w:cs="Times New Roman"/>
          <w:color w:val="000000" w:themeColor="text1"/>
          <w:sz w:val="20"/>
          <w:szCs w:val="20"/>
          <w:lang w:val="pl-PL"/>
        </w:rPr>
        <w:t xml:space="preserve"> 1253 by </w:t>
      </w:r>
      <w:hyperlink r:id="rId54" w:history="1">
        <w:r w:rsidRPr="005A66DF">
          <w:rPr>
            <w:rStyle w:val="Hyperlink"/>
            <w:rFonts w:ascii="Times New Roman" w:hAnsi="Times New Roman"/>
            <w:color w:val="000000" w:themeColor="text1"/>
            <w:sz w:val="20"/>
            <w:szCs w:val="20"/>
            <w:u w:val="none"/>
            <w:lang w:val="pl-PL"/>
          </w:rPr>
          <w:t>Innocent IV</w:t>
        </w:r>
      </w:hyperlink>
      <w:r w:rsidRPr="005A66DF">
        <w:rPr>
          <w:rFonts w:ascii="Times New Roman" w:hAnsi="Times New Roman" w:cs="Times New Roman"/>
          <w:color w:val="000000" w:themeColor="text1"/>
          <w:sz w:val="20"/>
          <w:szCs w:val="20"/>
          <w:lang w:val="pl-PL"/>
        </w:rPr>
        <w:t xml:space="preserve"> at </w:t>
      </w:r>
      <w:hyperlink r:id="rId55" w:history="1">
        <w:r w:rsidRPr="005A66DF">
          <w:rPr>
            <w:rStyle w:val="Hyperlink"/>
            <w:rFonts w:ascii="Times New Roman" w:hAnsi="Times New Roman"/>
            <w:color w:val="000000" w:themeColor="text1"/>
            <w:sz w:val="20"/>
            <w:szCs w:val="20"/>
            <w:u w:val="none"/>
            <w:lang w:val="pl-PL"/>
          </w:rPr>
          <w:t>Assisi</w:t>
        </w:r>
      </w:hyperlink>
      <w:r w:rsidRPr="005A66DF">
        <w:rPr>
          <w:rFonts w:ascii="Times New Roman" w:hAnsi="Times New Roman" w:cs="Times New Roman"/>
          <w:color w:val="000000" w:themeColor="text1"/>
          <w:sz w:val="20"/>
          <w:szCs w:val="20"/>
          <w:lang w:val="pl-PL"/>
        </w:rPr>
        <w:t>.</w:t>
      </w:r>
    </w:p>
    <w:p w:rsidR="003D359F" w:rsidRPr="005A66DF" w:rsidRDefault="003D359F" w:rsidP="00280A26">
      <w:pPr>
        <w:pStyle w:val="NoSpacing"/>
        <w:jc w:val="both"/>
        <w:rPr>
          <w:rFonts w:ascii="Times New Roman" w:hAnsi="Times New Roman" w:cs="Times New Roman"/>
          <w:sz w:val="19"/>
          <w:szCs w:val="19"/>
          <w:shd w:val="clear" w:color="auto" w:fill="FFFFFF" w:themeFill="background1"/>
          <w:lang w:val="pl-PL"/>
        </w:rPr>
      </w:pPr>
    </w:p>
    <w:p w:rsidR="00946763" w:rsidRDefault="005A66DF" w:rsidP="003844FB">
      <w:pPr>
        <w:pStyle w:val="NoSpacing"/>
        <w:jc w:val="both"/>
        <w:rPr>
          <w:rFonts w:ascii="Times New Roman" w:hAnsi="Times New Roman" w:cs="Times New Roman"/>
          <w:sz w:val="20"/>
          <w:szCs w:val="20"/>
          <w:lang w:val="pl-PL"/>
        </w:rPr>
      </w:pPr>
      <w:r w:rsidRPr="00E85BF2">
        <w:rPr>
          <w:rFonts w:ascii="Times New Roman" w:hAnsi="Times New Roman" w:cs="Times New Roman"/>
          <w:sz w:val="20"/>
          <w:szCs w:val="20"/>
          <w:lang w:val="pl-PL"/>
        </w:rPr>
        <w:t>Św. Stanisław jest głównym patronem Polski (obok NMP Królowej Polski i św. Wojciecha, biskupa i męczennika); ponadto także archidiecezji gdańskiej, gnieźnieńskiej, krakowskiej, poznańskiej i warszawskiej oraz diecezji: lubelskiej, płockiej, sandomierskiej i tarnowskiej. Św. Jan Paweł II nazwał go "patronem chrześcijańskiego ładu moralnego". W ciągu wieków przywoływano legendę o zrośnięciu się rozsieczonego ciała św. Stanisława. Kult Świętego odegrał w XIII i XIV wieku ważną rolę historyczną jako czynnik kształtowania się myśli o zjednoczeniu Polski. Wierzono, że w ten sam sposób - jak ciało św. Stanisława - połączy się i zjednoczy podzielone wówczas na księstwa dzielnicowe Królestwo Polskie.</w:t>
      </w:r>
    </w:p>
    <w:p w:rsidR="003612AD" w:rsidRDefault="003612AD" w:rsidP="003844FB">
      <w:pPr>
        <w:pStyle w:val="NoSpacing"/>
        <w:jc w:val="both"/>
        <w:rPr>
          <w:rFonts w:ascii="Times New Roman" w:hAnsi="Times New Roman" w:cs="Times New Roman"/>
          <w:sz w:val="20"/>
          <w:szCs w:val="20"/>
          <w:lang w:val="pl-PL"/>
        </w:rPr>
      </w:pPr>
    </w:p>
    <w:p w:rsidR="003612AD" w:rsidRPr="00E85BF2" w:rsidRDefault="003612AD" w:rsidP="003844FB">
      <w:pPr>
        <w:pStyle w:val="NoSpacing"/>
        <w:jc w:val="both"/>
        <w:rPr>
          <w:rFonts w:ascii="Times New Roman" w:hAnsi="Times New Roman" w:cs="Times New Roman"/>
          <w:sz w:val="20"/>
          <w:szCs w:val="20"/>
          <w:lang w:val="pl-PL"/>
        </w:rPr>
      </w:pPr>
    </w:p>
    <w:p w:rsidR="00B72187" w:rsidRDefault="00B72187" w:rsidP="003844FB">
      <w:pPr>
        <w:pStyle w:val="NoSpacing"/>
        <w:jc w:val="both"/>
        <w:rPr>
          <w:rFonts w:ascii="Times New Roman" w:hAnsi="Times New Roman" w:cs="Times New Roman"/>
          <w:sz w:val="19"/>
          <w:szCs w:val="19"/>
          <w:lang w:val="pl-PL"/>
        </w:rPr>
      </w:pPr>
    </w:p>
    <w:p w:rsidR="00616D72" w:rsidRPr="005A66DF" w:rsidRDefault="006B1995" w:rsidP="00946763">
      <w:pPr>
        <w:ind w:firstLine="0"/>
        <w:rPr>
          <w:rFonts w:ascii="Times New Roman" w:hAnsi="Times New Roman" w:cs="Times New Roman"/>
          <w:sz w:val="20"/>
          <w:szCs w:val="20"/>
          <w:lang w:val="pl-PL"/>
        </w:rPr>
      </w:pPr>
      <w:r w:rsidRPr="00E529E8">
        <w:rPr>
          <w:noProof/>
          <w:sz w:val="20"/>
          <w:szCs w:val="20"/>
          <w:u w:val="single"/>
        </w:rPr>
        <mc:AlternateContent>
          <mc:Choice Requires="wpg">
            <w:drawing>
              <wp:anchor distT="0" distB="0" distL="114300" distR="114300" simplePos="0" relativeHeight="251783168" behindDoc="0" locked="0" layoutInCell="1" allowOverlap="1" wp14:anchorId="11EC4728" wp14:editId="3072846D">
                <wp:simplePos x="0" y="0"/>
                <wp:positionH relativeFrom="column">
                  <wp:posOffset>-114300</wp:posOffset>
                </wp:positionH>
                <wp:positionV relativeFrom="paragraph">
                  <wp:posOffset>97790</wp:posOffset>
                </wp:positionV>
                <wp:extent cx="7090410" cy="3246143"/>
                <wp:effectExtent l="0" t="0" r="15240" b="11430"/>
                <wp:wrapNone/>
                <wp:docPr id="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3246143"/>
                          <a:chOff x="-2785" y="-5002"/>
                          <a:chExt cx="74708" cy="35155"/>
                        </a:xfrm>
                      </wpg:grpSpPr>
                      <wps:wsp>
                        <wps:cNvPr id="9" name="Text Box 248"/>
                        <wps:cNvSpPr txBox="1">
                          <a:spLocks noChangeArrowheads="1"/>
                        </wps:cNvSpPr>
                        <wps:spPr bwMode="auto">
                          <a:xfrm>
                            <a:off x="-2785" y="-4902"/>
                            <a:ext cx="21735" cy="1393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41080" w:rsidRPr="000F29BB" w:rsidRDefault="00541080"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541080" w:rsidRPr="000F29BB" w:rsidRDefault="00541080"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541080" w:rsidRPr="000F29BB" w:rsidRDefault="00541080"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541080" w:rsidRPr="000F29BB" w:rsidRDefault="00541080"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541080" w:rsidRPr="000F29BB" w:rsidRDefault="00541080"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541080" w:rsidRPr="000F29BB" w:rsidRDefault="00541080"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541080" w:rsidRDefault="00541080"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wps:txbx>
                        <wps:bodyPr rot="0" vert="horz" wrap="square" lIns="36576" tIns="36576" rIns="36576" bIns="36576" anchor="t" anchorCtr="0" upright="1">
                          <a:noAutofit/>
                        </wps:bodyPr>
                      </wps:wsp>
                      <wps:wsp>
                        <wps:cNvPr id="10" name="Text Box 247"/>
                        <wps:cNvSpPr txBox="1">
                          <a:spLocks noChangeArrowheads="1"/>
                        </wps:cNvSpPr>
                        <wps:spPr bwMode="auto">
                          <a:xfrm>
                            <a:off x="19269" y="-5002"/>
                            <a:ext cx="32929" cy="1394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41080" w:rsidRPr="009270D4" w:rsidRDefault="00541080"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541080" w:rsidRPr="009270D4" w:rsidRDefault="00541080"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541080" w:rsidRPr="00D45249" w:rsidRDefault="00541080"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541080" w:rsidRDefault="00541080"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541080" w:rsidRPr="00D45249" w:rsidRDefault="00541080"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541080" w:rsidRPr="006E7101" w:rsidRDefault="00541080" w:rsidP="00A445EC">
                              <w:pPr>
                                <w:rPr>
                                  <w:rFonts w:ascii="Britannic Bold" w:hAnsi="Britannic Bold"/>
                                  <w:sz w:val="16"/>
                                  <w:szCs w:val="16"/>
                                </w:rPr>
                              </w:pPr>
                            </w:p>
                          </w:txbxContent>
                        </wps:txbx>
                        <wps:bodyPr rot="0" vert="horz" wrap="square" lIns="36576" tIns="36576" rIns="36576" bIns="36576" anchor="t" anchorCtr="0" upright="1">
                          <a:noAutofit/>
                        </wps:bodyPr>
                      </wps:wsp>
                      <wps:wsp>
                        <wps:cNvPr id="16" name="Text Box 242"/>
                        <wps:cNvSpPr txBox="1">
                          <a:spLocks noChangeArrowheads="1"/>
                        </wps:cNvSpPr>
                        <wps:spPr bwMode="auto">
                          <a:xfrm>
                            <a:off x="52453" y="8613"/>
                            <a:ext cx="19470" cy="10807"/>
                          </a:xfrm>
                          <a:prstGeom prst="rect">
                            <a:avLst/>
                          </a:prstGeom>
                          <a:gradFill flip="none" rotWithShape="1">
                            <a:gsLst>
                              <a:gs pos="0">
                                <a:srgbClr val="33CCCC">
                                  <a:tint val="66000"/>
                                  <a:satMod val="160000"/>
                                </a:srgbClr>
                              </a:gs>
                              <a:gs pos="50000">
                                <a:srgbClr val="33CCCC">
                                  <a:tint val="44500"/>
                                  <a:satMod val="160000"/>
                                </a:srgbClr>
                              </a:gs>
                              <a:gs pos="100000">
                                <a:srgbClr val="33CCCC">
                                  <a:tint val="23500"/>
                                  <a:satMod val="160000"/>
                                </a:srgbClr>
                              </a:gs>
                            </a:gsLst>
                            <a:lin ang="16200000" scaled="1"/>
                            <a:tileRect/>
                          </a:grad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41080" w:rsidRPr="007E6260" w:rsidRDefault="00541080"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541080" w:rsidRPr="007E6260" w:rsidRDefault="00541080"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541080" w:rsidRPr="007E6260" w:rsidRDefault="00541080"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541080" w:rsidRPr="007E6260" w:rsidRDefault="00541080" w:rsidP="00A445EC">
                              <w:pPr>
                                <w:widowControl w:val="0"/>
                                <w:jc w:val="center"/>
                                <w:rPr>
                                  <w:b/>
                                  <w:bCs/>
                                  <w:color w:val="503D1B" w:themeColor="background2" w:themeShade="40"/>
                                </w:rPr>
                              </w:pPr>
                              <w:r w:rsidRPr="007E6260">
                                <w:rPr>
                                  <w:b/>
                                  <w:bCs/>
                                  <w:color w:val="503D1B" w:themeColor="background2" w:themeShade="40"/>
                                </w:rPr>
                                <w:t>New Haven</w:t>
                              </w:r>
                            </w:p>
                            <w:p w:rsidR="00541080" w:rsidRPr="007E6260" w:rsidRDefault="00541080" w:rsidP="00A445EC">
                              <w:pPr>
                                <w:widowControl w:val="0"/>
                                <w:jc w:val="center"/>
                                <w:rPr>
                                  <w:b/>
                                  <w:bCs/>
                                  <w:color w:val="503D1B" w:themeColor="background2" w:themeShade="40"/>
                                </w:rPr>
                              </w:pPr>
                              <w:r w:rsidRPr="007E6260">
                                <w:rPr>
                                  <w:b/>
                                  <w:bCs/>
                                  <w:color w:val="503D1B" w:themeColor="background2" w:themeShade="40"/>
                                </w:rPr>
                                <w:t xml:space="preserve"> 203-865-6414</w:t>
                              </w:r>
                            </w:p>
                            <w:p w:rsidR="00541080" w:rsidRDefault="00541080" w:rsidP="00A445EC">
                              <w:pPr>
                                <w:widowControl w:val="0"/>
                                <w:jc w:val="center"/>
                                <w:rPr>
                                  <w:b/>
                                  <w:bCs/>
                                  <w:color w:val="0000FF"/>
                                  <w:sz w:val="36"/>
                                  <w:szCs w:val="36"/>
                                </w:rPr>
                              </w:pPr>
                              <w:r>
                                <w:rPr>
                                  <w:b/>
                                  <w:bCs/>
                                  <w:color w:val="0000FF"/>
                                  <w:sz w:val="36"/>
                                  <w:szCs w:val="36"/>
                                </w:rPr>
                                <w:t> </w:t>
                              </w:r>
                            </w:p>
                          </w:txbxContent>
                        </wps:txbx>
                        <wps:bodyPr rot="0" vert="horz" wrap="square" lIns="36576" tIns="36576" rIns="36576" bIns="36576" anchor="t" anchorCtr="0" upright="1">
                          <a:noAutofit/>
                        </wps:bodyPr>
                      </wps:wsp>
                      <wps:wsp>
                        <wps:cNvPr id="17" name="Text Box 240"/>
                        <wps:cNvSpPr txBox="1">
                          <a:spLocks noChangeArrowheads="1"/>
                        </wps:cNvSpPr>
                        <wps:spPr bwMode="auto">
                          <a:xfrm>
                            <a:off x="-2785" y="19587"/>
                            <a:ext cx="20233" cy="10566"/>
                          </a:xfrm>
                          <a:prstGeom prst="rect">
                            <a:avLst/>
                          </a:prstGeom>
                          <a:solidFill>
                            <a:srgbClr val="FFFFFF"/>
                          </a:solidFill>
                          <a:ln w="3175" algn="in">
                            <a:solidFill>
                              <a:schemeClr val="tx1">
                                <a:lumMod val="100000"/>
                                <a:lumOff val="0"/>
                              </a:schemeClr>
                            </a:solidFill>
                            <a:miter lim="800000"/>
                            <a:headEnd/>
                            <a:tailEnd/>
                          </a:ln>
                        </wps:spPr>
                        <wps:txbx>
                          <w:txbxContent>
                            <w:p w:rsidR="00541080" w:rsidRPr="00E70ED7" w:rsidRDefault="00541080"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541080" w:rsidRPr="00E70ED7" w:rsidRDefault="00541080"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541080" w:rsidRPr="004F54BB" w:rsidRDefault="00541080"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541080" w:rsidRPr="00C20124" w:rsidRDefault="00541080"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541080" w:rsidRDefault="00541080"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541080" w:rsidRPr="004F54BB" w:rsidRDefault="00541080"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wps:txbx>
                        <wps:bodyPr rot="0" vert="horz" wrap="square" lIns="36576" tIns="36576" rIns="36576" bIns="36576" anchor="t" anchorCtr="0" upright="1">
                          <a:noAutofit/>
                        </wps:bodyPr>
                      </wps:wsp>
                      <pic:pic xmlns:pic="http://schemas.openxmlformats.org/drawingml/2006/picture">
                        <pic:nvPicPr>
                          <pic:cNvPr id="18" name="Picture 239" descr="letter M"/>
                          <pic:cNvPicPr>
                            <a:picLocks noChangeAspect="1"/>
                          </pic:cNvPicPr>
                        </pic:nvPicPr>
                        <pic:blipFill>
                          <a:blip r:embed="rId5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258" y="20306"/>
                            <a:ext cx="3080" cy="3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Text Box 53"/>
                        <wps:cNvSpPr txBox="1">
                          <a:spLocks noChangeArrowheads="1"/>
                        </wps:cNvSpPr>
                        <wps:spPr bwMode="auto">
                          <a:xfrm>
                            <a:off x="-2546" y="9025"/>
                            <a:ext cx="36192" cy="10420"/>
                          </a:xfrm>
                          <a:prstGeom prst="rect">
                            <a:avLst/>
                          </a:prstGeom>
                          <a:blipFill>
                            <a:blip r:embed="rId57"/>
                            <a:tile tx="0" ty="0" sx="100000" sy="100000" flip="none" algn="tl"/>
                          </a:blip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41080" w:rsidRPr="00A458D4" w:rsidRDefault="00541080"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541080" w:rsidRPr="00A458D4" w:rsidRDefault="00541080"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541080" w:rsidRPr="00E41E94" w:rsidRDefault="00541080"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541080" w:rsidRPr="00761A8F" w:rsidRDefault="00541080"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541080" w:rsidRPr="00761A8F" w:rsidRDefault="00541080" w:rsidP="00993A49">
                              <w:pPr>
                                <w:widowControl w:val="0"/>
                                <w:jc w:val="center"/>
                                <w:rPr>
                                  <w:b/>
                                  <w:color w:val="0D0D0D" w:themeColor="text1" w:themeTint="F2"/>
                                </w:rPr>
                              </w:pPr>
                              <w:r w:rsidRPr="00761A8F">
                                <w:rPr>
                                  <w:b/>
                                  <w:color w:val="0D0D0D" w:themeColor="text1" w:themeTint="F2"/>
                                </w:rPr>
                                <w:t>Shawn H. Freel    203-671-1267    Tom Boroczky</w:t>
                              </w: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Pr="00F9379D" w:rsidRDefault="00541080" w:rsidP="00993A49">
                              <w:pPr>
                                <w:widowControl w:val="0"/>
                                <w:jc w:val="center"/>
                                <w:rPr>
                                  <w:b/>
                                  <w:color w:val="BA8E2C" w:themeColor="accent4" w:themeShade="BF"/>
                                </w:rPr>
                              </w:pPr>
                            </w:p>
                            <w:p w:rsidR="00541080" w:rsidRDefault="00541080" w:rsidP="000D01F4">
                              <w:pPr>
                                <w:rPr>
                                  <w:rFonts w:ascii="Britannic Bold" w:hAnsi="Britannic Bold"/>
                                  <w:color w:val="339933"/>
                                  <w:sz w:val="16"/>
                                  <w:szCs w:val="16"/>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2" style="position:absolute;margin-left:-9pt;margin-top:7.7pt;width:558.3pt;height:255.6pt;z-index:251783168;mso-width-relative:margin;mso-height-relative:margin" coordorigin="-2785,-5002" coordsize="74708,35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">
                <v:shape id="Text Box 248" o:spid="_x0000_s1033" type="#_x0000_t202" style="position:absolute;left:-2785;top:-4902;width:21735;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NT8UA&#10;AADaAAAADwAAAGRycy9kb3ducmV2LnhtbESPQWvCQBSE70L/w/IK3nSjhaqpq0hRSCsiVSP09si+&#10;JqHZtyG7avTXdwWhx2FmvmGm89ZU4kyNKy0rGPQjEMSZ1SXnCg77VW8MwnlkjZVlUnAlB/PZU2eK&#10;sbYX/qLzzuciQNjFqKDwvo6ldFlBBl3f1sTB+7GNQR9kk0vd4CXATSWHUfQqDZYcFgqs6b2g7Hd3&#10;MgrWm/S4+Fymw+U2SVeDBD9GL7dvpbrP7eINhKfW/4cf7UQrmMD9Sr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g1PxQAAANoAAAAPAAAAAAAAAAAAAAAAAJgCAABkcnMv&#10;ZG93bnJldi54bWxQSwUGAAAAAAQABAD1AAAAigMAAAAA&#10;" filled="f" strokecolor="black [3213]" strokeweight=".5pt" insetpen="t">
                  <v:shadow color="#eeece1"/>
                  <v:textbox inset="2.88pt,2.88pt,2.88pt,2.88pt">
                    <w:txbxContent>
                      <w:p w:rsidR="00541080" w:rsidRPr="000F29BB" w:rsidRDefault="00541080"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541080" w:rsidRPr="000F29BB" w:rsidRDefault="00541080"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541080" w:rsidRPr="000F29BB" w:rsidRDefault="00541080"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541080" w:rsidRPr="000F29BB" w:rsidRDefault="00541080"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541080" w:rsidRPr="000F29BB" w:rsidRDefault="00541080"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541080" w:rsidRPr="000F29BB" w:rsidRDefault="00541080"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541080" w:rsidRDefault="00541080"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v:textbox>
                </v:shape>
                <v:shape id="Text Box 247" o:spid="_x0000_s1034" type="#_x0000_t202" style="position:absolute;left:19269;top:-5002;width:32929;height:1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hC8cA&#10;AADbAAAADwAAAGRycy9kb3ducmV2LnhtbESPQWvCQBCF7wX/wzJCb3WjBVuiq0hRSJUiVSP0NmSn&#10;SWh2NmS3GvvrO4dCbzO8N+99M1/2rlEX6kLt2cB4lIAiLrytuTRwOm4enkGFiGyx8UwGbhRguRjc&#10;zTG1/srvdDnEUkkIhxQNVDG2qdahqMhhGPmWWLRP3zmMsnalth1eJdw1epIkU+2wZmmosKWXioqv&#10;w7czsHvLz6vtOp+s91m+GWf4+vT482HM/bBfzUBF6uO/+e86s4Iv9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oQvHAAAA2wAAAA8AAAAAAAAAAAAAAAAAmAIAAGRy&#10;cy9kb3ducmV2LnhtbFBLBQYAAAAABAAEAPUAAACMAwAAAAA=&#10;" filled="f" strokecolor="black [3213]" strokeweight=".5pt" insetpen="t">
                  <v:shadow color="#eeece1"/>
                  <v:textbox inset="2.88pt,2.88pt,2.88pt,2.88pt">
                    <w:txbxContent>
                      <w:p w:rsidR="00541080" w:rsidRPr="009270D4" w:rsidRDefault="00541080"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541080" w:rsidRPr="009270D4" w:rsidRDefault="00541080"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541080" w:rsidRPr="00D45249" w:rsidRDefault="00541080"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541080" w:rsidRDefault="00541080"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541080" w:rsidRPr="00D45249" w:rsidRDefault="00541080"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541080" w:rsidRPr="006E7101" w:rsidRDefault="00541080" w:rsidP="00A445EC">
                        <w:pPr>
                          <w:rPr>
                            <w:rFonts w:ascii="Britannic Bold" w:hAnsi="Britannic Bold"/>
                            <w:sz w:val="16"/>
                            <w:szCs w:val="16"/>
                          </w:rPr>
                        </w:pPr>
                      </w:p>
                    </w:txbxContent>
                  </v:textbox>
                </v:shape>
                <v:shape id="Text Box 242" o:spid="_x0000_s1035" type="#_x0000_t202" style="position:absolute;left:52453;top:8613;width:19470;height:10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IYsEA&#10;AADbAAAADwAAAGRycy9kb3ducmV2LnhtbERP24rCMBB9F/Yfwiz4pqnCym41LaLI+qDgZT9gbKYX&#10;bSaliVr/3ggLvs3hXGeWdqYWN2pdZVnBaBiBIM6srrhQ8HdcDb5BOI+ssbZMCh7kIE0+ejOMtb3z&#10;nm4HX4gQwi5GBaX3TSyly0oy6Ia2IQ5cbluDPsC2kLrFewg3tRxH0UQarDg0lNjQoqTscrgaBSvd&#10;7H73+XGX5fX2a9udlj92c1aq/9nNpyA8df4t/nevdZg/gdcv4Q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pSGLBAAAA2wAAAA8AAAAAAAAAAAAAAAAAmAIAAGRycy9kb3du&#10;cmV2LnhtbFBLBQYAAAAABAAEAPUAAACGAwAAAAA=&#10;" fillcolor="#90f1f1" strokecolor="black [3213]" strokeweight=".5pt" insetpen="t">
                  <v:fill color2="#dff9f9" rotate="t" angle="180" colors="0 #90f1f1;.5 #bcf5f5;1 #dff9f9" focus="100%" type="gradient"/>
                  <v:shadow color="#eeece1"/>
                  <v:textbox inset="2.88pt,2.88pt,2.88pt,2.88pt">
                    <w:txbxContent>
                      <w:p w:rsidR="00541080" w:rsidRPr="007E6260" w:rsidRDefault="00541080"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541080" w:rsidRPr="007E6260" w:rsidRDefault="00541080"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541080" w:rsidRPr="007E6260" w:rsidRDefault="00541080"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541080" w:rsidRPr="007E6260" w:rsidRDefault="00541080" w:rsidP="00A445EC">
                        <w:pPr>
                          <w:widowControl w:val="0"/>
                          <w:jc w:val="center"/>
                          <w:rPr>
                            <w:b/>
                            <w:bCs/>
                            <w:color w:val="503D1B" w:themeColor="background2" w:themeShade="40"/>
                          </w:rPr>
                        </w:pPr>
                        <w:r w:rsidRPr="007E6260">
                          <w:rPr>
                            <w:b/>
                            <w:bCs/>
                            <w:color w:val="503D1B" w:themeColor="background2" w:themeShade="40"/>
                          </w:rPr>
                          <w:t>New Haven</w:t>
                        </w:r>
                      </w:p>
                      <w:p w:rsidR="00541080" w:rsidRPr="007E6260" w:rsidRDefault="00541080" w:rsidP="00A445EC">
                        <w:pPr>
                          <w:widowControl w:val="0"/>
                          <w:jc w:val="center"/>
                          <w:rPr>
                            <w:b/>
                            <w:bCs/>
                            <w:color w:val="503D1B" w:themeColor="background2" w:themeShade="40"/>
                          </w:rPr>
                        </w:pPr>
                        <w:r w:rsidRPr="007E6260">
                          <w:rPr>
                            <w:b/>
                            <w:bCs/>
                            <w:color w:val="503D1B" w:themeColor="background2" w:themeShade="40"/>
                          </w:rPr>
                          <w:t xml:space="preserve"> 203-865-6414</w:t>
                        </w:r>
                      </w:p>
                      <w:p w:rsidR="00541080" w:rsidRDefault="00541080" w:rsidP="00A445EC">
                        <w:pPr>
                          <w:widowControl w:val="0"/>
                          <w:jc w:val="center"/>
                          <w:rPr>
                            <w:b/>
                            <w:bCs/>
                            <w:color w:val="0000FF"/>
                            <w:sz w:val="36"/>
                            <w:szCs w:val="36"/>
                          </w:rPr>
                        </w:pPr>
                        <w:r>
                          <w:rPr>
                            <w:b/>
                            <w:bCs/>
                            <w:color w:val="0000FF"/>
                            <w:sz w:val="36"/>
                            <w:szCs w:val="36"/>
                          </w:rPr>
                          <w:t> </w:t>
                        </w:r>
                      </w:p>
                    </w:txbxContent>
                  </v:textbox>
                </v:shape>
                <v:shape id="Text Box 240" o:spid="_x0000_s1036" type="#_x0000_t202" style="position:absolute;left:-2785;top:19587;width:20233;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k68EA&#10;AADbAAAADwAAAGRycy9kb3ducmV2LnhtbERPTYvCMBC9C/sfwgh709Rd0KUapbsgijfrKvU2NGNb&#10;bCaliVr/vREEb/N4nzNbdKYWV2pdZVnBaBiBIM6trrhQ8L9bDn5AOI+ssbZMCu7kYDH/6M0w1vbG&#10;W7qmvhAhhF2MCkrvm1hKl5dk0A1tQxy4k20N+gDbQuoWbyHc1PIrisbSYMWhocSG/krKz+nFKMDD&#10;5nLcft8pO++T7JSlXb1KfpX67HfJFISnzr/FL/dah/kT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ZOvBAAAA2wAAAA8AAAAAAAAAAAAAAAAAmAIAAGRycy9kb3du&#10;cmV2LnhtbFBLBQYAAAAABAAEAPUAAACGAwAAAAA=&#10;" strokecolor="black [3213]" strokeweight=".25pt" insetpen="t">
                  <v:textbox inset="2.88pt,2.88pt,2.88pt,2.88pt">
                    <w:txbxContent>
                      <w:p w:rsidR="00541080" w:rsidRPr="00E70ED7" w:rsidRDefault="00541080"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541080" w:rsidRPr="00E70ED7" w:rsidRDefault="00541080"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541080" w:rsidRPr="004F54BB" w:rsidRDefault="00541080"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541080" w:rsidRPr="00C20124" w:rsidRDefault="00541080"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541080" w:rsidRDefault="00541080"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541080" w:rsidRPr="004F54BB" w:rsidRDefault="00541080"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v:textbox>
                </v:shape>
                <v:shape id="Picture 239" o:spid="_x0000_s1037" type="#_x0000_t75" alt="letter M" style="position:absolute;left:-1258;top:20306;width:3080;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9bLCAAAA2wAAAA8AAABkcnMvZG93bnJldi54bWxEj0FrwzAMhe+D/QejwW6t0wxGyeqWNhAY&#10;bJel3V3EahJqyyb22uzfT4fCbhLv6b1Pm93snbrSlMbABlbLAhRxF+zIvYHTsVmsQaWMbNEFJgO/&#10;lGC3fXzYYGXDjb/o2uZeSQinCg0MOcdK69QN5DEtQyQW7Rwmj1nWqdd2wpuEe6fLonjVHkeWhgEj&#10;1QN1l/bHGyhf0H18x9q1vgllzefPQxM7Y56f5v0bqExz/jffr9+t4Aus/CID6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PWywgAAANsAAAAPAAAAAAAAAAAAAAAAAJ8C&#10;AABkcnMvZG93bnJldi54bWxQSwUGAAAAAAQABAD3AAAAjgMAAAAA&#10;" stroked="t" strokecolor="black [3213]">
                  <v:imagedata r:id="rId58" o:title="letter M" recolortarget="black"/>
                  <v:path arrowok="t"/>
                </v:shape>
                <v:shape id="Text Box 53" o:spid="_x0000_s1038" type="#_x0000_t202" style="position:absolute;left:-2546;top:9025;width:36192;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9eMMA&#10;AADbAAAADwAAAGRycy9kb3ducmV2LnhtbERPS2vCQBC+C/0PyxR6001DlTbNKiW04MFLNcV6G7OT&#10;B83Ohuwa47/vCoK3+fiek65G04qBetdYVvA8i0AQF1Y3XCnId1/TVxDOI2tsLZOCCzlYLR8mKSba&#10;nvmbhq2vRAhhl6CC2vsukdIVNRl0M9sRB660vUEfYF9J3eM5hJtWxlG0kAYbDg01dpTVVPxtT0bB&#10;70+25yIeNsSb8vMY54fsZT9X6ulx/HgH4Wn0d/HNvdZh/h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9eMMAAADbAAAADwAAAAAAAAAAAAAAAACYAgAAZHJzL2Rv&#10;d25yZXYueG1sUEsFBgAAAAAEAAQA9QAAAIgDAAAAAA==&#10;" strokecolor="black [3213]" strokeweight=".5pt" insetpen="t">
                  <v:fill r:id="rId59" o:title="" recolor="t" rotate="t" type="tile"/>
                  <v:shadow color="#eeece1"/>
                  <v:textbox inset="2.88pt,2.88pt,2.88pt,2.88pt">
                    <w:txbxContent>
                      <w:p w:rsidR="00541080" w:rsidRPr="00A458D4" w:rsidRDefault="00541080"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541080" w:rsidRPr="00A458D4" w:rsidRDefault="00541080"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541080" w:rsidRPr="00E41E94" w:rsidRDefault="00541080"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541080" w:rsidRPr="00761A8F" w:rsidRDefault="00541080"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541080" w:rsidRPr="00761A8F" w:rsidRDefault="00541080" w:rsidP="00993A49">
                        <w:pPr>
                          <w:widowControl w:val="0"/>
                          <w:jc w:val="center"/>
                          <w:rPr>
                            <w:b/>
                            <w:color w:val="0D0D0D" w:themeColor="text1" w:themeTint="F2"/>
                          </w:rPr>
                        </w:pPr>
                        <w:r w:rsidRPr="00761A8F">
                          <w:rPr>
                            <w:b/>
                            <w:color w:val="0D0D0D" w:themeColor="text1" w:themeTint="F2"/>
                          </w:rPr>
                          <w:t>Shawn H. Freel    203-671-1267    Tom Boroczky</w:t>
                        </w: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Default="00541080" w:rsidP="00993A49">
                        <w:pPr>
                          <w:widowControl w:val="0"/>
                          <w:jc w:val="center"/>
                          <w:rPr>
                            <w:b/>
                            <w:color w:val="BA8E2C" w:themeColor="accent4" w:themeShade="BF"/>
                          </w:rPr>
                        </w:pPr>
                      </w:p>
                      <w:p w:rsidR="00541080" w:rsidRPr="00F9379D" w:rsidRDefault="00541080" w:rsidP="00993A49">
                        <w:pPr>
                          <w:widowControl w:val="0"/>
                          <w:jc w:val="center"/>
                          <w:rPr>
                            <w:b/>
                            <w:color w:val="BA8E2C" w:themeColor="accent4" w:themeShade="BF"/>
                          </w:rPr>
                        </w:pPr>
                      </w:p>
                      <w:p w:rsidR="00541080" w:rsidRDefault="00541080" w:rsidP="000D01F4">
                        <w:pPr>
                          <w:rPr>
                            <w:rFonts w:ascii="Britannic Bold" w:hAnsi="Britannic Bold"/>
                            <w:color w:val="339933"/>
                            <w:sz w:val="16"/>
                            <w:szCs w:val="16"/>
                          </w:rPr>
                        </w:pPr>
                      </w:p>
                    </w:txbxContent>
                  </v:textbox>
                </v:shape>
              </v:group>
            </w:pict>
          </mc:Fallback>
        </mc:AlternateContent>
      </w:r>
    </w:p>
    <w:p w:rsidR="00346DD6" w:rsidRPr="005A66DF" w:rsidRDefault="00346DD6" w:rsidP="00346DD6">
      <w:pPr>
        <w:ind w:firstLine="0"/>
        <w:jc w:val="center"/>
        <w:rPr>
          <w:rFonts w:ascii="Times New Roman" w:hAnsi="Times New Roman" w:cs="Times New Roman"/>
          <w:sz w:val="20"/>
          <w:szCs w:val="20"/>
          <w:lang w:val="pl-PL"/>
        </w:rPr>
      </w:pPr>
    </w:p>
    <w:p w:rsidR="00616D72" w:rsidRPr="005A66DF" w:rsidRDefault="00616D72" w:rsidP="002F501C">
      <w:pPr>
        <w:ind w:firstLine="0"/>
        <w:jc w:val="both"/>
        <w:rPr>
          <w:rFonts w:ascii="Times New Roman" w:hAnsi="Times New Roman" w:cs="Times New Roman"/>
          <w:sz w:val="20"/>
          <w:szCs w:val="20"/>
          <w:lang w:val="pl-PL"/>
        </w:rPr>
      </w:pPr>
    </w:p>
    <w:p w:rsidR="00616D72" w:rsidRPr="005A66DF" w:rsidRDefault="00262FB5" w:rsidP="002F501C">
      <w:pPr>
        <w:ind w:firstLine="0"/>
        <w:jc w:val="both"/>
        <w:rPr>
          <w:rFonts w:ascii="Times New Roman" w:hAnsi="Times New Roman" w:cs="Times New Roman"/>
          <w:sz w:val="20"/>
          <w:szCs w:val="20"/>
          <w:lang w:val="pl-PL"/>
        </w:rPr>
      </w:pPr>
      <w:r w:rsidRPr="00E529E8">
        <w:rPr>
          <w:b/>
          <w:i/>
          <w:noProof/>
          <w:color w:val="0D0D0D" w:themeColor="text1" w:themeTint="F2"/>
          <w:sz w:val="20"/>
          <w:szCs w:val="20"/>
          <w:u w:val="single"/>
        </w:rPr>
        <mc:AlternateContent>
          <mc:Choice Requires="wps">
            <w:drawing>
              <wp:anchor distT="0" distB="0" distL="114300" distR="114300" simplePos="0" relativeHeight="252216320" behindDoc="0" locked="0" layoutInCell="1" allowOverlap="1" wp14:anchorId="53A5793A" wp14:editId="0E287A98">
                <wp:simplePos x="0" y="0"/>
                <wp:positionH relativeFrom="column">
                  <wp:posOffset>1612179</wp:posOffset>
                </wp:positionH>
                <wp:positionV relativeFrom="paragraph">
                  <wp:posOffset>97790</wp:posOffset>
                </wp:positionV>
                <wp:extent cx="1873336" cy="1257300"/>
                <wp:effectExtent l="0" t="0" r="12700" b="19050"/>
                <wp:wrapNone/>
                <wp:docPr id="39" name="Text Box 39"/>
                <wp:cNvGraphicFramePr/>
                <a:graphic xmlns:a="http://schemas.openxmlformats.org/drawingml/2006/main">
                  <a:graphicData uri="http://schemas.microsoft.com/office/word/2010/wordprocessingShape">
                    <wps:wsp>
                      <wps:cNvSpPr txBox="1"/>
                      <wps:spPr>
                        <a:xfrm flipH="1">
                          <a:off x="0" y="0"/>
                          <a:ext cx="1873336" cy="1257300"/>
                        </a:xfrm>
                        <a:prstGeom prst="rect">
                          <a:avLst/>
                        </a:prstGeom>
                        <a:gradFill>
                          <a:gsLst>
                            <a:gs pos="0">
                              <a:srgbClr val="B1BAFD"/>
                            </a:gs>
                            <a:gs pos="80000">
                              <a:srgbClr val="FFB48F">
                                <a:tint val="44500"/>
                                <a:satMod val="160000"/>
                              </a:srgbClr>
                            </a:gs>
                            <a:gs pos="100000">
                              <a:srgbClr val="FFB48F"/>
                            </a:gs>
                          </a:gsLst>
                          <a:lin ang="1620000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Pr="002618CB" w:rsidRDefault="00541080">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541080" w:rsidRPr="00560051" w:rsidRDefault="00541080"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541080" w:rsidRPr="00A2263D" w:rsidRDefault="00541080"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541080" w:rsidRPr="00011334" w:rsidRDefault="00541080"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541080" w:rsidRPr="003B31F2" w:rsidRDefault="00541080"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541080" w:rsidRPr="00637B6F" w:rsidRDefault="00541080"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541080" w:rsidRPr="00637B6F" w:rsidRDefault="00541080"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541080" w:rsidRPr="007479EC" w:rsidRDefault="00541080"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left:0;text-align:left;margin-left:126.95pt;margin-top:7.7pt;width:147.5pt;height:99pt;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" fillcolor="#b1bafd" strokeweight=".5pt">
                <v:fill color2="#ffb48f" angle="180" colors="0 #b1bafd;52429f #ffdccb;1 #ffb48f" focus="100%" type="gradient"/>
                <v:textbox>
                  <w:txbxContent>
                    <w:p w:rsidR="00541080" w:rsidRPr="002618CB" w:rsidRDefault="00541080">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541080" w:rsidRPr="00560051" w:rsidRDefault="00541080"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541080" w:rsidRPr="00A2263D" w:rsidRDefault="00541080"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541080" w:rsidRPr="00011334" w:rsidRDefault="00541080"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541080" w:rsidRPr="003B31F2" w:rsidRDefault="00541080"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541080" w:rsidRPr="00637B6F" w:rsidRDefault="00541080"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541080" w:rsidRPr="00637B6F" w:rsidRDefault="00541080"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541080" w:rsidRPr="007479EC" w:rsidRDefault="00541080"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v:textbox>
              </v:shape>
            </w:pict>
          </mc:Fallback>
        </mc:AlternateContent>
      </w:r>
    </w:p>
    <w:p w:rsidR="00616D72" w:rsidRPr="005A66DF" w:rsidRDefault="00616D72" w:rsidP="002F501C">
      <w:pPr>
        <w:ind w:firstLine="0"/>
        <w:jc w:val="both"/>
        <w:rPr>
          <w:rFonts w:ascii="Times New Roman" w:hAnsi="Times New Roman" w:cs="Times New Roman"/>
          <w:sz w:val="20"/>
          <w:szCs w:val="20"/>
          <w:lang w:val="pl-PL"/>
        </w:rPr>
      </w:pPr>
    </w:p>
    <w:p w:rsidR="00616D72" w:rsidRPr="005A66DF" w:rsidRDefault="00616D72" w:rsidP="002F501C">
      <w:pPr>
        <w:ind w:firstLine="0"/>
        <w:jc w:val="both"/>
        <w:rPr>
          <w:rFonts w:ascii="Times New Roman" w:hAnsi="Times New Roman" w:cs="Times New Roman"/>
          <w:sz w:val="20"/>
          <w:szCs w:val="20"/>
          <w:lang w:val="pl-PL"/>
        </w:rPr>
        <w:sectPr w:rsidR="00616D72" w:rsidRPr="005A66DF" w:rsidSect="00DD221C">
          <w:type w:val="continuous"/>
          <w:pgSz w:w="12240" w:h="15840" w:code="1"/>
          <w:pgMar w:top="446" w:right="81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482442" w:rsidRPr="005A66DF" w:rsidRDefault="0028561B" w:rsidP="00D44308">
      <w:pPr>
        <w:pStyle w:val="NoSpacing"/>
        <w:jc w:val="both"/>
        <w:rPr>
          <w:i/>
          <w:color w:val="4B4545" w:themeColor="accent6" w:themeShade="80"/>
          <w:sz w:val="20"/>
          <w:szCs w:val="20"/>
          <w:lang w:val="pl-PL"/>
        </w:rPr>
        <w:sectPr w:rsidR="00482442"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r w:rsidRPr="00E529E8">
        <w:rPr>
          <w:i/>
          <w:noProof/>
          <w:sz w:val="20"/>
          <w:szCs w:val="20"/>
        </w:rPr>
        <w:drawing>
          <wp:anchor distT="0" distB="0" distL="114300" distR="114300" simplePos="0" relativeHeight="252217344" behindDoc="0" locked="1" layoutInCell="0" allowOverlap="0" wp14:anchorId="17B49E23" wp14:editId="07236994">
            <wp:simplePos x="0" y="0"/>
            <wp:positionH relativeFrom="column">
              <wp:posOffset>5123815</wp:posOffset>
            </wp:positionH>
            <wp:positionV relativeFrom="paragraph">
              <wp:posOffset>-392430</wp:posOffset>
            </wp:positionV>
            <wp:extent cx="474980" cy="1143000"/>
            <wp:effectExtent l="76200" t="76200" r="77470" b="76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duotone>
                        <a:prstClr val="black"/>
                        <a:srgbClr val="B1BAF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74980" cy="1143000"/>
                    </a:xfrm>
                    <a:prstGeom prst="rect">
                      <a:avLst/>
                    </a:prstGeom>
                    <a:noFill/>
                    <a:ln>
                      <a:noFill/>
                    </a:ln>
                    <a:effectLst>
                      <a:glow rad="63500">
                        <a:srgbClr val="C1B9FD">
                          <a:alpha val="40000"/>
                        </a:srgbClr>
                      </a:glow>
                      <a:softEdge rad="12700"/>
                    </a:effectLst>
                  </pic:spPr>
                </pic:pic>
              </a:graphicData>
            </a:graphic>
            <wp14:sizeRelH relativeFrom="page">
              <wp14:pctWidth>0</wp14:pctWidth>
            </wp14:sizeRelH>
            <wp14:sizeRelV relativeFrom="page">
              <wp14:pctHeight>0</wp14:pctHeight>
            </wp14:sizeRelV>
          </wp:anchor>
        </w:drawing>
      </w:r>
    </w:p>
    <w:p w:rsidR="00EB7AFD" w:rsidRPr="005A66DF" w:rsidRDefault="00EB7AFD" w:rsidP="006B1995">
      <w:pPr>
        <w:pStyle w:val="NoSpacing"/>
        <w:rPr>
          <w:color w:val="002060"/>
          <w:lang w:val="pl-PL"/>
        </w:rPr>
      </w:pPr>
    </w:p>
    <w:p w:rsidR="006F24E6" w:rsidRPr="005A66DF" w:rsidRDefault="006F24E6" w:rsidP="00EF3D33">
      <w:pPr>
        <w:pStyle w:val="NameandPhone"/>
        <w:jc w:val="both"/>
        <w:rPr>
          <w:color w:val="002060"/>
          <w:lang w:val="pl-PL"/>
        </w:rPr>
      </w:pPr>
    </w:p>
    <w:p w:rsidR="00AB5E30" w:rsidRPr="005A66DF" w:rsidRDefault="00AB5E30" w:rsidP="00960271">
      <w:pPr>
        <w:pStyle w:val="NoSpacing"/>
        <w:jc w:val="center"/>
        <w:rPr>
          <w:color w:val="002060"/>
          <w:lang w:val="pl-PL"/>
        </w:rPr>
        <w:sectPr w:rsidR="00AB5E30"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EB7AFD" w:rsidRPr="005A66DF" w:rsidRDefault="00EB7AFD" w:rsidP="00960271">
      <w:pPr>
        <w:pStyle w:val="NoSpacing"/>
        <w:jc w:val="center"/>
        <w:rPr>
          <w:color w:val="002060"/>
          <w:lang w:val="pl-PL"/>
        </w:rPr>
      </w:pPr>
    </w:p>
    <w:p w:rsidR="00ED0027" w:rsidRPr="005A66DF" w:rsidRDefault="00ED0027" w:rsidP="000F6AC8">
      <w:pPr>
        <w:pStyle w:val="NoSpacing"/>
        <w:rPr>
          <w:color w:val="002060"/>
          <w:lang w:val="pl-PL"/>
        </w:rPr>
        <w:sectPr w:rsidR="00ED0027"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ED19F3" w:rsidRPr="005A66DF" w:rsidRDefault="00ED19F3" w:rsidP="000F6AC8">
      <w:pPr>
        <w:pStyle w:val="NoSpacing"/>
        <w:rPr>
          <w:color w:val="002060"/>
          <w:lang w:val="pl-PL"/>
        </w:rPr>
      </w:pPr>
    </w:p>
    <w:p w:rsidR="00ED19F3" w:rsidRPr="005A66DF" w:rsidRDefault="0078412D" w:rsidP="00960271">
      <w:pPr>
        <w:pStyle w:val="NoSpacing"/>
        <w:jc w:val="center"/>
        <w:rPr>
          <w:color w:val="002060"/>
          <w:lang w:val="pl-PL"/>
        </w:rPr>
      </w:pPr>
      <w:r>
        <w:rPr>
          <w:noProof/>
          <w:color w:val="002060"/>
        </w:rPr>
        <mc:AlternateContent>
          <mc:Choice Requires="wps">
            <w:drawing>
              <wp:anchor distT="0" distB="0" distL="114300" distR="114300" simplePos="0" relativeHeight="252088320" behindDoc="0" locked="0" layoutInCell="1" allowOverlap="1" wp14:anchorId="68211F93" wp14:editId="59C52BA8">
                <wp:simplePos x="0" y="0"/>
                <wp:positionH relativeFrom="column">
                  <wp:posOffset>3368040</wp:posOffset>
                </wp:positionH>
                <wp:positionV relativeFrom="paragraph">
                  <wp:posOffset>24765</wp:posOffset>
                </wp:positionV>
                <wp:extent cx="1737360" cy="1097280"/>
                <wp:effectExtent l="0" t="0" r="15240" b="26670"/>
                <wp:wrapNone/>
                <wp:docPr id="35" name="Rectangle 35"/>
                <wp:cNvGraphicFramePr/>
                <a:graphic xmlns:a="http://schemas.openxmlformats.org/drawingml/2006/main">
                  <a:graphicData uri="http://schemas.microsoft.com/office/word/2010/wordprocessingShape">
                    <wps:wsp>
                      <wps:cNvSpPr/>
                      <wps:spPr>
                        <a:xfrm>
                          <a:off x="0" y="0"/>
                          <a:ext cx="1737360" cy="1097280"/>
                        </a:xfrm>
                        <a:prstGeom prst="rect">
                          <a:avLst/>
                        </a:prstGeom>
                        <a:blipFill>
                          <a:blip r:embed="rId61"/>
                          <a:tile tx="0" ty="0" sx="100000" sy="100000" flip="none" algn="tl"/>
                        </a:blip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541080" w:rsidRPr="00E54F92" w:rsidRDefault="00541080"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541080" w:rsidRPr="00E54F92" w:rsidRDefault="00541080" w:rsidP="001B7F1C">
                            <w:pPr>
                              <w:ind w:left="-90" w:right="-108"/>
                              <w:jc w:val="center"/>
                              <w:rPr>
                                <w:b/>
                                <w:i/>
                                <w:color w:val="FFFFFF" w:themeColor="background1"/>
                              </w:rPr>
                            </w:pPr>
                            <w:r w:rsidRPr="00E54F92">
                              <w:rPr>
                                <w:b/>
                                <w:i/>
                                <w:color w:val="FFFFFF" w:themeColor="background1"/>
                              </w:rPr>
                              <w:t>Southern New England</w:t>
                            </w:r>
                          </w:p>
                          <w:p w:rsidR="00541080" w:rsidRPr="00E54F92" w:rsidRDefault="00541080" w:rsidP="001B7F1C">
                            <w:pPr>
                              <w:ind w:left="-90" w:right="-108"/>
                              <w:jc w:val="center"/>
                              <w:rPr>
                                <w:color w:val="FFFFFF" w:themeColor="background1"/>
                              </w:rPr>
                            </w:pPr>
                            <w:r w:rsidRPr="00E54F92">
                              <w:rPr>
                                <w:b/>
                                <w:i/>
                                <w:color w:val="FFFFFF" w:themeColor="background1"/>
                              </w:rPr>
                              <w:t>Ear, Nose, Throat....</w:t>
                            </w:r>
                          </w:p>
                          <w:p w:rsidR="00541080" w:rsidRPr="00E54F92" w:rsidRDefault="00541080" w:rsidP="001B7F1C">
                            <w:pPr>
                              <w:ind w:left="-90" w:right="-108"/>
                              <w:jc w:val="center"/>
                              <w:rPr>
                                <w:b/>
                                <w:color w:val="FFFFFF" w:themeColor="background1"/>
                              </w:rPr>
                            </w:pPr>
                            <w:r w:rsidRPr="00E54F92">
                              <w:rPr>
                                <w:b/>
                                <w:color w:val="FFFFFF" w:themeColor="background1"/>
                              </w:rPr>
                              <w:t>New Haven</w:t>
                            </w:r>
                          </w:p>
                          <w:p w:rsidR="00541080" w:rsidRPr="00E54F92" w:rsidRDefault="00541080" w:rsidP="001B7F1C">
                            <w:pPr>
                              <w:ind w:left="-90" w:right="-108"/>
                              <w:jc w:val="center"/>
                              <w:rPr>
                                <w:b/>
                                <w:color w:val="FFFFFF" w:themeColor="background1"/>
                              </w:rPr>
                            </w:pPr>
                            <w:r w:rsidRPr="00E54F92">
                              <w:rPr>
                                <w:b/>
                                <w:color w:val="FFFFFF" w:themeColor="background1"/>
                              </w:rPr>
                              <w:t>203-777-1932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0" style="position:absolute;left:0;text-align:left;margin-left:265.2pt;margin-top:1.95pt;width:136.8pt;height:86.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" strokecolor="#345c7d [1604]">
                <v:fill r:id="rId62" o:title="" recolor="t" rotate="t" type="tile"/>
                <v:textbox>
                  <w:txbxContent>
                    <w:p w:rsidR="00541080" w:rsidRPr="00E54F92" w:rsidRDefault="00541080"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541080" w:rsidRPr="00E54F92" w:rsidRDefault="00541080" w:rsidP="001B7F1C">
                      <w:pPr>
                        <w:ind w:left="-90" w:right="-108"/>
                        <w:jc w:val="center"/>
                        <w:rPr>
                          <w:b/>
                          <w:i/>
                          <w:color w:val="FFFFFF" w:themeColor="background1"/>
                        </w:rPr>
                      </w:pPr>
                      <w:r w:rsidRPr="00E54F92">
                        <w:rPr>
                          <w:b/>
                          <w:i/>
                          <w:color w:val="FFFFFF" w:themeColor="background1"/>
                        </w:rPr>
                        <w:t>Southern New England</w:t>
                      </w:r>
                    </w:p>
                    <w:p w:rsidR="00541080" w:rsidRPr="00E54F92" w:rsidRDefault="00541080" w:rsidP="001B7F1C">
                      <w:pPr>
                        <w:ind w:left="-90" w:right="-108"/>
                        <w:jc w:val="center"/>
                        <w:rPr>
                          <w:color w:val="FFFFFF" w:themeColor="background1"/>
                        </w:rPr>
                      </w:pPr>
                      <w:r w:rsidRPr="00E54F92">
                        <w:rPr>
                          <w:b/>
                          <w:i/>
                          <w:color w:val="FFFFFF" w:themeColor="background1"/>
                        </w:rPr>
                        <w:t>Ear, Nose, Throat....</w:t>
                      </w:r>
                    </w:p>
                    <w:p w:rsidR="00541080" w:rsidRPr="00E54F92" w:rsidRDefault="00541080" w:rsidP="001B7F1C">
                      <w:pPr>
                        <w:ind w:left="-90" w:right="-108"/>
                        <w:jc w:val="center"/>
                        <w:rPr>
                          <w:b/>
                          <w:color w:val="FFFFFF" w:themeColor="background1"/>
                        </w:rPr>
                      </w:pPr>
                      <w:r w:rsidRPr="00E54F92">
                        <w:rPr>
                          <w:b/>
                          <w:color w:val="FFFFFF" w:themeColor="background1"/>
                        </w:rPr>
                        <w:t>New Haven</w:t>
                      </w:r>
                    </w:p>
                    <w:p w:rsidR="00541080" w:rsidRPr="00E54F92" w:rsidRDefault="00541080" w:rsidP="001B7F1C">
                      <w:pPr>
                        <w:ind w:left="-90" w:right="-108"/>
                        <w:jc w:val="center"/>
                        <w:rPr>
                          <w:b/>
                          <w:color w:val="FFFFFF" w:themeColor="background1"/>
                        </w:rPr>
                      </w:pPr>
                      <w:r w:rsidRPr="00E54F92">
                        <w:rPr>
                          <w:b/>
                          <w:color w:val="FFFFFF" w:themeColor="background1"/>
                        </w:rPr>
                        <w:t>203-777-1932</w:t>
                      </w:r>
                    </w:p>
                  </w:txbxContent>
                </v:textbox>
              </v:rect>
            </w:pict>
          </mc:Fallback>
        </mc:AlternateContent>
      </w:r>
    </w:p>
    <w:p w:rsidR="00ED19F3" w:rsidRPr="005A66DF" w:rsidRDefault="00ED19F3" w:rsidP="00960271">
      <w:pPr>
        <w:pStyle w:val="NoSpacing"/>
        <w:jc w:val="center"/>
        <w:rPr>
          <w:color w:val="002060"/>
          <w:lang w:val="pl-PL"/>
        </w:rPr>
      </w:pPr>
    </w:p>
    <w:p w:rsidR="00ED19F3" w:rsidRPr="005A66DF" w:rsidRDefault="00ED19F3" w:rsidP="00960271">
      <w:pPr>
        <w:pStyle w:val="NoSpacing"/>
        <w:jc w:val="center"/>
        <w:rPr>
          <w:color w:val="002060"/>
          <w:lang w:val="pl-PL"/>
        </w:rPr>
      </w:pPr>
    </w:p>
    <w:p w:rsidR="00F95098" w:rsidRPr="005A66DF" w:rsidRDefault="00F95098" w:rsidP="00960271">
      <w:pPr>
        <w:pStyle w:val="NoSpacing"/>
        <w:jc w:val="center"/>
        <w:rPr>
          <w:color w:val="002060"/>
          <w:lang w:val="pl-PL"/>
        </w:rPr>
      </w:pPr>
    </w:p>
    <w:p w:rsidR="00F95098" w:rsidRPr="005A66DF" w:rsidRDefault="00F95098" w:rsidP="00960271">
      <w:pPr>
        <w:pStyle w:val="NoSpacing"/>
        <w:jc w:val="center"/>
        <w:rPr>
          <w:color w:val="002060"/>
          <w:lang w:val="pl-PL"/>
        </w:rPr>
      </w:pPr>
    </w:p>
    <w:p w:rsidR="006E6672" w:rsidRPr="005A66DF" w:rsidRDefault="006E6672">
      <w:pPr>
        <w:rPr>
          <w:lang w:val="pl-PL"/>
        </w:rPr>
      </w:pPr>
    </w:p>
    <w:p w:rsidR="003F7FD9" w:rsidRPr="005A66DF" w:rsidRDefault="003F7FD9" w:rsidP="00FE7B96">
      <w:pPr>
        <w:pStyle w:val="NoSpacing"/>
        <w:jc w:val="both"/>
        <w:rPr>
          <w:b/>
          <w:color w:val="000000" w:themeColor="text1"/>
          <w:lang w:val="pl-PL"/>
        </w:rPr>
      </w:pPr>
    </w:p>
    <w:p w:rsidR="00E030AA" w:rsidRPr="005A66DF" w:rsidRDefault="00E030AA" w:rsidP="00E13F8E">
      <w:pPr>
        <w:jc w:val="both"/>
        <w:rPr>
          <w:b/>
          <w:color w:val="555A3C" w:themeColor="accent3" w:themeShade="80"/>
          <w:lang w:val="pl-PL"/>
        </w:rPr>
        <w:sectPr w:rsidR="00E030AA"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1A5B85" w:rsidRPr="005A66DF" w:rsidRDefault="001A5B85" w:rsidP="00CC6742">
      <w:pPr>
        <w:pStyle w:val="NoSpacing"/>
        <w:jc w:val="both"/>
        <w:rPr>
          <w:rFonts w:ascii="Calibri" w:hAnsi="Calibri"/>
          <w:color w:val="000000" w:themeColor="text1"/>
          <w:szCs w:val="24"/>
          <w:lang w:val="pl-PL"/>
        </w:rPr>
      </w:pPr>
    </w:p>
    <w:p w:rsidR="00E030AA" w:rsidRPr="005A66DF" w:rsidRDefault="00E030AA" w:rsidP="00CC6742">
      <w:pPr>
        <w:pStyle w:val="NoSpacing"/>
        <w:jc w:val="both"/>
        <w:rPr>
          <w:rFonts w:ascii="Calibri" w:hAnsi="Calibri"/>
          <w:color w:val="000000" w:themeColor="text1"/>
          <w:szCs w:val="24"/>
          <w:lang w:val="pl-PL"/>
        </w:rPr>
        <w:sectPr w:rsidR="00E030AA"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C77677" w:rsidRPr="005A66DF" w:rsidRDefault="00C77677" w:rsidP="000F738A">
      <w:pPr>
        <w:rPr>
          <w:rStyle w:val="hps"/>
          <w:rFonts w:ascii="Arial" w:hAnsi="Arial" w:cs="Arial"/>
          <w:color w:val="775F55" w:themeColor="text2"/>
          <w:lang w:val="pl-PL"/>
        </w:rPr>
        <w:sectPr w:rsidR="00C77677" w:rsidRPr="005A66DF"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pPr>
    </w:p>
    <w:p w:rsidR="006166F4" w:rsidRPr="005A66DF" w:rsidRDefault="00E62E47" w:rsidP="002E1AC4">
      <w:pPr>
        <w:pStyle w:val="NoSpacing"/>
        <w:ind w:left="-180"/>
        <w:rPr>
          <w:rStyle w:val="hps"/>
          <w:rFonts w:ascii="Arial" w:hAnsi="Arial" w:cs="Arial"/>
          <w:color w:val="775F55" w:themeColor="text2"/>
          <w:lang w:val="pl-PL"/>
        </w:rPr>
      </w:pPr>
      <w:r>
        <w:rPr>
          <w:noProof/>
          <w:sz w:val="18"/>
          <w:szCs w:val="18"/>
        </w:rPr>
        <w:drawing>
          <wp:anchor distT="0" distB="0" distL="114300" distR="114300" simplePos="0" relativeHeight="251659264" behindDoc="0" locked="0" layoutInCell="1" allowOverlap="1" wp14:anchorId="0137D8B8" wp14:editId="5681CD61">
            <wp:simplePos x="0" y="0"/>
            <wp:positionH relativeFrom="margin">
              <wp:posOffset>1833880</wp:posOffset>
            </wp:positionH>
            <wp:positionV relativeFrom="margin">
              <wp:posOffset>2349500</wp:posOffset>
            </wp:positionV>
            <wp:extent cx="1303020" cy="2974340"/>
            <wp:effectExtent l="19050" t="19050" r="11430" b="165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refusead201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03020" cy="297434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313DF6">
        <w:rPr>
          <w:noProof/>
          <w:sz w:val="18"/>
          <w:szCs w:val="18"/>
        </w:rPr>
        <mc:AlternateContent>
          <mc:Choice Requires="wps">
            <w:drawing>
              <wp:anchor distT="0" distB="0" distL="114300" distR="114300" simplePos="0" relativeHeight="251884544" behindDoc="1" locked="0" layoutInCell="1" allowOverlap="1" wp14:anchorId="4CB0E778" wp14:editId="39ACB4BF">
                <wp:simplePos x="0" y="0"/>
                <wp:positionH relativeFrom="column">
                  <wp:posOffset>5119370</wp:posOffset>
                </wp:positionH>
                <wp:positionV relativeFrom="paragraph">
                  <wp:posOffset>140335</wp:posOffset>
                </wp:positionV>
                <wp:extent cx="1861185" cy="1280160"/>
                <wp:effectExtent l="0" t="0" r="24765" b="15240"/>
                <wp:wrapTight wrapText="bothSides">
                  <wp:wrapPolygon edited="0">
                    <wp:start x="0" y="0"/>
                    <wp:lineTo x="0" y="21536"/>
                    <wp:lineTo x="21666" y="21536"/>
                    <wp:lineTo x="21666"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185" cy="128016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a:solidFill>
                            <a:prstClr val="black"/>
                          </a:solidFill>
                        </a:ln>
                        <a:effectLst/>
                      </wps:spPr>
                      <wps:txbx>
                        <w:txbxContent>
                          <w:p w:rsidR="00541080" w:rsidRDefault="00541080" w:rsidP="00A12C23">
                            <w:pPr>
                              <w:pStyle w:val="NoSpacing"/>
                            </w:pPr>
                            <w:r>
                              <w:rPr>
                                <w:noProof/>
                              </w:rPr>
                              <w:drawing>
                                <wp:inline distT="0" distB="0" distL="0" distR="0" wp14:anchorId="22127402" wp14:editId="38F94313">
                                  <wp:extent cx="1602740" cy="564523"/>
                                  <wp:effectExtent l="0" t="0" r="0" b="6985"/>
                                  <wp:docPr id="13" name="Picture 13">
                                    <a:hlinkClick xmlns:a="http://schemas.openxmlformats.org/drawingml/2006/main" r:id="rId64"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64" tooltip="&quot;Back to homepage&quot;"/>
                                          </pic:cNvPr>
                                          <pic:cNvPicPr>
                                            <a:picLocks noChangeAspect="1" noChangeArrowheads="1"/>
                                          </pic:cNvPicPr>
                                        </pic:nvPicPr>
                                        <pic:blipFill>
                                          <a:blip r:embed="rId65">
                                            <a:duotone>
                                              <a:prstClr val="black"/>
                                              <a:srgbClr val="92D050">
                                                <a:tint val="45000"/>
                                                <a:satMod val="400000"/>
                                              </a:srgbClr>
                                            </a:duotone>
                                            <a:extLst>
                                              <a:ext uri="{BEBA8EAE-BF5A-486C-A8C5-ECC9F3942E4B}">
                                                <a14:imgProps xmlns:a14="http://schemas.microsoft.com/office/drawing/2010/main">
                                                  <a14:imgLayer r:embed="rId6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541080" w:rsidRDefault="00541080" w:rsidP="005B1DA7">
                            <w:pPr>
                              <w:pStyle w:val="NoSpacing"/>
                              <w:jc w:val="center"/>
                            </w:pPr>
                            <w:hyperlink r:id="rId67" w:history="1">
                              <w:r w:rsidRPr="00611929">
                                <w:rPr>
                                  <w:rStyle w:val="Hyperlink"/>
                                  <w:sz w:val="16"/>
                                  <w:szCs w:val="16"/>
                                </w:rPr>
                                <w:t>www.oppeace.org</w:t>
                              </w:r>
                            </w:hyperlink>
                          </w:p>
                          <w:p w:rsidR="00541080" w:rsidRDefault="00541080" w:rsidP="005B1DA7">
                            <w:pPr>
                              <w:pStyle w:val="NoSpacing"/>
                              <w:jc w:val="center"/>
                              <w:rPr>
                                <w:sz w:val="16"/>
                                <w:szCs w:val="16"/>
                              </w:rPr>
                            </w:pPr>
                            <w:r w:rsidRPr="007A1BBE">
                              <w:rPr>
                                <w:sz w:val="16"/>
                                <w:szCs w:val="16"/>
                              </w:rPr>
                              <w:t>Join us!</w:t>
                            </w:r>
                          </w:p>
                          <w:p w:rsidR="00541080" w:rsidRPr="006620F1" w:rsidRDefault="00541080" w:rsidP="005B1DA7">
                            <w:pPr>
                              <w:pStyle w:val="NoSpacing"/>
                              <w:jc w:val="center"/>
                              <w:rPr>
                                <w:sz w:val="12"/>
                                <w:szCs w:val="12"/>
                              </w:rPr>
                            </w:pPr>
                            <w:r w:rsidRPr="006620F1">
                              <w:rPr>
                                <w:sz w:val="12"/>
                                <w:szCs w:val="12"/>
                              </w:rPr>
                              <w:t>For more info, contact Sr. June Fitzgerald, OP</w:t>
                            </w:r>
                          </w:p>
                          <w:p w:rsidR="00541080" w:rsidRPr="00A47BFE" w:rsidRDefault="00541080" w:rsidP="005B1DA7">
                            <w:pPr>
                              <w:pStyle w:val="NoSpacing"/>
                              <w:jc w:val="center"/>
                              <w:rPr>
                                <w:sz w:val="14"/>
                                <w:szCs w:val="14"/>
                              </w:rPr>
                            </w:pPr>
                            <w:hyperlink r:id="rId68" w:history="1">
                              <w:r w:rsidRPr="00203709">
                                <w:rPr>
                                  <w:rStyle w:val="Hyperlink"/>
                                  <w:sz w:val="14"/>
                                  <w:szCs w:val="14"/>
                                </w:rPr>
                                <w:t>jfitzgerald@oppeace.org</w:t>
                              </w:r>
                            </w:hyperlink>
                            <w:r>
                              <w:rPr>
                                <w:sz w:val="14"/>
                                <w:szCs w:val="14"/>
                              </w:rPr>
                              <w:t xml:space="preserve"> or 570-336-3991</w:t>
                            </w:r>
                          </w:p>
                          <w:p w:rsidR="00541080" w:rsidRPr="007A1BBE" w:rsidRDefault="00541080" w:rsidP="00A12C23">
                            <w:pPr>
                              <w:pStyle w:val="NoSpacing"/>
                            </w:pPr>
                          </w:p>
                          <w:p w:rsidR="00541080" w:rsidRDefault="00541080" w:rsidP="00A12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1" type="#_x0000_t202" style="position:absolute;left:0;text-align:left;margin-left:403.1pt;margin-top:11.05pt;width:146.55pt;height:100.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" fillcolor="#bef397" strokeweight=".5pt">
                <v:fill color2="#eafae0" rotate="t" angle="270" colors="0 #bef397;.5 #d5f6c0;1 #eafae0" focus="100%" type="gradient"/>
                <v:path arrowok="t"/>
                <v:textbox>
                  <w:txbxContent>
                    <w:p w:rsidR="00541080" w:rsidRDefault="00541080" w:rsidP="00A12C23">
                      <w:pPr>
                        <w:pStyle w:val="NoSpacing"/>
                      </w:pPr>
                      <w:r>
                        <w:rPr>
                          <w:noProof/>
                        </w:rPr>
                        <w:drawing>
                          <wp:inline distT="0" distB="0" distL="0" distR="0" wp14:anchorId="22127402" wp14:editId="38F94313">
                            <wp:extent cx="1602740" cy="564523"/>
                            <wp:effectExtent l="0" t="0" r="0" b="6985"/>
                            <wp:docPr id="13" name="Picture 13">
                              <a:hlinkClick xmlns:a="http://schemas.openxmlformats.org/drawingml/2006/main" r:id="rId64"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64" tooltip="&quot;Back to homepage&quot;"/>
                                    </pic:cNvPr>
                                    <pic:cNvPicPr>
                                      <a:picLocks noChangeAspect="1" noChangeArrowheads="1"/>
                                    </pic:cNvPicPr>
                                  </pic:nvPicPr>
                                  <pic:blipFill>
                                    <a:blip r:embed="rId65">
                                      <a:duotone>
                                        <a:prstClr val="black"/>
                                        <a:srgbClr val="92D050">
                                          <a:tint val="45000"/>
                                          <a:satMod val="400000"/>
                                        </a:srgbClr>
                                      </a:duotone>
                                      <a:extLst>
                                        <a:ext uri="{BEBA8EAE-BF5A-486C-A8C5-ECC9F3942E4B}">
                                          <a14:imgProps xmlns:a14="http://schemas.microsoft.com/office/drawing/2010/main">
                                            <a14:imgLayer r:embed="rId6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541080" w:rsidRDefault="00541080" w:rsidP="005B1DA7">
                      <w:pPr>
                        <w:pStyle w:val="NoSpacing"/>
                        <w:jc w:val="center"/>
                      </w:pPr>
                      <w:hyperlink r:id="rId69" w:history="1">
                        <w:r w:rsidRPr="00611929">
                          <w:rPr>
                            <w:rStyle w:val="Hyperlink"/>
                            <w:sz w:val="16"/>
                            <w:szCs w:val="16"/>
                          </w:rPr>
                          <w:t>www.oppeace.org</w:t>
                        </w:r>
                      </w:hyperlink>
                    </w:p>
                    <w:p w:rsidR="00541080" w:rsidRDefault="00541080" w:rsidP="005B1DA7">
                      <w:pPr>
                        <w:pStyle w:val="NoSpacing"/>
                        <w:jc w:val="center"/>
                        <w:rPr>
                          <w:sz w:val="16"/>
                          <w:szCs w:val="16"/>
                        </w:rPr>
                      </w:pPr>
                      <w:r w:rsidRPr="007A1BBE">
                        <w:rPr>
                          <w:sz w:val="16"/>
                          <w:szCs w:val="16"/>
                        </w:rPr>
                        <w:t>Join us!</w:t>
                      </w:r>
                    </w:p>
                    <w:p w:rsidR="00541080" w:rsidRPr="006620F1" w:rsidRDefault="00541080" w:rsidP="005B1DA7">
                      <w:pPr>
                        <w:pStyle w:val="NoSpacing"/>
                        <w:jc w:val="center"/>
                        <w:rPr>
                          <w:sz w:val="12"/>
                          <w:szCs w:val="12"/>
                        </w:rPr>
                      </w:pPr>
                      <w:r w:rsidRPr="006620F1">
                        <w:rPr>
                          <w:sz w:val="12"/>
                          <w:szCs w:val="12"/>
                        </w:rPr>
                        <w:t>For more info, contact Sr. June Fitzgerald, OP</w:t>
                      </w:r>
                    </w:p>
                    <w:p w:rsidR="00541080" w:rsidRPr="00A47BFE" w:rsidRDefault="00541080" w:rsidP="005B1DA7">
                      <w:pPr>
                        <w:pStyle w:val="NoSpacing"/>
                        <w:jc w:val="center"/>
                        <w:rPr>
                          <w:sz w:val="14"/>
                          <w:szCs w:val="14"/>
                        </w:rPr>
                      </w:pPr>
                      <w:hyperlink r:id="rId70" w:history="1">
                        <w:r w:rsidRPr="00203709">
                          <w:rPr>
                            <w:rStyle w:val="Hyperlink"/>
                            <w:sz w:val="14"/>
                            <w:szCs w:val="14"/>
                          </w:rPr>
                          <w:t>jfitzgerald@oppeace.org</w:t>
                        </w:r>
                      </w:hyperlink>
                      <w:r>
                        <w:rPr>
                          <w:sz w:val="14"/>
                          <w:szCs w:val="14"/>
                        </w:rPr>
                        <w:t xml:space="preserve"> or 570-336-3991</w:t>
                      </w:r>
                    </w:p>
                    <w:p w:rsidR="00541080" w:rsidRPr="007A1BBE" w:rsidRDefault="00541080" w:rsidP="00A12C23">
                      <w:pPr>
                        <w:pStyle w:val="NoSpacing"/>
                      </w:pPr>
                    </w:p>
                    <w:p w:rsidR="00541080" w:rsidRDefault="00541080" w:rsidP="00A12C23"/>
                  </w:txbxContent>
                </v:textbox>
                <w10:wrap type="tight"/>
              </v:shape>
            </w:pict>
          </mc:Fallback>
        </mc:AlternateContent>
      </w:r>
    </w:p>
    <w:p w:rsidR="00B76D19" w:rsidRPr="005A66DF" w:rsidRDefault="00B76D19" w:rsidP="002E1AC4">
      <w:pPr>
        <w:pStyle w:val="NoSpacing"/>
        <w:ind w:left="-180"/>
        <w:rPr>
          <w:rStyle w:val="hps"/>
          <w:rFonts w:ascii="Arial" w:hAnsi="Arial" w:cs="Arial"/>
          <w:color w:val="775F55" w:themeColor="text2"/>
          <w:lang w:val="pl-PL"/>
        </w:rPr>
      </w:pPr>
    </w:p>
    <w:p w:rsidR="00F03264" w:rsidRPr="005A66DF" w:rsidRDefault="00F03264"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17603C" w:rsidP="002E1AC4">
      <w:pPr>
        <w:pStyle w:val="NoSpacing"/>
        <w:ind w:left="-180"/>
        <w:rPr>
          <w:rStyle w:val="hps"/>
          <w:rFonts w:ascii="Arial" w:hAnsi="Arial" w:cs="Arial"/>
          <w:color w:val="775F55" w:themeColor="text2"/>
          <w:lang w:val="pl-PL"/>
        </w:rPr>
      </w:pPr>
      <w:r>
        <w:rPr>
          <w:rFonts w:eastAsia="Times New Roman"/>
          <w:noProof/>
          <w:szCs w:val="24"/>
        </w:rPr>
        <w:drawing>
          <wp:anchor distT="0" distB="0" distL="114300" distR="114300" simplePos="0" relativeHeight="251661311" behindDoc="1" locked="0" layoutInCell="1" allowOverlap="1" wp14:anchorId="56AFB719" wp14:editId="2E101D37">
            <wp:simplePos x="0" y="0"/>
            <wp:positionH relativeFrom="column">
              <wp:posOffset>-106680</wp:posOffset>
            </wp:positionH>
            <wp:positionV relativeFrom="page">
              <wp:posOffset>3620135</wp:posOffset>
            </wp:positionV>
            <wp:extent cx="1908175" cy="2022475"/>
            <wp:effectExtent l="19050" t="19050" r="15875" b="15875"/>
            <wp:wrapThrough wrapText="bothSides">
              <wp:wrapPolygon edited="0">
                <wp:start x="-216" y="-203"/>
                <wp:lineTo x="-216" y="21566"/>
                <wp:lineTo x="21564" y="21566"/>
                <wp:lineTo x="21564" y="-203"/>
                <wp:lineTo x="-216" y="-20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8175" cy="2022475"/>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5A66DF" w:rsidRDefault="005B4575" w:rsidP="002E1AC4">
      <w:pPr>
        <w:pStyle w:val="NoSpacing"/>
        <w:ind w:left="-180"/>
        <w:rPr>
          <w:rStyle w:val="hps"/>
          <w:rFonts w:ascii="Arial" w:hAnsi="Arial" w:cs="Arial"/>
          <w:color w:val="775F55" w:themeColor="text2"/>
          <w:lang w:val="pl-PL"/>
        </w:rPr>
      </w:pPr>
      <w:r>
        <w:rPr>
          <w:noProof/>
        </w:rPr>
        <mc:AlternateContent>
          <mc:Choice Requires="wps">
            <w:drawing>
              <wp:anchor distT="36576" distB="36576" distL="36576" distR="36576" simplePos="0" relativeHeight="251819008" behindDoc="0" locked="0" layoutInCell="0" allowOverlap="0" wp14:anchorId="3B3D865F" wp14:editId="4258B79D">
                <wp:simplePos x="0" y="0"/>
                <wp:positionH relativeFrom="column">
                  <wp:posOffset>5104044</wp:posOffset>
                </wp:positionH>
                <wp:positionV relativeFrom="paragraph">
                  <wp:posOffset>457200</wp:posOffset>
                </wp:positionV>
                <wp:extent cx="1861820" cy="1264920"/>
                <wp:effectExtent l="0" t="0" r="24130" b="114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264920"/>
                        </a:xfrm>
                        <a:prstGeom prst="rect">
                          <a:avLst/>
                        </a:prstGeom>
                        <a:solidFill>
                          <a:schemeClr val="accent6">
                            <a:lumMod val="20000"/>
                            <a:lumOff val="80000"/>
                          </a:schemeClr>
                        </a:solidFill>
                        <a:ln w="9525">
                          <a:solidFill>
                            <a:schemeClr val="dk1">
                              <a:lumMod val="0"/>
                              <a:lumOff val="0"/>
                            </a:schemeClr>
                          </a:solidFill>
                          <a:miter lim="800000"/>
                          <a:headEnd/>
                          <a:tailEnd/>
                        </a:ln>
                        <a:effectLst/>
                        <a:extLst/>
                      </wps:spPr>
                      <wps:txbx>
                        <w:txbxContent>
                          <w:p w:rsidR="00541080" w:rsidRPr="00560051" w:rsidRDefault="00541080"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541080" w:rsidRPr="00560051" w:rsidRDefault="00541080" w:rsidP="009A45AB">
                            <w:pPr>
                              <w:widowControl w:val="0"/>
                              <w:spacing w:line="180" w:lineRule="auto"/>
                              <w:jc w:val="center"/>
                              <w:rPr>
                                <w:rFonts w:ascii="Times New Roman" w:hAnsi="Times New Roman" w:cs="Times New Roman"/>
                                <w:b/>
                                <w:bCs/>
                                <w:color w:val="C00000"/>
                                <w:sz w:val="16"/>
                                <w:szCs w:val="16"/>
                              </w:rPr>
                            </w:pPr>
                          </w:p>
                          <w:p w:rsidR="00541080" w:rsidRPr="00560051" w:rsidRDefault="00541080"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541080" w:rsidRPr="00560051" w:rsidRDefault="00541080"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541080" w:rsidRPr="00560051" w:rsidRDefault="00541080"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541080" w:rsidRPr="00560051" w:rsidRDefault="00541080"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541080" w:rsidRPr="00E53DBE" w:rsidRDefault="00541080"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541080" w:rsidRPr="00E53DBE" w:rsidRDefault="00541080" w:rsidP="005B1DA7">
                            <w:pPr>
                              <w:widowControl w:val="0"/>
                              <w:rPr>
                                <w:b/>
                                <w:bCs/>
                                <w:color w:val="7C5F1D" w:themeColor="accent4" w:themeShade="80"/>
                                <w:sz w:val="18"/>
                                <w:szCs w:val="18"/>
                              </w:rPr>
                            </w:pPr>
                          </w:p>
                          <w:p w:rsidR="00541080" w:rsidRDefault="00541080" w:rsidP="00C50310">
                            <w:pPr>
                              <w:widowControl w:val="0"/>
                              <w:rPr>
                                <w:b/>
                                <w:bCs/>
                                <w:color w:val="003399"/>
                              </w:rPr>
                            </w:pPr>
                            <w:r>
                              <w:rPr>
                                <w:b/>
                                <w:bCs/>
                                <w:color w:val="003399"/>
                              </w:rPr>
                              <w:t> </w:t>
                            </w:r>
                          </w:p>
                          <w:p w:rsidR="00541080" w:rsidRDefault="00541080" w:rsidP="00C50310">
                            <w:pPr>
                              <w:widowControl w:val="0"/>
                              <w:rPr>
                                <w:b/>
                                <w:bCs/>
                                <w:color w:val="003399"/>
                              </w:rPr>
                            </w:pPr>
                            <w:r>
                              <w:rPr>
                                <w:b/>
                                <w:bCs/>
                                <w:color w:val="003399"/>
                              </w:rPr>
                              <w:t> </w:t>
                            </w:r>
                          </w:p>
                          <w:p w:rsidR="00541080" w:rsidRDefault="00541080" w:rsidP="00C50310">
                            <w:pPr>
                              <w:widowControl w:val="0"/>
                              <w:rPr>
                                <w:color w:val="003399"/>
                              </w:rPr>
                            </w:pPr>
                            <w:r>
                              <w:rPr>
                                <w:color w:val="003399"/>
                              </w:rPr>
                              <w:t>Visit our website  www.sshns.org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01.9pt;margin-top:36pt;width:146.6pt;height:99.6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" o:allowincell="f" o:allowoverlap="f" fillcolor="#eae8e8 [665]" strokecolor="black [0]">
                <v:textbox inset="2.88pt,2.88pt,2.88pt,2.88pt">
                  <w:txbxContent>
                    <w:p w:rsidR="00541080" w:rsidRPr="00560051" w:rsidRDefault="00541080"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541080" w:rsidRPr="00560051" w:rsidRDefault="00541080" w:rsidP="009A45AB">
                      <w:pPr>
                        <w:widowControl w:val="0"/>
                        <w:spacing w:line="180" w:lineRule="auto"/>
                        <w:jc w:val="center"/>
                        <w:rPr>
                          <w:rFonts w:ascii="Times New Roman" w:hAnsi="Times New Roman" w:cs="Times New Roman"/>
                          <w:b/>
                          <w:bCs/>
                          <w:color w:val="C00000"/>
                          <w:sz w:val="16"/>
                          <w:szCs w:val="16"/>
                        </w:rPr>
                      </w:pPr>
                    </w:p>
                    <w:p w:rsidR="00541080" w:rsidRPr="00560051" w:rsidRDefault="00541080"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541080" w:rsidRPr="00560051" w:rsidRDefault="00541080"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541080" w:rsidRPr="00560051" w:rsidRDefault="00541080"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541080" w:rsidRPr="00560051" w:rsidRDefault="00541080"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541080" w:rsidRPr="00E53DBE" w:rsidRDefault="00541080"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541080" w:rsidRPr="00E53DBE" w:rsidRDefault="00541080" w:rsidP="005B1DA7">
                      <w:pPr>
                        <w:widowControl w:val="0"/>
                        <w:rPr>
                          <w:b/>
                          <w:bCs/>
                          <w:color w:val="7C5F1D" w:themeColor="accent4" w:themeShade="80"/>
                          <w:sz w:val="18"/>
                          <w:szCs w:val="18"/>
                        </w:rPr>
                      </w:pPr>
                    </w:p>
                    <w:p w:rsidR="00541080" w:rsidRDefault="00541080" w:rsidP="00C50310">
                      <w:pPr>
                        <w:widowControl w:val="0"/>
                        <w:rPr>
                          <w:b/>
                          <w:bCs/>
                          <w:color w:val="003399"/>
                        </w:rPr>
                      </w:pPr>
                      <w:r>
                        <w:rPr>
                          <w:b/>
                          <w:bCs/>
                          <w:color w:val="003399"/>
                        </w:rPr>
                        <w:t> </w:t>
                      </w:r>
                    </w:p>
                    <w:p w:rsidR="00541080" w:rsidRDefault="00541080" w:rsidP="00C50310">
                      <w:pPr>
                        <w:widowControl w:val="0"/>
                        <w:rPr>
                          <w:b/>
                          <w:bCs/>
                          <w:color w:val="003399"/>
                        </w:rPr>
                      </w:pPr>
                      <w:r>
                        <w:rPr>
                          <w:b/>
                          <w:bCs/>
                          <w:color w:val="003399"/>
                        </w:rPr>
                        <w:t> </w:t>
                      </w:r>
                    </w:p>
                    <w:p w:rsidR="00541080" w:rsidRDefault="00541080" w:rsidP="00C50310">
                      <w:pPr>
                        <w:widowControl w:val="0"/>
                        <w:rPr>
                          <w:color w:val="003399"/>
                        </w:rPr>
                      </w:pPr>
                      <w:r>
                        <w:rPr>
                          <w:color w:val="003399"/>
                        </w:rPr>
                        <w:t>Visit our website  www.sshns.org</w:t>
                      </w:r>
                    </w:p>
                  </w:txbxContent>
                </v:textbox>
              </v:shape>
            </w:pict>
          </mc:Fallback>
        </mc:AlternateContent>
      </w:r>
    </w:p>
    <w:p w:rsidR="00B76D19" w:rsidRPr="005A66DF" w:rsidRDefault="0039294D" w:rsidP="002E1AC4">
      <w:pPr>
        <w:pStyle w:val="NoSpacing"/>
        <w:ind w:left="-180"/>
        <w:rPr>
          <w:rStyle w:val="hps"/>
          <w:rFonts w:ascii="Arial" w:hAnsi="Arial" w:cs="Arial"/>
          <w:color w:val="775F55" w:themeColor="text2"/>
          <w:lang w:val="pl-PL"/>
        </w:rPr>
      </w:pPr>
      <w:r>
        <w:rPr>
          <w:noProof/>
          <w:sz w:val="18"/>
          <w:szCs w:val="18"/>
        </w:rPr>
        <mc:AlternateContent>
          <mc:Choice Requires="wps">
            <w:drawing>
              <wp:anchor distT="0" distB="0" distL="114300" distR="114300" simplePos="0" relativeHeight="252590080" behindDoc="0" locked="0" layoutInCell="1" allowOverlap="1" wp14:anchorId="6088D85A" wp14:editId="7CE0D81F">
                <wp:simplePos x="0" y="0"/>
                <wp:positionH relativeFrom="column">
                  <wp:posOffset>3185160</wp:posOffset>
                </wp:positionH>
                <wp:positionV relativeFrom="paragraph">
                  <wp:posOffset>-518160</wp:posOffset>
                </wp:positionV>
                <wp:extent cx="3768090" cy="457200"/>
                <wp:effectExtent l="0" t="0" r="22860" b="19050"/>
                <wp:wrapNone/>
                <wp:docPr id="3" name="Text Box 3"/>
                <wp:cNvGraphicFramePr/>
                <a:graphic xmlns:a="http://schemas.openxmlformats.org/drawingml/2006/main">
                  <a:graphicData uri="http://schemas.microsoft.com/office/word/2010/wordprocessingShape">
                    <wps:wsp>
                      <wps:cNvSpPr txBox="1"/>
                      <wps:spPr>
                        <a:xfrm>
                          <a:off x="0" y="0"/>
                          <a:ext cx="376809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F52DE8">
                            <w:pPr>
                              <w:pStyle w:val="NoSpacing"/>
                              <w:jc w:val="both"/>
                              <w:rPr>
                                <w:rFonts w:ascii="Times New Roman" w:eastAsia="Times New Roman" w:hAnsi="Times New Roman" w:cs="Times New Roman"/>
                                <w:bCs/>
                                <w:sz w:val="20"/>
                                <w:szCs w:val="20"/>
                              </w:rPr>
                            </w:pPr>
                            <w:r w:rsidRPr="00114778">
                              <w:rPr>
                                <w:rFonts w:ascii="Times New Roman" w:eastAsia="Times New Roman" w:hAnsi="Times New Roman" w:cs="Times New Roman"/>
                                <w:b/>
                                <w:bCs/>
                                <w:sz w:val="20"/>
                                <w:szCs w:val="20"/>
                              </w:rPr>
                              <w:t>WANTED:</w:t>
                            </w:r>
                            <w:r w:rsidRPr="00114778">
                              <w:rPr>
                                <w:rFonts w:ascii="Times New Roman" w:eastAsia="Times New Roman" w:hAnsi="Times New Roman" w:cs="Times New Roman"/>
                                <w:bCs/>
                                <w:sz w:val="20"/>
                                <w:szCs w:val="20"/>
                              </w:rPr>
                              <w:t xml:space="preserve">  Job taking care of elderly person.  I am a CNA with references. Call 203-640-0090</w:t>
                            </w:r>
                            <w:r>
                              <w:rPr>
                                <w:rFonts w:ascii="Times New Roman" w:eastAsia="Times New Roman" w:hAnsi="Times New Roman" w:cs="Times New Roman"/>
                                <w:bCs/>
                                <w:sz w:val="20"/>
                                <w:szCs w:val="20"/>
                              </w:rPr>
                              <w:t>.</w:t>
                            </w:r>
                          </w:p>
                          <w:p w:rsidR="00541080" w:rsidRDefault="00541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left:0;text-align:left;margin-left:250.8pt;margin-top:-40.8pt;width:296.7pt;height:36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" fillcolor="white [3201]" strokeweight=".5pt">
                <v:textbox>
                  <w:txbxContent>
                    <w:p w:rsidR="00541080" w:rsidRDefault="00541080" w:rsidP="00F52DE8">
                      <w:pPr>
                        <w:pStyle w:val="NoSpacing"/>
                        <w:jc w:val="both"/>
                        <w:rPr>
                          <w:rFonts w:ascii="Times New Roman" w:eastAsia="Times New Roman" w:hAnsi="Times New Roman" w:cs="Times New Roman"/>
                          <w:bCs/>
                          <w:sz w:val="20"/>
                          <w:szCs w:val="20"/>
                        </w:rPr>
                      </w:pPr>
                      <w:r w:rsidRPr="00114778">
                        <w:rPr>
                          <w:rFonts w:ascii="Times New Roman" w:eastAsia="Times New Roman" w:hAnsi="Times New Roman" w:cs="Times New Roman"/>
                          <w:b/>
                          <w:bCs/>
                          <w:sz w:val="20"/>
                          <w:szCs w:val="20"/>
                        </w:rPr>
                        <w:t>WANTED:</w:t>
                      </w:r>
                      <w:r w:rsidRPr="00114778">
                        <w:rPr>
                          <w:rFonts w:ascii="Times New Roman" w:eastAsia="Times New Roman" w:hAnsi="Times New Roman" w:cs="Times New Roman"/>
                          <w:bCs/>
                          <w:sz w:val="20"/>
                          <w:szCs w:val="20"/>
                        </w:rPr>
                        <w:t xml:space="preserve">  Job taking care of elderly person.  I am a CNA with references. Call 203-640-0090</w:t>
                      </w:r>
                      <w:r>
                        <w:rPr>
                          <w:rFonts w:ascii="Times New Roman" w:eastAsia="Times New Roman" w:hAnsi="Times New Roman" w:cs="Times New Roman"/>
                          <w:bCs/>
                          <w:sz w:val="20"/>
                          <w:szCs w:val="20"/>
                        </w:rPr>
                        <w:t>.</w:t>
                      </w:r>
                    </w:p>
                    <w:p w:rsidR="00541080" w:rsidRDefault="00541080"/>
                  </w:txbxContent>
                </v:textbox>
              </v:shape>
            </w:pict>
          </mc:Fallback>
        </mc:AlternateContent>
      </w:r>
      <w:r w:rsidR="00A83BAA" w:rsidRPr="005A66DF">
        <w:rPr>
          <w:noProof/>
          <w:sz w:val="18"/>
          <w:szCs w:val="18"/>
          <w:lang w:val="pl-PL"/>
        </w:rPr>
        <w:t xml:space="preserve"> </w:t>
      </w:r>
    </w:p>
    <w:p w:rsidR="00B76D19" w:rsidRPr="005A66DF" w:rsidRDefault="001E3EAA" w:rsidP="001E3EAA">
      <w:pPr>
        <w:pStyle w:val="NoSpacing"/>
        <w:ind w:left="-180"/>
        <w:rPr>
          <w:rStyle w:val="hps"/>
          <w:rFonts w:ascii="Arial" w:hAnsi="Arial" w:cs="Arial"/>
          <w:color w:val="775F55" w:themeColor="text2"/>
          <w:lang w:val="pl-PL"/>
        </w:rPr>
      </w:pPr>
      <w:r w:rsidRPr="005A66DF">
        <w:rPr>
          <w:rFonts w:eastAsia="Times New Roman"/>
          <w:noProof/>
          <w:szCs w:val="24"/>
          <w:lang w:val="pl-PL"/>
        </w:rPr>
        <w:t xml:space="preserve"> </w:t>
      </w: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9E19DE" w:rsidP="002E1AC4">
      <w:pPr>
        <w:pStyle w:val="NoSpacing"/>
        <w:ind w:left="-180"/>
        <w:rPr>
          <w:rStyle w:val="hps"/>
          <w:rFonts w:ascii="Arial" w:hAnsi="Arial" w:cs="Arial"/>
          <w:color w:val="775F55" w:themeColor="text2"/>
          <w:lang w:val="pl-PL"/>
        </w:rPr>
      </w:pPr>
      <w:r>
        <w:rPr>
          <w:noProof/>
        </w:rPr>
        <mc:AlternateContent>
          <mc:Choice Requires="wps">
            <w:drawing>
              <wp:anchor distT="36576" distB="36576" distL="36576" distR="36576" simplePos="0" relativeHeight="251781120" behindDoc="0" locked="0" layoutInCell="1" allowOverlap="1" wp14:anchorId="58D01EE3" wp14:editId="433DCD98">
                <wp:simplePos x="0" y="0"/>
                <wp:positionH relativeFrom="column">
                  <wp:posOffset>-50800</wp:posOffset>
                </wp:positionH>
                <wp:positionV relativeFrom="paragraph">
                  <wp:posOffset>94615</wp:posOffset>
                </wp:positionV>
                <wp:extent cx="3327400" cy="3179445"/>
                <wp:effectExtent l="19050" t="19050" r="25400" b="2095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179445"/>
                        </a:xfrm>
                        <a:prstGeom prst="rect">
                          <a:avLst/>
                        </a:prstGeom>
                        <a:solidFill>
                          <a:srgbClr val="FFFFFF"/>
                        </a:solidFill>
                        <a:ln w="31750" algn="in">
                          <a:solidFill>
                            <a:srgbClr val="FFEEB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080" w:rsidRDefault="00541080" w:rsidP="00867DF9">
                            <w:pPr>
                              <w:widowControl w:val="0"/>
                              <w:ind w:left="180" w:right="246"/>
                              <w:jc w:val="both"/>
                              <w:rPr>
                                <w:b/>
                                <w:bCs/>
                              </w:rPr>
                            </w:pPr>
                            <w:r>
                              <w:rPr>
                                <w:b/>
                                <w:bCs/>
                              </w:rPr>
                              <w:t>P</w:t>
                            </w:r>
                            <w:r w:rsidRPr="00AF17AA">
                              <w:rPr>
                                <w:b/>
                                <w:bCs/>
                              </w:rPr>
                              <w:t>ARISH MEMBERSHIP</w:t>
                            </w:r>
                            <w:r>
                              <w:rPr>
                                <w:b/>
                                <w:bCs/>
                              </w:rPr>
                              <w:t>:</w:t>
                            </w:r>
                          </w:p>
                          <w:p w:rsidR="00541080" w:rsidRDefault="00541080"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541080" w:rsidRPr="0025342C" w:rsidRDefault="00541080" w:rsidP="00867DF9">
                            <w:pPr>
                              <w:widowControl w:val="0"/>
                              <w:ind w:left="180" w:right="246"/>
                              <w:jc w:val="both"/>
                              <w:rPr>
                                <w:rFonts w:ascii="Arial" w:hAnsi="Arial" w:cs="Arial"/>
                                <w:b/>
                                <w:bCs/>
                                <w:sz w:val="18"/>
                                <w:szCs w:val="18"/>
                                <w:lang w:val="pl-PL"/>
                              </w:rPr>
                            </w:pPr>
                          </w:p>
                          <w:p w:rsidR="00541080" w:rsidRDefault="00541080"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541080" w:rsidRDefault="00541080" w:rsidP="00867DF9">
                            <w:pPr>
                              <w:ind w:left="180" w:right="246"/>
                              <w:jc w:val="both"/>
                              <w:rPr>
                                <w:rFonts w:ascii="Arial" w:hAnsi="Arial" w:cs="Arial"/>
                                <w:b/>
                                <w:sz w:val="18"/>
                                <w:szCs w:val="18"/>
                                <w:lang w:val="pl-PL"/>
                              </w:rPr>
                            </w:pPr>
                          </w:p>
                          <w:p w:rsidR="00541080" w:rsidRPr="00811854" w:rsidRDefault="00541080" w:rsidP="00B90530">
                            <w:pPr>
                              <w:widowControl w:val="0"/>
                              <w:jc w:val="both"/>
                              <w:rPr>
                                <w:rFonts w:ascii="Bodoni MT" w:hAnsi="Bodoni MT"/>
                                <w:lang w:val="pl-PL"/>
                              </w:rPr>
                            </w:pPr>
                            <w:r w:rsidRPr="00811854">
                              <w:rPr>
                                <w:rFonts w:ascii="Bodoni MT" w:hAnsi="Bodoni MT"/>
                                <w:lang w:val="pl-P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4" type="#_x0000_t202" style="position:absolute;left:0;text-align:left;margin-left:-4pt;margin-top:7.45pt;width:262pt;height:250.3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" strokecolor="#ffeeb9" strokeweight="2.5pt" insetpen="t">
                <v:shadow color="#868686"/>
                <v:textbox inset="2.88pt,2.88pt,2.88pt,2.88pt">
                  <w:txbxContent>
                    <w:p w:rsidR="00541080" w:rsidRDefault="00541080" w:rsidP="00867DF9">
                      <w:pPr>
                        <w:widowControl w:val="0"/>
                        <w:ind w:left="180" w:right="246"/>
                        <w:jc w:val="both"/>
                        <w:rPr>
                          <w:b/>
                          <w:bCs/>
                        </w:rPr>
                      </w:pPr>
                      <w:r>
                        <w:rPr>
                          <w:b/>
                          <w:bCs/>
                        </w:rPr>
                        <w:t>P</w:t>
                      </w:r>
                      <w:r w:rsidRPr="00AF17AA">
                        <w:rPr>
                          <w:b/>
                          <w:bCs/>
                        </w:rPr>
                        <w:t>ARISH MEMBERSHIP</w:t>
                      </w:r>
                      <w:r>
                        <w:rPr>
                          <w:b/>
                          <w:bCs/>
                        </w:rPr>
                        <w:t>:</w:t>
                      </w:r>
                    </w:p>
                    <w:p w:rsidR="00541080" w:rsidRDefault="00541080"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541080" w:rsidRPr="0025342C" w:rsidRDefault="00541080" w:rsidP="00867DF9">
                      <w:pPr>
                        <w:widowControl w:val="0"/>
                        <w:ind w:left="180" w:right="246"/>
                        <w:jc w:val="both"/>
                        <w:rPr>
                          <w:rFonts w:ascii="Arial" w:hAnsi="Arial" w:cs="Arial"/>
                          <w:b/>
                          <w:bCs/>
                          <w:sz w:val="18"/>
                          <w:szCs w:val="18"/>
                          <w:lang w:val="pl-PL"/>
                        </w:rPr>
                      </w:pPr>
                    </w:p>
                    <w:p w:rsidR="00541080" w:rsidRDefault="00541080"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541080" w:rsidRDefault="00541080" w:rsidP="00867DF9">
                      <w:pPr>
                        <w:ind w:left="180" w:right="246"/>
                        <w:jc w:val="both"/>
                        <w:rPr>
                          <w:rFonts w:ascii="Arial" w:hAnsi="Arial" w:cs="Arial"/>
                          <w:b/>
                          <w:sz w:val="18"/>
                          <w:szCs w:val="18"/>
                          <w:lang w:val="pl-PL"/>
                        </w:rPr>
                      </w:pPr>
                    </w:p>
                    <w:p w:rsidR="00541080" w:rsidRPr="00811854" w:rsidRDefault="00541080" w:rsidP="00B90530">
                      <w:pPr>
                        <w:widowControl w:val="0"/>
                        <w:jc w:val="both"/>
                        <w:rPr>
                          <w:rFonts w:ascii="Bodoni MT" w:hAnsi="Bodoni MT"/>
                          <w:lang w:val="pl-PL"/>
                        </w:rPr>
                      </w:pPr>
                      <w:r w:rsidRPr="00811854">
                        <w:rPr>
                          <w:rFonts w:ascii="Bodoni MT" w:hAnsi="Bodoni MT"/>
                          <w:lang w:val="pl-PL"/>
                        </w:rPr>
                        <w:t> </w:t>
                      </w:r>
                    </w:p>
                  </w:txbxContent>
                </v:textbox>
              </v:shape>
            </w:pict>
          </mc:Fallback>
        </mc:AlternateContent>
      </w:r>
    </w:p>
    <w:p w:rsidR="00B76D19" w:rsidRPr="005A66DF" w:rsidRDefault="00076FED" w:rsidP="002E1AC4">
      <w:pPr>
        <w:pStyle w:val="NoSpacing"/>
        <w:ind w:left="-180"/>
        <w:rPr>
          <w:rStyle w:val="hps"/>
          <w:rFonts w:ascii="Arial" w:hAnsi="Arial" w:cs="Arial"/>
          <w:color w:val="775F55" w:themeColor="text2"/>
          <w:lang w:val="pl-PL"/>
        </w:rPr>
      </w:pPr>
      <w:r>
        <w:rPr>
          <w:noProof/>
        </w:rPr>
        <mc:AlternateContent>
          <mc:Choice Requires="wps">
            <w:drawing>
              <wp:anchor distT="36576" distB="36576" distL="36576" distR="36576" simplePos="0" relativeHeight="251780096" behindDoc="1" locked="0" layoutInCell="1" allowOverlap="1" wp14:anchorId="350525F9" wp14:editId="218E8E8F">
                <wp:simplePos x="0" y="0"/>
                <wp:positionH relativeFrom="column">
                  <wp:posOffset>3285490</wp:posOffset>
                </wp:positionH>
                <wp:positionV relativeFrom="paragraph">
                  <wp:posOffset>-57150</wp:posOffset>
                </wp:positionV>
                <wp:extent cx="3697605" cy="2994660"/>
                <wp:effectExtent l="0" t="0" r="17145" b="15240"/>
                <wp:wrapThrough wrapText="bothSides">
                  <wp:wrapPolygon edited="0">
                    <wp:start x="0" y="0"/>
                    <wp:lineTo x="0" y="21573"/>
                    <wp:lineTo x="21589" y="21573"/>
                    <wp:lineTo x="21589"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2994660"/>
                        </a:xfrm>
                        <a:prstGeom prst="rect">
                          <a:avLst/>
                        </a:prstGeom>
                        <a:solidFill>
                          <a:schemeClr val="bg1"/>
                        </a:solidFill>
                        <a:ln>
                          <a:solidFill>
                            <a:schemeClr val="accent5">
                              <a:lumMod val="50000"/>
                            </a:schemeClr>
                          </a:solidFill>
                          <a:prstDash val="sysDash"/>
                          <a:headEnd/>
                          <a:tailEnd/>
                        </a:ln>
                        <a:extLst/>
                      </wps:spPr>
                      <wps:style>
                        <a:lnRef idx="2">
                          <a:schemeClr val="accent2"/>
                        </a:lnRef>
                        <a:fillRef idx="1">
                          <a:schemeClr val="lt1"/>
                        </a:fillRef>
                        <a:effectRef idx="0">
                          <a:schemeClr val="accent2"/>
                        </a:effectRef>
                        <a:fontRef idx="minor">
                          <a:schemeClr val="dk1"/>
                        </a:fontRef>
                      </wps:style>
                      <wps:txbx>
                        <w:txbxContent>
                          <w:p w:rsidR="00541080" w:rsidRPr="0089743C" w:rsidRDefault="00541080"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541080" w:rsidRPr="00C03D19" w:rsidRDefault="00541080"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STREET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 xml:space="preserve">      CITY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 xml:space="preserve"> PHONE   _________________________</w:t>
                            </w:r>
                          </w:p>
                          <w:p w:rsidR="00541080" w:rsidRPr="00C03D19" w:rsidRDefault="00541080" w:rsidP="00EC1723">
                            <w:pPr>
                              <w:widowControl w:val="0"/>
                              <w:shd w:val="clear" w:color="auto" w:fill="FFFFFF" w:themeFill="background1"/>
                              <w:ind w:left="180"/>
                              <w:rPr>
                                <w:b/>
                                <w:bCs/>
                              </w:rPr>
                            </w:pPr>
                          </w:p>
                          <w:p w:rsidR="00541080" w:rsidRPr="00BA7621" w:rsidRDefault="00541080"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4D2D1C8F" wp14:editId="56AD81B9">
                                  <wp:extent cx="207645" cy="17653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59568600" wp14:editId="675F8823">
                                  <wp:extent cx="207645" cy="17653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541080" w:rsidRPr="00BA7621" w:rsidRDefault="00541080"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56F69442" wp14:editId="4CA2973F">
                                  <wp:extent cx="207645" cy="17653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14911B9D" wp14:editId="1DDD13B4">
                                  <wp:extent cx="207645" cy="17653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541080" w:rsidRDefault="00541080" w:rsidP="00EC1723">
                            <w:pPr>
                              <w:shd w:val="clear" w:color="auto" w:fill="FFFFFF" w:themeFill="background1"/>
                              <w:ind w:left="90"/>
                              <w:jc w:val="center"/>
                              <w:rPr>
                                <w:i/>
                              </w:rPr>
                            </w:pPr>
                          </w:p>
                          <w:p w:rsidR="00541080" w:rsidRPr="00BA7621" w:rsidRDefault="00541080" w:rsidP="00EC1723">
                            <w:pPr>
                              <w:shd w:val="clear" w:color="auto" w:fill="FFFFFF" w:themeFill="background1"/>
                              <w:ind w:left="90"/>
                              <w:jc w:val="center"/>
                              <w:rPr>
                                <w:i/>
                              </w:rPr>
                            </w:pPr>
                            <w:r w:rsidRPr="00BA7621">
                              <w:rPr>
                                <w:i/>
                              </w:rPr>
                              <w:t>Please let us know if you move out of or into the parish. Thank You.</w:t>
                            </w:r>
                          </w:p>
                          <w:p w:rsidR="00541080" w:rsidRPr="007E6260" w:rsidRDefault="00541080"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541080" w:rsidRPr="003E0489" w:rsidRDefault="00541080"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541080" w:rsidRPr="001F3712" w:rsidRDefault="00541080" w:rsidP="00EC1723">
                            <w:pPr>
                              <w:pStyle w:val="NoSpacing"/>
                              <w:shd w:val="clear" w:color="auto" w:fill="FFFFFF" w:themeFill="background1"/>
                              <w:ind w:left="90"/>
                              <w:jc w:val="both"/>
                              <w:rPr>
                                <w:b/>
                                <w:color w:val="503D1B" w:themeColor="background2" w:themeShade="4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5" type="#_x0000_t202" style="position:absolute;left:0;text-align:left;margin-left:258.7pt;margin-top:-4.5pt;width:291.15pt;height:235.8pt;z-index:-25153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" fillcolor="white [3212]" strokecolor="#39564f [1608]" strokeweight="2pt">
                <v:stroke dashstyle="3 1"/>
                <v:textbox inset="2.88pt,2.88pt,2.88pt,2.88pt">
                  <w:txbxContent>
                    <w:p w:rsidR="00541080" w:rsidRPr="0089743C" w:rsidRDefault="00541080"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541080" w:rsidRPr="00C03D19" w:rsidRDefault="00541080"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STREET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 xml:space="preserve">      CITY  _________________________</w:t>
                      </w:r>
                    </w:p>
                    <w:p w:rsidR="00541080" w:rsidRPr="00C03D19" w:rsidRDefault="00541080" w:rsidP="00EC1723">
                      <w:pPr>
                        <w:widowControl w:val="0"/>
                        <w:shd w:val="clear" w:color="auto" w:fill="FFFFFF" w:themeFill="background1"/>
                        <w:ind w:left="180"/>
                        <w:rPr>
                          <w:b/>
                          <w:bCs/>
                        </w:rPr>
                      </w:pPr>
                    </w:p>
                    <w:p w:rsidR="00541080" w:rsidRPr="00C03D19" w:rsidRDefault="00541080" w:rsidP="00EC1723">
                      <w:pPr>
                        <w:widowControl w:val="0"/>
                        <w:shd w:val="clear" w:color="auto" w:fill="FFFFFF" w:themeFill="background1"/>
                        <w:ind w:left="180"/>
                        <w:rPr>
                          <w:b/>
                          <w:bCs/>
                        </w:rPr>
                      </w:pPr>
                      <w:r w:rsidRPr="00C03D19">
                        <w:rPr>
                          <w:b/>
                          <w:bCs/>
                        </w:rPr>
                        <w:t xml:space="preserve"> PHONE   _________________________</w:t>
                      </w:r>
                    </w:p>
                    <w:p w:rsidR="00541080" w:rsidRPr="00C03D19" w:rsidRDefault="00541080" w:rsidP="00EC1723">
                      <w:pPr>
                        <w:widowControl w:val="0"/>
                        <w:shd w:val="clear" w:color="auto" w:fill="FFFFFF" w:themeFill="background1"/>
                        <w:ind w:left="180"/>
                        <w:rPr>
                          <w:b/>
                          <w:bCs/>
                        </w:rPr>
                      </w:pPr>
                    </w:p>
                    <w:p w:rsidR="00541080" w:rsidRPr="00BA7621" w:rsidRDefault="00541080"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4D2D1C8F" wp14:editId="56AD81B9">
                            <wp:extent cx="207645" cy="17653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59568600" wp14:editId="675F8823">
                            <wp:extent cx="207645" cy="17653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541080" w:rsidRPr="00BA7621" w:rsidRDefault="00541080"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56F69442" wp14:editId="4CA2973F">
                            <wp:extent cx="207645" cy="17653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14911B9D" wp14:editId="1DDD13B4">
                            <wp:extent cx="207645" cy="17653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541080" w:rsidRDefault="00541080" w:rsidP="00EC1723">
                      <w:pPr>
                        <w:shd w:val="clear" w:color="auto" w:fill="FFFFFF" w:themeFill="background1"/>
                        <w:ind w:left="90"/>
                        <w:jc w:val="center"/>
                        <w:rPr>
                          <w:i/>
                        </w:rPr>
                      </w:pPr>
                    </w:p>
                    <w:p w:rsidR="00541080" w:rsidRPr="00BA7621" w:rsidRDefault="00541080" w:rsidP="00EC1723">
                      <w:pPr>
                        <w:shd w:val="clear" w:color="auto" w:fill="FFFFFF" w:themeFill="background1"/>
                        <w:ind w:left="90"/>
                        <w:jc w:val="center"/>
                        <w:rPr>
                          <w:i/>
                        </w:rPr>
                      </w:pPr>
                      <w:r w:rsidRPr="00BA7621">
                        <w:rPr>
                          <w:i/>
                        </w:rPr>
                        <w:t>Please let us know if you move out of or into the parish. Thank You.</w:t>
                      </w:r>
                    </w:p>
                    <w:p w:rsidR="00541080" w:rsidRPr="007E6260" w:rsidRDefault="00541080"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541080" w:rsidRPr="003E0489" w:rsidRDefault="00541080"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541080" w:rsidRPr="001F3712" w:rsidRDefault="00541080" w:rsidP="00EC1723">
                      <w:pPr>
                        <w:pStyle w:val="NoSpacing"/>
                        <w:shd w:val="clear" w:color="auto" w:fill="FFFFFF" w:themeFill="background1"/>
                        <w:ind w:left="90"/>
                        <w:jc w:val="both"/>
                        <w:rPr>
                          <w:b/>
                          <w:color w:val="503D1B" w:themeColor="background2" w:themeShade="40"/>
                          <w:sz w:val="28"/>
                          <w:szCs w:val="28"/>
                        </w:rPr>
                      </w:pPr>
                    </w:p>
                  </w:txbxContent>
                </v:textbox>
                <w10:wrap type="through"/>
              </v:shape>
            </w:pict>
          </mc:Fallback>
        </mc:AlternateContent>
      </w: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8C7C59" w:rsidP="002E1AC4">
      <w:pPr>
        <w:pStyle w:val="NoSpacing"/>
        <w:ind w:left="-180"/>
        <w:rPr>
          <w:rStyle w:val="hps"/>
          <w:rFonts w:ascii="Arial" w:hAnsi="Arial" w:cs="Arial"/>
          <w:color w:val="775F55" w:themeColor="text2"/>
          <w:lang w:val="pl-PL"/>
        </w:rPr>
      </w:pPr>
      <w:r>
        <w:rPr>
          <w:rFonts w:eastAsia="Times New Roman"/>
          <w:noProof/>
          <w:szCs w:val="24"/>
        </w:rPr>
        <w:drawing>
          <wp:anchor distT="0" distB="0" distL="114300" distR="114300" simplePos="0" relativeHeight="252068864" behindDoc="1" locked="1" layoutInCell="0" allowOverlap="0" wp14:anchorId="74FFDA44" wp14:editId="16654623">
            <wp:simplePos x="0" y="0"/>
            <wp:positionH relativeFrom="column">
              <wp:posOffset>3968115</wp:posOffset>
            </wp:positionH>
            <wp:positionV relativeFrom="paragraph">
              <wp:posOffset>-1234440</wp:posOffset>
            </wp:positionV>
            <wp:extent cx="2948940" cy="746760"/>
            <wp:effectExtent l="19050" t="19050" r="22860" b="15240"/>
            <wp:wrapTight wrapText="bothSides">
              <wp:wrapPolygon edited="0">
                <wp:start x="-140" y="-551"/>
                <wp:lineTo x="-140" y="21490"/>
                <wp:lineTo x="21628" y="21490"/>
                <wp:lineTo x="21628" y="-551"/>
                <wp:lineTo x="-140" y="-5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8940" cy="74676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9048B3" w:rsidP="002E1AC4">
      <w:pPr>
        <w:pStyle w:val="NoSpacing"/>
        <w:ind w:left="-180"/>
        <w:rPr>
          <w:rStyle w:val="hps"/>
          <w:rFonts w:ascii="Arial" w:hAnsi="Arial" w:cs="Arial"/>
          <w:color w:val="775F55" w:themeColor="text2"/>
          <w:lang w:val="pl-PL"/>
        </w:rPr>
      </w:pPr>
      <w:r>
        <w:rPr>
          <w:noProof/>
        </w:rPr>
        <mc:AlternateContent>
          <mc:Choice Requires="wps">
            <w:drawing>
              <wp:anchor distT="0" distB="0" distL="114300" distR="114300" simplePos="0" relativeHeight="252036096" behindDoc="0" locked="1" layoutInCell="0" allowOverlap="0" wp14:anchorId="464061B0" wp14:editId="2EF086E3">
                <wp:simplePos x="0" y="0"/>
                <wp:positionH relativeFrom="column">
                  <wp:posOffset>1838960</wp:posOffset>
                </wp:positionH>
                <wp:positionV relativeFrom="paragraph">
                  <wp:posOffset>-3061335</wp:posOffset>
                </wp:positionV>
                <wp:extent cx="1300480" cy="518160"/>
                <wp:effectExtent l="0" t="0" r="13970" b="1524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518160"/>
                        </a:xfrm>
                        <a:prstGeom prst="rect">
                          <a:avLst/>
                        </a:prstGeom>
                        <a:solidFill>
                          <a:srgbClr val="FFFFA3"/>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541080" w:rsidRPr="00130601" w:rsidRDefault="00541080" w:rsidP="006166F4">
                            <w:pPr>
                              <w:pStyle w:val="NoSpacing"/>
                              <w:jc w:val="center"/>
                              <w:rPr>
                                <w:b/>
                                <w:i/>
                                <w:sz w:val="20"/>
                                <w:szCs w:val="20"/>
                              </w:rPr>
                            </w:pPr>
                            <w:r w:rsidRPr="00130601">
                              <w:rPr>
                                <w:b/>
                                <w:i/>
                                <w:sz w:val="20"/>
                                <w:szCs w:val="20"/>
                              </w:rPr>
                              <w:t>We’re Celebrating</w:t>
                            </w:r>
                          </w:p>
                          <w:p w:rsidR="00541080" w:rsidRPr="00130601" w:rsidRDefault="00541080" w:rsidP="006166F4">
                            <w:pPr>
                              <w:pStyle w:val="NoSpacing"/>
                              <w:jc w:val="center"/>
                              <w:rPr>
                                <w:b/>
                                <w:i/>
                                <w:sz w:val="20"/>
                                <w:szCs w:val="20"/>
                              </w:rPr>
                            </w:pPr>
                            <w:r w:rsidRPr="00130601">
                              <w:rPr>
                                <w:b/>
                                <w:i/>
                                <w:sz w:val="20"/>
                                <w:szCs w:val="20"/>
                              </w:rPr>
                              <w:t>50 years in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left:0;text-align:left;margin-left:144.8pt;margin-top:-241.05pt;width:102.4pt;height:4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" o:allowincell="f" o:allowoverlap="f" fillcolor="#ffffa3" strokecolor="#ffc000" strokeweight=".5pt">
                <v:path arrowok="t"/>
                <v:textbox>
                  <w:txbxContent>
                    <w:p w:rsidR="00541080" w:rsidRPr="00130601" w:rsidRDefault="00541080" w:rsidP="006166F4">
                      <w:pPr>
                        <w:pStyle w:val="NoSpacing"/>
                        <w:jc w:val="center"/>
                        <w:rPr>
                          <w:b/>
                          <w:i/>
                          <w:sz w:val="20"/>
                          <w:szCs w:val="20"/>
                        </w:rPr>
                      </w:pPr>
                      <w:r w:rsidRPr="00130601">
                        <w:rPr>
                          <w:b/>
                          <w:i/>
                          <w:sz w:val="20"/>
                          <w:szCs w:val="20"/>
                        </w:rPr>
                        <w:t>We’re Celebrating</w:t>
                      </w:r>
                    </w:p>
                    <w:p w:rsidR="00541080" w:rsidRPr="00130601" w:rsidRDefault="00541080" w:rsidP="006166F4">
                      <w:pPr>
                        <w:pStyle w:val="NoSpacing"/>
                        <w:jc w:val="center"/>
                        <w:rPr>
                          <w:b/>
                          <w:i/>
                          <w:sz w:val="20"/>
                          <w:szCs w:val="20"/>
                        </w:rPr>
                      </w:pPr>
                      <w:r w:rsidRPr="00130601">
                        <w:rPr>
                          <w:b/>
                          <w:i/>
                          <w:sz w:val="20"/>
                          <w:szCs w:val="20"/>
                        </w:rPr>
                        <w:t>50 years in business</w:t>
                      </w:r>
                    </w:p>
                  </w:txbxContent>
                </v:textbox>
                <w10:anchorlock/>
              </v:shape>
            </w:pict>
          </mc:Fallback>
        </mc:AlternateContent>
      </w: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084CD8" w:rsidP="002E1AC4">
      <w:pPr>
        <w:pStyle w:val="NoSpacing"/>
        <w:ind w:left="-180"/>
        <w:rPr>
          <w:rStyle w:val="hps"/>
          <w:rFonts w:ascii="Arial" w:hAnsi="Arial" w:cs="Arial"/>
          <w:color w:val="775F55" w:themeColor="text2"/>
          <w:lang w:val="pl-PL"/>
        </w:rPr>
      </w:pPr>
      <w:r>
        <w:rPr>
          <w:rFonts w:ascii="Arial" w:hAnsi="Arial" w:cs="Arial"/>
          <w:noProof/>
          <w:color w:val="775F55" w:themeColor="text2"/>
        </w:rPr>
        <w:drawing>
          <wp:anchor distT="0" distB="0" distL="114300" distR="114300" simplePos="0" relativeHeight="251857920" behindDoc="1" locked="1" layoutInCell="0" allowOverlap="0" wp14:anchorId="5C738629" wp14:editId="56EEA89D">
            <wp:simplePos x="0" y="0"/>
            <wp:positionH relativeFrom="column">
              <wp:posOffset>-121920</wp:posOffset>
            </wp:positionH>
            <wp:positionV relativeFrom="paragraph">
              <wp:posOffset>-2189480</wp:posOffset>
            </wp:positionV>
            <wp:extent cx="1896745" cy="792480"/>
            <wp:effectExtent l="19050" t="19050" r="27305" b="266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6745" cy="792480"/>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Style w:val="hps"/>
          <w:rFonts w:ascii="Arial" w:hAnsi="Arial" w:cs="Arial"/>
          <w:color w:val="775F55" w:themeColor="text2"/>
          <w:lang w:val="pl-PL"/>
        </w:rPr>
      </w:pPr>
    </w:p>
    <w:p w:rsidR="00B76D19" w:rsidRPr="005A66DF" w:rsidRDefault="00B76D19" w:rsidP="002E1AC4">
      <w:pPr>
        <w:pStyle w:val="NoSpacing"/>
        <w:ind w:left="-180"/>
        <w:rPr>
          <w:rFonts w:ascii="Arial Narrow" w:hAnsi="Arial Narrow"/>
          <w:color w:val="775F55" w:themeColor="text2"/>
          <w:sz w:val="20"/>
          <w:szCs w:val="20"/>
          <w:lang w:val="pl-PL"/>
        </w:rPr>
      </w:pPr>
    </w:p>
    <w:p w:rsidR="00C5205D" w:rsidRPr="005B1559" w:rsidRDefault="00406DC7" w:rsidP="00A772F6">
      <w:pPr>
        <w:pStyle w:val="NoSpacing"/>
        <w:rPr>
          <w:rFonts w:ascii="Arial Narrow" w:hAnsi="Arial Narrow"/>
          <w:color w:val="775F55" w:themeColor="text2"/>
          <w:sz w:val="20"/>
          <w:szCs w:val="20"/>
        </w:rPr>
      </w:pPr>
      <w:r w:rsidRPr="005B1559">
        <w:rPr>
          <w:rFonts w:ascii="Arial Narrow" w:hAnsi="Arial Narrow"/>
          <w:color w:val="775F55" w:themeColor="text2"/>
          <w:sz w:val="20"/>
          <w:szCs w:val="20"/>
        </w:rPr>
        <w:t>.</w:t>
      </w:r>
    </w:p>
    <w:p w:rsidR="0073245E" w:rsidRPr="005B1559" w:rsidRDefault="009048B3" w:rsidP="004D35A8">
      <w:pPr>
        <w:pStyle w:val="NoSpacing"/>
        <w:ind w:left="180" w:right="36"/>
        <w:rPr>
          <w:sz w:val="18"/>
          <w:szCs w:val="18"/>
        </w:rPr>
      </w:pPr>
      <w:r>
        <w:rPr>
          <w:noProof/>
        </w:rPr>
        <mc:AlternateContent>
          <mc:Choice Requires="wps">
            <w:drawing>
              <wp:anchor distT="0" distB="0" distL="114300" distR="114300" simplePos="0" relativeHeight="251782144" behindDoc="0" locked="0" layoutInCell="1" allowOverlap="1" wp14:anchorId="1CC76116" wp14:editId="27E43880">
                <wp:simplePos x="0" y="0"/>
                <wp:positionH relativeFrom="column">
                  <wp:posOffset>5113655</wp:posOffset>
                </wp:positionH>
                <wp:positionV relativeFrom="paragraph">
                  <wp:posOffset>4481195</wp:posOffset>
                </wp:positionV>
                <wp:extent cx="1819275" cy="1068070"/>
                <wp:effectExtent l="0" t="0" r="28575"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06807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41080" w:rsidRPr="00814379" w:rsidRDefault="00541080"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541080" w:rsidRPr="005D737C" w:rsidRDefault="00541080" w:rsidP="00DB72AB">
                            <w:pPr>
                              <w:widowControl w:val="0"/>
                              <w:jc w:val="center"/>
                              <w:rPr>
                                <w:rFonts w:ascii="Arial Narrow" w:hAnsi="Arial Narrow"/>
                                <w:b/>
                                <w:color w:val="002060"/>
                              </w:rPr>
                            </w:pPr>
                            <w:r w:rsidRPr="005D737C">
                              <w:rPr>
                                <w:rFonts w:ascii="Arial Narrow" w:hAnsi="Arial Narrow"/>
                                <w:b/>
                                <w:color w:val="002060"/>
                              </w:rPr>
                              <w:t>203-562-2828</w:t>
                            </w:r>
                          </w:p>
                          <w:p w:rsidR="00541080" w:rsidRPr="00CD6661" w:rsidRDefault="00541080" w:rsidP="00DB72AB">
                            <w:pPr>
                              <w:tabs>
                                <w:tab w:val="left" w:pos="5220"/>
                              </w:tabs>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7" type="#_x0000_t202" style="position:absolute;left:0;text-align:left;margin-left:402.65pt;margin-top:352.85pt;width:143.25pt;height:8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" fillcolor="#b8cee1 [2132]" strokecolor="white [3212]" strokeweight="2pt">
                <v:fill color2="#e6eef4 [756]" rotate="t" focusposition=".5,.5" focussize="" colors="0 #b7d3ed;.5 #d2e2f2;1 #e9f0f8" focus="100%" type="gradientRadial"/>
                <v:path arrowok="t"/>
                <v:textbox>
                  <w:txbxContent>
                    <w:p w:rsidR="00541080" w:rsidRPr="00814379" w:rsidRDefault="00541080"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541080" w:rsidRPr="005D737C" w:rsidRDefault="00541080" w:rsidP="00DB72AB">
                      <w:pPr>
                        <w:widowControl w:val="0"/>
                        <w:jc w:val="center"/>
                        <w:rPr>
                          <w:rFonts w:ascii="Arial Narrow" w:hAnsi="Arial Narrow"/>
                          <w:b/>
                          <w:color w:val="002060"/>
                        </w:rPr>
                      </w:pPr>
                      <w:r w:rsidRPr="005D737C">
                        <w:rPr>
                          <w:rFonts w:ascii="Arial Narrow" w:hAnsi="Arial Narrow"/>
                          <w:b/>
                          <w:color w:val="002060"/>
                        </w:rPr>
                        <w:t>203-562-2828</w:t>
                      </w:r>
                    </w:p>
                    <w:p w:rsidR="00541080" w:rsidRPr="00CD6661" w:rsidRDefault="00541080" w:rsidP="00DB72AB">
                      <w:pPr>
                        <w:tabs>
                          <w:tab w:val="left" w:pos="5220"/>
                        </w:tabs>
                        <w:jc w:val="center"/>
                        <w:rPr>
                          <w:color w:val="FFFFFF" w:themeColor="background1"/>
                        </w:rPr>
                      </w:pPr>
                    </w:p>
                  </w:txbxContent>
                </v:textbox>
              </v:shape>
            </w:pict>
          </mc:Fallback>
        </mc:AlternateContent>
      </w:r>
      <w:r>
        <w:rPr>
          <w:noProof/>
          <w:sz w:val="18"/>
          <w:szCs w:val="18"/>
        </w:rPr>
        <mc:AlternateContent>
          <mc:Choice Requires="wps">
            <w:drawing>
              <wp:anchor distT="0" distB="0" distL="114300" distR="114300" simplePos="0" relativeHeight="251667456" behindDoc="0" locked="0" layoutInCell="1" allowOverlap="1" wp14:anchorId="7958401E" wp14:editId="49A0B2E3">
                <wp:simplePos x="0" y="0"/>
                <wp:positionH relativeFrom="column">
                  <wp:posOffset>5086350</wp:posOffset>
                </wp:positionH>
                <wp:positionV relativeFrom="paragraph">
                  <wp:posOffset>3241040</wp:posOffset>
                </wp:positionV>
                <wp:extent cx="1863090" cy="1275715"/>
                <wp:effectExtent l="0" t="0" r="22860"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27571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A47BFE">
                            <w:pPr>
                              <w:pStyle w:val="NoSpacing"/>
                            </w:pPr>
                            <w:r>
                              <w:rPr>
                                <w:noProof/>
                              </w:rPr>
                              <w:drawing>
                                <wp:inline distT="0" distB="0" distL="0" distR="0" wp14:anchorId="03B9DD12" wp14:editId="0C62B28A">
                                  <wp:extent cx="1613646" cy="568618"/>
                                  <wp:effectExtent l="19050" t="0" r="5604" b="0"/>
                                  <wp:docPr id="47" name="Picture 47">
                                    <a:hlinkClick xmlns:a="http://schemas.openxmlformats.org/drawingml/2006/main" r:id="rId64"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64" tooltip="&quot;Back to homepage&quot;"/>
                                          </pic:cNvPr>
                                          <pic:cNvPicPr>
                                            <a:picLocks noChangeAspect="1" noChangeArrowheads="1"/>
                                          </pic:cNvPicPr>
                                        </pic:nvPicPr>
                                        <pic:blipFill>
                                          <a:blip r:embed="rId65">
                                            <a:duotone>
                                              <a:prstClr val="black"/>
                                              <a:srgbClr val="92D050">
                                                <a:tint val="45000"/>
                                                <a:satMod val="400000"/>
                                              </a:srgbClr>
                                            </a:duotone>
                                            <a:extLst>
                                              <a:ext uri="{BEBA8EAE-BF5A-486C-A8C5-ECC9F3942E4B}">
                                                <a14:imgProps xmlns:a14="http://schemas.microsoft.com/office/drawing/2010/main">
                                                  <a14:imgLayer r:embed="rId6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541080" w:rsidRDefault="00541080" w:rsidP="00A47BFE">
                            <w:pPr>
                              <w:pStyle w:val="NoSpacing"/>
                            </w:pPr>
                          </w:p>
                          <w:p w:rsidR="00541080" w:rsidRDefault="00541080" w:rsidP="00A47BFE">
                            <w:pPr>
                              <w:pStyle w:val="NoSpacing"/>
                            </w:pPr>
                            <w:hyperlink r:id="rId75" w:history="1">
                              <w:r w:rsidRPr="00DE592A">
                                <w:rPr>
                                  <w:rStyle w:val="Hyperlink"/>
                                  <w:sz w:val="16"/>
                                  <w:szCs w:val="16"/>
                                </w:rPr>
                                <w:t>www.oppeace.org</w:t>
                              </w:r>
                            </w:hyperlink>
                          </w:p>
                          <w:p w:rsidR="00541080" w:rsidRDefault="00541080" w:rsidP="007A1BBE">
                            <w:pPr>
                              <w:pStyle w:val="NoSpacing"/>
                              <w:rPr>
                                <w:sz w:val="16"/>
                                <w:szCs w:val="16"/>
                              </w:rPr>
                            </w:pPr>
                            <w:r w:rsidRPr="007A1BBE">
                              <w:rPr>
                                <w:sz w:val="16"/>
                                <w:szCs w:val="16"/>
                              </w:rPr>
                              <w:t>Join us!</w:t>
                            </w:r>
                          </w:p>
                          <w:p w:rsidR="00541080" w:rsidRDefault="00541080" w:rsidP="007A1BBE">
                            <w:pPr>
                              <w:pStyle w:val="NoSpacing"/>
                              <w:rPr>
                                <w:sz w:val="14"/>
                                <w:szCs w:val="14"/>
                              </w:rPr>
                            </w:pPr>
                            <w:r>
                              <w:rPr>
                                <w:sz w:val="16"/>
                                <w:szCs w:val="16"/>
                              </w:rPr>
                              <w:t xml:space="preserve">  </w:t>
                            </w:r>
                            <w:r w:rsidRPr="00A47BFE">
                              <w:rPr>
                                <w:sz w:val="14"/>
                                <w:szCs w:val="14"/>
                              </w:rPr>
                              <w:t xml:space="preserve"> For more info, contact Sr. Pat Twohill, OP</w:t>
                            </w:r>
                          </w:p>
                          <w:p w:rsidR="00541080" w:rsidRPr="00A47BFE" w:rsidRDefault="00541080" w:rsidP="007A1BBE">
                            <w:pPr>
                              <w:pStyle w:val="NoSpacing"/>
                              <w:rPr>
                                <w:sz w:val="14"/>
                                <w:szCs w:val="14"/>
                              </w:rPr>
                            </w:pPr>
                            <w:r>
                              <w:rPr>
                                <w:sz w:val="14"/>
                                <w:szCs w:val="14"/>
                              </w:rPr>
                              <w:t xml:space="preserve">   </w:t>
                            </w:r>
                            <w:hyperlink r:id="rId76" w:history="1">
                              <w:r w:rsidRPr="00DE592A">
                                <w:rPr>
                                  <w:rStyle w:val="Hyperlink"/>
                                  <w:sz w:val="14"/>
                                  <w:szCs w:val="14"/>
                                </w:rPr>
                                <w:t>ptwohill@oppeace.org</w:t>
                              </w:r>
                            </w:hyperlink>
                            <w:r>
                              <w:rPr>
                                <w:sz w:val="14"/>
                                <w:szCs w:val="14"/>
                              </w:rPr>
                              <w:t xml:space="preserve"> or 203-777-7324</w:t>
                            </w:r>
                          </w:p>
                          <w:p w:rsidR="00541080" w:rsidRPr="007A1BBE" w:rsidRDefault="00541080" w:rsidP="007A1BBE">
                            <w:pPr>
                              <w:pStyle w:val="NoSpacing"/>
                            </w:pPr>
                          </w:p>
                          <w:p w:rsidR="00541080" w:rsidRDefault="00541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048" type="#_x0000_t202" style="position:absolute;left:0;text-align:left;margin-left:400.5pt;margin-top:255.2pt;width:146.7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" fillcolor="#92d050" strokeweight=".5pt">
                <v:path arrowok="t"/>
                <v:textbox>
                  <w:txbxContent>
                    <w:p w:rsidR="00541080" w:rsidRDefault="00541080" w:rsidP="00A47BFE">
                      <w:pPr>
                        <w:pStyle w:val="NoSpacing"/>
                      </w:pPr>
                      <w:r>
                        <w:rPr>
                          <w:noProof/>
                        </w:rPr>
                        <w:drawing>
                          <wp:inline distT="0" distB="0" distL="0" distR="0" wp14:anchorId="03B9DD12" wp14:editId="0C62B28A">
                            <wp:extent cx="1613646" cy="568618"/>
                            <wp:effectExtent l="19050" t="0" r="5604" b="0"/>
                            <wp:docPr id="47" name="Picture 47">
                              <a:hlinkClick xmlns:a="http://schemas.openxmlformats.org/drawingml/2006/main" r:id="rId64"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64" tooltip="&quot;Back to homepage&quot;"/>
                                    </pic:cNvPr>
                                    <pic:cNvPicPr>
                                      <a:picLocks noChangeAspect="1" noChangeArrowheads="1"/>
                                    </pic:cNvPicPr>
                                  </pic:nvPicPr>
                                  <pic:blipFill>
                                    <a:blip r:embed="rId65">
                                      <a:duotone>
                                        <a:prstClr val="black"/>
                                        <a:srgbClr val="92D050">
                                          <a:tint val="45000"/>
                                          <a:satMod val="400000"/>
                                        </a:srgbClr>
                                      </a:duotone>
                                      <a:extLst>
                                        <a:ext uri="{BEBA8EAE-BF5A-486C-A8C5-ECC9F3942E4B}">
                                          <a14:imgProps xmlns:a14="http://schemas.microsoft.com/office/drawing/2010/main">
                                            <a14:imgLayer r:embed="rId6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541080" w:rsidRDefault="00541080" w:rsidP="00A47BFE">
                      <w:pPr>
                        <w:pStyle w:val="NoSpacing"/>
                      </w:pPr>
                    </w:p>
                    <w:p w:rsidR="00541080" w:rsidRDefault="00541080" w:rsidP="00A47BFE">
                      <w:pPr>
                        <w:pStyle w:val="NoSpacing"/>
                      </w:pPr>
                      <w:hyperlink r:id="rId77" w:history="1">
                        <w:r w:rsidRPr="00DE592A">
                          <w:rPr>
                            <w:rStyle w:val="Hyperlink"/>
                            <w:sz w:val="16"/>
                            <w:szCs w:val="16"/>
                          </w:rPr>
                          <w:t>www.oppeace.org</w:t>
                        </w:r>
                      </w:hyperlink>
                    </w:p>
                    <w:p w:rsidR="00541080" w:rsidRDefault="00541080" w:rsidP="007A1BBE">
                      <w:pPr>
                        <w:pStyle w:val="NoSpacing"/>
                        <w:rPr>
                          <w:sz w:val="16"/>
                          <w:szCs w:val="16"/>
                        </w:rPr>
                      </w:pPr>
                      <w:r w:rsidRPr="007A1BBE">
                        <w:rPr>
                          <w:sz w:val="16"/>
                          <w:szCs w:val="16"/>
                        </w:rPr>
                        <w:t>Join us!</w:t>
                      </w:r>
                    </w:p>
                    <w:p w:rsidR="00541080" w:rsidRDefault="00541080" w:rsidP="007A1BBE">
                      <w:pPr>
                        <w:pStyle w:val="NoSpacing"/>
                        <w:rPr>
                          <w:sz w:val="14"/>
                          <w:szCs w:val="14"/>
                        </w:rPr>
                      </w:pPr>
                      <w:r>
                        <w:rPr>
                          <w:sz w:val="16"/>
                          <w:szCs w:val="16"/>
                        </w:rPr>
                        <w:t xml:space="preserve">  </w:t>
                      </w:r>
                      <w:r w:rsidRPr="00A47BFE">
                        <w:rPr>
                          <w:sz w:val="14"/>
                          <w:szCs w:val="14"/>
                        </w:rPr>
                        <w:t xml:space="preserve"> For more info, contact Sr. Pat Twohill, OP</w:t>
                      </w:r>
                    </w:p>
                    <w:p w:rsidR="00541080" w:rsidRPr="00A47BFE" w:rsidRDefault="00541080" w:rsidP="007A1BBE">
                      <w:pPr>
                        <w:pStyle w:val="NoSpacing"/>
                        <w:rPr>
                          <w:sz w:val="14"/>
                          <w:szCs w:val="14"/>
                        </w:rPr>
                      </w:pPr>
                      <w:r>
                        <w:rPr>
                          <w:sz w:val="14"/>
                          <w:szCs w:val="14"/>
                        </w:rPr>
                        <w:t xml:space="preserve">   </w:t>
                      </w:r>
                      <w:hyperlink r:id="rId78" w:history="1">
                        <w:r w:rsidRPr="00DE592A">
                          <w:rPr>
                            <w:rStyle w:val="Hyperlink"/>
                            <w:sz w:val="14"/>
                            <w:szCs w:val="14"/>
                          </w:rPr>
                          <w:t>ptwohill@oppeace.org</w:t>
                        </w:r>
                      </w:hyperlink>
                      <w:r>
                        <w:rPr>
                          <w:sz w:val="14"/>
                          <w:szCs w:val="14"/>
                        </w:rPr>
                        <w:t xml:space="preserve"> or 203-777-7324</w:t>
                      </w:r>
                    </w:p>
                    <w:p w:rsidR="00541080" w:rsidRPr="007A1BBE" w:rsidRDefault="00541080" w:rsidP="007A1BBE">
                      <w:pPr>
                        <w:pStyle w:val="NoSpacing"/>
                      </w:pPr>
                    </w:p>
                    <w:p w:rsidR="00541080" w:rsidRDefault="00541080"/>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4FB8F33" wp14:editId="31B15E1C">
                <wp:simplePos x="0" y="0"/>
                <wp:positionH relativeFrom="column">
                  <wp:posOffset>3969385</wp:posOffset>
                </wp:positionH>
                <wp:positionV relativeFrom="paragraph">
                  <wp:posOffset>6626860</wp:posOffset>
                </wp:positionV>
                <wp:extent cx="2335530" cy="230505"/>
                <wp:effectExtent l="0" t="0" r="26670"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left:0;text-align:left;margin-left:312.55pt;margin-top:521.8pt;width:183.9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" fillcolor="white [3201]" strokeweight=".5pt">
                <v:path arrowok="t"/>
                <v:textbox>
                  <w:txbxContent>
                    <w:p w:rsidR="00541080" w:rsidRDefault="00541080" w:rsidP="00BA7621"/>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7C74360E" wp14:editId="114AA7C8">
                <wp:simplePos x="0" y="0"/>
                <wp:positionH relativeFrom="column">
                  <wp:posOffset>3966845</wp:posOffset>
                </wp:positionH>
                <wp:positionV relativeFrom="paragraph">
                  <wp:posOffset>6311265</wp:posOffset>
                </wp:positionV>
                <wp:extent cx="2335530" cy="230505"/>
                <wp:effectExtent l="0" t="0" r="26670"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312.35pt;margin-top:496.95pt;width:183.9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" fillcolor="white [3201]" strokeweight=".5pt">
                <v:path arrowok="t"/>
                <v:textbox>
                  <w:txbxContent>
                    <w:p w:rsidR="00541080" w:rsidRDefault="00541080" w:rsidP="00BA7621"/>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78135E52" wp14:editId="1A16789C">
                <wp:simplePos x="0" y="0"/>
                <wp:positionH relativeFrom="column">
                  <wp:posOffset>3968115</wp:posOffset>
                </wp:positionH>
                <wp:positionV relativeFrom="paragraph">
                  <wp:posOffset>6021705</wp:posOffset>
                </wp:positionV>
                <wp:extent cx="2335530" cy="230505"/>
                <wp:effectExtent l="0" t="0" r="26670" b="171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left:0;text-align:left;margin-left:312.45pt;margin-top:474.15pt;width:183.9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" fillcolor="white [3201]" strokeweight=".5pt">
                <v:path arrowok="t"/>
                <v:textbox>
                  <w:txbxContent>
                    <w:p w:rsidR="00541080" w:rsidRDefault="00541080"/>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B1DC638" wp14:editId="704A5278">
                <wp:simplePos x="0" y="0"/>
                <wp:positionH relativeFrom="column">
                  <wp:posOffset>3966845</wp:posOffset>
                </wp:positionH>
                <wp:positionV relativeFrom="paragraph">
                  <wp:posOffset>6988175</wp:posOffset>
                </wp:positionV>
                <wp:extent cx="2335530" cy="230505"/>
                <wp:effectExtent l="0" t="0" r="26670" b="171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080" w:rsidRDefault="00541080"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312.35pt;margin-top:550.25pt;width:183.9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" fillcolor="white [3201]" strokeweight=".5pt">
                <v:path arrowok="t"/>
                <v:textbox>
                  <w:txbxContent>
                    <w:p w:rsidR="00541080" w:rsidRDefault="00541080" w:rsidP="00BA7621"/>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E4AB6CF" wp14:editId="43540EB9">
                <wp:simplePos x="0" y="0"/>
                <wp:positionH relativeFrom="column">
                  <wp:posOffset>6548120</wp:posOffset>
                </wp:positionH>
                <wp:positionV relativeFrom="paragraph">
                  <wp:posOffset>7720330</wp:posOffset>
                </wp:positionV>
                <wp:extent cx="189230" cy="161290"/>
                <wp:effectExtent l="0" t="0" r="2032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61290"/>
                        </a:xfrm>
                        <a:prstGeom prst="rect">
                          <a:avLst/>
                        </a:prstGeom>
                        <a:ln>
                          <a:solidFill>
                            <a:srgbClr val="C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15.6pt;margin-top:607.9pt;width:14.9pt;height:1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" fillcolor="white [3201]" strokecolor="#c00000" strokeweight="2pt">
                <v:path arrowok="t"/>
              </v:rect>
            </w:pict>
          </mc:Fallback>
        </mc:AlternateContent>
      </w:r>
    </w:p>
    <w:sectPr w:rsidR="0073245E" w:rsidRPr="005B1559" w:rsidSect="00DD221C">
      <w:type w:val="continuous"/>
      <w:pgSz w:w="12240" w:h="15840" w:code="1"/>
      <w:pgMar w:top="446" w:right="720" w:bottom="288" w:left="720" w:header="288" w:footer="0" w:gutter="0"/>
      <w:pgBorders w:offsetFrom="page">
        <w:top w:val="thinThickSmallGap" w:sz="24" w:space="26" w:color="355D7E" w:themeColor="accent1" w:themeShade="80"/>
        <w:left w:val="thinThickSmallGap" w:sz="24" w:space="24" w:color="355D7E" w:themeColor="accent1" w:themeShade="80"/>
        <w:bottom w:val="thinThickSmallGap" w:sz="24" w:space="31" w:color="355D7E" w:themeColor="accent1" w:themeShade="80"/>
        <w:right w:val="thinThickSmallGap" w:sz="24" w:space="24" w:color="355D7E" w:themeColor="accent1" w:themeShade="80"/>
      </w:pgBorders>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080" w:rsidRDefault="00541080" w:rsidP="007A4CF4">
      <w:r>
        <w:separator/>
      </w:r>
    </w:p>
  </w:endnote>
  <w:endnote w:type="continuationSeparator" w:id="0">
    <w:p w:rsidR="00541080" w:rsidRDefault="00541080" w:rsidP="007A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80" w:rsidRDefault="00541080">
    <w:pPr>
      <w:pStyle w:val="Footer"/>
    </w:pPr>
  </w:p>
  <w:p w:rsidR="00541080" w:rsidRDefault="00541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080" w:rsidRDefault="00541080" w:rsidP="007A4CF4">
      <w:r>
        <w:separator/>
      </w:r>
    </w:p>
  </w:footnote>
  <w:footnote w:type="continuationSeparator" w:id="0">
    <w:p w:rsidR="00541080" w:rsidRDefault="00541080" w:rsidP="007A4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9pt;height:9pt" o:bullet="t">
        <v:imagedata r:id="rId1" o:title="BD10265_"/>
      </v:shape>
    </w:pict>
  </w:numPicBullet>
  <w:numPicBullet w:numPicBulletId="1">
    <w:pict>
      <v:shape id="_x0000_i1108" type="#_x0000_t75" style="width:9pt;height:9pt" o:bullet="t">
        <v:imagedata r:id="rId2" o:title="BD14530_"/>
      </v:shape>
    </w:pict>
  </w:numPicBullet>
  <w:numPicBullet w:numPicBulletId="2">
    <w:pict>
      <v:shape id="_x0000_i1109" type="#_x0000_t75" style="width:9pt;height:9pt" o:bullet="t">
        <v:imagedata r:id="rId3" o:title="BD10267_"/>
      </v:shape>
    </w:pict>
  </w:numPicBullet>
  <w:numPicBullet w:numPicBulletId="3">
    <w:pict>
      <v:shape id="_x0000_i1110" type="#_x0000_t75" style="width:11.4pt;height:11.4pt" o:bullet="t">
        <v:imagedata r:id="rId4" o:title="BD14513_"/>
      </v:shape>
    </w:pict>
  </w:numPicBullet>
  <w:numPicBullet w:numPicBulletId="4">
    <w:pict>
      <v:shape id="_x0000_i1111" type="#_x0000_t75" style="width:11.4pt;height:11.4pt" o:bullet="t">
        <v:imagedata r:id="rId5" o:title="mso9952"/>
      </v:shape>
    </w:pict>
  </w:numPicBullet>
  <w:numPicBullet w:numPicBulletId="5">
    <w:pict>
      <v:shape id="_x0000_i1112" type="#_x0000_t75" style="width:11.4pt;height:11.4pt" o:bullet="t">
        <v:imagedata r:id="rId6" o:title="BD10297_"/>
      </v:shape>
    </w:pict>
  </w:numPicBullet>
  <w:numPicBullet w:numPicBulletId="6">
    <w:pict>
      <v:shape id="_x0000_i1113" type="#_x0000_t75" style="width:11.4pt;height:11.4pt" o:bullet="t">
        <v:imagedata r:id="rId7" o:title="BD10253_"/>
        <o:lock v:ext="edit" cropping="t"/>
      </v:shape>
    </w:pict>
  </w:numPicBullet>
  <w:numPicBullet w:numPicBulletId="7">
    <w:pict>
      <v:shape id="_x0000_i1114" type="#_x0000_t75" style="width:9pt;height:9pt" o:bullet="t">
        <v:imagedata r:id="rId8" o:title="BD10267_"/>
      </v:shape>
    </w:pict>
  </w:numPicBullet>
  <w:numPicBullet w:numPicBulletId="8">
    <w:pict>
      <v:shape id="_x0000_i1115" type="#_x0000_t75" style="width:9pt;height:9pt" o:bullet="t">
        <v:imagedata r:id="rId9" o:title="BD14530_"/>
      </v:shape>
    </w:pict>
  </w:numPicBullet>
  <w:abstractNum w:abstractNumId="0">
    <w:nsid w:val="FFFFFF89"/>
    <w:multiLevelType w:val="singleLevel"/>
    <w:tmpl w:val="1DD013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6F98"/>
    <w:multiLevelType w:val="hybridMultilevel"/>
    <w:tmpl w:val="BBFEAF52"/>
    <w:lvl w:ilvl="0" w:tplc="63E6C9B2">
      <w:start w:val="1"/>
      <w:numFmt w:val="bullet"/>
      <w:lvlText w:val=""/>
      <w:lvlPicBulletId w:val="3"/>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0DF127B"/>
    <w:multiLevelType w:val="hybridMultilevel"/>
    <w:tmpl w:val="76F64894"/>
    <w:lvl w:ilvl="0" w:tplc="63E6C9B2">
      <w:start w:val="1"/>
      <w:numFmt w:val="bullet"/>
      <w:lvlText w:val=""/>
      <w:lvlPicBulletId w:val="3"/>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2581DC0"/>
    <w:multiLevelType w:val="hybridMultilevel"/>
    <w:tmpl w:val="11C66092"/>
    <w:lvl w:ilvl="0" w:tplc="04090007">
      <w:start w:val="1"/>
      <w:numFmt w:val="bullet"/>
      <w:lvlText w:val=""/>
      <w:lvlPicBulletId w:val="4"/>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370F8"/>
    <w:multiLevelType w:val="multilevel"/>
    <w:tmpl w:val="4740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24FEB"/>
    <w:multiLevelType w:val="hybridMultilevel"/>
    <w:tmpl w:val="783E8008"/>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EA5757A"/>
    <w:multiLevelType w:val="hybridMultilevel"/>
    <w:tmpl w:val="11DEBC92"/>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B3"/>
    <w:multiLevelType w:val="hybridMultilevel"/>
    <w:tmpl w:val="60EE2086"/>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90C8B"/>
    <w:multiLevelType w:val="hybridMultilevel"/>
    <w:tmpl w:val="BFA22A50"/>
    <w:lvl w:ilvl="0" w:tplc="5754CBF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D458C"/>
    <w:multiLevelType w:val="hybridMultilevel"/>
    <w:tmpl w:val="9D646AA6"/>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7033F"/>
    <w:multiLevelType w:val="hybridMultilevel"/>
    <w:tmpl w:val="74541E8A"/>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D150F"/>
    <w:multiLevelType w:val="hybridMultilevel"/>
    <w:tmpl w:val="0B6EF1D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02A95"/>
    <w:multiLevelType w:val="hybridMultilevel"/>
    <w:tmpl w:val="80F48454"/>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A09C7"/>
    <w:multiLevelType w:val="hybridMultilevel"/>
    <w:tmpl w:val="B6B02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5477E0"/>
    <w:multiLevelType w:val="hybridMultilevel"/>
    <w:tmpl w:val="1EC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10345"/>
    <w:multiLevelType w:val="hybridMultilevel"/>
    <w:tmpl w:val="3668BF30"/>
    <w:lvl w:ilvl="0" w:tplc="95B47F3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3D49A0"/>
    <w:multiLevelType w:val="hybridMultilevel"/>
    <w:tmpl w:val="898EAB3E"/>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F5A8C"/>
    <w:multiLevelType w:val="hybridMultilevel"/>
    <w:tmpl w:val="01A44560"/>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2C9874C5"/>
    <w:multiLevelType w:val="hybridMultilevel"/>
    <w:tmpl w:val="0D7830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D085745"/>
    <w:multiLevelType w:val="hybridMultilevel"/>
    <w:tmpl w:val="9AAC3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1513862"/>
    <w:multiLevelType w:val="multilevel"/>
    <w:tmpl w:val="7C6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03EB1"/>
    <w:multiLevelType w:val="hybridMultilevel"/>
    <w:tmpl w:val="A164EF80"/>
    <w:lvl w:ilvl="0" w:tplc="63E6C9B2">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84455D"/>
    <w:multiLevelType w:val="hybridMultilevel"/>
    <w:tmpl w:val="70A83FB2"/>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B15D85"/>
    <w:multiLevelType w:val="hybridMultilevel"/>
    <w:tmpl w:val="E368A02C"/>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B62026"/>
    <w:multiLevelType w:val="hybridMultilevel"/>
    <w:tmpl w:val="387EBEAC"/>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A9A6B5F"/>
    <w:multiLevelType w:val="hybridMultilevel"/>
    <w:tmpl w:val="E320FDE8"/>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7219E"/>
    <w:multiLevelType w:val="hybridMultilevel"/>
    <w:tmpl w:val="E8384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B1060"/>
    <w:multiLevelType w:val="hybridMultilevel"/>
    <w:tmpl w:val="C41C143C"/>
    <w:lvl w:ilvl="0" w:tplc="906E41E0">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FD3DE7"/>
    <w:multiLevelType w:val="hybridMultilevel"/>
    <w:tmpl w:val="34DADA0E"/>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1096C"/>
    <w:multiLevelType w:val="hybridMultilevel"/>
    <w:tmpl w:val="68840C6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122074"/>
    <w:multiLevelType w:val="hybridMultilevel"/>
    <w:tmpl w:val="61627A12"/>
    <w:lvl w:ilvl="0" w:tplc="226E4C02">
      <w:start w:val="1"/>
      <w:numFmt w:val="bullet"/>
      <w:lvlText w:val=""/>
      <w:lvlPicBulletId w:val="1"/>
      <w:lvlJc w:val="left"/>
      <w:pPr>
        <w:ind w:left="781" w:hanging="360"/>
      </w:pPr>
      <w:rPr>
        <w:rFonts w:ascii="Symbol" w:hAnsi="Symbol" w:hint="default"/>
        <w:color w:val="auto"/>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nsid w:val="4AC81FB9"/>
    <w:multiLevelType w:val="hybridMultilevel"/>
    <w:tmpl w:val="0AD6193A"/>
    <w:lvl w:ilvl="0" w:tplc="1A74266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nsid w:val="501B708A"/>
    <w:multiLevelType w:val="hybridMultilevel"/>
    <w:tmpl w:val="738E80E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4D55A5"/>
    <w:multiLevelType w:val="hybridMultilevel"/>
    <w:tmpl w:val="D0468C0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2602BE"/>
    <w:multiLevelType w:val="hybridMultilevel"/>
    <w:tmpl w:val="C608B86C"/>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C6D59"/>
    <w:multiLevelType w:val="hybridMultilevel"/>
    <w:tmpl w:val="9D569C08"/>
    <w:lvl w:ilvl="0" w:tplc="816A57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FC67073"/>
    <w:multiLevelType w:val="hybridMultilevel"/>
    <w:tmpl w:val="6AF24202"/>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62702C03"/>
    <w:multiLevelType w:val="hybridMultilevel"/>
    <w:tmpl w:val="5D7CC9E4"/>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645567AE"/>
    <w:multiLevelType w:val="hybridMultilevel"/>
    <w:tmpl w:val="78328D2C"/>
    <w:lvl w:ilvl="0" w:tplc="98520208">
      <w:start w:val="1"/>
      <w:numFmt w:val="bullet"/>
      <w:lvlText w:val=""/>
      <w:lvlPicBulletId w:val="0"/>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6F1835F6"/>
    <w:multiLevelType w:val="multilevel"/>
    <w:tmpl w:val="989E8604"/>
    <w:lvl w:ilvl="0">
      <w:start w:val="1"/>
      <w:numFmt w:val="decimal"/>
      <w:lvlText w:val="%1."/>
      <w:lvlJc w:val="left"/>
      <w:pPr>
        <w:tabs>
          <w:tab w:val="decimal" w:pos="360"/>
        </w:tabs>
        <w:ind w:left="720"/>
      </w:pPr>
      <w:rPr>
        <w:rFonts w:ascii="Tahoma" w:eastAsia="Tahoma" w:hAnsi="Tahoma"/>
        <w:b/>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A43BBA"/>
    <w:multiLevelType w:val="hybridMultilevel"/>
    <w:tmpl w:val="3260086A"/>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F76543"/>
    <w:multiLevelType w:val="hybridMultilevel"/>
    <w:tmpl w:val="27B0E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FD2710D"/>
    <w:multiLevelType w:val="hybridMultilevel"/>
    <w:tmpl w:val="80F0F6BE"/>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9"/>
  </w:num>
  <w:num w:numId="5">
    <w:abstractNumId w:val="15"/>
  </w:num>
  <w:num w:numId="6">
    <w:abstractNumId w:val="6"/>
  </w:num>
  <w:num w:numId="7">
    <w:abstractNumId w:val="33"/>
  </w:num>
  <w:num w:numId="8">
    <w:abstractNumId w:val="28"/>
  </w:num>
  <w:num w:numId="9">
    <w:abstractNumId w:val="20"/>
  </w:num>
  <w:num w:numId="10">
    <w:abstractNumId w:val="31"/>
  </w:num>
  <w:num w:numId="11">
    <w:abstractNumId w:val="5"/>
  </w:num>
  <w:num w:numId="12">
    <w:abstractNumId w:val="17"/>
  </w:num>
  <w:num w:numId="13">
    <w:abstractNumId w:val="24"/>
  </w:num>
  <w:num w:numId="14">
    <w:abstractNumId w:val="22"/>
  </w:num>
  <w:num w:numId="15">
    <w:abstractNumId w:val="7"/>
  </w:num>
  <w:num w:numId="16">
    <w:abstractNumId w:val="30"/>
  </w:num>
  <w:num w:numId="17">
    <w:abstractNumId w:val="10"/>
  </w:num>
  <w:num w:numId="18">
    <w:abstractNumId w:val="23"/>
  </w:num>
  <w:num w:numId="19">
    <w:abstractNumId w:val="8"/>
  </w:num>
  <w:num w:numId="20">
    <w:abstractNumId w:val="29"/>
  </w:num>
  <w:num w:numId="21">
    <w:abstractNumId w:val="38"/>
  </w:num>
  <w:num w:numId="22">
    <w:abstractNumId w:val="40"/>
  </w:num>
  <w:num w:numId="23">
    <w:abstractNumId w:val="26"/>
  </w:num>
  <w:num w:numId="24">
    <w:abstractNumId w:val="41"/>
  </w:num>
  <w:num w:numId="25">
    <w:abstractNumId w:val="18"/>
  </w:num>
  <w:num w:numId="26">
    <w:abstractNumId w:val="13"/>
  </w:num>
  <w:num w:numId="27">
    <w:abstractNumId w:val="16"/>
  </w:num>
  <w:num w:numId="28">
    <w:abstractNumId w:val="3"/>
  </w:num>
  <w:num w:numId="29">
    <w:abstractNumId w:val="2"/>
  </w:num>
  <w:num w:numId="30">
    <w:abstractNumId w:val="42"/>
  </w:num>
  <w:num w:numId="31">
    <w:abstractNumId w:val="21"/>
  </w:num>
  <w:num w:numId="32">
    <w:abstractNumId w:val="1"/>
  </w:num>
  <w:num w:numId="33">
    <w:abstractNumId w:val="36"/>
  </w:num>
  <w:num w:numId="34">
    <w:abstractNumId w:val="37"/>
  </w:num>
  <w:num w:numId="35">
    <w:abstractNumId w:val="11"/>
  </w:num>
  <w:num w:numId="36">
    <w:abstractNumId w:val="34"/>
  </w:num>
  <w:num w:numId="37">
    <w:abstractNumId w:val="12"/>
  </w:num>
  <w:num w:numId="38">
    <w:abstractNumId w:val="27"/>
  </w:num>
  <w:num w:numId="39">
    <w:abstractNumId w:val="4"/>
  </w:num>
  <w:num w:numId="40">
    <w:abstractNumId w:val="32"/>
  </w:num>
  <w:num w:numId="41">
    <w:abstractNumId w:val="14"/>
  </w:num>
  <w:num w:numId="42">
    <w:abstractNumId w:val="25"/>
  </w:num>
  <w:num w:numId="43">
    <w:abstractNumId w:val="9"/>
  </w:num>
  <w:num w:numId="44">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en-US" w:vendorID="64" w:dllVersion="131078" w:nlCheck="1" w:checkStyle="1"/>
  <w:attachedTemplate r:id="rId1"/>
  <w:mailMerge>
    <w:mainDocumentType w:val="mailingLabels"/>
    <w:dataType w:val="textFile"/>
    <w:activeRecord w:val="-1"/>
    <w:odso/>
  </w:mailMerge>
  <w:doNotTrackMoves/>
  <w:doNotTrackFormatting/>
  <w:defaultTabStop w:val="720"/>
  <w:drawingGridHorizontalSpacing w:val="187"/>
  <w:drawingGridVerticalSpacing w:val="187"/>
  <w:characterSpacingControl w:val="doNotCompress"/>
  <w:hdrShapeDefaults>
    <o:shapedefaults v:ext="edit" spidmax="2049">
      <o:colormru v:ext="edit" colors="#c9f"/>
      <o:colormenu v:ext="edit" fillcolor="none [1943]"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46"/>
    <w:rsid w:val="00000109"/>
    <w:rsid w:val="000001EC"/>
    <w:rsid w:val="000003FF"/>
    <w:rsid w:val="00000422"/>
    <w:rsid w:val="0000057B"/>
    <w:rsid w:val="000006AC"/>
    <w:rsid w:val="000006B9"/>
    <w:rsid w:val="00000748"/>
    <w:rsid w:val="0000095F"/>
    <w:rsid w:val="00000D3D"/>
    <w:rsid w:val="00000E6B"/>
    <w:rsid w:val="000010E2"/>
    <w:rsid w:val="00001517"/>
    <w:rsid w:val="00001852"/>
    <w:rsid w:val="00001E54"/>
    <w:rsid w:val="00001EC0"/>
    <w:rsid w:val="00001F77"/>
    <w:rsid w:val="00002129"/>
    <w:rsid w:val="00002442"/>
    <w:rsid w:val="00002540"/>
    <w:rsid w:val="00002609"/>
    <w:rsid w:val="00002774"/>
    <w:rsid w:val="00002A4C"/>
    <w:rsid w:val="00002BF6"/>
    <w:rsid w:val="00002C58"/>
    <w:rsid w:val="00002D9B"/>
    <w:rsid w:val="00003006"/>
    <w:rsid w:val="000035A6"/>
    <w:rsid w:val="000036F2"/>
    <w:rsid w:val="00003779"/>
    <w:rsid w:val="00003838"/>
    <w:rsid w:val="00003AB9"/>
    <w:rsid w:val="00003B6E"/>
    <w:rsid w:val="00003EAF"/>
    <w:rsid w:val="00003F8F"/>
    <w:rsid w:val="000040F7"/>
    <w:rsid w:val="00004186"/>
    <w:rsid w:val="000041F2"/>
    <w:rsid w:val="000042D1"/>
    <w:rsid w:val="000045B1"/>
    <w:rsid w:val="000045DF"/>
    <w:rsid w:val="0000467E"/>
    <w:rsid w:val="00004826"/>
    <w:rsid w:val="0000488C"/>
    <w:rsid w:val="00004931"/>
    <w:rsid w:val="00004989"/>
    <w:rsid w:val="00004A75"/>
    <w:rsid w:val="00004A88"/>
    <w:rsid w:val="00004ADA"/>
    <w:rsid w:val="00004AE5"/>
    <w:rsid w:val="00004B8D"/>
    <w:rsid w:val="00004BFB"/>
    <w:rsid w:val="00004C38"/>
    <w:rsid w:val="00004C3C"/>
    <w:rsid w:val="00004CA0"/>
    <w:rsid w:val="00004CF3"/>
    <w:rsid w:val="00004EB8"/>
    <w:rsid w:val="000050A4"/>
    <w:rsid w:val="000051AE"/>
    <w:rsid w:val="0000539F"/>
    <w:rsid w:val="00005577"/>
    <w:rsid w:val="000056C1"/>
    <w:rsid w:val="000056E3"/>
    <w:rsid w:val="00005B88"/>
    <w:rsid w:val="00005D56"/>
    <w:rsid w:val="00005E03"/>
    <w:rsid w:val="00005EBF"/>
    <w:rsid w:val="00005F7D"/>
    <w:rsid w:val="00005F99"/>
    <w:rsid w:val="00005FEA"/>
    <w:rsid w:val="0000604C"/>
    <w:rsid w:val="00006050"/>
    <w:rsid w:val="00006075"/>
    <w:rsid w:val="0000624D"/>
    <w:rsid w:val="000064FC"/>
    <w:rsid w:val="000065D9"/>
    <w:rsid w:val="0000670A"/>
    <w:rsid w:val="00006731"/>
    <w:rsid w:val="00006766"/>
    <w:rsid w:val="000068D0"/>
    <w:rsid w:val="0000706D"/>
    <w:rsid w:val="000070FD"/>
    <w:rsid w:val="00007109"/>
    <w:rsid w:val="000071EF"/>
    <w:rsid w:val="0000726A"/>
    <w:rsid w:val="0000726F"/>
    <w:rsid w:val="000072CF"/>
    <w:rsid w:val="00007659"/>
    <w:rsid w:val="0000769B"/>
    <w:rsid w:val="000078D9"/>
    <w:rsid w:val="000078E3"/>
    <w:rsid w:val="000078F5"/>
    <w:rsid w:val="00007CC5"/>
    <w:rsid w:val="00010338"/>
    <w:rsid w:val="000106B9"/>
    <w:rsid w:val="00010B47"/>
    <w:rsid w:val="00010D1B"/>
    <w:rsid w:val="00010D50"/>
    <w:rsid w:val="00010D72"/>
    <w:rsid w:val="00010EEF"/>
    <w:rsid w:val="00011334"/>
    <w:rsid w:val="000113B9"/>
    <w:rsid w:val="0001146C"/>
    <w:rsid w:val="0001147E"/>
    <w:rsid w:val="000115E0"/>
    <w:rsid w:val="00011951"/>
    <w:rsid w:val="00011A68"/>
    <w:rsid w:val="00011A82"/>
    <w:rsid w:val="00011AAF"/>
    <w:rsid w:val="00011D6B"/>
    <w:rsid w:val="00012000"/>
    <w:rsid w:val="0001253D"/>
    <w:rsid w:val="000125EE"/>
    <w:rsid w:val="00012668"/>
    <w:rsid w:val="00012983"/>
    <w:rsid w:val="00012AAA"/>
    <w:rsid w:val="00012F8C"/>
    <w:rsid w:val="0001301A"/>
    <w:rsid w:val="00013024"/>
    <w:rsid w:val="000134C6"/>
    <w:rsid w:val="00013A40"/>
    <w:rsid w:val="00013B10"/>
    <w:rsid w:val="00013C56"/>
    <w:rsid w:val="00013D0B"/>
    <w:rsid w:val="00013DAC"/>
    <w:rsid w:val="00013DBA"/>
    <w:rsid w:val="00013ED8"/>
    <w:rsid w:val="00014170"/>
    <w:rsid w:val="00014197"/>
    <w:rsid w:val="00014402"/>
    <w:rsid w:val="000148C7"/>
    <w:rsid w:val="00014B72"/>
    <w:rsid w:val="00014E52"/>
    <w:rsid w:val="00014FFF"/>
    <w:rsid w:val="0001509F"/>
    <w:rsid w:val="000154E1"/>
    <w:rsid w:val="00015551"/>
    <w:rsid w:val="00015957"/>
    <w:rsid w:val="00015971"/>
    <w:rsid w:val="000159EC"/>
    <w:rsid w:val="00015C85"/>
    <w:rsid w:val="000160C2"/>
    <w:rsid w:val="00016231"/>
    <w:rsid w:val="0001623A"/>
    <w:rsid w:val="000162B8"/>
    <w:rsid w:val="0001666B"/>
    <w:rsid w:val="0001677B"/>
    <w:rsid w:val="000167D3"/>
    <w:rsid w:val="00016810"/>
    <w:rsid w:val="0001698B"/>
    <w:rsid w:val="000169C7"/>
    <w:rsid w:val="00016E1F"/>
    <w:rsid w:val="00016E71"/>
    <w:rsid w:val="00016ED8"/>
    <w:rsid w:val="00016FC8"/>
    <w:rsid w:val="0001701C"/>
    <w:rsid w:val="0001764B"/>
    <w:rsid w:val="00017658"/>
    <w:rsid w:val="00017714"/>
    <w:rsid w:val="00017881"/>
    <w:rsid w:val="000179CC"/>
    <w:rsid w:val="00020025"/>
    <w:rsid w:val="00020073"/>
    <w:rsid w:val="0002054F"/>
    <w:rsid w:val="0002082C"/>
    <w:rsid w:val="00020B87"/>
    <w:rsid w:val="00020C81"/>
    <w:rsid w:val="00020CE0"/>
    <w:rsid w:val="00020DF2"/>
    <w:rsid w:val="000211D6"/>
    <w:rsid w:val="000216A1"/>
    <w:rsid w:val="0002177C"/>
    <w:rsid w:val="00021D6D"/>
    <w:rsid w:val="000220AE"/>
    <w:rsid w:val="00022104"/>
    <w:rsid w:val="000221FD"/>
    <w:rsid w:val="000223E3"/>
    <w:rsid w:val="000224EF"/>
    <w:rsid w:val="00022569"/>
    <w:rsid w:val="000227B7"/>
    <w:rsid w:val="00022AB3"/>
    <w:rsid w:val="00022B7A"/>
    <w:rsid w:val="00022C42"/>
    <w:rsid w:val="00022D44"/>
    <w:rsid w:val="00022FF7"/>
    <w:rsid w:val="0002312E"/>
    <w:rsid w:val="00023266"/>
    <w:rsid w:val="000232CE"/>
    <w:rsid w:val="000232EF"/>
    <w:rsid w:val="000234A9"/>
    <w:rsid w:val="00023723"/>
    <w:rsid w:val="000237A7"/>
    <w:rsid w:val="000237E3"/>
    <w:rsid w:val="00023897"/>
    <w:rsid w:val="000238EE"/>
    <w:rsid w:val="00023A45"/>
    <w:rsid w:val="00023C91"/>
    <w:rsid w:val="00023CBD"/>
    <w:rsid w:val="0002407B"/>
    <w:rsid w:val="000242AE"/>
    <w:rsid w:val="00024444"/>
    <w:rsid w:val="00024744"/>
    <w:rsid w:val="0002477B"/>
    <w:rsid w:val="00024B47"/>
    <w:rsid w:val="00024ED2"/>
    <w:rsid w:val="0002513C"/>
    <w:rsid w:val="00025231"/>
    <w:rsid w:val="000252A7"/>
    <w:rsid w:val="00025538"/>
    <w:rsid w:val="000255CE"/>
    <w:rsid w:val="0002589C"/>
    <w:rsid w:val="000259A0"/>
    <w:rsid w:val="00025B80"/>
    <w:rsid w:val="00025DB8"/>
    <w:rsid w:val="00025EC9"/>
    <w:rsid w:val="00025F34"/>
    <w:rsid w:val="00025F92"/>
    <w:rsid w:val="00026138"/>
    <w:rsid w:val="000261B9"/>
    <w:rsid w:val="00026254"/>
    <w:rsid w:val="00026402"/>
    <w:rsid w:val="00026419"/>
    <w:rsid w:val="000264C0"/>
    <w:rsid w:val="0002676F"/>
    <w:rsid w:val="00026842"/>
    <w:rsid w:val="00026A02"/>
    <w:rsid w:val="00026C53"/>
    <w:rsid w:val="00027171"/>
    <w:rsid w:val="00027266"/>
    <w:rsid w:val="00027317"/>
    <w:rsid w:val="00027520"/>
    <w:rsid w:val="000279C6"/>
    <w:rsid w:val="00027AF8"/>
    <w:rsid w:val="00030044"/>
    <w:rsid w:val="00030158"/>
    <w:rsid w:val="000302F5"/>
    <w:rsid w:val="00030953"/>
    <w:rsid w:val="0003095D"/>
    <w:rsid w:val="00030CC8"/>
    <w:rsid w:val="00031173"/>
    <w:rsid w:val="0003124C"/>
    <w:rsid w:val="0003124E"/>
    <w:rsid w:val="0003138F"/>
    <w:rsid w:val="0003162A"/>
    <w:rsid w:val="000316C6"/>
    <w:rsid w:val="00031755"/>
    <w:rsid w:val="000319B5"/>
    <w:rsid w:val="00031AD1"/>
    <w:rsid w:val="00031C32"/>
    <w:rsid w:val="00031E4A"/>
    <w:rsid w:val="00031F04"/>
    <w:rsid w:val="00031FBB"/>
    <w:rsid w:val="000322AA"/>
    <w:rsid w:val="000324A9"/>
    <w:rsid w:val="00032788"/>
    <w:rsid w:val="000327AD"/>
    <w:rsid w:val="00032961"/>
    <w:rsid w:val="00032A34"/>
    <w:rsid w:val="00032B36"/>
    <w:rsid w:val="00032ED2"/>
    <w:rsid w:val="00032F8F"/>
    <w:rsid w:val="0003306D"/>
    <w:rsid w:val="000330FF"/>
    <w:rsid w:val="00033461"/>
    <w:rsid w:val="000336E1"/>
    <w:rsid w:val="00033BFF"/>
    <w:rsid w:val="00033EE9"/>
    <w:rsid w:val="00033F08"/>
    <w:rsid w:val="00034295"/>
    <w:rsid w:val="00034A76"/>
    <w:rsid w:val="0003559E"/>
    <w:rsid w:val="000357B7"/>
    <w:rsid w:val="000358F2"/>
    <w:rsid w:val="00035933"/>
    <w:rsid w:val="00035A4E"/>
    <w:rsid w:val="00035BD0"/>
    <w:rsid w:val="00035BF3"/>
    <w:rsid w:val="00035F63"/>
    <w:rsid w:val="00036102"/>
    <w:rsid w:val="00036103"/>
    <w:rsid w:val="00036144"/>
    <w:rsid w:val="0003638C"/>
    <w:rsid w:val="00036400"/>
    <w:rsid w:val="00036515"/>
    <w:rsid w:val="00036788"/>
    <w:rsid w:val="000368D7"/>
    <w:rsid w:val="000369EF"/>
    <w:rsid w:val="00036B10"/>
    <w:rsid w:val="00036B74"/>
    <w:rsid w:val="00036C37"/>
    <w:rsid w:val="00036CDE"/>
    <w:rsid w:val="00036D02"/>
    <w:rsid w:val="00036ED6"/>
    <w:rsid w:val="00037052"/>
    <w:rsid w:val="000370A1"/>
    <w:rsid w:val="000372B8"/>
    <w:rsid w:val="000372C2"/>
    <w:rsid w:val="0003741B"/>
    <w:rsid w:val="000374E8"/>
    <w:rsid w:val="000377A7"/>
    <w:rsid w:val="0003781C"/>
    <w:rsid w:val="0003794A"/>
    <w:rsid w:val="000379CA"/>
    <w:rsid w:val="00037D9B"/>
    <w:rsid w:val="000402F9"/>
    <w:rsid w:val="000404E5"/>
    <w:rsid w:val="00040603"/>
    <w:rsid w:val="00040638"/>
    <w:rsid w:val="000406BF"/>
    <w:rsid w:val="000407CF"/>
    <w:rsid w:val="00040908"/>
    <w:rsid w:val="00040E75"/>
    <w:rsid w:val="00040E86"/>
    <w:rsid w:val="0004105D"/>
    <w:rsid w:val="00041100"/>
    <w:rsid w:val="0004140C"/>
    <w:rsid w:val="0004142B"/>
    <w:rsid w:val="0004147E"/>
    <w:rsid w:val="000415B1"/>
    <w:rsid w:val="0004171D"/>
    <w:rsid w:val="000419EB"/>
    <w:rsid w:val="00041BE6"/>
    <w:rsid w:val="000425C5"/>
    <w:rsid w:val="000425D2"/>
    <w:rsid w:val="00042657"/>
    <w:rsid w:val="0004270B"/>
    <w:rsid w:val="000427B1"/>
    <w:rsid w:val="00042A9E"/>
    <w:rsid w:val="00042D7B"/>
    <w:rsid w:val="00043069"/>
    <w:rsid w:val="00043408"/>
    <w:rsid w:val="00043790"/>
    <w:rsid w:val="00043950"/>
    <w:rsid w:val="000439E3"/>
    <w:rsid w:val="00043AB8"/>
    <w:rsid w:val="00043BAC"/>
    <w:rsid w:val="00043C67"/>
    <w:rsid w:val="00043EEB"/>
    <w:rsid w:val="00044286"/>
    <w:rsid w:val="000442DF"/>
    <w:rsid w:val="000443EB"/>
    <w:rsid w:val="00044427"/>
    <w:rsid w:val="000445F0"/>
    <w:rsid w:val="00044873"/>
    <w:rsid w:val="0004488F"/>
    <w:rsid w:val="00044B52"/>
    <w:rsid w:val="00044C3F"/>
    <w:rsid w:val="00044F09"/>
    <w:rsid w:val="00044FC6"/>
    <w:rsid w:val="00045013"/>
    <w:rsid w:val="000451A3"/>
    <w:rsid w:val="000453EF"/>
    <w:rsid w:val="000454AE"/>
    <w:rsid w:val="0004564D"/>
    <w:rsid w:val="00045796"/>
    <w:rsid w:val="0004595A"/>
    <w:rsid w:val="0004597B"/>
    <w:rsid w:val="00045AE3"/>
    <w:rsid w:val="00045C64"/>
    <w:rsid w:val="00045CA3"/>
    <w:rsid w:val="000461D7"/>
    <w:rsid w:val="000463BB"/>
    <w:rsid w:val="0004676F"/>
    <w:rsid w:val="0004688F"/>
    <w:rsid w:val="00046A27"/>
    <w:rsid w:val="00046D9D"/>
    <w:rsid w:val="00047045"/>
    <w:rsid w:val="00047261"/>
    <w:rsid w:val="0004727D"/>
    <w:rsid w:val="000473AB"/>
    <w:rsid w:val="0004762D"/>
    <w:rsid w:val="000476F0"/>
    <w:rsid w:val="000479C9"/>
    <w:rsid w:val="00047A6A"/>
    <w:rsid w:val="00047A80"/>
    <w:rsid w:val="00047B89"/>
    <w:rsid w:val="00047E01"/>
    <w:rsid w:val="00047EF2"/>
    <w:rsid w:val="00047EFA"/>
    <w:rsid w:val="0005030C"/>
    <w:rsid w:val="000506E0"/>
    <w:rsid w:val="00050702"/>
    <w:rsid w:val="000507A2"/>
    <w:rsid w:val="00050A44"/>
    <w:rsid w:val="00050CAE"/>
    <w:rsid w:val="00050DB9"/>
    <w:rsid w:val="00050E08"/>
    <w:rsid w:val="0005102C"/>
    <w:rsid w:val="000513DA"/>
    <w:rsid w:val="00051408"/>
    <w:rsid w:val="000518AA"/>
    <w:rsid w:val="00051A0C"/>
    <w:rsid w:val="00051CA8"/>
    <w:rsid w:val="00051ECC"/>
    <w:rsid w:val="00052005"/>
    <w:rsid w:val="000522BA"/>
    <w:rsid w:val="00052315"/>
    <w:rsid w:val="00052357"/>
    <w:rsid w:val="000523E4"/>
    <w:rsid w:val="00052511"/>
    <w:rsid w:val="0005262C"/>
    <w:rsid w:val="0005282D"/>
    <w:rsid w:val="00052959"/>
    <w:rsid w:val="00052999"/>
    <w:rsid w:val="00052C71"/>
    <w:rsid w:val="00052CC8"/>
    <w:rsid w:val="00052E18"/>
    <w:rsid w:val="0005309B"/>
    <w:rsid w:val="000531E8"/>
    <w:rsid w:val="000534C9"/>
    <w:rsid w:val="00053581"/>
    <w:rsid w:val="000536D7"/>
    <w:rsid w:val="0005371B"/>
    <w:rsid w:val="00053722"/>
    <w:rsid w:val="000537E2"/>
    <w:rsid w:val="00053C0F"/>
    <w:rsid w:val="00053C96"/>
    <w:rsid w:val="00053DCC"/>
    <w:rsid w:val="0005413A"/>
    <w:rsid w:val="0005437B"/>
    <w:rsid w:val="0005439D"/>
    <w:rsid w:val="0005484F"/>
    <w:rsid w:val="0005491A"/>
    <w:rsid w:val="00054CB5"/>
    <w:rsid w:val="00054D6E"/>
    <w:rsid w:val="00054E68"/>
    <w:rsid w:val="00055028"/>
    <w:rsid w:val="000550E4"/>
    <w:rsid w:val="000551AA"/>
    <w:rsid w:val="000551E4"/>
    <w:rsid w:val="00055200"/>
    <w:rsid w:val="0005527B"/>
    <w:rsid w:val="00055537"/>
    <w:rsid w:val="00055574"/>
    <w:rsid w:val="0005570B"/>
    <w:rsid w:val="000559DE"/>
    <w:rsid w:val="00055AED"/>
    <w:rsid w:val="00055B4D"/>
    <w:rsid w:val="00055C3D"/>
    <w:rsid w:val="00055FC2"/>
    <w:rsid w:val="00055FFA"/>
    <w:rsid w:val="00056291"/>
    <w:rsid w:val="000563BF"/>
    <w:rsid w:val="000566B7"/>
    <w:rsid w:val="00056CCA"/>
    <w:rsid w:val="00056CF5"/>
    <w:rsid w:val="00056D62"/>
    <w:rsid w:val="00057144"/>
    <w:rsid w:val="000572ED"/>
    <w:rsid w:val="00057539"/>
    <w:rsid w:val="000576FB"/>
    <w:rsid w:val="0005785A"/>
    <w:rsid w:val="00057A90"/>
    <w:rsid w:val="00057E87"/>
    <w:rsid w:val="000600A4"/>
    <w:rsid w:val="000602B2"/>
    <w:rsid w:val="00060503"/>
    <w:rsid w:val="000605B9"/>
    <w:rsid w:val="0006092B"/>
    <w:rsid w:val="00060934"/>
    <w:rsid w:val="00060B58"/>
    <w:rsid w:val="00060D6E"/>
    <w:rsid w:val="00060DFB"/>
    <w:rsid w:val="00060F96"/>
    <w:rsid w:val="0006100C"/>
    <w:rsid w:val="000610E7"/>
    <w:rsid w:val="000612F5"/>
    <w:rsid w:val="00061386"/>
    <w:rsid w:val="00061553"/>
    <w:rsid w:val="000617DD"/>
    <w:rsid w:val="00061874"/>
    <w:rsid w:val="000618FB"/>
    <w:rsid w:val="0006197C"/>
    <w:rsid w:val="00061A76"/>
    <w:rsid w:val="00061AD4"/>
    <w:rsid w:val="00061B2C"/>
    <w:rsid w:val="00061C12"/>
    <w:rsid w:val="00061C17"/>
    <w:rsid w:val="00061F8E"/>
    <w:rsid w:val="00062306"/>
    <w:rsid w:val="00062B37"/>
    <w:rsid w:val="00062C11"/>
    <w:rsid w:val="00062C1D"/>
    <w:rsid w:val="00062C74"/>
    <w:rsid w:val="00062C8F"/>
    <w:rsid w:val="00062CA0"/>
    <w:rsid w:val="00062E3E"/>
    <w:rsid w:val="00062E5A"/>
    <w:rsid w:val="00062EFE"/>
    <w:rsid w:val="0006303B"/>
    <w:rsid w:val="0006323D"/>
    <w:rsid w:val="000632BD"/>
    <w:rsid w:val="000632E4"/>
    <w:rsid w:val="00063797"/>
    <w:rsid w:val="00063849"/>
    <w:rsid w:val="0006389F"/>
    <w:rsid w:val="00063A36"/>
    <w:rsid w:val="00063CB1"/>
    <w:rsid w:val="00063E7E"/>
    <w:rsid w:val="00064088"/>
    <w:rsid w:val="000643D6"/>
    <w:rsid w:val="000645B2"/>
    <w:rsid w:val="00064612"/>
    <w:rsid w:val="00064845"/>
    <w:rsid w:val="00064863"/>
    <w:rsid w:val="000648E9"/>
    <w:rsid w:val="00064B33"/>
    <w:rsid w:val="00064F0D"/>
    <w:rsid w:val="00064F23"/>
    <w:rsid w:val="0006520C"/>
    <w:rsid w:val="0006542B"/>
    <w:rsid w:val="000655C5"/>
    <w:rsid w:val="00065703"/>
    <w:rsid w:val="000657DE"/>
    <w:rsid w:val="0006584C"/>
    <w:rsid w:val="00065C5C"/>
    <w:rsid w:val="00065EC9"/>
    <w:rsid w:val="000662F9"/>
    <w:rsid w:val="00066387"/>
    <w:rsid w:val="000663E7"/>
    <w:rsid w:val="000664DB"/>
    <w:rsid w:val="0006652D"/>
    <w:rsid w:val="00066CA9"/>
    <w:rsid w:val="00066D3C"/>
    <w:rsid w:val="0006700C"/>
    <w:rsid w:val="00067155"/>
    <w:rsid w:val="00067495"/>
    <w:rsid w:val="00067572"/>
    <w:rsid w:val="000678A8"/>
    <w:rsid w:val="00067A0A"/>
    <w:rsid w:val="00067CDA"/>
    <w:rsid w:val="00067E57"/>
    <w:rsid w:val="00067E5E"/>
    <w:rsid w:val="00070357"/>
    <w:rsid w:val="00070537"/>
    <w:rsid w:val="00070570"/>
    <w:rsid w:val="000705C9"/>
    <w:rsid w:val="000705F3"/>
    <w:rsid w:val="000706FE"/>
    <w:rsid w:val="00070718"/>
    <w:rsid w:val="0007091E"/>
    <w:rsid w:val="00070B35"/>
    <w:rsid w:val="00070D88"/>
    <w:rsid w:val="0007108E"/>
    <w:rsid w:val="0007117B"/>
    <w:rsid w:val="0007143F"/>
    <w:rsid w:val="00071A60"/>
    <w:rsid w:val="00071C11"/>
    <w:rsid w:val="00071CA0"/>
    <w:rsid w:val="00071E1A"/>
    <w:rsid w:val="00071EBF"/>
    <w:rsid w:val="00071F0F"/>
    <w:rsid w:val="00071FD6"/>
    <w:rsid w:val="00072172"/>
    <w:rsid w:val="0007224F"/>
    <w:rsid w:val="00072631"/>
    <w:rsid w:val="000726F3"/>
    <w:rsid w:val="00072CF1"/>
    <w:rsid w:val="00072F19"/>
    <w:rsid w:val="00072FCC"/>
    <w:rsid w:val="00073152"/>
    <w:rsid w:val="000731BB"/>
    <w:rsid w:val="00073232"/>
    <w:rsid w:val="00073240"/>
    <w:rsid w:val="0007359A"/>
    <w:rsid w:val="00073635"/>
    <w:rsid w:val="000736A7"/>
    <w:rsid w:val="000738FD"/>
    <w:rsid w:val="00073ABA"/>
    <w:rsid w:val="00073B04"/>
    <w:rsid w:val="00073BD9"/>
    <w:rsid w:val="00073C5E"/>
    <w:rsid w:val="00073DEC"/>
    <w:rsid w:val="00074619"/>
    <w:rsid w:val="00074778"/>
    <w:rsid w:val="0007477E"/>
    <w:rsid w:val="0007484B"/>
    <w:rsid w:val="00074919"/>
    <w:rsid w:val="000749AF"/>
    <w:rsid w:val="00074B13"/>
    <w:rsid w:val="00074CC1"/>
    <w:rsid w:val="00074DDF"/>
    <w:rsid w:val="00074F19"/>
    <w:rsid w:val="00074FD1"/>
    <w:rsid w:val="0007509E"/>
    <w:rsid w:val="000750D6"/>
    <w:rsid w:val="0007517E"/>
    <w:rsid w:val="00075253"/>
    <w:rsid w:val="000753B0"/>
    <w:rsid w:val="000753EC"/>
    <w:rsid w:val="00075740"/>
    <w:rsid w:val="00075C68"/>
    <w:rsid w:val="000761C5"/>
    <w:rsid w:val="0007642B"/>
    <w:rsid w:val="00076616"/>
    <w:rsid w:val="000767AD"/>
    <w:rsid w:val="00076A56"/>
    <w:rsid w:val="00076C2D"/>
    <w:rsid w:val="00076C31"/>
    <w:rsid w:val="00076C5C"/>
    <w:rsid w:val="00076FED"/>
    <w:rsid w:val="00077050"/>
    <w:rsid w:val="0007709A"/>
    <w:rsid w:val="00077242"/>
    <w:rsid w:val="0007798A"/>
    <w:rsid w:val="000779BA"/>
    <w:rsid w:val="00077B90"/>
    <w:rsid w:val="00077BCD"/>
    <w:rsid w:val="00077DE4"/>
    <w:rsid w:val="00077FED"/>
    <w:rsid w:val="0008012E"/>
    <w:rsid w:val="0008022C"/>
    <w:rsid w:val="000802FA"/>
    <w:rsid w:val="00080580"/>
    <w:rsid w:val="000806D3"/>
    <w:rsid w:val="0008071A"/>
    <w:rsid w:val="000809AE"/>
    <w:rsid w:val="00080A36"/>
    <w:rsid w:val="00080B32"/>
    <w:rsid w:val="00080C13"/>
    <w:rsid w:val="00080D34"/>
    <w:rsid w:val="00080DF2"/>
    <w:rsid w:val="00080F9E"/>
    <w:rsid w:val="00080FD3"/>
    <w:rsid w:val="00081118"/>
    <w:rsid w:val="000812BF"/>
    <w:rsid w:val="0008132B"/>
    <w:rsid w:val="00081767"/>
    <w:rsid w:val="000817D7"/>
    <w:rsid w:val="000819A5"/>
    <w:rsid w:val="00081A06"/>
    <w:rsid w:val="00081A7D"/>
    <w:rsid w:val="00081C19"/>
    <w:rsid w:val="00081C42"/>
    <w:rsid w:val="00081DBF"/>
    <w:rsid w:val="00081E1C"/>
    <w:rsid w:val="00082487"/>
    <w:rsid w:val="000826BA"/>
    <w:rsid w:val="00082811"/>
    <w:rsid w:val="000828A9"/>
    <w:rsid w:val="0008296D"/>
    <w:rsid w:val="000829A5"/>
    <w:rsid w:val="00082A2F"/>
    <w:rsid w:val="00082B98"/>
    <w:rsid w:val="00082C0E"/>
    <w:rsid w:val="00082D6A"/>
    <w:rsid w:val="00082F9C"/>
    <w:rsid w:val="00082FDC"/>
    <w:rsid w:val="0008307F"/>
    <w:rsid w:val="000830F8"/>
    <w:rsid w:val="000831C2"/>
    <w:rsid w:val="0008336E"/>
    <w:rsid w:val="000833C1"/>
    <w:rsid w:val="00083493"/>
    <w:rsid w:val="00083497"/>
    <w:rsid w:val="000834BF"/>
    <w:rsid w:val="00083581"/>
    <w:rsid w:val="00083666"/>
    <w:rsid w:val="0008381E"/>
    <w:rsid w:val="00083958"/>
    <w:rsid w:val="000839BC"/>
    <w:rsid w:val="00083BB0"/>
    <w:rsid w:val="00083C11"/>
    <w:rsid w:val="00083C1A"/>
    <w:rsid w:val="00083CFE"/>
    <w:rsid w:val="00083E14"/>
    <w:rsid w:val="00083EAF"/>
    <w:rsid w:val="00083FFA"/>
    <w:rsid w:val="00083FFB"/>
    <w:rsid w:val="0008421A"/>
    <w:rsid w:val="00084353"/>
    <w:rsid w:val="0008461E"/>
    <w:rsid w:val="0008468F"/>
    <w:rsid w:val="00084750"/>
    <w:rsid w:val="0008480D"/>
    <w:rsid w:val="000848DE"/>
    <w:rsid w:val="00084AFD"/>
    <w:rsid w:val="00084C9F"/>
    <w:rsid w:val="00084CD8"/>
    <w:rsid w:val="00084CDD"/>
    <w:rsid w:val="00084D72"/>
    <w:rsid w:val="00084F20"/>
    <w:rsid w:val="00085246"/>
    <w:rsid w:val="0008528C"/>
    <w:rsid w:val="0008578E"/>
    <w:rsid w:val="00085C21"/>
    <w:rsid w:val="00085C67"/>
    <w:rsid w:val="00085D37"/>
    <w:rsid w:val="00086085"/>
    <w:rsid w:val="0008615B"/>
    <w:rsid w:val="000865FE"/>
    <w:rsid w:val="00086862"/>
    <w:rsid w:val="000868A7"/>
    <w:rsid w:val="00086B6A"/>
    <w:rsid w:val="00086D11"/>
    <w:rsid w:val="00086D50"/>
    <w:rsid w:val="00086D5E"/>
    <w:rsid w:val="00086FAF"/>
    <w:rsid w:val="0008707B"/>
    <w:rsid w:val="000870FE"/>
    <w:rsid w:val="000872FC"/>
    <w:rsid w:val="000878E9"/>
    <w:rsid w:val="00087A0E"/>
    <w:rsid w:val="00087B13"/>
    <w:rsid w:val="00087B30"/>
    <w:rsid w:val="00087C0C"/>
    <w:rsid w:val="00087C53"/>
    <w:rsid w:val="00087E1B"/>
    <w:rsid w:val="00090355"/>
    <w:rsid w:val="0009038A"/>
    <w:rsid w:val="000905EC"/>
    <w:rsid w:val="000909CF"/>
    <w:rsid w:val="00090BD3"/>
    <w:rsid w:val="00090CD6"/>
    <w:rsid w:val="00090DBC"/>
    <w:rsid w:val="00090E75"/>
    <w:rsid w:val="00091016"/>
    <w:rsid w:val="000910CE"/>
    <w:rsid w:val="00091270"/>
    <w:rsid w:val="00091381"/>
    <w:rsid w:val="00091392"/>
    <w:rsid w:val="000913E9"/>
    <w:rsid w:val="00091524"/>
    <w:rsid w:val="00091618"/>
    <w:rsid w:val="00091655"/>
    <w:rsid w:val="000917B9"/>
    <w:rsid w:val="00091855"/>
    <w:rsid w:val="00091E2A"/>
    <w:rsid w:val="00091E8E"/>
    <w:rsid w:val="000920B4"/>
    <w:rsid w:val="000921D4"/>
    <w:rsid w:val="000924C6"/>
    <w:rsid w:val="000924EA"/>
    <w:rsid w:val="00092801"/>
    <w:rsid w:val="0009280C"/>
    <w:rsid w:val="000928F1"/>
    <w:rsid w:val="00092905"/>
    <w:rsid w:val="0009296E"/>
    <w:rsid w:val="00092AC2"/>
    <w:rsid w:val="00092B7A"/>
    <w:rsid w:val="00092D11"/>
    <w:rsid w:val="00092E6E"/>
    <w:rsid w:val="000931A3"/>
    <w:rsid w:val="00093387"/>
    <w:rsid w:val="0009353A"/>
    <w:rsid w:val="00093782"/>
    <w:rsid w:val="00094091"/>
    <w:rsid w:val="000942ED"/>
    <w:rsid w:val="000943FD"/>
    <w:rsid w:val="000944AD"/>
    <w:rsid w:val="00094634"/>
    <w:rsid w:val="00094836"/>
    <w:rsid w:val="00094990"/>
    <w:rsid w:val="00094C12"/>
    <w:rsid w:val="00094CB0"/>
    <w:rsid w:val="00094CC9"/>
    <w:rsid w:val="00095689"/>
    <w:rsid w:val="000959B6"/>
    <w:rsid w:val="00095A00"/>
    <w:rsid w:val="00095A66"/>
    <w:rsid w:val="00095B4D"/>
    <w:rsid w:val="00095CB7"/>
    <w:rsid w:val="00095E88"/>
    <w:rsid w:val="00095E8A"/>
    <w:rsid w:val="00095EF1"/>
    <w:rsid w:val="00095F27"/>
    <w:rsid w:val="00096043"/>
    <w:rsid w:val="000964E1"/>
    <w:rsid w:val="000965D7"/>
    <w:rsid w:val="00096923"/>
    <w:rsid w:val="00096B5B"/>
    <w:rsid w:val="00096BB4"/>
    <w:rsid w:val="00096C9A"/>
    <w:rsid w:val="00096CD8"/>
    <w:rsid w:val="00096DD0"/>
    <w:rsid w:val="00097172"/>
    <w:rsid w:val="0009749E"/>
    <w:rsid w:val="000975BC"/>
    <w:rsid w:val="0009769C"/>
    <w:rsid w:val="00097800"/>
    <w:rsid w:val="00097970"/>
    <w:rsid w:val="00097B0B"/>
    <w:rsid w:val="00097E78"/>
    <w:rsid w:val="000A00C9"/>
    <w:rsid w:val="000A018D"/>
    <w:rsid w:val="000A0283"/>
    <w:rsid w:val="000A02F5"/>
    <w:rsid w:val="000A054B"/>
    <w:rsid w:val="000A0A66"/>
    <w:rsid w:val="000A0C28"/>
    <w:rsid w:val="000A0C59"/>
    <w:rsid w:val="000A0E48"/>
    <w:rsid w:val="000A0E95"/>
    <w:rsid w:val="000A0EBD"/>
    <w:rsid w:val="000A109B"/>
    <w:rsid w:val="000A1170"/>
    <w:rsid w:val="000A1224"/>
    <w:rsid w:val="000A1405"/>
    <w:rsid w:val="000A15E0"/>
    <w:rsid w:val="000A16C1"/>
    <w:rsid w:val="000A175E"/>
    <w:rsid w:val="000A176F"/>
    <w:rsid w:val="000A182A"/>
    <w:rsid w:val="000A189E"/>
    <w:rsid w:val="000A1A3B"/>
    <w:rsid w:val="000A1A44"/>
    <w:rsid w:val="000A1B2A"/>
    <w:rsid w:val="000A1D31"/>
    <w:rsid w:val="000A1E9C"/>
    <w:rsid w:val="000A1FDF"/>
    <w:rsid w:val="000A2091"/>
    <w:rsid w:val="000A2266"/>
    <w:rsid w:val="000A24E9"/>
    <w:rsid w:val="000A24EC"/>
    <w:rsid w:val="000A252A"/>
    <w:rsid w:val="000A2547"/>
    <w:rsid w:val="000A2653"/>
    <w:rsid w:val="000A2718"/>
    <w:rsid w:val="000A2816"/>
    <w:rsid w:val="000A286A"/>
    <w:rsid w:val="000A2D84"/>
    <w:rsid w:val="000A2DCC"/>
    <w:rsid w:val="000A2E10"/>
    <w:rsid w:val="000A2FFD"/>
    <w:rsid w:val="000A3078"/>
    <w:rsid w:val="000A391D"/>
    <w:rsid w:val="000A39BC"/>
    <w:rsid w:val="000A3B95"/>
    <w:rsid w:val="000A3CCD"/>
    <w:rsid w:val="000A413E"/>
    <w:rsid w:val="000A41AE"/>
    <w:rsid w:val="000A4899"/>
    <w:rsid w:val="000A4D06"/>
    <w:rsid w:val="000A4FC2"/>
    <w:rsid w:val="000A52A1"/>
    <w:rsid w:val="000A54EB"/>
    <w:rsid w:val="000A5639"/>
    <w:rsid w:val="000A5742"/>
    <w:rsid w:val="000A593E"/>
    <w:rsid w:val="000A5A3C"/>
    <w:rsid w:val="000A5AD8"/>
    <w:rsid w:val="000A5ADD"/>
    <w:rsid w:val="000A5CB5"/>
    <w:rsid w:val="000A5DF9"/>
    <w:rsid w:val="000A61EC"/>
    <w:rsid w:val="000A628C"/>
    <w:rsid w:val="000A62D7"/>
    <w:rsid w:val="000A6412"/>
    <w:rsid w:val="000A668B"/>
    <w:rsid w:val="000A6869"/>
    <w:rsid w:val="000A69AA"/>
    <w:rsid w:val="000A6B0E"/>
    <w:rsid w:val="000A6B72"/>
    <w:rsid w:val="000A6D94"/>
    <w:rsid w:val="000A7029"/>
    <w:rsid w:val="000A7360"/>
    <w:rsid w:val="000A73DF"/>
    <w:rsid w:val="000A7BD5"/>
    <w:rsid w:val="000A7C0A"/>
    <w:rsid w:val="000A7E61"/>
    <w:rsid w:val="000A7EF3"/>
    <w:rsid w:val="000B01BB"/>
    <w:rsid w:val="000B01DD"/>
    <w:rsid w:val="000B03F5"/>
    <w:rsid w:val="000B0481"/>
    <w:rsid w:val="000B08B6"/>
    <w:rsid w:val="000B093B"/>
    <w:rsid w:val="000B0A23"/>
    <w:rsid w:val="000B0DBD"/>
    <w:rsid w:val="000B1181"/>
    <w:rsid w:val="000B1447"/>
    <w:rsid w:val="000B18CD"/>
    <w:rsid w:val="000B1941"/>
    <w:rsid w:val="000B1B8D"/>
    <w:rsid w:val="000B1BD6"/>
    <w:rsid w:val="000B1D4C"/>
    <w:rsid w:val="000B228F"/>
    <w:rsid w:val="000B22CD"/>
    <w:rsid w:val="000B23A5"/>
    <w:rsid w:val="000B2410"/>
    <w:rsid w:val="000B2691"/>
    <w:rsid w:val="000B2758"/>
    <w:rsid w:val="000B295E"/>
    <w:rsid w:val="000B2968"/>
    <w:rsid w:val="000B2B7C"/>
    <w:rsid w:val="000B2ECE"/>
    <w:rsid w:val="000B2F31"/>
    <w:rsid w:val="000B30D9"/>
    <w:rsid w:val="000B371E"/>
    <w:rsid w:val="000B3898"/>
    <w:rsid w:val="000B3958"/>
    <w:rsid w:val="000B39D3"/>
    <w:rsid w:val="000B3A73"/>
    <w:rsid w:val="000B3A79"/>
    <w:rsid w:val="000B3B90"/>
    <w:rsid w:val="000B3E22"/>
    <w:rsid w:val="000B4259"/>
    <w:rsid w:val="000B4279"/>
    <w:rsid w:val="000B437E"/>
    <w:rsid w:val="000B4434"/>
    <w:rsid w:val="000B445C"/>
    <w:rsid w:val="000B4651"/>
    <w:rsid w:val="000B46C2"/>
    <w:rsid w:val="000B4771"/>
    <w:rsid w:val="000B48A2"/>
    <w:rsid w:val="000B48DE"/>
    <w:rsid w:val="000B4C5B"/>
    <w:rsid w:val="000B4CA5"/>
    <w:rsid w:val="000B4D49"/>
    <w:rsid w:val="000B4E69"/>
    <w:rsid w:val="000B4E87"/>
    <w:rsid w:val="000B4F57"/>
    <w:rsid w:val="000B4FE3"/>
    <w:rsid w:val="000B52B5"/>
    <w:rsid w:val="000B541C"/>
    <w:rsid w:val="000B55DD"/>
    <w:rsid w:val="000B55FA"/>
    <w:rsid w:val="000B5654"/>
    <w:rsid w:val="000B597D"/>
    <w:rsid w:val="000B59A3"/>
    <w:rsid w:val="000B5D26"/>
    <w:rsid w:val="000B5EAB"/>
    <w:rsid w:val="000B5FB9"/>
    <w:rsid w:val="000B6122"/>
    <w:rsid w:val="000B6196"/>
    <w:rsid w:val="000B6258"/>
    <w:rsid w:val="000B6459"/>
    <w:rsid w:val="000B6536"/>
    <w:rsid w:val="000B65F5"/>
    <w:rsid w:val="000B6BF4"/>
    <w:rsid w:val="000B6CAE"/>
    <w:rsid w:val="000B6F40"/>
    <w:rsid w:val="000B6F9F"/>
    <w:rsid w:val="000B7242"/>
    <w:rsid w:val="000B75C0"/>
    <w:rsid w:val="000B78AD"/>
    <w:rsid w:val="000B794F"/>
    <w:rsid w:val="000B7E39"/>
    <w:rsid w:val="000C044F"/>
    <w:rsid w:val="000C04AF"/>
    <w:rsid w:val="000C0635"/>
    <w:rsid w:val="000C07B7"/>
    <w:rsid w:val="000C0BF3"/>
    <w:rsid w:val="000C0CA0"/>
    <w:rsid w:val="000C0DD4"/>
    <w:rsid w:val="000C0EE1"/>
    <w:rsid w:val="000C133C"/>
    <w:rsid w:val="000C14C6"/>
    <w:rsid w:val="000C156D"/>
    <w:rsid w:val="000C1592"/>
    <w:rsid w:val="000C1D20"/>
    <w:rsid w:val="000C1D84"/>
    <w:rsid w:val="000C1F12"/>
    <w:rsid w:val="000C22AF"/>
    <w:rsid w:val="000C2353"/>
    <w:rsid w:val="000C2413"/>
    <w:rsid w:val="000C2432"/>
    <w:rsid w:val="000C27B5"/>
    <w:rsid w:val="000C28AB"/>
    <w:rsid w:val="000C291B"/>
    <w:rsid w:val="000C2AC7"/>
    <w:rsid w:val="000C2DB7"/>
    <w:rsid w:val="000C3074"/>
    <w:rsid w:val="000C3083"/>
    <w:rsid w:val="000C3443"/>
    <w:rsid w:val="000C3507"/>
    <w:rsid w:val="000C365B"/>
    <w:rsid w:val="000C368A"/>
    <w:rsid w:val="000C3706"/>
    <w:rsid w:val="000C3870"/>
    <w:rsid w:val="000C38EA"/>
    <w:rsid w:val="000C394C"/>
    <w:rsid w:val="000C3E34"/>
    <w:rsid w:val="000C3F4A"/>
    <w:rsid w:val="000C3FE5"/>
    <w:rsid w:val="000C4001"/>
    <w:rsid w:val="000C42AC"/>
    <w:rsid w:val="000C431B"/>
    <w:rsid w:val="000C48E9"/>
    <w:rsid w:val="000C4B35"/>
    <w:rsid w:val="000C4C24"/>
    <w:rsid w:val="000C4C83"/>
    <w:rsid w:val="000C4D71"/>
    <w:rsid w:val="000C5031"/>
    <w:rsid w:val="000C5233"/>
    <w:rsid w:val="000C5267"/>
    <w:rsid w:val="000C531C"/>
    <w:rsid w:val="000C5351"/>
    <w:rsid w:val="000C592E"/>
    <w:rsid w:val="000C5B71"/>
    <w:rsid w:val="000C5CB0"/>
    <w:rsid w:val="000C5E6A"/>
    <w:rsid w:val="000C60AA"/>
    <w:rsid w:val="000C62CB"/>
    <w:rsid w:val="000C6427"/>
    <w:rsid w:val="000C64BC"/>
    <w:rsid w:val="000C65A4"/>
    <w:rsid w:val="000C6AFB"/>
    <w:rsid w:val="000C6BA2"/>
    <w:rsid w:val="000C6D26"/>
    <w:rsid w:val="000C6F0C"/>
    <w:rsid w:val="000C6F40"/>
    <w:rsid w:val="000C6FB6"/>
    <w:rsid w:val="000C700F"/>
    <w:rsid w:val="000C723E"/>
    <w:rsid w:val="000C72E6"/>
    <w:rsid w:val="000C7458"/>
    <w:rsid w:val="000C7461"/>
    <w:rsid w:val="000C753A"/>
    <w:rsid w:val="000C7821"/>
    <w:rsid w:val="000C7D92"/>
    <w:rsid w:val="000C7F53"/>
    <w:rsid w:val="000C7FDD"/>
    <w:rsid w:val="000C7FE4"/>
    <w:rsid w:val="000D017A"/>
    <w:rsid w:val="000D017C"/>
    <w:rsid w:val="000D01F4"/>
    <w:rsid w:val="000D037E"/>
    <w:rsid w:val="000D0554"/>
    <w:rsid w:val="000D0BD0"/>
    <w:rsid w:val="000D0C94"/>
    <w:rsid w:val="000D0D39"/>
    <w:rsid w:val="000D0D90"/>
    <w:rsid w:val="000D0E6F"/>
    <w:rsid w:val="000D0F52"/>
    <w:rsid w:val="000D118E"/>
    <w:rsid w:val="000D12CC"/>
    <w:rsid w:val="000D1320"/>
    <w:rsid w:val="000D13EC"/>
    <w:rsid w:val="000D162B"/>
    <w:rsid w:val="000D167D"/>
    <w:rsid w:val="000D1830"/>
    <w:rsid w:val="000D1BAF"/>
    <w:rsid w:val="000D1EB7"/>
    <w:rsid w:val="000D1FFE"/>
    <w:rsid w:val="000D280D"/>
    <w:rsid w:val="000D28CB"/>
    <w:rsid w:val="000D2B71"/>
    <w:rsid w:val="000D2CF2"/>
    <w:rsid w:val="000D2D21"/>
    <w:rsid w:val="000D2D4F"/>
    <w:rsid w:val="000D2F28"/>
    <w:rsid w:val="000D2FBF"/>
    <w:rsid w:val="000D31E0"/>
    <w:rsid w:val="000D32AA"/>
    <w:rsid w:val="000D36D9"/>
    <w:rsid w:val="000D38C7"/>
    <w:rsid w:val="000D3930"/>
    <w:rsid w:val="000D3F49"/>
    <w:rsid w:val="000D40BD"/>
    <w:rsid w:val="000D415C"/>
    <w:rsid w:val="000D4452"/>
    <w:rsid w:val="000D4571"/>
    <w:rsid w:val="000D4BAB"/>
    <w:rsid w:val="000D4C6D"/>
    <w:rsid w:val="000D4DD2"/>
    <w:rsid w:val="000D4EF8"/>
    <w:rsid w:val="000D5221"/>
    <w:rsid w:val="000D52B1"/>
    <w:rsid w:val="000D531E"/>
    <w:rsid w:val="000D55E1"/>
    <w:rsid w:val="000D5756"/>
    <w:rsid w:val="000D5991"/>
    <w:rsid w:val="000D5ADD"/>
    <w:rsid w:val="000D5E14"/>
    <w:rsid w:val="000D628B"/>
    <w:rsid w:val="000D62D2"/>
    <w:rsid w:val="000D63C6"/>
    <w:rsid w:val="000D6713"/>
    <w:rsid w:val="000D674A"/>
    <w:rsid w:val="000D690E"/>
    <w:rsid w:val="000D692B"/>
    <w:rsid w:val="000D69A6"/>
    <w:rsid w:val="000D6A46"/>
    <w:rsid w:val="000D6AA6"/>
    <w:rsid w:val="000D6C5C"/>
    <w:rsid w:val="000D6C8C"/>
    <w:rsid w:val="000D7010"/>
    <w:rsid w:val="000D71F7"/>
    <w:rsid w:val="000D725A"/>
    <w:rsid w:val="000D72E3"/>
    <w:rsid w:val="000D7545"/>
    <w:rsid w:val="000D7905"/>
    <w:rsid w:val="000D7A61"/>
    <w:rsid w:val="000D7D3C"/>
    <w:rsid w:val="000D7F28"/>
    <w:rsid w:val="000D7FE0"/>
    <w:rsid w:val="000E00BD"/>
    <w:rsid w:val="000E01D9"/>
    <w:rsid w:val="000E0373"/>
    <w:rsid w:val="000E03E7"/>
    <w:rsid w:val="000E06C5"/>
    <w:rsid w:val="000E075D"/>
    <w:rsid w:val="000E0774"/>
    <w:rsid w:val="000E0C5C"/>
    <w:rsid w:val="000E0FE2"/>
    <w:rsid w:val="000E1008"/>
    <w:rsid w:val="000E1026"/>
    <w:rsid w:val="000E107E"/>
    <w:rsid w:val="000E11A4"/>
    <w:rsid w:val="000E11E3"/>
    <w:rsid w:val="000E19F6"/>
    <w:rsid w:val="000E1B99"/>
    <w:rsid w:val="000E1CE7"/>
    <w:rsid w:val="000E226B"/>
    <w:rsid w:val="000E23EC"/>
    <w:rsid w:val="000E2505"/>
    <w:rsid w:val="000E2657"/>
    <w:rsid w:val="000E26CD"/>
    <w:rsid w:val="000E276C"/>
    <w:rsid w:val="000E27F8"/>
    <w:rsid w:val="000E289C"/>
    <w:rsid w:val="000E2D2F"/>
    <w:rsid w:val="000E2E72"/>
    <w:rsid w:val="000E2EBF"/>
    <w:rsid w:val="000E3165"/>
    <w:rsid w:val="000E31C9"/>
    <w:rsid w:val="000E33CF"/>
    <w:rsid w:val="000E3488"/>
    <w:rsid w:val="000E35EA"/>
    <w:rsid w:val="000E3A01"/>
    <w:rsid w:val="000E3A72"/>
    <w:rsid w:val="000E3CFE"/>
    <w:rsid w:val="000E3DAE"/>
    <w:rsid w:val="000E3F60"/>
    <w:rsid w:val="000E40C8"/>
    <w:rsid w:val="000E44E2"/>
    <w:rsid w:val="000E450B"/>
    <w:rsid w:val="000E45A2"/>
    <w:rsid w:val="000E46E1"/>
    <w:rsid w:val="000E46EB"/>
    <w:rsid w:val="000E4911"/>
    <w:rsid w:val="000E4A22"/>
    <w:rsid w:val="000E4A83"/>
    <w:rsid w:val="000E4D2C"/>
    <w:rsid w:val="000E4D4A"/>
    <w:rsid w:val="000E4DE6"/>
    <w:rsid w:val="000E4E5A"/>
    <w:rsid w:val="000E50C6"/>
    <w:rsid w:val="000E52D6"/>
    <w:rsid w:val="000E53E5"/>
    <w:rsid w:val="000E5635"/>
    <w:rsid w:val="000E5918"/>
    <w:rsid w:val="000E5B74"/>
    <w:rsid w:val="000E5F0F"/>
    <w:rsid w:val="000E6155"/>
    <w:rsid w:val="000E675E"/>
    <w:rsid w:val="000E6E71"/>
    <w:rsid w:val="000E6EDD"/>
    <w:rsid w:val="000E6F70"/>
    <w:rsid w:val="000E7016"/>
    <w:rsid w:val="000E7066"/>
    <w:rsid w:val="000E72AD"/>
    <w:rsid w:val="000E74D8"/>
    <w:rsid w:val="000E7661"/>
    <w:rsid w:val="000E7780"/>
    <w:rsid w:val="000E7A3B"/>
    <w:rsid w:val="000E7A4B"/>
    <w:rsid w:val="000E7D84"/>
    <w:rsid w:val="000E7E6F"/>
    <w:rsid w:val="000F0674"/>
    <w:rsid w:val="000F0820"/>
    <w:rsid w:val="000F085E"/>
    <w:rsid w:val="000F0973"/>
    <w:rsid w:val="000F0B78"/>
    <w:rsid w:val="000F0F27"/>
    <w:rsid w:val="000F0F73"/>
    <w:rsid w:val="000F102C"/>
    <w:rsid w:val="000F10D9"/>
    <w:rsid w:val="000F1570"/>
    <w:rsid w:val="000F1595"/>
    <w:rsid w:val="000F1C92"/>
    <w:rsid w:val="000F1D68"/>
    <w:rsid w:val="000F1E30"/>
    <w:rsid w:val="000F1E31"/>
    <w:rsid w:val="000F1EAB"/>
    <w:rsid w:val="000F1FAE"/>
    <w:rsid w:val="000F2043"/>
    <w:rsid w:val="000F20CC"/>
    <w:rsid w:val="000F23AF"/>
    <w:rsid w:val="000F2550"/>
    <w:rsid w:val="000F27BB"/>
    <w:rsid w:val="000F29BB"/>
    <w:rsid w:val="000F2A7B"/>
    <w:rsid w:val="000F2AE0"/>
    <w:rsid w:val="000F2D34"/>
    <w:rsid w:val="000F2E2E"/>
    <w:rsid w:val="000F2F8D"/>
    <w:rsid w:val="000F3269"/>
    <w:rsid w:val="000F32E9"/>
    <w:rsid w:val="000F3345"/>
    <w:rsid w:val="000F3347"/>
    <w:rsid w:val="000F3925"/>
    <w:rsid w:val="000F401B"/>
    <w:rsid w:val="000F4336"/>
    <w:rsid w:val="000F439B"/>
    <w:rsid w:val="000F4AC1"/>
    <w:rsid w:val="000F4C6C"/>
    <w:rsid w:val="000F4CA4"/>
    <w:rsid w:val="000F5100"/>
    <w:rsid w:val="000F5133"/>
    <w:rsid w:val="000F52DC"/>
    <w:rsid w:val="000F5314"/>
    <w:rsid w:val="000F5389"/>
    <w:rsid w:val="000F54B9"/>
    <w:rsid w:val="000F5688"/>
    <w:rsid w:val="000F5851"/>
    <w:rsid w:val="000F5A0F"/>
    <w:rsid w:val="000F5B3E"/>
    <w:rsid w:val="000F624E"/>
    <w:rsid w:val="000F6409"/>
    <w:rsid w:val="000F65E5"/>
    <w:rsid w:val="000F6985"/>
    <w:rsid w:val="000F69DB"/>
    <w:rsid w:val="000F6A05"/>
    <w:rsid w:val="000F6AC8"/>
    <w:rsid w:val="000F6DAE"/>
    <w:rsid w:val="000F6DDE"/>
    <w:rsid w:val="000F6F3A"/>
    <w:rsid w:val="000F6F6F"/>
    <w:rsid w:val="000F71AA"/>
    <w:rsid w:val="000F7289"/>
    <w:rsid w:val="000F738A"/>
    <w:rsid w:val="000F73BA"/>
    <w:rsid w:val="000F74DA"/>
    <w:rsid w:val="000F752A"/>
    <w:rsid w:val="000F75FB"/>
    <w:rsid w:val="000F7691"/>
    <w:rsid w:val="000F7785"/>
    <w:rsid w:val="000F7829"/>
    <w:rsid w:val="000F7A41"/>
    <w:rsid w:val="000F7A78"/>
    <w:rsid w:val="000F7C0E"/>
    <w:rsid w:val="000F7D57"/>
    <w:rsid w:val="000F7F5D"/>
    <w:rsid w:val="001000B8"/>
    <w:rsid w:val="0010017E"/>
    <w:rsid w:val="00100280"/>
    <w:rsid w:val="00100396"/>
    <w:rsid w:val="00100432"/>
    <w:rsid w:val="00100556"/>
    <w:rsid w:val="0010059C"/>
    <w:rsid w:val="001008D8"/>
    <w:rsid w:val="00100CBF"/>
    <w:rsid w:val="00100CC5"/>
    <w:rsid w:val="00100D4D"/>
    <w:rsid w:val="00100D97"/>
    <w:rsid w:val="00100DF3"/>
    <w:rsid w:val="00100E6E"/>
    <w:rsid w:val="0010145A"/>
    <w:rsid w:val="001015BF"/>
    <w:rsid w:val="001016D3"/>
    <w:rsid w:val="0010181C"/>
    <w:rsid w:val="00101981"/>
    <w:rsid w:val="001019BF"/>
    <w:rsid w:val="00101BCF"/>
    <w:rsid w:val="00101BD6"/>
    <w:rsid w:val="00101C05"/>
    <w:rsid w:val="0010233F"/>
    <w:rsid w:val="001023BF"/>
    <w:rsid w:val="00102451"/>
    <w:rsid w:val="001024C4"/>
    <w:rsid w:val="001026D2"/>
    <w:rsid w:val="00102856"/>
    <w:rsid w:val="001028EC"/>
    <w:rsid w:val="0010298D"/>
    <w:rsid w:val="001029E0"/>
    <w:rsid w:val="00102BEE"/>
    <w:rsid w:val="00102C1B"/>
    <w:rsid w:val="00102C80"/>
    <w:rsid w:val="00102C8F"/>
    <w:rsid w:val="00102EBF"/>
    <w:rsid w:val="00102EEF"/>
    <w:rsid w:val="00102F86"/>
    <w:rsid w:val="001031D8"/>
    <w:rsid w:val="0010329F"/>
    <w:rsid w:val="0010345F"/>
    <w:rsid w:val="0010349B"/>
    <w:rsid w:val="00103535"/>
    <w:rsid w:val="00103800"/>
    <w:rsid w:val="001038E3"/>
    <w:rsid w:val="00103CA8"/>
    <w:rsid w:val="0010410B"/>
    <w:rsid w:val="00104280"/>
    <w:rsid w:val="0010433F"/>
    <w:rsid w:val="001043A4"/>
    <w:rsid w:val="00104849"/>
    <w:rsid w:val="00104961"/>
    <w:rsid w:val="00104BB0"/>
    <w:rsid w:val="00104CE4"/>
    <w:rsid w:val="00104D61"/>
    <w:rsid w:val="00104DB8"/>
    <w:rsid w:val="00104E72"/>
    <w:rsid w:val="00105022"/>
    <w:rsid w:val="001051A6"/>
    <w:rsid w:val="001052C2"/>
    <w:rsid w:val="001052EC"/>
    <w:rsid w:val="00105308"/>
    <w:rsid w:val="0010534E"/>
    <w:rsid w:val="00105742"/>
    <w:rsid w:val="00105798"/>
    <w:rsid w:val="0010587F"/>
    <w:rsid w:val="001059C5"/>
    <w:rsid w:val="00105B12"/>
    <w:rsid w:val="00105D99"/>
    <w:rsid w:val="00105EF1"/>
    <w:rsid w:val="00105F93"/>
    <w:rsid w:val="001060FE"/>
    <w:rsid w:val="0010618D"/>
    <w:rsid w:val="001061C3"/>
    <w:rsid w:val="0010622E"/>
    <w:rsid w:val="0010630C"/>
    <w:rsid w:val="001065AC"/>
    <w:rsid w:val="00106B70"/>
    <w:rsid w:val="00106C2E"/>
    <w:rsid w:val="00106CDB"/>
    <w:rsid w:val="00106F3F"/>
    <w:rsid w:val="00107010"/>
    <w:rsid w:val="00107065"/>
    <w:rsid w:val="00107156"/>
    <w:rsid w:val="0010715A"/>
    <w:rsid w:val="00107184"/>
    <w:rsid w:val="001072DA"/>
    <w:rsid w:val="00107710"/>
    <w:rsid w:val="00107C28"/>
    <w:rsid w:val="00107D2F"/>
    <w:rsid w:val="00107F6E"/>
    <w:rsid w:val="001102A1"/>
    <w:rsid w:val="0011034B"/>
    <w:rsid w:val="001103AD"/>
    <w:rsid w:val="001103F0"/>
    <w:rsid w:val="0011056D"/>
    <w:rsid w:val="00110871"/>
    <w:rsid w:val="00110917"/>
    <w:rsid w:val="00110B1A"/>
    <w:rsid w:val="00110B3C"/>
    <w:rsid w:val="00110B46"/>
    <w:rsid w:val="00110C03"/>
    <w:rsid w:val="00111016"/>
    <w:rsid w:val="001112B6"/>
    <w:rsid w:val="001113F4"/>
    <w:rsid w:val="00111553"/>
    <w:rsid w:val="00111586"/>
    <w:rsid w:val="001116D7"/>
    <w:rsid w:val="00111BCC"/>
    <w:rsid w:val="00111CAA"/>
    <w:rsid w:val="00111D0E"/>
    <w:rsid w:val="00111E59"/>
    <w:rsid w:val="00111E8A"/>
    <w:rsid w:val="00111F9F"/>
    <w:rsid w:val="00112120"/>
    <w:rsid w:val="00112408"/>
    <w:rsid w:val="00112543"/>
    <w:rsid w:val="00112628"/>
    <w:rsid w:val="00112822"/>
    <w:rsid w:val="00112C93"/>
    <w:rsid w:val="00112DD3"/>
    <w:rsid w:val="00113091"/>
    <w:rsid w:val="0011334D"/>
    <w:rsid w:val="0011344A"/>
    <w:rsid w:val="001134E9"/>
    <w:rsid w:val="00113720"/>
    <w:rsid w:val="00113AD9"/>
    <w:rsid w:val="00113C1E"/>
    <w:rsid w:val="00113ED6"/>
    <w:rsid w:val="0011405F"/>
    <w:rsid w:val="00114112"/>
    <w:rsid w:val="001141CE"/>
    <w:rsid w:val="001141FA"/>
    <w:rsid w:val="00114498"/>
    <w:rsid w:val="00114778"/>
    <w:rsid w:val="00114856"/>
    <w:rsid w:val="00114A49"/>
    <w:rsid w:val="00114C4D"/>
    <w:rsid w:val="00114C89"/>
    <w:rsid w:val="00114E4F"/>
    <w:rsid w:val="00114E96"/>
    <w:rsid w:val="00114EAA"/>
    <w:rsid w:val="00114FC7"/>
    <w:rsid w:val="0011509D"/>
    <w:rsid w:val="001151D2"/>
    <w:rsid w:val="00115349"/>
    <w:rsid w:val="00115362"/>
    <w:rsid w:val="00115487"/>
    <w:rsid w:val="0011557B"/>
    <w:rsid w:val="001157A5"/>
    <w:rsid w:val="00115ABA"/>
    <w:rsid w:val="001165E8"/>
    <w:rsid w:val="0011685A"/>
    <w:rsid w:val="00116973"/>
    <w:rsid w:val="00116A7F"/>
    <w:rsid w:val="00116C0F"/>
    <w:rsid w:val="00116CBF"/>
    <w:rsid w:val="00116DBA"/>
    <w:rsid w:val="00116EE7"/>
    <w:rsid w:val="00116FD2"/>
    <w:rsid w:val="00117149"/>
    <w:rsid w:val="0011750A"/>
    <w:rsid w:val="00117537"/>
    <w:rsid w:val="00117540"/>
    <w:rsid w:val="0011761F"/>
    <w:rsid w:val="00117689"/>
    <w:rsid w:val="001176CA"/>
    <w:rsid w:val="001177B9"/>
    <w:rsid w:val="001179DA"/>
    <w:rsid w:val="00117A90"/>
    <w:rsid w:val="00117B9F"/>
    <w:rsid w:val="00117C2C"/>
    <w:rsid w:val="00117CAF"/>
    <w:rsid w:val="00117F4A"/>
    <w:rsid w:val="00120024"/>
    <w:rsid w:val="00120296"/>
    <w:rsid w:val="001202C2"/>
    <w:rsid w:val="001205F8"/>
    <w:rsid w:val="001206AB"/>
    <w:rsid w:val="001207E6"/>
    <w:rsid w:val="001209CC"/>
    <w:rsid w:val="00120A81"/>
    <w:rsid w:val="00120BD0"/>
    <w:rsid w:val="00120C9F"/>
    <w:rsid w:val="00120CCD"/>
    <w:rsid w:val="00121022"/>
    <w:rsid w:val="0012125B"/>
    <w:rsid w:val="00121392"/>
    <w:rsid w:val="00121873"/>
    <w:rsid w:val="001219BC"/>
    <w:rsid w:val="00121B76"/>
    <w:rsid w:val="00121C0F"/>
    <w:rsid w:val="00121CF2"/>
    <w:rsid w:val="00121F3E"/>
    <w:rsid w:val="00121F4D"/>
    <w:rsid w:val="00122147"/>
    <w:rsid w:val="00122152"/>
    <w:rsid w:val="001221B6"/>
    <w:rsid w:val="00122566"/>
    <w:rsid w:val="001227C3"/>
    <w:rsid w:val="00122A28"/>
    <w:rsid w:val="00122F4F"/>
    <w:rsid w:val="0012305F"/>
    <w:rsid w:val="00123072"/>
    <w:rsid w:val="00123109"/>
    <w:rsid w:val="0012313E"/>
    <w:rsid w:val="00123559"/>
    <w:rsid w:val="00123944"/>
    <w:rsid w:val="00123AAB"/>
    <w:rsid w:val="00123E10"/>
    <w:rsid w:val="001242B1"/>
    <w:rsid w:val="001242C3"/>
    <w:rsid w:val="00124620"/>
    <w:rsid w:val="00124646"/>
    <w:rsid w:val="00124862"/>
    <w:rsid w:val="00124866"/>
    <w:rsid w:val="001248F7"/>
    <w:rsid w:val="00124F3C"/>
    <w:rsid w:val="00125451"/>
    <w:rsid w:val="0012552C"/>
    <w:rsid w:val="0012553F"/>
    <w:rsid w:val="001258AC"/>
    <w:rsid w:val="001258CA"/>
    <w:rsid w:val="0012593B"/>
    <w:rsid w:val="00125AEC"/>
    <w:rsid w:val="00125B95"/>
    <w:rsid w:val="00125BE2"/>
    <w:rsid w:val="00125EDC"/>
    <w:rsid w:val="0012633F"/>
    <w:rsid w:val="001265FE"/>
    <w:rsid w:val="0012668A"/>
    <w:rsid w:val="0012671F"/>
    <w:rsid w:val="00126837"/>
    <w:rsid w:val="001268D9"/>
    <w:rsid w:val="00126903"/>
    <w:rsid w:val="001269BD"/>
    <w:rsid w:val="00126A50"/>
    <w:rsid w:val="00126C8B"/>
    <w:rsid w:val="00126D33"/>
    <w:rsid w:val="00126E1A"/>
    <w:rsid w:val="001270F4"/>
    <w:rsid w:val="00127225"/>
    <w:rsid w:val="001273BD"/>
    <w:rsid w:val="00127404"/>
    <w:rsid w:val="001277DF"/>
    <w:rsid w:val="00127AD5"/>
    <w:rsid w:val="00127C38"/>
    <w:rsid w:val="00127D56"/>
    <w:rsid w:val="00127DF3"/>
    <w:rsid w:val="00130220"/>
    <w:rsid w:val="0013027F"/>
    <w:rsid w:val="0013028A"/>
    <w:rsid w:val="001303D2"/>
    <w:rsid w:val="0013053C"/>
    <w:rsid w:val="00130601"/>
    <w:rsid w:val="00130AF9"/>
    <w:rsid w:val="00130B83"/>
    <w:rsid w:val="00130C4C"/>
    <w:rsid w:val="00130CA5"/>
    <w:rsid w:val="00130D71"/>
    <w:rsid w:val="00130E52"/>
    <w:rsid w:val="00131055"/>
    <w:rsid w:val="001310D2"/>
    <w:rsid w:val="00131111"/>
    <w:rsid w:val="001313D3"/>
    <w:rsid w:val="0013143E"/>
    <w:rsid w:val="0013169D"/>
    <w:rsid w:val="00131718"/>
    <w:rsid w:val="00131D09"/>
    <w:rsid w:val="00131E52"/>
    <w:rsid w:val="00131EB2"/>
    <w:rsid w:val="0013203E"/>
    <w:rsid w:val="00132066"/>
    <w:rsid w:val="0013206E"/>
    <w:rsid w:val="001323AE"/>
    <w:rsid w:val="001323E5"/>
    <w:rsid w:val="00132496"/>
    <w:rsid w:val="0013272E"/>
    <w:rsid w:val="001327BB"/>
    <w:rsid w:val="001327EE"/>
    <w:rsid w:val="00132884"/>
    <w:rsid w:val="001328C8"/>
    <w:rsid w:val="0013296B"/>
    <w:rsid w:val="00132D27"/>
    <w:rsid w:val="00132E44"/>
    <w:rsid w:val="0013300E"/>
    <w:rsid w:val="001330BA"/>
    <w:rsid w:val="00133180"/>
    <w:rsid w:val="00133312"/>
    <w:rsid w:val="0013344F"/>
    <w:rsid w:val="0013352A"/>
    <w:rsid w:val="001335CF"/>
    <w:rsid w:val="00133692"/>
    <w:rsid w:val="00133899"/>
    <w:rsid w:val="00133A0D"/>
    <w:rsid w:val="00133C74"/>
    <w:rsid w:val="00133C9D"/>
    <w:rsid w:val="00133E04"/>
    <w:rsid w:val="00133E55"/>
    <w:rsid w:val="00133F02"/>
    <w:rsid w:val="00133F9A"/>
    <w:rsid w:val="001340CB"/>
    <w:rsid w:val="00134214"/>
    <w:rsid w:val="001342D5"/>
    <w:rsid w:val="00134336"/>
    <w:rsid w:val="001344D8"/>
    <w:rsid w:val="0013470D"/>
    <w:rsid w:val="00134788"/>
    <w:rsid w:val="00134B6F"/>
    <w:rsid w:val="00134B92"/>
    <w:rsid w:val="00134D2D"/>
    <w:rsid w:val="00134D62"/>
    <w:rsid w:val="00134E2E"/>
    <w:rsid w:val="00134F0A"/>
    <w:rsid w:val="001351C0"/>
    <w:rsid w:val="00135278"/>
    <w:rsid w:val="001354B8"/>
    <w:rsid w:val="0013573D"/>
    <w:rsid w:val="00135C33"/>
    <w:rsid w:val="00135C79"/>
    <w:rsid w:val="00135C7E"/>
    <w:rsid w:val="00135F60"/>
    <w:rsid w:val="0013600C"/>
    <w:rsid w:val="00136116"/>
    <w:rsid w:val="00136260"/>
    <w:rsid w:val="00136326"/>
    <w:rsid w:val="00136378"/>
    <w:rsid w:val="0013637E"/>
    <w:rsid w:val="0013637F"/>
    <w:rsid w:val="001364A9"/>
    <w:rsid w:val="001365A3"/>
    <w:rsid w:val="0013663D"/>
    <w:rsid w:val="0013671F"/>
    <w:rsid w:val="001368CC"/>
    <w:rsid w:val="00136A84"/>
    <w:rsid w:val="00136B31"/>
    <w:rsid w:val="00136CD8"/>
    <w:rsid w:val="00136FD6"/>
    <w:rsid w:val="00137102"/>
    <w:rsid w:val="001371A0"/>
    <w:rsid w:val="00137223"/>
    <w:rsid w:val="001372F3"/>
    <w:rsid w:val="0013739C"/>
    <w:rsid w:val="00137454"/>
    <w:rsid w:val="00137469"/>
    <w:rsid w:val="0013753A"/>
    <w:rsid w:val="0013790F"/>
    <w:rsid w:val="00137945"/>
    <w:rsid w:val="00137A8D"/>
    <w:rsid w:val="00137B2C"/>
    <w:rsid w:val="00137C29"/>
    <w:rsid w:val="00137E7B"/>
    <w:rsid w:val="001400EB"/>
    <w:rsid w:val="00140190"/>
    <w:rsid w:val="0014037A"/>
    <w:rsid w:val="001404AA"/>
    <w:rsid w:val="0014054A"/>
    <w:rsid w:val="001406DD"/>
    <w:rsid w:val="00140745"/>
    <w:rsid w:val="0014074E"/>
    <w:rsid w:val="0014095D"/>
    <w:rsid w:val="00140B78"/>
    <w:rsid w:val="00140BE2"/>
    <w:rsid w:val="001410F0"/>
    <w:rsid w:val="001411B4"/>
    <w:rsid w:val="001411C8"/>
    <w:rsid w:val="001411CC"/>
    <w:rsid w:val="00141242"/>
    <w:rsid w:val="00141343"/>
    <w:rsid w:val="0014154B"/>
    <w:rsid w:val="0014165B"/>
    <w:rsid w:val="001418EF"/>
    <w:rsid w:val="00141A15"/>
    <w:rsid w:val="00141A29"/>
    <w:rsid w:val="00141B18"/>
    <w:rsid w:val="00141B81"/>
    <w:rsid w:val="00141C8D"/>
    <w:rsid w:val="00141CF4"/>
    <w:rsid w:val="00141D8B"/>
    <w:rsid w:val="00141E39"/>
    <w:rsid w:val="00141F7D"/>
    <w:rsid w:val="00142341"/>
    <w:rsid w:val="0014246C"/>
    <w:rsid w:val="0014254D"/>
    <w:rsid w:val="001427D7"/>
    <w:rsid w:val="001429F0"/>
    <w:rsid w:val="00142BDC"/>
    <w:rsid w:val="00142DA8"/>
    <w:rsid w:val="00142E65"/>
    <w:rsid w:val="00142F17"/>
    <w:rsid w:val="00142F34"/>
    <w:rsid w:val="00142F78"/>
    <w:rsid w:val="00143066"/>
    <w:rsid w:val="00143075"/>
    <w:rsid w:val="00143351"/>
    <w:rsid w:val="0014375C"/>
    <w:rsid w:val="00143840"/>
    <w:rsid w:val="00143848"/>
    <w:rsid w:val="00143A7A"/>
    <w:rsid w:val="00143AAC"/>
    <w:rsid w:val="00143B70"/>
    <w:rsid w:val="00143B9F"/>
    <w:rsid w:val="00143BD3"/>
    <w:rsid w:val="00143C14"/>
    <w:rsid w:val="00143D0B"/>
    <w:rsid w:val="00143D2D"/>
    <w:rsid w:val="00143FE4"/>
    <w:rsid w:val="0014409D"/>
    <w:rsid w:val="00144501"/>
    <w:rsid w:val="00144721"/>
    <w:rsid w:val="0014475A"/>
    <w:rsid w:val="00144797"/>
    <w:rsid w:val="00144884"/>
    <w:rsid w:val="00144A11"/>
    <w:rsid w:val="00144A8A"/>
    <w:rsid w:val="00144C7D"/>
    <w:rsid w:val="00144CB7"/>
    <w:rsid w:val="00144F99"/>
    <w:rsid w:val="00145099"/>
    <w:rsid w:val="00145419"/>
    <w:rsid w:val="00145438"/>
    <w:rsid w:val="001454DC"/>
    <w:rsid w:val="00145586"/>
    <w:rsid w:val="001459FE"/>
    <w:rsid w:val="00145BD4"/>
    <w:rsid w:val="00145EBC"/>
    <w:rsid w:val="00146106"/>
    <w:rsid w:val="001461B6"/>
    <w:rsid w:val="00146327"/>
    <w:rsid w:val="001467DA"/>
    <w:rsid w:val="0014681B"/>
    <w:rsid w:val="001468EE"/>
    <w:rsid w:val="00146938"/>
    <w:rsid w:val="00146C32"/>
    <w:rsid w:val="00146E0B"/>
    <w:rsid w:val="00146E9E"/>
    <w:rsid w:val="00146FEE"/>
    <w:rsid w:val="00147377"/>
    <w:rsid w:val="001473BF"/>
    <w:rsid w:val="001474D1"/>
    <w:rsid w:val="0014754F"/>
    <w:rsid w:val="00147637"/>
    <w:rsid w:val="0014768B"/>
    <w:rsid w:val="00147AB3"/>
    <w:rsid w:val="00147C6F"/>
    <w:rsid w:val="00147D59"/>
    <w:rsid w:val="00147E27"/>
    <w:rsid w:val="00147FAA"/>
    <w:rsid w:val="00147FDA"/>
    <w:rsid w:val="0015017E"/>
    <w:rsid w:val="0015019E"/>
    <w:rsid w:val="001504A7"/>
    <w:rsid w:val="001506F9"/>
    <w:rsid w:val="00150B29"/>
    <w:rsid w:val="00150FB4"/>
    <w:rsid w:val="001510A7"/>
    <w:rsid w:val="0015111E"/>
    <w:rsid w:val="0015115C"/>
    <w:rsid w:val="001512B6"/>
    <w:rsid w:val="001513E7"/>
    <w:rsid w:val="00151439"/>
    <w:rsid w:val="0015156B"/>
    <w:rsid w:val="001518F2"/>
    <w:rsid w:val="00151ADD"/>
    <w:rsid w:val="00151B67"/>
    <w:rsid w:val="00151C86"/>
    <w:rsid w:val="00151CE2"/>
    <w:rsid w:val="001520AC"/>
    <w:rsid w:val="00152275"/>
    <w:rsid w:val="001523D8"/>
    <w:rsid w:val="001525B1"/>
    <w:rsid w:val="001525D7"/>
    <w:rsid w:val="001525F7"/>
    <w:rsid w:val="00152929"/>
    <w:rsid w:val="00152A91"/>
    <w:rsid w:val="00152BC7"/>
    <w:rsid w:val="00152C99"/>
    <w:rsid w:val="00152E9B"/>
    <w:rsid w:val="0015311D"/>
    <w:rsid w:val="00153342"/>
    <w:rsid w:val="0015336F"/>
    <w:rsid w:val="00153383"/>
    <w:rsid w:val="001536AD"/>
    <w:rsid w:val="00153C9A"/>
    <w:rsid w:val="00153E1B"/>
    <w:rsid w:val="00153F9B"/>
    <w:rsid w:val="0015403E"/>
    <w:rsid w:val="0015410B"/>
    <w:rsid w:val="001541E8"/>
    <w:rsid w:val="001541F8"/>
    <w:rsid w:val="00154231"/>
    <w:rsid w:val="001542B7"/>
    <w:rsid w:val="00154336"/>
    <w:rsid w:val="00154722"/>
    <w:rsid w:val="001547F8"/>
    <w:rsid w:val="00154847"/>
    <w:rsid w:val="00154937"/>
    <w:rsid w:val="00154DF6"/>
    <w:rsid w:val="00154E16"/>
    <w:rsid w:val="00154E20"/>
    <w:rsid w:val="00154EB8"/>
    <w:rsid w:val="00154FAD"/>
    <w:rsid w:val="00155066"/>
    <w:rsid w:val="001551D3"/>
    <w:rsid w:val="00155858"/>
    <w:rsid w:val="001559E9"/>
    <w:rsid w:val="00155B82"/>
    <w:rsid w:val="00155C44"/>
    <w:rsid w:val="00155D24"/>
    <w:rsid w:val="00155D8C"/>
    <w:rsid w:val="00155E7D"/>
    <w:rsid w:val="00155F52"/>
    <w:rsid w:val="00155F55"/>
    <w:rsid w:val="0015645D"/>
    <w:rsid w:val="001566B6"/>
    <w:rsid w:val="001567F8"/>
    <w:rsid w:val="00156856"/>
    <w:rsid w:val="00156950"/>
    <w:rsid w:val="00156A13"/>
    <w:rsid w:val="00156A58"/>
    <w:rsid w:val="00156E5E"/>
    <w:rsid w:val="00156EA7"/>
    <w:rsid w:val="00156ED8"/>
    <w:rsid w:val="00156EF3"/>
    <w:rsid w:val="00156F5D"/>
    <w:rsid w:val="00156FF6"/>
    <w:rsid w:val="0015711C"/>
    <w:rsid w:val="001573EA"/>
    <w:rsid w:val="00157837"/>
    <w:rsid w:val="0015792C"/>
    <w:rsid w:val="00157B8D"/>
    <w:rsid w:val="00157DFB"/>
    <w:rsid w:val="00157EFD"/>
    <w:rsid w:val="00160C03"/>
    <w:rsid w:val="00160C7B"/>
    <w:rsid w:val="00160C9F"/>
    <w:rsid w:val="001612E3"/>
    <w:rsid w:val="001613C7"/>
    <w:rsid w:val="0016192E"/>
    <w:rsid w:val="00161A4A"/>
    <w:rsid w:val="00161D9E"/>
    <w:rsid w:val="0016218D"/>
    <w:rsid w:val="0016282B"/>
    <w:rsid w:val="00162AD3"/>
    <w:rsid w:val="00162AE1"/>
    <w:rsid w:val="00162BB7"/>
    <w:rsid w:val="00162C00"/>
    <w:rsid w:val="00162DCA"/>
    <w:rsid w:val="00162E66"/>
    <w:rsid w:val="00163474"/>
    <w:rsid w:val="001634AE"/>
    <w:rsid w:val="001634C2"/>
    <w:rsid w:val="0016352F"/>
    <w:rsid w:val="00163533"/>
    <w:rsid w:val="00163614"/>
    <w:rsid w:val="001637C1"/>
    <w:rsid w:val="001637DE"/>
    <w:rsid w:val="00163B4A"/>
    <w:rsid w:val="00163D44"/>
    <w:rsid w:val="00163D81"/>
    <w:rsid w:val="00163F40"/>
    <w:rsid w:val="001640C1"/>
    <w:rsid w:val="00164375"/>
    <w:rsid w:val="001643DC"/>
    <w:rsid w:val="00164411"/>
    <w:rsid w:val="0016446F"/>
    <w:rsid w:val="0016450A"/>
    <w:rsid w:val="0016456A"/>
    <w:rsid w:val="001647C9"/>
    <w:rsid w:val="00164B83"/>
    <w:rsid w:val="00164D86"/>
    <w:rsid w:val="00164DB7"/>
    <w:rsid w:val="00165443"/>
    <w:rsid w:val="001657DC"/>
    <w:rsid w:val="001659FC"/>
    <w:rsid w:val="00165A2B"/>
    <w:rsid w:val="001661E7"/>
    <w:rsid w:val="0016656B"/>
    <w:rsid w:val="00166658"/>
    <w:rsid w:val="001666B2"/>
    <w:rsid w:val="00166703"/>
    <w:rsid w:val="001667C4"/>
    <w:rsid w:val="00166ADB"/>
    <w:rsid w:val="00166EC2"/>
    <w:rsid w:val="00166F10"/>
    <w:rsid w:val="0016720E"/>
    <w:rsid w:val="00167304"/>
    <w:rsid w:val="001673B8"/>
    <w:rsid w:val="001674BA"/>
    <w:rsid w:val="0016793E"/>
    <w:rsid w:val="00167979"/>
    <w:rsid w:val="00167A73"/>
    <w:rsid w:val="00167AAF"/>
    <w:rsid w:val="00167DAE"/>
    <w:rsid w:val="0017019B"/>
    <w:rsid w:val="001702B4"/>
    <w:rsid w:val="001702C1"/>
    <w:rsid w:val="001702D8"/>
    <w:rsid w:val="001702F6"/>
    <w:rsid w:val="00170326"/>
    <w:rsid w:val="001704FC"/>
    <w:rsid w:val="001706AF"/>
    <w:rsid w:val="00170792"/>
    <w:rsid w:val="0017079C"/>
    <w:rsid w:val="001707DD"/>
    <w:rsid w:val="0017084A"/>
    <w:rsid w:val="00170B77"/>
    <w:rsid w:val="00170D5D"/>
    <w:rsid w:val="00170F8D"/>
    <w:rsid w:val="0017116A"/>
    <w:rsid w:val="001712A4"/>
    <w:rsid w:val="00171381"/>
    <w:rsid w:val="00171545"/>
    <w:rsid w:val="00171AD0"/>
    <w:rsid w:val="00171B56"/>
    <w:rsid w:val="00171D32"/>
    <w:rsid w:val="00171E20"/>
    <w:rsid w:val="0017217B"/>
    <w:rsid w:val="0017226D"/>
    <w:rsid w:val="00172401"/>
    <w:rsid w:val="001727D1"/>
    <w:rsid w:val="00172883"/>
    <w:rsid w:val="0017326B"/>
    <w:rsid w:val="0017353E"/>
    <w:rsid w:val="001736B5"/>
    <w:rsid w:val="0017374E"/>
    <w:rsid w:val="001738FB"/>
    <w:rsid w:val="00173A9C"/>
    <w:rsid w:val="00173C3E"/>
    <w:rsid w:val="00173D41"/>
    <w:rsid w:val="00173E44"/>
    <w:rsid w:val="00173E59"/>
    <w:rsid w:val="00174020"/>
    <w:rsid w:val="001742F1"/>
    <w:rsid w:val="00174597"/>
    <w:rsid w:val="00174A6F"/>
    <w:rsid w:val="00174C62"/>
    <w:rsid w:val="00174DAB"/>
    <w:rsid w:val="00174F4E"/>
    <w:rsid w:val="00175026"/>
    <w:rsid w:val="00175648"/>
    <w:rsid w:val="00175669"/>
    <w:rsid w:val="001756EB"/>
    <w:rsid w:val="00175859"/>
    <w:rsid w:val="00175AD8"/>
    <w:rsid w:val="00175B08"/>
    <w:rsid w:val="00175BAE"/>
    <w:rsid w:val="00175BD5"/>
    <w:rsid w:val="00175C8E"/>
    <w:rsid w:val="00175D4D"/>
    <w:rsid w:val="00175EC0"/>
    <w:rsid w:val="00175EC9"/>
    <w:rsid w:val="00175F9C"/>
    <w:rsid w:val="00175FBC"/>
    <w:rsid w:val="0017603C"/>
    <w:rsid w:val="00176408"/>
    <w:rsid w:val="00176880"/>
    <w:rsid w:val="001768DC"/>
    <w:rsid w:val="00176A0E"/>
    <w:rsid w:val="00176D2C"/>
    <w:rsid w:val="00176D92"/>
    <w:rsid w:val="00176E4C"/>
    <w:rsid w:val="00176FFB"/>
    <w:rsid w:val="001774C3"/>
    <w:rsid w:val="00177551"/>
    <w:rsid w:val="00177713"/>
    <w:rsid w:val="00177928"/>
    <w:rsid w:val="00177964"/>
    <w:rsid w:val="00177A52"/>
    <w:rsid w:val="00177D86"/>
    <w:rsid w:val="00177EEA"/>
    <w:rsid w:val="0018033C"/>
    <w:rsid w:val="001804E1"/>
    <w:rsid w:val="001807A2"/>
    <w:rsid w:val="001807BD"/>
    <w:rsid w:val="001809F9"/>
    <w:rsid w:val="00180A08"/>
    <w:rsid w:val="00180B36"/>
    <w:rsid w:val="00180BCB"/>
    <w:rsid w:val="00180D5E"/>
    <w:rsid w:val="00180DE3"/>
    <w:rsid w:val="00180F67"/>
    <w:rsid w:val="00181318"/>
    <w:rsid w:val="0018148E"/>
    <w:rsid w:val="001814C5"/>
    <w:rsid w:val="00181686"/>
    <w:rsid w:val="001816E6"/>
    <w:rsid w:val="001816F9"/>
    <w:rsid w:val="0018172F"/>
    <w:rsid w:val="0018174C"/>
    <w:rsid w:val="00181838"/>
    <w:rsid w:val="00181A64"/>
    <w:rsid w:val="00181ED2"/>
    <w:rsid w:val="00181F96"/>
    <w:rsid w:val="0018214B"/>
    <w:rsid w:val="001821EC"/>
    <w:rsid w:val="00182228"/>
    <w:rsid w:val="00182265"/>
    <w:rsid w:val="00182352"/>
    <w:rsid w:val="001825F1"/>
    <w:rsid w:val="00182889"/>
    <w:rsid w:val="00182A2D"/>
    <w:rsid w:val="00182AA8"/>
    <w:rsid w:val="00182AE4"/>
    <w:rsid w:val="00182CAF"/>
    <w:rsid w:val="00182D1A"/>
    <w:rsid w:val="00182DAA"/>
    <w:rsid w:val="00182DB7"/>
    <w:rsid w:val="00182E38"/>
    <w:rsid w:val="0018336F"/>
    <w:rsid w:val="00183403"/>
    <w:rsid w:val="00183419"/>
    <w:rsid w:val="00183457"/>
    <w:rsid w:val="001834C6"/>
    <w:rsid w:val="001834EF"/>
    <w:rsid w:val="00183792"/>
    <w:rsid w:val="00183912"/>
    <w:rsid w:val="00183B0F"/>
    <w:rsid w:val="00183CB6"/>
    <w:rsid w:val="00183DB4"/>
    <w:rsid w:val="00183E45"/>
    <w:rsid w:val="00183EB5"/>
    <w:rsid w:val="00183F6C"/>
    <w:rsid w:val="00183F96"/>
    <w:rsid w:val="00183FBB"/>
    <w:rsid w:val="00184257"/>
    <w:rsid w:val="001848C0"/>
    <w:rsid w:val="001848D7"/>
    <w:rsid w:val="00184BFF"/>
    <w:rsid w:val="00184DD8"/>
    <w:rsid w:val="00184EBE"/>
    <w:rsid w:val="00184FCB"/>
    <w:rsid w:val="0018503A"/>
    <w:rsid w:val="001850D7"/>
    <w:rsid w:val="0018514C"/>
    <w:rsid w:val="0018522B"/>
    <w:rsid w:val="0018547A"/>
    <w:rsid w:val="00185A62"/>
    <w:rsid w:val="00185C2A"/>
    <w:rsid w:val="0018609D"/>
    <w:rsid w:val="0018624B"/>
    <w:rsid w:val="0018624F"/>
    <w:rsid w:val="00186322"/>
    <w:rsid w:val="001863DB"/>
    <w:rsid w:val="001864B1"/>
    <w:rsid w:val="00186BDD"/>
    <w:rsid w:val="00186C80"/>
    <w:rsid w:val="00186DB6"/>
    <w:rsid w:val="00186E57"/>
    <w:rsid w:val="00186EA4"/>
    <w:rsid w:val="00186FA8"/>
    <w:rsid w:val="00187116"/>
    <w:rsid w:val="0018713C"/>
    <w:rsid w:val="001872BD"/>
    <w:rsid w:val="00187427"/>
    <w:rsid w:val="0018747D"/>
    <w:rsid w:val="001874ED"/>
    <w:rsid w:val="0018794A"/>
    <w:rsid w:val="00187BF8"/>
    <w:rsid w:val="00187BFD"/>
    <w:rsid w:val="00187FD9"/>
    <w:rsid w:val="001900E8"/>
    <w:rsid w:val="001903F5"/>
    <w:rsid w:val="001904A9"/>
    <w:rsid w:val="00190505"/>
    <w:rsid w:val="00190736"/>
    <w:rsid w:val="0019078B"/>
    <w:rsid w:val="0019091C"/>
    <w:rsid w:val="00190940"/>
    <w:rsid w:val="00190A29"/>
    <w:rsid w:val="001910DB"/>
    <w:rsid w:val="0019110B"/>
    <w:rsid w:val="001911F3"/>
    <w:rsid w:val="00191268"/>
    <w:rsid w:val="00191338"/>
    <w:rsid w:val="00191370"/>
    <w:rsid w:val="00191420"/>
    <w:rsid w:val="001916D9"/>
    <w:rsid w:val="00191B51"/>
    <w:rsid w:val="00191D33"/>
    <w:rsid w:val="00191D9D"/>
    <w:rsid w:val="00191ED0"/>
    <w:rsid w:val="00192011"/>
    <w:rsid w:val="001920EB"/>
    <w:rsid w:val="0019220D"/>
    <w:rsid w:val="001923D9"/>
    <w:rsid w:val="00192B65"/>
    <w:rsid w:val="00192BA2"/>
    <w:rsid w:val="00192EDB"/>
    <w:rsid w:val="00193362"/>
    <w:rsid w:val="00193587"/>
    <w:rsid w:val="001936BB"/>
    <w:rsid w:val="0019370F"/>
    <w:rsid w:val="00193893"/>
    <w:rsid w:val="00193956"/>
    <w:rsid w:val="00193A00"/>
    <w:rsid w:val="00193EA8"/>
    <w:rsid w:val="001940B8"/>
    <w:rsid w:val="001941A9"/>
    <w:rsid w:val="00194212"/>
    <w:rsid w:val="0019427A"/>
    <w:rsid w:val="001942FD"/>
    <w:rsid w:val="001943C7"/>
    <w:rsid w:val="00194661"/>
    <w:rsid w:val="00194722"/>
    <w:rsid w:val="00194A3C"/>
    <w:rsid w:val="00194BC8"/>
    <w:rsid w:val="00194C53"/>
    <w:rsid w:val="00194CE3"/>
    <w:rsid w:val="00194F48"/>
    <w:rsid w:val="00194FF8"/>
    <w:rsid w:val="0019550E"/>
    <w:rsid w:val="0019586B"/>
    <w:rsid w:val="00195891"/>
    <w:rsid w:val="001959E1"/>
    <w:rsid w:val="00195CB0"/>
    <w:rsid w:val="00195D54"/>
    <w:rsid w:val="00195D7B"/>
    <w:rsid w:val="00195DDF"/>
    <w:rsid w:val="00195DE4"/>
    <w:rsid w:val="00195DE5"/>
    <w:rsid w:val="00196163"/>
    <w:rsid w:val="00196515"/>
    <w:rsid w:val="00196542"/>
    <w:rsid w:val="00196619"/>
    <w:rsid w:val="001967F9"/>
    <w:rsid w:val="001968BD"/>
    <w:rsid w:val="001969A8"/>
    <w:rsid w:val="00196AA0"/>
    <w:rsid w:val="00196AB4"/>
    <w:rsid w:val="00196B45"/>
    <w:rsid w:val="00196B65"/>
    <w:rsid w:val="00196CEA"/>
    <w:rsid w:val="00196D31"/>
    <w:rsid w:val="00196FEE"/>
    <w:rsid w:val="0019720F"/>
    <w:rsid w:val="00197290"/>
    <w:rsid w:val="00197565"/>
    <w:rsid w:val="001975DC"/>
    <w:rsid w:val="00197701"/>
    <w:rsid w:val="00197711"/>
    <w:rsid w:val="001979D7"/>
    <w:rsid w:val="00197C6E"/>
    <w:rsid w:val="00197D51"/>
    <w:rsid w:val="001A01E6"/>
    <w:rsid w:val="001A07C6"/>
    <w:rsid w:val="001A093C"/>
    <w:rsid w:val="001A0AD3"/>
    <w:rsid w:val="001A0B65"/>
    <w:rsid w:val="001A0C1C"/>
    <w:rsid w:val="001A0C6F"/>
    <w:rsid w:val="001A1150"/>
    <w:rsid w:val="001A1216"/>
    <w:rsid w:val="001A146D"/>
    <w:rsid w:val="001A1583"/>
    <w:rsid w:val="001A19CF"/>
    <w:rsid w:val="001A1DDC"/>
    <w:rsid w:val="001A2098"/>
    <w:rsid w:val="001A2256"/>
    <w:rsid w:val="001A23E1"/>
    <w:rsid w:val="001A281F"/>
    <w:rsid w:val="001A29B7"/>
    <w:rsid w:val="001A2B41"/>
    <w:rsid w:val="001A2BE7"/>
    <w:rsid w:val="001A2FB5"/>
    <w:rsid w:val="001A3484"/>
    <w:rsid w:val="001A3633"/>
    <w:rsid w:val="001A39F5"/>
    <w:rsid w:val="001A418F"/>
    <w:rsid w:val="001A444F"/>
    <w:rsid w:val="001A4BD6"/>
    <w:rsid w:val="001A4FAA"/>
    <w:rsid w:val="001A4FC4"/>
    <w:rsid w:val="001A52CD"/>
    <w:rsid w:val="001A53CB"/>
    <w:rsid w:val="001A545A"/>
    <w:rsid w:val="001A54E0"/>
    <w:rsid w:val="001A5547"/>
    <w:rsid w:val="001A5691"/>
    <w:rsid w:val="001A57D3"/>
    <w:rsid w:val="001A592D"/>
    <w:rsid w:val="001A5A95"/>
    <w:rsid w:val="001A5B85"/>
    <w:rsid w:val="001A5BD5"/>
    <w:rsid w:val="001A5FCB"/>
    <w:rsid w:val="001A6019"/>
    <w:rsid w:val="001A6039"/>
    <w:rsid w:val="001A615F"/>
    <w:rsid w:val="001A6191"/>
    <w:rsid w:val="001A6420"/>
    <w:rsid w:val="001A6433"/>
    <w:rsid w:val="001A65A1"/>
    <w:rsid w:val="001A675D"/>
    <w:rsid w:val="001A6852"/>
    <w:rsid w:val="001A68C9"/>
    <w:rsid w:val="001A6AE3"/>
    <w:rsid w:val="001A6CB3"/>
    <w:rsid w:val="001A6D62"/>
    <w:rsid w:val="001A6E1F"/>
    <w:rsid w:val="001A6E92"/>
    <w:rsid w:val="001A6EB1"/>
    <w:rsid w:val="001A6EF6"/>
    <w:rsid w:val="001A6FA1"/>
    <w:rsid w:val="001A726E"/>
    <w:rsid w:val="001A773C"/>
    <w:rsid w:val="001A783D"/>
    <w:rsid w:val="001A7A6B"/>
    <w:rsid w:val="001A7B5B"/>
    <w:rsid w:val="001A7CF2"/>
    <w:rsid w:val="001A7E65"/>
    <w:rsid w:val="001A7E8B"/>
    <w:rsid w:val="001B0087"/>
    <w:rsid w:val="001B0309"/>
    <w:rsid w:val="001B0453"/>
    <w:rsid w:val="001B04A0"/>
    <w:rsid w:val="001B04A7"/>
    <w:rsid w:val="001B055C"/>
    <w:rsid w:val="001B0827"/>
    <w:rsid w:val="001B08DE"/>
    <w:rsid w:val="001B0965"/>
    <w:rsid w:val="001B0BFD"/>
    <w:rsid w:val="001B0C9D"/>
    <w:rsid w:val="001B0D43"/>
    <w:rsid w:val="001B0D59"/>
    <w:rsid w:val="001B0E35"/>
    <w:rsid w:val="001B0FC4"/>
    <w:rsid w:val="001B13F2"/>
    <w:rsid w:val="001B1431"/>
    <w:rsid w:val="001B1710"/>
    <w:rsid w:val="001B1A22"/>
    <w:rsid w:val="001B1A42"/>
    <w:rsid w:val="001B1AB7"/>
    <w:rsid w:val="001B2241"/>
    <w:rsid w:val="001B2448"/>
    <w:rsid w:val="001B279E"/>
    <w:rsid w:val="001B2867"/>
    <w:rsid w:val="001B28D0"/>
    <w:rsid w:val="001B29F1"/>
    <w:rsid w:val="001B31BB"/>
    <w:rsid w:val="001B3734"/>
    <w:rsid w:val="001B37D9"/>
    <w:rsid w:val="001B38B1"/>
    <w:rsid w:val="001B38D2"/>
    <w:rsid w:val="001B3CFC"/>
    <w:rsid w:val="001B3DFD"/>
    <w:rsid w:val="001B3FB6"/>
    <w:rsid w:val="001B3FF2"/>
    <w:rsid w:val="001B42B0"/>
    <w:rsid w:val="001B42EC"/>
    <w:rsid w:val="001B43AF"/>
    <w:rsid w:val="001B45A8"/>
    <w:rsid w:val="001B46CD"/>
    <w:rsid w:val="001B4D8A"/>
    <w:rsid w:val="001B4DF2"/>
    <w:rsid w:val="001B4E44"/>
    <w:rsid w:val="001B5370"/>
    <w:rsid w:val="001B571E"/>
    <w:rsid w:val="001B58B9"/>
    <w:rsid w:val="001B59A3"/>
    <w:rsid w:val="001B5B8F"/>
    <w:rsid w:val="001B5E2C"/>
    <w:rsid w:val="001B606D"/>
    <w:rsid w:val="001B64B7"/>
    <w:rsid w:val="001B65CD"/>
    <w:rsid w:val="001B677B"/>
    <w:rsid w:val="001B6A22"/>
    <w:rsid w:val="001B6A99"/>
    <w:rsid w:val="001B6BC0"/>
    <w:rsid w:val="001B6CC4"/>
    <w:rsid w:val="001B6E06"/>
    <w:rsid w:val="001B7003"/>
    <w:rsid w:val="001B7238"/>
    <w:rsid w:val="001B7479"/>
    <w:rsid w:val="001B77D8"/>
    <w:rsid w:val="001B795D"/>
    <w:rsid w:val="001B7C7B"/>
    <w:rsid w:val="001B7C99"/>
    <w:rsid w:val="001B7E8A"/>
    <w:rsid w:val="001B7F1C"/>
    <w:rsid w:val="001C0239"/>
    <w:rsid w:val="001C030B"/>
    <w:rsid w:val="001C031A"/>
    <w:rsid w:val="001C08EE"/>
    <w:rsid w:val="001C097D"/>
    <w:rsid w:val="001C0A30"/>
    <w:rsid w:val="001C0D14"/>
    <w:rsid w:val="001C1207"/>
    <w:rsid w:val="001C138D"/>
    <w:rsid w:val="001C13EB"/>
    <w:rsid w:val="001C15B5"/>
    <w:rsid w:val="001C1713"/>
    <w:rsid w:val="001C1AD6"/>
    <w:rsid w:val="001C1B51"/>
    <w:rsid w:val="001C1B78"/>
    <w:rsid w:val="001C1BD1"/>
    <w:rsid w:val="001C1C22"/>
    <w:rsid w:val="001C1CA0"/>
    <w:rsid w:val="001C1EB9"/>
    <w:rsid w:val="001C2217"/>
    <w:rsid w:val="001C230C"/>
    <w:rsid w:val="001C231F"/>
    <w:rsid w:val="001C2372"/>
    <w:rsid w:val="001C256A"/>
    <w:rsid w:val="001C2611"/>
    <w:rsid w:val="001C2683"/>
    <w:rsid w:val="001C26D9"/>
    <w:rsid w:val="001C296B"/>
    <w:rsid w:val="001C2B80"/>
    <w:rsid w:val="001C2F57"/>
    <w:rsid w:val="001C3074"/>
    <w:rsid w:val="001C312A"/>
    <w:rsid w:val="001C31B9"/>
    <w:rsid w:val="001C3232"/>
    <w:rsid w:val="001C337F"/>
    <w:rsid w:val="001C3822"/>
    <w:rsid w:val="001C384C"/>
    <w:rsid w:val="001C3FDD"/>
    <w:rsid w:val="001C419D"/>
    <w:rsid w:val="001C45DB"/>
    <w:rsid w:val="001C46E6"/>
    <w:rsid w:val="001C4A92"/>
    <w:rsid w:val="001C4CE2"/>
    <w:rsid w:val="001C4CE9"/>
    <w:rsid w:val="001C4DD4"/>
    <w:rsid w:val="001C4EF3"/>
    <w:rsid w:val="001C5067"/>
    <w:rsid w:val="001C5431"/>
    <w:rsid w:val="001C55B4"/>
    <w:rsid w:val="001C598F"/>
    <w:rsid w:val="001C5A1C"/>
    <w:rsid w:val="001C5B7E"/>
    <w:rsid w:val="001C5DBC"/>
    <w:rsid w:val="001C602B"/>
    <w:rsid w:val="001C6445"/>
    <w:rsid w:val="001C6569"/>
    <w:rsid w:val="001C6706"/>
    <w:rsid w:val="001C6A5B"/>
    <w:rsid w:val="001C6B2D"/>
    <w:rsid w:val="001C6EE4"/>
    <w:rsid w:val="001C70B3"/>
    <w:rsid w:val="001C70DD"/>
    <w:rsid w:val="001C72E1"/>
    <w:rsid w:val="001C774F"/>
    <w:rsid w:val="001C77DC"/>
    <w:rsid w:val="001C7813"/>
    <w:rsid w:val="001C7D16"/>
    <w:rsid w:val="001C7E2D"/>
    <w:rsid w:val="001C7E7B"/>
    <w:rsid w:val="001C7EBE"/>
    <w:rsid w:val="001C7F30"/>
    <w:rsid w:val="001D0018"/>
    <w:rsid w:val="001D0181"/>
    <w:rsid w:val="001D02D2"/>
    <w:rsid w:val="001D02E6"/>
    <w:rsid w:val="001D05CD"/>
    <w:rsid w:val="001D079D"/>
    <w:rsid w:val="001D07C2"/>
    <w:rsid w:val="001D0AB6"/>
    <w:rsid w:val="001D0B6E"/>
    <w:rsid w:val="001D145F"/>
    <w:rsid w:val="001D149D"/>
    <w:rsid w:val="001D162C"/>
    <w:rsid w:val="001D18EC"/>
    <w:rsid w:val="001D1A69"/>
    <w:rsid w:val="001D1B5A"/>
    <w:rsid w:val="001D1C7F"/>
    <w:rsid w:val="001D1D60"/>
    <w:rsid w:val="001D244A"/>
    <w:rsid w:val="001D2667"/>
    <w:rsid w:val="001D2724"/>
    <w:rsid w:val="001D2886"/>
    <w:rsid w:val="001D288A"/>
    <w:rsid w:val="001D2927"/>
    <w:rsid w:val="001D2A9C"/>
    <w:rsid w:val="001D2B15"/>
    <w:rsid w:val="001D2B70"/>
    <w:rsid w:val="001D328B"/>
    <w:rsid w:val="001D33B9"/>
    <w:rsid w:val="001D348A"/>
    <w:rsid w:val="001D3796"/>
    <w:rsid w:val="001D3964"/>
    <w:rsid w:val="001D3B83"/>
    <w:rsid w:val="001D3BB9"/>
    <w:rsid w:val="001D3C63"/>
    <w:rsid w:val="001D3CD8"/>
    <w:rsid w:val="001D3D05"/>
    <w:rsid w:val="001D3D5F"/>
    <w:rsid w:val="001D3E83"/>
    <w:rsid w:val="001D408D"/>
    <w:rsid w:val="001D40AA"/>
    <w:rsid w:val="001D4110"/>
    <w:rsid w:val="001D42D8"/>
    <w:rsid w:val="001D4515"/>
    <w:rsid w:val="001D45AC"/>
    <w:rsid w:val="001D4A3F"/>
    <w:rsid w:val="001D4CEE"/>
    <w:rsid w:val="001D4D08"/>
    <w:rsid w:val="001D4DDB"/>
    <w:rsid w:val="001D505D"/>
    <w:rsid w:val="001D5137"/>
    <w:rsid w:val="001D525A"/>
    <w:rsid w:val="001D5356"/>
    <w:rsid w:val="001D5359"/>
    <w:rsid w:val="001D5992"/>
    <w:rsid w:val="001D5A11"/>
    <w:rsid w:val="001D5A64"/>
    <w:rsid w:val="001D5B3A"/>
    <w:rsid w:val="001D5CED"/>
    <w:rsid w:val="001D5E7B"/>
    <w:rsid w:val="001D5EEC"/>
    <w:rsid w:val="001D5F39"/>
    <w:rsid w:val="001D6033"/>
    <w:rsid w:val="001D6097"/>
    <w:rsid w:val="001D60A0"/>
    <w:rsid w:val="001D6189"/>
    <w:rsid w:val="001D63DC"/>
    <w:rsid w:val="001D668F"/>
    <w:rsid w:val="001D669F"/>
    <w:rsid w:val="001D67AC"/>
    <w:rsid w:val="001D6B0F"/>
    <w:rsid w:val="001D6BBB"/>
    <w:rsid w:val="001D6CBB"/>
    <w:rsid w:val="001D6DFF"/>
    <w:rsid w:val="001D6E37"/>
    <w:rsid w:val="001D7022"/>
    <w:rsid w:val="001D73F0"/>
    <w:rsid w:val="001D755C"/>
    <w:rsid w:val="001D761E"/>
    <w:rsid w:val="001D7628"/>
    <w:rsid w:val="001D7812"/>
    <w:rsid w:val="001D7A53"/>
    <w:rsid w:val="001D7BF3"/>
    <w:rsid w:val="001D7D7F"/>
    <w:rsid w:val="001E02B6"/>
    <w:rsid w:val="001E0396"/>
    <w:rsid w:val="001E04C8"/>
    <w:rsid w:val="001E04CE"/>
    <w:rsid w:val="001E04FF"/>
    <w:rsid w:val="001E0782"/>
    <w:rsid w:val="001E0C69"/>
    <w:rsid w:val="001E0C7F"/>
    <w:rsid w:val="001E0CD6"/>
    <w:rsid w:val="001E0D9D"/>
    <w:rsid w:val="001E0DA0"/>
    <w:rsid w:val="001E0F48"/>
    <w:rsid w:val="001E0F73"/>
    <w:rsid w:val="001E10B2"/>
    <w:rsid w:val="001E1251"/>
    <w:rsid w:val="001E1308"/>
    <w:rsid w:val="001E17CA"/>
    <w:rsid w:val="001E1A46"/>
    <w:rsid w:val="001E1A9F"/>
    <w:rsid w:val="001E1C10"/>
    <w:rsid w:val="001E1CCD"/>
    <w:rsid w:val="001E1FC4"/>
    <w:rsid w:val="001E2313"/>
    <w:rsid w:val="001E2966"/>
    <w:rsid w:val="001E2A88"/>
    <w:rsid w:val="001E2AB8"/>
    <w:rsid w:val="001E2C09"/>
    <w:rsid w:val="001E30B8"/>
    <w:rsid w:val="001E3116"/>
    <w:rsid w:val="001E3250"/>
    <w:rsid w:val="001E3549"/>
    <w:rsid w:val="001E374B"/>
    <w:rsid w:val="001E3D58"/>
    <w:rsid w:val="001E3EAA"/>
    <w:rsid w:val="001E409B"/>
    <w:rsid w:val="001E40A3"/>
    <w:rsid w:val="001E4118"/>
    <w:rsid w:val="001E4496"/>
    <w:rsid w:val="001E450D"/>
    <w:rsid w:val="001E47B3"/>
    <w:rsid w:val="001E4887"/>
    <w:rsid w:val="001E495E"/>
    <w:rsid w:val="001E4A02"/>
    <w:rsid w:val="001E4B37"/>
    <w:rsid w:val="001E4DAC"/>
    <w:rsid w:val="001E4E62"/>
    <w:rsid w:val="001E4F68"/>
    <w:rsid w:val="001E5071"/>
    <w:rsid w:val="001E514D"/>
    <w:rsid w:val="001E5191"/>
    <w:rsid w:val="001E53E6"/>
    <w:rsid w:val="001E5698"/>
    <w:rsid w:val="001E5842"/>
    <w:rsid w:val="001E5B90"/>
    <w:rsid w:val="001E5CD9"/>
    <w:rsid w:val="001E61B2"/>
    <w:rsid w:val="001E63C0"/>
    <w:rsid w:val="001E65E3"/>
    <w:rsid w:val="001E662A"/>
    <w:rsid w:val="001E6647"/>
    <w:rsid w:val="001E6671"/>
    <w:rsid w:val="001E674A"/>
    <w:rsid w:val="001E6B40"/>
    <w:rsid w:val="001E6CBF"/>
    <w:rsid w:val="001E7403"/>
    <w:rsid w:val="001E77E1"/>
    <w:rsid w:val="001E7950"/>
    <w:rsid w:val="001E7B32"/>
    <w:rsid w:val="001E7C7B"/>
    <w:rsid w:val="001E7D42"/>
    <w:rsid w:val="001E7F6D"/>
    <w:rsid w:val="001F01BF"/>
    <w:rsid w:val="001F0504"/>
    <w:rsid w:val="001F05F7"/>
    <w:rsid w:val="001F0668"/>
    <w:rsid w:val="001F076F"/>
    <w:rsid w:val="001F0927"/>
    <w:rsid w:val="001F09A4"/>
    <w:rsid w:val="001F0AA7"/>
    <w:rsid w:val="001F0B1A"/>
    <w:rsid w:val="001F0B85"/>
    <w:rsid w:val="001F0F65"/>
    <w:rsid w:val="001F102E"/>
    <w:rsid w:val="001F107B"/>
    <w:rsid w:val="001F11F4"/>
    <w:rsid w:val="001F13FC"/>
    <w:rsid w:val="001F14D3"/>
    <w:rsid w:val="001F1677"/>
    <w:rsid w:val="001F1B06"/>
    <w:rsid w:val="001F1C3E"/>
    <w:rsid w:val="001F1C67"/>
    <w:rsid w:val="001F25F0"/>
    <w:rsid w:val="001F28AD"/>
    <w:rsid w:val="001F2952"/>
    <w:rsid w:val="001F2964"/>
    <w:rsid w:val="001F2A63"/>
    <w:rsid w:val="001F2A90"/>
    <w:rsid w:val="001F2F56"/>
    <w:rsid w:val="001F2FE2"/>
    <w:rsid w:val="001F2FF0"/>
    <w:rsid w:val="001F30D5"/>
    <w:rsid w:val="001F32C8"/>
    <w:rsid w:val="001F32CE"/>
    <w:rsid w:val="001F340B"/>
    <w:rsid w:val="001F349E"/>
    <w:rsid w:val="001F362C"/>
    <w:rsid w:val="001F36EC"/>
    <w:rsid w:val="001F3712"/>
    <w:rsid w:val="001F38F4"/>
    <w:rsid w:val="001F38F8"/>
    <w:rsid w:val="001F3927"/>
    <w:rsid w:val="001F3A7A"/>
    <w:rsid w:val="001F3B46"/>
    <w:rsid w:val="001F3BEF"/>
    <w:rsid w:val="001F3C22"/>
    <w:rsid w:val="001F3C62"/>
    <w:rsid w:val="001F413C"/>
    <w:rsid w:val="001F4228"/>
    <w:rsid w:val="001F4296"/>
    <w:rsid w:val="001F4399"/>
    <w:rsid w:val="001F4440"/>
    <w:rsid w:val="001F44E2"/>
    <w:rsid w:val="001F4569"/>
    <w:rsid w:val="001F4F66"/>
    <w:rsid w:val="001F51EB"/>
    <w:rsid w:val="001F54D3"/>
    <w:rsid w:val="001F5600"/>
    <w:rsid w:val="001F587C"/>
    <w:rsid w:val="001F5881"/>
    <w:rsid w:val="001F58B1"/>
    <w:rsid w:val="001F5A2C"/>
    <w:rsid w:val="001F5A5F"/>
    <w:rsid w:val="001F5A98"/>
    <w:rsid w:val="001F5A9B"/>
    <w:rsid w:val="001F5E03"/>
    <w:rsid w:val="001F5E88"/>
    <w:rsid w:val="001F5F28"/>
    <w:rsid w:val="001F7197"/>
    <w:rsid w:val="001F7460"/>
    <w:rsid w:val="001F75D6"/>
    <w:rsid w:val="001F75F3"/>
    <w:rsid w:val="001F7740"/>
    <w:rsid w:val="001F78DE"/>
    <w:rsid w:val="001F7935"/>
    <w:rsid w:val="001F7D96"/>
    <w:rsid w:val="00200008"/>
    <w:rsid w:val="002000D1"/>
    <w:rsid w:val="00200456"/>
    <w:rsid w:val="002009D9"/>
    <w:rsid w:val="00200A06"/>
    <w:rsid w:val="00200B35"/>
    <w:rsid w:val="00200B38"/>
    <w:rsid w:val="00200C47"/>
    <w:rsid w:val="00200D96"/>
    <w:rsid w:val="00200F3C"/>
    <w:rsid w:val="00200F73"/>
    <w:rsid w:val="0020101F"/>
    <w:rsid w:val="00201033"/>
    <w:rsid w:val="002010EB"/>
    <w:rsid w:val="002012E6"/>
    <w:rsid w:val="00201580"/>
    <w:rsid w:val="0020167D"/>
    <w:rsid w:val="002016D8"/>
    <w:rsid w:val="00201750"/>
    <w:rsid w:val="00201DDA"/>
    <w:rsid w:val="00201EAA"/>
    <w:rsid w:val="00202050"/>
    <w:rsid w:val="00202207"/>
    <w:rsid w:val="00202216"/>
    <w:rsid w:val="002023FA"/>
    <w:rsid w:val="00202819"/>
    <w:rsid w:val="00202A0A"/>
    <w:rsid w:val="00202D85"/>
    <w:rsid w:val="00203010"/>
    <w:rsid w:val="0020329D"/>
    <w:rsid w:val="0020330F"/>
    <w:rsid w:val="0020334E"/>
    <w:rsid w:val="00203640"/>
    <w:rsid w:val="00203711"/>
    <w:rsid w:val="00203A1C"/>
    <w:rsid w:val="00203BDE"/>
    <w:rsid w:val="00203CF5"/>
    <w:rsid w:val="00203D7D"/>
    <w:rsid w:val="00203DFC"/>
    <w:rsid w:val="00203FB5"/>
    <w:rsid w:val="00203FBD"/>
    <w:rsid w:val="00204051"/>
    <w:rsid w:val="00204118"/>
    <w:rsid w:val="002041FA"/>
    <w:rsid w:val="002046C6"/>
    <w:rsid w:val="0020494A"/>
    <w:rsid w:val="00204A47"/>
    <w:rsid w:val="00204CA7"/>
    <w:rsid w:val="00204E01"/>
    <w:rsid w:val="00205068"/>
    <w:rsid w:val="00205130"/>
    <w:rsid w:val="00205360"/>
    <w:rsid w:val="00205685"/>
    <w:rsid w:val="00205808"/>
    <w:rsid w:val="00205898"/>
    <w:rsid w:val="002058C4"/>
    <w:rsid w:val="002059FD"/>
    <w:rsid w:val="00205C43"/>
    <w:rsid w:val="00205D4D"/>
    <w:rsid w:val="00205E45"/>
    <w:rsid w:val="00205E58"/>
    <w:rsid w:val="00205E9E"/>
    <w:rsid w:val="00206065"/>
    <w:rsid w:val="002062EA"/>
    <w:rsid w:val="002065DB"/>
    <w:rsid w:val="002065E7"/>
    <w:rsid w:val="002068D0"/>
    <w:rsid w:val="00206A6A"/>
    <w:rsid w:val="00206BE1"/>
    <w:rsid w:val="00206D15"/>
    <w:rsid w:val="00206D7A"/>
    <w:rsid w:val="00206ED4"/>
    <w:rsid w:val="0020708A"/>
    <w:rsid w:val="0020741E"/>
    <w:rsid w:val="00207591"/>
    <w:rsid w:val="002075E0"/>
    <w:rsid w:val="002079BA"/>
    <w:rsid w:val="00207A44"/>
    <w:rsid w:val="00207C66"/>
    <w:rsid w:val="00207D0C"/>
    <w:rsid w:val="00207E76"/>
    <w:rsid w:val="00210064"/>
    <w:rsid w:val="002102C7"/>
    <w:rsid w:val="00210595"/>
    <w:rsid w:val="00210808"/>
    <w:rsid w:val="00210AAC"/>
    <w:rsid w:val="00210B26"/>
    <w:rsid w:val="00210EEE"/>
    <w:rsid w:val="00210F82"/>
    <w:rsid w:val="00211117"/>
    <w:rsid w:val="002112A7"/>
    <w:rsid w:val="002113FF"/>
    <w:rsid w:val="0021162C"/>
    <w:rsid w:val="0021192D"/>
    <w:rsid w:val="002119A2"/>
    <w:rsid w:val="00211A61"/>
    <w:rsid w:val="00211B0B"/>
    <w:rsid w:val="00211C19"/>
    <w:rsid w:val="00211C38"/>
    <w:rsid w:val="00211C54"/>
    <w:rsid w:val="00211EC6"/>
    <w:rsid w:val="002120AB"/>
    <w:rsid w:val="0021214F"/>
    <w:rsid w:val="00212172"/>
    <w:rsid w:val="00212262"/>
    <w:rsid w:val="002123C3"/>
    <w:rsid w:val="00212628"/>
    <w:rsid w:val="0021280B"/>
    <w:rsid w:val="0021287C"/>
    <w:rsid w:val="00212ABA"/>
    <w:rsid w:val="00212D2F"/>
    <w:rsid w:val="00212F25"/>
    <w:rsid w:val="00212F8B"/>
    <w:rsid w:val="00213043"/>
    <w:rsid w:val="002130A7"/>
    <w:rsid w:val="0021310A"/>
    <w:rsid w:val="0021337C"/>
    <w:rsid w:val="002133AC"/>
    <w:rsid w:val="00213416"/>
    <w:rsid w:val="00213804"/>
    <w:rsid w:val="0021395D"/>
    <w:rsid w:val="00213A73"/>
    <w:rsid w:val="00213EE9"/>
    <w:rsid w:val="00213F16"/>
    <w:rsid w:val="00213F74"/>
    <w:rsid w:val="002141CE"/>
    <w:rsid w:val="002142C3"/>
    <w:rsid w:val="002142FF"/>
    <w:rsid w:val="00214377"/>
    <w:rsid w:val="00214442"/>
    <w:rsid w:val="00214497"/>
    <w:rsid w:val="0021453D"/>
    <w:rsid w:val="00214585"/>
    <w:rsid w:val="002145A1"/>
    <w:rsid w:val="0021464A"/>
    <w:rsid w:val="00214689"/>
    <w:rsid w:val="0021472A"/>
    <w:rsid w:val="0021483C"/>
    <w:rsid w:val="0021496D"/>
    <w:rsid w:val="00214A04"/>
    <w:rsid w:val="00214BBD"/>
    <w:rsid w:val="00214C43"/>
    <w:rsid w:val="00214F78"/>
    <w:rsid w:val="00214FAB"/>
    <w:rsid w:val="00215060"/>
    <w:rsid w:val="00215497"/>
    <w:rsid w:val="002157AE"/>
    <w:rsid w:val="00215843"/>
    <w:rsid w:val="00215974"/>
    <w:rsid w:val="00215AAC"/>
    <w:rsid w:val="00215D32"/>
    <w:rsid w:val="0021606F"/>
    <w:rsid w:val="0021628E"/>
    <w:rsid w:val="00216307"/>
    <w:rsid w:val="00216345"/>
    <w:rsid w:val="00216368"/>
    <w:rsid w:val="00216506"/>
    <w:rsid w:val="0021651F"/>
    <w:rsid w:val="00216524"/>
    <w:rsid w:val="002165B6"/>
    <w:rsid w:val="002166A9"/>
    <w:rsid w:val="002168E3"/>
    <w:rsid w:val="0021696D"/>
    <w:rsid w:val="00216A79"/>
    <w:rsid w:val="00216AD8"/>
    <w:rsid w:val="00216B48"/>
    <w:rsid w:val="00216BB8"/>
    <w:rsid w:val="00216DB2"/>
    <w:rsid w:val="00216F76"/>
    <w:rsid w:val="00217061"/>
    <w:rsid w:val="0021727C"/>
    <w:rsid w:val="002172DE"/>
    <w:rsid w:val="00217499"/>
    <w:rsid w:val="00217611"/>
    <w:rsid w:val="0021768C"/>
    <w:rsid w:val="002176A0"/>
    <w:rsid w:val="002177B2"/>
    <w:rsid w:val="00217B5B"/>
    <w:rsid w:val="00217DA7"/>
    <w:rsid w:val="00217E33"/>
    <w:rsid w:val="00217E68"/>
    <w:rsid w:val="00217F12"/>
    <w:rsid w:val="00217F96"/>
    <w:rsid w:val="00217FC9"/>
    <w:rsid w:val="00220020"/>
    <w:rsid w:val="00220550"/>
    <w:rsid w:val="002206AC"/>
    <w:rsid w:val="00220895"/>
    <w:rsid w:val="00220929"/>
    <w:rsid w:val="00220B88"/>
    <w:rsid w:val="00220C67"/>
    <w:rsid w:val="00220E26"/>
    <w:rsid w:val="00220E7D"/>
    <w:rsid w:val="00220EC9"/>
    <w:rsid w:val="0022137C"/>
    <w:rsid w:val="00221489"/>
    <w:rsid w:val="002214AD"/>
    <w:rsid w:val="00221894"/>
    <w:rsid w:val="0022190E"/>
    <w:rsid w:val="00221AEB"/>
    <w:rsid w:val="00221C92"/>
    <w:rsid w:val="00221CAC"/>
    <w:rsid w:val="0022205D"/>
    <w:rsid w:val="0022208D"/>
    <w:rsid w:val="0022227F"/>
    <w:rsid w:val="002224CC"/>
    <w:rsid w:val="00222510"/>
    <w:rsid w:val="00222C82"/>
    <w:rsid w:val="0022317D"/>
    <w:rsid w:val="002231D6"/>
    <w:rsid w:val="00223446"/>
    <w:rsid w:val="00223653"/>
    <w:rsid w:val="0022367B"/>
    <w:rsid w:val="002239C6"/>
    <w:rsid w:val="00223A4F"/>
    <w:rsid w:val="00223CCE"/>
    <w:rsid w:val="00223EA5"/>
    <w:rsid w:val="00223F7B"/>
    <w:rsid w:val="00223FB2"/>
    <w:rsid w:val="00224381"/>
    <w:rsid w:val="002244AA"/>
    <w:rsid w:val="0022453A"/>
    <w:rsid w:val="00224A2B"/>
    <w:rsid w:val="00224A70"/>
    <w:rsid w:val="00224B0D"/>
    <w:rsid w:val="00224B1D"/>
    <w:rsid w:val="00224C60"/>
    <w:rsid w:val="00224C70"/>
    <w:rsid w:val="00224D31"/>
    <w:rsid w:val="00224F84"/>
    <w:rsid w:val="00225119"/>
    <w:rsid w:val="002251B7"/>
    <w:rsid w:val="002252FE"/>
    <w:rsid w:val="002253B1"/>
    <w:rsid w:val="002253E5"/>
    <w:rsid w:val="002258C5"/>
    <w:rsid w:val="00225957"/>
    <w:rsid w:val="00225987"/>
    <w:rsid w:val="00225AF2"/>
    <w:rsid w:val="00225B48"/>
    <w:rsid w:val="00225C6A"/>
    <w:rsid w:val="00225F3C"/>
    <w:rsid w:val="00225F4A"/>
    <w:rsid w:val="002264A1"/>
    <w:rsid w:val="00226578"/>
    <w:rsid w:val="002266B3"/>
    <w:rsid w:val="00226762"/>
    <w:rsid w:val="002268B0"/>
    <w:rsid w:val="002269E6"/>
    <w:rsid w:val="00226AE0"/>
    <w:rsid w:val="00226BE9"/>
    <w:rsid w:val="00226C2A"/>
    <w:rsid w:val="00226C4C"/>
    <w:rsid w:val="00226EA5"/>
    <w:rsid w:val="00226EE5"/>
    <w:rsid w:val="0022720E"/>
    <w:rsid w:val="00227788"/>
    <w:rsid w:val="00227932"/>
    <w:rsid w:val="00227D7C"/>
    <w:rsid w:val="00227FF0"/>
    <w:rsid w:val="0023000C"/>
    <w:rsid w:val="002301E8"/>
    <w:rsid w:val="00230208"/>
    <w:rsid w:val="0023020F"/>
    <w:rsid w:val="002302AF"/>
    <w:rsid w:val="0023043D"/>
    <w:rsid w:val="0023049D"/>
    <w:rsid w:val="00230608"/>
    <w:rsid w:val="002307CA"/>
    <w:rsid w:val="002307DC"/>
    <w:rsid w:val="00230866"/>
    <w:rsid w:val="0023086D"/>
    <w:rsid w:val="002308F8"/>
    <w:rsid w:val="00230968"/>
    <w:rsid w:val="00230A98"/>
    <w:rsid w:val="00230BB1"/>
    <w:rsid w:val="00230EB1"/>
    <w:rsid w:val="00230FC8"/>
    <w:rsid w:val="00231069"/>
    <w:rsid w:val="00231275"/>
    <w:rsid w:val="0023135A"/>
    <w:rsid w:val="002313AD"/>
    <w:rsid w:val="00231610"/>
    <w:rsid w:val="002318BC"/>
    <w:rsid w:val="002319BF"/>
    <w:rsid w:val="002319D6"/>
    <w:rsid w:val="00231D5C"/>
    <w:rsid w:val="00231F4A"/>
    <w:rsid w:val="0023201E"/>
    <w:rsid w:val="002320F1"/>
    <w:rsid w:val="002323AD"/>
    <w:rsid w:val="0023241C"/>
    <w:rsid w:val="00232438"/>
    <w:rsid w:val="002324DE"/>
    <w:rsid w:val="002325E2"/>
    <w:rsid w:val="00232959"/>
    <w:rsid w:val="00232964"/>
    <w:rsid w:val="00232AAF"/>
    <w:rsid w:val="00232B85"/>
    <w:rsid w:val="00232BB8"/>
    <w:rsid w:val="00232BE1"/>
    <w:rsid w:val="00232F2F"/>
    <w:rsid w:val="00232FCE"/>
    <w:rsid w:val="00232FFE"/>
    <w:rsid w:val="002331D7"/>
    <w:rsid w:val="00233233"/>
    <w:rsid w:val="002332BC"/>
    <w:rsid w:val="00233457"/>
    <w:rsid w:val="002334D1"/>
    <w:rsid w:val="00233564"/>
    <w:rsid w:val="002335C3"/>
    <w:rsid w:val="002337C4"/>
    <w:rsid w:val="002338A3"/>
    <w:rsid w:val="0023394D"/>
    <w:rsid w:val="00233C1C"/>
    <w:rsid w:val="00233C4C"/>
    <w:rsid w:val="00233D62"/>
    <w:rsid w:val="0023409A"/>
    <w:rsid w:val="0023428D"/>
    <w:rsid w:val="0023493A"/>
    <w:rsid w:val="00234A44"/>
    <w:rsid w:val="00234AA6"/>
    <w:rsid w:val="00234AF4"/>
    <w:rsid w:val="00234CBB"/>
    <w:rsid w:val="00234CFB"/>
    <w:rsid w:val="00234DE1"/>
    <w:rsid w:val="00234E43"/>
    <w:rsid w:val="0023549A"/>
    <w:rsid w:val="00235858"/>
    <w:rsid w:val="00235EDF"/>
    <w:rsid w:val="00235FFB"/>
    <w:rsid w:val="0023616C"/>
    <w:rsid w:val="002362D2"/>
    <w:rsid w:val="002362DE"/>
    <w:rsid w:val="00236369"/>
    <w:rsid w:val="0023651A"/>
    <w:rsid w:val="00236546"/>
    <w:rsid w:val="002365CE"/>
    <w:rsid w:val="002365E7"/>
    <w:rsid w:val="002367F7"/>
    <w:rsid w:val="0023697B"/>
    <w:rsid w:val="002369B3"/>
    <w:rsid w:val="00236A0D"/>
    <w:rsid w:val="00236CA0"/>
    <w:rsid w:val="00236DF5"/>
    <w:rsid w:val="00236E35"/>
    <w:rsid w:val="00236F5F"/>
    <w:rsid w:val="002370C9"/>
    <w:rsid w:val="00237378"/>
    <w:rsid w:val="002373DB"/>
    <w:rsid w:val="002373F6"/>
    <w:rsid w:val="00237427"/>
    <w:rsid w:val="00237803"/>
    <w:rsid w:val="00237854"/>
    <w:rsid w:val="0023791A"/>
    <w:rsid w:val="00237A0A"/>
    <w:rsid w:val="00237D99"/>
    <w:rsid w:val="00237E40"/>
    <w:rsid w:val="00237EC4"/>
    <w:rsid w:val="002402C9"/>
    <w:rsid w:val="00240400"/>
    <w:rsid w:val="00240428"/>
    <w:rsid w:val="002404B1"/>
    <w:rsid w:val="00240596"/>
    <w:rsid w:val="0024070E"/>
    <w:rsid w:val="002409B1"/>
    <w:rsid w:val="00240A27"/>
    <w:rsid w:val="00240C9E"/>
    <w:rsid w:val="00240DB8"/>
    <w:rsid w:val="00240E62"/>
    <w:rsid w:val="0024117A"/>
    <w:rsid w:val="00241255"/>
    <w:rsid w:val="0024137B"/>
    <w:rsid w:val="00241ADE"/>
    <w:rsid w:val="00241BD1"/>
    <w:rsid w:val="00241BDE"/>
    <w:rsid w:val="00241E22"/>
    <w:rsid w:val="00241E2D"/>
    <w:rsid w:val="00241EC1"/>
    <w:rsid w:val="00242260"/>
    <w:rsid w:val="0024226E"/>
    <w:rsid w:val="002423B1"/>
    <w:rsid w:val="002424AD"/>
    <w:rsid w:val="00242520"/>
    <w:rsid w:val="00242650"/>
    <w:rsid w:val="002428F4"/>
    <w:rsid w:val="002431CD"/>
    <w:rsid w:val="002431EB"/>
    <w:rsid w:val="002432E0"/>
    <w:rsid w:val="00243390"/>
    <w:rsid w:val="002433F5"/>
    <w:rsid w:val="002435EF"/>
    <w:rsid w:val="002436C9"/>
    <w:rsid w:val="00243847"/>
    <w:rsid w:val="002438F8"/>
    <w:rsid w:val="00243A1B"/>
    <w:rsid w:val="00243AA1"/>
    <w:rsid w:val="00243C83"/>
    <w:rsid w:val="00244015"/>
    <w:rsid w:val="002442A2"/>
    <w:rsid w:val="0024468D"/>
    <w:rsid w:val="002447B1"/>
    <w:rsid w:val="0024487C"/>
    <w:rsid w:val="002448D3"/>
    <w:rsid w:val="00244A6D"/>
    <w:rsid w:val="00244A8C"/>
    <w:rsid w:val="00244AFB"/>
    <w:rsid w:val="00244BB6"/>
    <w:rsid w:val="00244BC7"/>
    <w:rsid w:val="00244CBD"/>
    <w:rsid w:val="00244D67"/>
    <w:rsid w:val="00244DA0"/>
    <w:rsid w:val="00244E2F"/>
    <w:rsid w:val="00244F1B"/>
    <w:rsid w:val="00244F59"/>
    <w:rsid w:val="0024505C"/>
    <w:rsid w:val="002451FB"/>
    <w:rsid w:val="0024550E"/>
    <w:rsid w:val="00245575"/>
    <w:rsid w:val="002455DC"/>
    <w:rsid w:val="00245828"/>
    <w:rsid w:val="00245A59"/>
    <w:rsid w:val="00245C36"/>
    <w:rsid w:val="00246109"/>
    <w:rsid w:val="00246195"/>
    <w:rsid w:val="00246242"/>
    <w:rsid w:val="00246326"/>
    <w:rsid w:val="00246793"/>
    <w:rsid w:val="002468B2"/>
    <w:rsid w:val="002468D8"/>
    <w:rsid w:val="002468E9"/>
    <w:rsid w:val="00246994"/>
    <w:rsid w:val="00246BEE"/>
    <w:rsid w:val="00246CB8"/>
    <w:rsid w:val="00246CED"/>
    <w:rsid w:val="00246D3E"/>
    <w:rsid w:val="00246E89"/>
    <w:rsid w:val="00246F42"/>
    <w:rsid w:val="002470AB"/>
    <w:rsid w:val="002470B5"/>
    <w:rsid w:val="0024748E"/>
    <w:rsid w:val="002479F3"/>
    <w:rsid w:val="00247C7E"/>
    <w:rsid w:val="00247CD3"/>
    <w:rsid w:val="00247D74"/>
    <w:rsid w:val="00247DA9"/>
    <w:rsid w:val="00247EA3"/>
    <w:rsid w:val="00247FA3"/>
    <w:rsid w:val="002500AA"/>
    <w:rsid w:val="002500B8"/>
    <w:rsid w:val="00250144"/>
    <w:rsid w:val="00250152"/>
    <w:rsid w:val="0025068E"/>
    <w:rsid w:val="00250755"/>
    <w:rsid w:val="00250A9D"/>
    <w:rsid w:val="00250AF5"/>
    <w:rsid w:val="00250F11"/>
    <w:rsid w:val="00251942"/>
    <w:rsid w:val="0025198C"/>
    <w:rsid w:val="00251CE5"/>
    <w:rsid w:val="00251EE6"/>
    <w:rsid w:val="00251FC1"/>
    <w:rsid w:val="00252309"/>
    <w:rsid w:val="00252461"/>
    <w:rsid w:val="002524C0"/>
    <w:rsid w:val="002524FD"/>
    <w:rsid w:val="00252615"/>
    <w:rsid w:val="00252897"/>
    <w:rsid w:val="002529F1"/>
    <w:rsid w:val="00252AF8"/>
    <w:rsid w:val="00252D60"/>
    <w:rsid w:val="00252E4B"/>
    <w:rsid w:val="00252E7B"/>
    <w:rsid w:val="00252F61"/>
    <w:rsid w:val="002531D2"/>
    <w:rsid w:val="00253224"/>
    <w:rsid w:val="00253281"/>
    <w:rsid w:val="0025342C"/>
    <w:rsid w:val="002534FE"/>
    <w:rsid w:val="00253512"/>
    <w:rsid w:val="00253529"/>
    <w:rsid w:val="00253540"/>
    <w:rsid w:val="0025367D"/>
    <w:rsid w:val="00253810"/>
    <w:rsid w:val="00253875"/>
    <w:rsid w:val="0025387B"/>
    <w:rsid w:val="00253A00"/>
    <w:rsid w:val="00253AF4"/>
    <w:rsid w:val="00253CF4"/>
    <w:rsid w:val="00253F42"/>
    <w:rsid w:val="00253FD4"/>
    <w:rsid w:val="002541D3"/>
    <w:rsid w:val="00254572"/>
    <w:rsid w:val="00254599"/>
    <w:rsid w:val="002545B0"/>
    <w:rsid w:val="0025471D"/>
    <w:rsid w:val="00254A04"/>
    <w:rsid w:val="00254C7B"/>
    <w:rsid w:val="00254DE9"/>
    <w:rsid w:val="00254ECC"/>
    <w:rsid w:val="00255298"/>
    <w:rsid w:val="002552FD"/>
    <w:rsid w:val="00255881"/>
    <w:rsid w:val="00255AD7"/>
    <w:rsid w:val="00255B9F"/>
    <w:rsid w:val="00255EF0"/>
    <w:rsid w:val="00255F0D"/>
    <w:rsid w:val="002560CF"/>
    <w:rsid w:val="00256234"/>
    <w:rsid w:val="00256652"/>
    <w:rsid w:val="00256712"/>
    <w:rsid w:val="0025674C"/>
    <w:rsid w:val="0025694A"/>
    <w:rsid w:val="002569C6"/>
    <w:rsid w:val="00256A38"/>
    <w:rsid w:val="00256B71"/>
    <w:rsid w:val="00256B90"/>
    <w:rsid w:val="00256F3B"/>
    <w:rsid w:val="002570D9"/>
    <w:rsid w:val="00257189"/>
    <w:rsid w:val="00257292"/>
    <w:rsid w:val="00257604"/>
    <w:rsid w:val="00257792"/>
    <w:rsid w:val="00257943"/>
    <w:rsid w:val="0025794A"/>
    <w:rsid w:val="00257AB4"/>
    <w:rsid w:val="00257E86"/>
    <w:rsid w:val="0026007B"/>
    <w:rsid w:val="002600D6"/>
    <w:rsid w:val="00260135"/>
    <w:rsid w:val="0026016D"/>
    <w:rsid w:val="00260232"/>
    <w:rsid w:val="002602E4"/>
    <w:rsid w:val="0026032D"/>
    <w:rsid w:val="00260422"/>
    <w:rsid w:val="00260524"/>
    <w:rsid w:val="00260581"/>
    <w:rsid w:val="002607D6"/>
    <w:rsid w:val="002608FC"/>
    <w:rsid w:val="00260986"/>
    <w:rsid w:val="002610FB"/>
    <w:rsid w:val="0026116D"/>
    <w:rsid w:val="00261394"/>
    <w:rsid w:val="00261586"/>
    <w:rsid w:val="0026164C"/>
    <w:rsid w:val="002617FE"/>
    <w:rsid w:val="00261822"/>
    <w:rsid w:val="002618CB"/>
    <w:rsid w:val="00261E6A"/>
    <w:rsid w:val="002621AA"/>
    <w:rsid w:val="002622BA"/>
    <w:rsid w:val="00262346"/>
    <w:rsid w:val="00262549"/>
    <w:rsid w:val="00262557"/>
    <w:rsid w:val="002628F9"/>
    <w:rsid w:val="00262BAA"/>
    <w:rsid w:val="00262BFA"/>
    <w:rsid w:val="00262ECC"/>
    <w:rsid w:val="00262FB5"/>
    <w:rsid w:val="00263479"/>
    <w:rsid w:val="002636F0"/>
    <w:rsid w:val="0026383D"/>
    <w:rsid w:val="00263BB3"/>
    <w:rsid w:val="00263D39"/>
    <w:rsid w:val="0026406D"/>
    <w:rsid w:val="0026415B"/>
    <w:rsid w:val="0026415F"/>
    <w:rsid w:val="00264324"/>
    <w:rsid w:val="0026433A"/>
    <w:rsid w:val="00264366"/>
    <w:rsid w:val="002643D4"/>
    <w:rsid w:val="002645FC"/>
    <w:rsid w:val="00264668"/>
    <w:rsid w:val="00264D79"/>
    <w:rsid w:val="00264DFD"/>
    <w:rsid w:val="00264E65"/>
    <w:rsid w:val="00264EA3"/>
    <w:rsid w:val="00264F86"/>
    <w:rsid w:val="00265010"/>
    <w:rsid w:val="00265212"/>
    <w:rsid w:val="0026523F"/>
    <w:rsid w:val="0026538C"/>
    <w:rsid w:val="00265398"/>
    <w:rsid w:val="002658C5"/>
    <w:rsid w:val="00265D6C"/>
    <w:rsid w:val="00265EE4"/>
    <w:rsid w:val="00265F2F"/>
    <w:rsid w:val="00266069"/>
    <w:rsid w:val="00266095"/>
    <w:rsid w:val="002661B7"/>
    <w:rsid w:val="002662CE"/>
    <w:rsid w:val="0026632B"/>
    <w:rsid w:val="00266A3F"/>
    <w:rsid w:val="00266B01"/>
    <w:rsid w:val="00266B2A"/>
    <w:rsid w:val="00266C48"/>
    <w:rsid w:val="00266C4F"/>
    <w:rsid w:val="00266D2E"/>
    <w:rsid w:val="00266DEF"/>
    <w:rsid w:val="00266F7F"/>
    <w:rsid w:val="00267002"/>
    <w:rsid w:val="002675A0"/>
    <w:rsid w:val="002675E4"/>
    <w:rsid w:val="0026784E"/>
    <w:rsid w:val="002678F4"/>
    <w:rsid w:val="00267A76"/>
    <w:rsid w:val="00267D94"/>
    <w:rsid w:val="00267E17"/>
    <w:rsid w:val="00267F99"/>
    <w:rsid w:val="00270165"/>
    <w:rsid w:val="00270459"/>
    <w:rsid w:val="00270529"/>
    <w:rsid w:val="002707BF"/>
    <w:rsid w:val="00270920"/>
    <w:rsid w:val="002709B0"/>
    <w:rsid w:val="00270E0E"/>
    <w:rsid w:val="0027139F"/>
    <w:rsid w:val="002714FE"/>
    <w:rsid w:val="0027150D"/>
    <w:rsid w:val="00271695"/>
    <w:rsid w:val="002717A3"/>
    <w:rsid w:val="002717E6"/>
    <w:rsid w:val="002719BB"/>
    <w:rsid w:val="002719CD"/>
    <w:rsid w:val="00271AE0"/>
    <w:rsid w:val="00271EE4"/>
    <w:rsid w:val="002724E5"/>
    <w:rsid w:val="0027265F"/>
    <w:rsid w:val="00272672"/>
    <w:rsid w:val="00272874"/>
    <w:rsid w:val="002728EC"/>
    <w:rsid w:val="00272B1F"/>
    <w:rsid w:val="00272BF0"/>
    <w:rsid w:val="00272C7F"/>
    <w:rsid w:val="00272E89"/>
    <w:rsid w:val="0027302A"/>
    <w:rsid w:val="002730BB"/>
    <w:rsid w:val="0027347D"/>
    <w:rsid w:val="00273509"/>
    <w:rsid w:val="00273552"/>
    <w:rsid w:val="002737CA"/>
    <w:rsid w:val="00273A23"/>
    <w:rsid w:val="00273CCD"/>
    <w:rsid w:val="002741DC"/>
    <w:rsid w:val="002742E6"/>
    <w:rsid w:val="002744B8"/>
    <w:rsid w:val="002747E2"/>
    <w:rsid w:val="002747FA"/>
    <w:rsid w:val="002749EF"/>
    <w:rsid w:val="00274A62"/>
    <w:rsid w:val="00274BC7"/>
    <w:rsid w:val="00274BCB"/>
    <w:rsid w:val="00274E6E"/>
    <w:rsid w:val="0027501C"/>
    <w:rsid w:val="00275192"/>
    <w:rsid w:val="002756B4"/>
    <w:rsid w:val="002757DC"/>
    <w:rsid w:val="00275BA0"/>
    <w:rsid w:val="00275C50"/>
    <w:rsid w:val="00275D78"/>
    <w:rsid w:val="00275FE3"/>
    <w:rsid w:val="00275FFF"/>
    <w:rsid w:val="00276059"/>
    <w:rsid w:val="00276255"/>
    <w:rsid w:val="0027628A"/>
    <w:rsid w:val="00276334"/>
    <w:rsid w:val="00276722"/>
    <w:rsid w:val="002767D1"/>
    <w:rsid w:val="002767E4"/>
    <w:rsid w:val="002769CA"/>
    <w:rsid w:val="00276A39"/>
    <w:rsid w:val="00276C25"/>
    <w:rsid w:val="00276E39"/>
    <w:rsid w:val="00276E42"/>
    <w:rsid w:val="00276F48"/>
    <w:rsid w:val="00276F67"/>
    <w:rsid w:val="0027708E"/>
    <w:rsid w:val="002770E9"/>
    <w:rsid w:val="002772C5"/>
    <w:rsid w:val="00277640"/>
    <w:rsid w:val="0027765C"/>
    <w:rsid w:val="002778D2"/>
    <w:rsid w:val="00277A99"/>
    <w:rsid w:val="00277B16"/>
    <w:rsid w:val="00277B5F"/>
    <w:rsid w:val="00280123"/>
    <w:rsid w:val="0028015A"/>
    <w:rsid w:val="002809F6"/>
    <w:rsid w:val="00280A26"/>
    <w:rsid w:val="00280BE2"/>
    <w:rsid w:val="00281019"/>
    <w:rsid w:val="00281042"/>
    <w:rsid w:val="00281085"/>
    <w:rsid w:val="0028115F"/>
    <w:rsid w:val="0028128B"/>
    <w:rsid w:val="002815EE"/>
    <w:rsid w:val="0028165E"/>
    <w:rsid w:val="00281709"/>
    <w:rsid w:val="002817E9"/>
    <w:rsid w:val="00281A81"/>
    <w:rsid w:val="00281B02"/>
    <w:rsid w:val="00281B27"/>
    <w:rsid w:val="00281D43"/>
    <w:rsid w:val="00281DEA"/>
    <w:rsid w:val="00282321"/>
    <w:rsid w:val="002826F9"/>
    <w:rsid w:val="00282780"/>
    <w:rsid w:val="0028279F"/>
    <w:rsid w:val="002828F4"/>
    <w:rsid w:val="00282A2A"/>
    <w:rsid w:val="00282B22"/>
    <w:rsid w:val="00282BC2"/>
    <w:rsid w:val="00282BFC"/>
    <w:rsid w:val="00282E69"/>
    <w:rsid w:val="00282F79"/>
    <w:rsid w:val="002830CA"/>
    <w:rsid w:val="0028324F"/>
    <w:rsid w:val="00283271"/>
    <w:rsid w:val="002833CB"/>
    <w:rsid w:val="002835DC"/>
    <w:rsid w:val="0028378F"/>
    <w:rsid w:val="002838D1"/>
    <w:rsid w:val="00283926"/>
    <w:rsid w:val="00283A4C"/>
    <w:rsid w:val="00283C7A"/>
    <w:rsid w:val="00283D38"/>
    <w:rsid w:val="002841EF"/>
    <w:rsid w:val="002847F6"/>
    <w:rsid w:val="0028481F"/>
    <w:rsid w:val="00284A80"/>
    <w:rsid w:val="00284C6E"/>
    <w:rsid w:val="00284CEE"/>
    <w:rsid w:val="00284F94"/>
    <w:rsid w:val="002854CA"/>
    <w:rsid w:val="0028561B"/>
    <w:rsid w:val="0028576D"/>
    <w:rsid w:val="0028583B"/>
    <w:rsid w:val="00285A56"/>
    <w:rsid w:val="00285C26"/>
    <w:rsid w:val="0028626C"/>
    <w:rsid w:val="00286484"/>
    <w:rsid w:val="00286488"/>
    <w:rsid w:val="0028677A"/>
    <w:rsid w:val="00286869"/>
    <w:rsid w:val="00286925"/>
    <w:rsid w:val="00286988"/>
    <w:rsid w:val="002869D1"/>
    <w:rsid w:val="00286A91"/>
    <w:rsid w:val="00286DA0"/>
    <w:rsid w:val="0028707E"/>
    <w:rsid w:val="00287732"/>
    <w:rsid w:val="002878B4"/>
    <w:rsid w:val="00287B1B"/>
    <w:rsid w:val="00287B3E"/>
    <w:rsid w:val="00287D45"/>
    <w:rsid w:val="00287FB0"/>
    <w:rsid w:val="00290122"/>
    <w:rsid w:val="002901AD"/>
    <w:rsid w:val="002902FD"/>
    <w:rsid w:val="00290646"/>
    <w:rsid w:val="00290663"/>
    <w:rsid w:val="0029075D"/>
    <w:rsid w:val="002909CE"/>
    <w:rsid w:val="00290C34"/>
    <w:rsid w:val="00290C38"/>
    <w:rsid w:val="00290D22"/>
    <w:rsid w:val="00290E2D"/>
    <w:rsid w:val="00290ED0"/>
    <w:rsid w:val="002910A4"/>
    <w:rsid w:val="002910C6"/>
    <w:rsid w:val="00291293"/>
    <w:rsid w:val="002913DB"/>
    <w:rsid w:val="0029141B"/>
    <w:rsid w:val="00291664"/>
    <w:rsid w:val="00291682"/>
    <w:rsid w:val="002916FF"/>
    <w:rsid w:val="00291845"/>
    <w:rsid w:val="00291932"/>
    <w:rsid w:val="00291A44"/>
    <w:rsid w:val="00291EA2"/>
    <w:rsid w:val="002920C4"/>
    <w:rsid w:val="00292181"/>
    <w:rsid w:val="0029222C"/>
    <w:rsid w:val="002923FC"/>
    <w:rsid w:val="002926B7"/>
    <w:rsid w:val="00292870"/>
    <w:rsid w:val="002928A1"/>
    <w:rsid w:val="00292DFD"/>
    <w:rsid w:val="00292F71"/>
    <w:rsid w:val="00293214"/>
    <w:rsid w:val="002932FC"/>
    <w:rsid w:val="0029337E"/>
    <w:rsid w:val="00293544"/>
    <w:rsid w:val="002935EC"/>
    <w:rsid w:val="0029365F"/>
    <w:rsid w:val="00293A3B"/>
    <w:rsid w:val="00293A98"/>
    <w:rsid w:val="00294120"/>
    <w:rsid w:val="00294150"/>
    <w:rsid w:val="002941D3"/>
    <w:rsid w:val="00294476"/>
    <w:rsid w:val="002944AB"/>
    <w:rsid w:val="00295043"/>
    <w:rsid w:val="00295557"/>
    <w:rsid w:val="002955CE"/>
    <w:rsid w:val="0029580E"/>
    <w:rsid w:val="00295AE4"/>
    <w:rsid w:val="00295B1B"/>
    <w:rsid w:val="00295B38"/>
    <w:rsid w:val="00295C1E"/>
    <w:rsid w:val="0029604A"/>
    <w:rsid w:val="0029634E"/>
    <w:rsid w:val="0029637B"/>
    <w:rsid w:val="002966E2"/>
    <w:rsid w:val="002969ED"/>
    <w:rsid w:val="00296B1A"/>
    <w:rsid w:val="00296E39"/>
    <w:rsid w:val="002971E7"/>
    <w:rsid w:val="0029724E"/>
    <w:rsid w:val="0029736D"/>
    <w:rsid w:val="002976B9"/>
    <w:rsid w:val="002979C7"/>
    <w:rsid w:val="00297B3A"/>
    <w:rsid w:val="00297DDE"/>
    <w:rsid w:val="00297E09"/>
    <w:rsid w:val="00297F42"/>
    <w:rsid w:val="002A020D"/>
    <w:rsid w:val="002A0322"/>
    <w:rsid w:val="002A03E6"/>
    <w:rsid w:val="002A05DB"/>
    <w:rsid w:val="002A0729"/>
    <w:rsid w:val="002A07E2"/>
    <w:rsid w:val="002A09B9"/>
    <w:rsid w:val="002A0AC0"/>
    <w:rsid w:val="002A0B81"/>
    <w:rsid w:val="002A0BC0"/>
    <w:rsid w:val="002A0BD0"/>
    <w:rsid w:val="002A0D53"/>
    <w:rsid w:val="002A11C6"/>
    <w:rsid w:val="002A1251"/>
    <w:rsid w:val="002A12F4"/>
    <w:rsid w:val="002A1572"/>
    <w:rsid w:val="002A1649"/>
    <w:rsid w:val="002A179D"/>
    <w:rsid w:val="002A17B3"/>
    <w:rsid w:val="002A1839"/>
    <w:rsid w:val="002A1D18"/>
    <w:rsid w:val="002A1E14"/>
    <w:rsid w:val="002A1E35"/>
    <w:rsid w:val="002A245E"/>
    <w:rsid w:val="002A254C"/>
    <w:rsid w:val="002A2618"/>
    <w:rsid w:val="002A28D2"/>
    <w:rsid w:val="002A29B6"/>
    <w:rsid w:val="002A2A26"/>
    <w:rsid w:val="002A2A3B"/>
    <w:rsid w:val="002A2B6B"/>
    <w:rsid w:val="002A2DBB"/>
    <w:rsid w:val="002A2FA1"/>
    <w:rsid w:val="002A30A7"/>
    <w:rsid w:val="002A30EF"/>
    <w:rsid w:val="002A319E"/>
    <w:rsid w:val="002A3252"/>
    <w:rsid w:val="002A331A"/>
    <w:rsid w:val="002A339E"/>
    <w:rsid w:val="002A3680"/>
    <w:rsid w:val="002A3798"/>
    <w:rsid w:val="002A3949"/>
    <w:rsid w:val="002A3B40"/>
    <w:rsid w:val="002A3C41"/>
    <w:rsid w:val="002A3D05"/>
    <w:rsid w:val="002A3E21"/>
    <w:rsid w:val="002A3ED2"/>
    <w:rsid w:val="002A3FBA"/>
    <w:rsid w:val="002A40FF"/>
    <w:rsid w:val="002A421D"/>
    <w:rsid w:val="002A42E1"/>
    <w:rsid w:val="002A456A"/>
    <w:rsid w:val="002A4571"/>
    <w:rsid w:val="002A48AB"/>
    <w:rsid w:val="002A4995"/>
    <w:rsid w:val="002A4A29"/>
    <w:rsid w:val="002A4A84"/>
    <w:rsid w:val="002A4A9B"/>
    <w:rsid w:val="002A4ABD"/>
    <w:rsid w:val="002A4E94"/>
    <w:rsid w:val="002A503C"/>
    <w:rsid w:val="002A503E"/>
    <w:rsid w:val="002A50D0"/>
    <w:rsid w:val="002A5234"/>
    <w:rsid w:val="002A5823"/>
    <w:rsid w:val="002A5938"/>
    <w:rsid w:val="002A59D8"/>
    <w:rsid w:val="002A5AAA"/>
    <w:rsid w:val="002A5B6E"/>
    <w:rsid w:val="002A5C17"/>
    <w:rsid w:val="002A5E4C"/>
    <w:rsid w:val="002A5E84"/>
    <w:rsid w:val="002A5F09"/>
    <w:rsid w:val="002A5F9B"/>
    <w:rsid w:val="002A6093"/>
    <w:rsid w:val="002A6373"/>
    <w:rsid w:val="002A63B0"/>
    <w:rsid w:val="002A64E7"/>
    <w:rsid w:val="002A6610"/>
    <w:rsid w:val="002A66E2"/>
    <w:rsid w:val="002A67B0"/>
    <w:rsid w:val="002A695B"/>
    <w:rsid w:val="002A69C9"/>
    <w:rsid w:val="002A6A53"/>
    <w:rsid w:val="002A6C64"/>
    <w:rsid w:val="002A6CB3"/>
    <w:rsid w:val="002A6D8A"/>
    <w:rsid w:val="002A6EA3"/>
    <w:rsid w:val="002A6FDB"/>
    <w:rsid w:val="002A7134"/>
    <w:rsid w:val="002A7583"/>
    <w:rsid w:val="002A75CD"/>
    <w:rsid w:val="002A75D3"/>
    <w:rsid w:val="002A7828"/>
    <w:rsid w:val="002B002E"/>
    <w:rsid w:val="002B01B4"/>
    <w:rsid w:val="002B024D"/>
    <w:rsid w:val="002B02C5"/>
    <w:rsid w:val="002B0337"/>
    <w:rsid w:val="002B03DB"/>
    <w:rsid w:val="002B064C"/>
    <w:rsid w:val="002B0764"/>
    <w:rsid w:val="002B08CC"/>
    <w:rsid w:val="002B09F0"/>
    <w:rsid w:val="002B0A09"/>
    <w:rsid w:val="002B0C16"/>
    <w:rsid w:val="002B0D0C"/>
    <w:rsid w:val="002B0D1A"/>
    <w:rsid w:val="002B0DD8"/>
    <w:rsid w:val="002B0E00"/>
    <w:rsid w:val="002B0E1C"/>
    <w:rsid w:val="002B0EC2"/>
    <w:rsid w:val="002B0FA5"/>
    <w:rsid w:val="002B1058"/>
    <w:rsid w:val="002B1228"/>
    <w:rsid w:val="002B1366"/>
    <w:rsid w:val="002B1505"/>
    <w:rsid w:val="002B16FE"/>
    <w:rsid w:val="002B17CE"/>
    <w:rsid w:val="002B17D6"/>
    <w:rsid w:val="002B1A08"/>
    <w:rsid w:val="002B1A90"/>
    <w:rsid w:val="002B1D13"/>
    <w:rsid w:val="002B1F45"/>
    <w:rsid w:val="002B20E2"/>
    <w:rsid w:val="002B276E"/>
    <w:rsid w:val="002B286C"/>
    <w:rsid w:val="002B28CE"/>
    <w:rsid w:val="002B2AC2"/>
    <w:rsid w:val="002B2CB8"/>
    <w:rsid w:val="002B2F00"/>
    <w:rsid w:val="002B2F26"/>
    <w:rsid w:val="002B3100"/>
    <w:rsid w:val="002B32DD"/>
    <w:rsid w:val="002B345F"/>
    <w:rsid w:val="002B35C9"/>
    <w:rsid w:val="002B3602"/>
    <w:rsid w:val="002B36EE"/>
    <w:rsid w:val="002B3B38"/>
    <w:rsid w:val="002B3C73"/>
    <w:rsid w:val="002B3E8F"/>
    <w:rsid w:val="002B3FF5"/>
    <w:rsid w:val="002B409A"/>
    <w:rsid w:val="002B411E"/>
    <w:rsid w:val="002B449F"/>
    <w:rsid w:val="002B466C"/>
    <w:rsid w:val="002B46A6"/>
    <w:rsid w:val="002B46FD"/>
    <w:rsid w:val="002B492C"/>
    <w:rsid w:val="002B4B37"/>
    <w:rsid w:val="002B4D67"/>
    <w:rsid w:val="002B5019"/>
    <w:rsid w:val="002B504D"/>
    <w:rsid w:val="002B513A"/>
    <w:rsid w:val="002B5203"/>
    <w:rsid w:val="002B5340"/>
    <w:rsid w:val="002B5454"/>
    <w:rsid w:val="002B55C3"/>
    <w:rsid w:val="002B5AA5"/>
    <w:rsid w:val="002B5C31"/>
    <w:rsid w:val="002B5C7D"/>
    <w:rsid w:val="002B5E65"/>
    <w:rsid w:val="002B5E86"/>
    <w:rsid w:val="002B5EFC"/>
    <w:rsid w:val="002B624F"/>
    <w:rsid w:val="002B62E9"/>
    <w:rsid w:val="002B6864"/>
    <w:rsid w:val="002B696A"/>
    <w:rsid w:val="002B6A39"/>
    <w:rsid w:val="002B6B3D"/>
    <w:rsid w:val="002B6D77"/>
    <w:rsid w:val="002B6DF6"/>
    <w:rsid w:val="002B706C"/>
    <w:rsid w:val="002B71FD"/>
    <w:rsid w:val="002B7204"/>
    <w:rsid w:val="002B72BE"/>
    <w:rsid w:val="002B72F3"/>
    <w:rsid w:val="002B73AC"/>
    <w:rsid w:val="002B7789"/>
    <w:rsid w:val="002B7A2B"/>
    <w:rsid w:val="002B7B70"/>
    <w:rsid w:val="002B7CC8"/>
    <w:rsid w:val="002B7D9D"/>
    <w:rsid w:val="002B7F0C"/>
    <w:rsid w:val="002C05BB"/>
    <w:rsid w:val="002C0AD1"/>
    <w:rsid w:val="002C0D7A"/>
    <w:rsid w:val="002C0DFF"/>
    <w:rsid w:val="002C1183"/>
    <w:rsid w:val="002C15D9"/>
    <w:rsid w:val="002C1646"/>
    <w:rsid w:val="002C16E6"/>
    <w:rsid w:val="002C17A9"/>
    <w:rsid w:val="002C18A2"/>
    <w:rsid w:val="002C193E"/>
    <w:rsid w:val="002C1952"/>
    <w:rsid w:val="002C1BDA"/>
    <w:rsid w:val="002C1DAF"/>
    <w:rsid w:val="002C1E4B"/>
    <w:rsid w:val="002C1E6E"/>
    <w:rsid w:val="002C1F5A"/>
    <w:rsid w:val="002C1F5B"/>
    <w:rsid w:val="002C1FC9"/>
    <w:rsid w:val="002C22CE"/>
    <w:rsid w:val="002C29CE"/>
    <w:rsid w:val="002C2B84"/>
    <w:rsid w:val="002C2C4D"/>
    <w:rsid w:val="002C30DA"/>
    <w:rsid w:val="002C30EE"/>
    <w:rsid w:val="002C316A"/>
    <w:rsid w:val="002C337C"/>
    <w:rsid w:val="002C3393"/>
    <w:rsid w:val="002C3545"/>
    <w:rsid w:val="002C36FC"/>
    <w:rsid w:val="002C3742"/>
    <w:rsid w:val="002C3A6B"/>
    <w:rsid w:val="002C3AE7"/>
    <w:rsid w:val="002C3C12"/>
    <w:rsid w:val="002C3D82"/>
    <w:rsid w:val="002C3DB7"/>
    <w:rsid w:val="002C3DF7"/>
    <w:rsid w:val="002C3ED7"/>
    <w:rsid w:val="002C3F5B"/>
    <w:rsid w:val="002C3F81"/>
    <w:rsid w:val="002C3FE1"/>
    <w:rsid w:val="002C41A2"/>
    <w:rsid w:val="002C4563"/>
    <w:rsid w:val="002C4797"/>
    <w:rsid w:val="002C4833"/>
    <w:rsid w:val="002C4884"/>
    <w:rsid w:val="002C48C8"/>
    <w:rsid w:val="002C4A38"/>
    <w:rsid w:val="002C4BDF"/>
    <w:rsid w:val="002C4C6B"/>
    <w:rsid w:val="002C4E04"/>
    <w:rsid w:val="002C4E23"/>
    <w:rsid w:val="002C5077"/>
    <w:rsid w:val="002C5131"/>
    <w:rsid w:val="002C519C"/>
    <w:rsid w:val="002C5325"/>
    <w:rsid w:val="002C5491"/>
    <w:rsid w:val="002C572A"/>
    <w:rsid w:val="002C5ACE"/>
    <w:rsid w:val="002C5AE1"/>
    <w:rsid w:val="002C5E6D"/>
    <w:rsid w:val="002C621A"/>
    <w:rsid w:val="002C624F"/>
    <w:rsid w:val="002C6292"/>
    <w:rsid w:val="002C66E6"/>
    <w:rsid w:val="002C6755"/>
    <w:rsid w:val="002C6A6F"/>
    <w:rsid w:val="002C6B77"/>
    <w:rsid w:val="002C6F65"/>
    <w:rsid w:val="002C6FA5"/>
    <w:rsid w:val="002C6FFE"/>
    <w:rsid w:val="002C711E"/>
    <w:rsid w:val="002C7139"/>
    <w:rsid w:val="002C71A8"/>
    <w:rsid w:val="002C72E3"/>
    <w:rsid w:val="002C78FF"/>
    <w:rsid w:val="002C790A"/>
    <w:rsid w:val="002C7A2C"/>
    <w:rsid w:val="002C7AD3"/>
    <w:rsid w:val="002C7B40"/>
    <w:rsid w:val="002C7B9D"/>
    <w:rsid w:val="002C7C3B"/>
    <w:rsid w:val="002C7C88"/>
    <w:rsid w:val="002C7D31"/>
    <w:rsid w:val="002C7DB2"/>
    <w:rsid w:val="002D0452"/>
    <w:rsid w:val="002D05CE"/>
    <w:rsid w:val="002D07A4"/>
    <w:rsid w:val="002D07BB"/>
    <w:rsid w:val="002D084A"/>
    <w:rsid w:val="002D0946"/>
    <w:rsid w:val="002D0A45"/>
    <w:rsid w:val="002D0A64"/>
    <w:rsid w:val="002D0CC8"/>
    <w:rsid w:val="002D0D15"/>
    <w:rsid w:val="002D0D2B"/>
    <w:rsid w:val="002D0FE0"/>
    <w:rsid w:val="002D101C"/>
    <w:rsid w:val="002D10A0"/>
    <w:rsid w:val="002D10FD"/>
    <w:rsid w:val="002D15C0"/>
    <w:rsid w:val="002D161A"/>
    <w:rsid w:val="002D1B36"/>
    <w:rsid w:val="002D1B69"/>
    <w:rsid w:val="002D1D1C"/>
    <w:rsid w:val="002D2235"/>
    <w:rsid w:val="002D2495"/>
    <w:rsid w:val="002D25BE"/>
    <w:rsid w:val="002D26BC"/>
    <w:rsid w:val="002D2BCC"/>
    <w:rsid w:val="002D2E74"/>
    <w:rsid w:val="002D32FC"/>
    <w:rsid w:val="002D333F"/>
    <w:rsid w:val="002D352B"/>
    <w:rsid w:val="002D37A5"/>
    <w:rsid w:val="002D3886"/>
    <w:rsid w:val="002D389D"/>
    <w:rsid w:val="002D3B2D"/>
    <w:rsid w:val="002D3CDC"/>
    <w:rsid w:val="002D3DA7"/>
    <w:rsid w:val="002D3DA8"/>
    <w:rsid w:val="002D4086"/>
    <w:rsid w:val="002D4154"/>
    <w:rsid w:val="002D4405"/>
    <w:rsid w:val="002D49DC"/>
    <w:rsid w:val="002D4CDD"/>
    <w:rsid w:val="002D4F90"/>
    <w:rsid w:val="002D4FD2"/>
    <w:rsid w:val="002D5041"/>
    <w:rsid w:val="002D51C9"/>
    <w:rsid w:val="002D51FB"/>
    <w:rsid w:val="002D526B"/>
    <w:rsid w:val="002D5528"/>
    <w:rsid w:val="002D57A9"/>
    <w:rsid w:val="002D5EC6"/>
    <w:rsid w:val="002D614E"/>
    <w:rsid w:val="002D62D1"/>
    <w:rsid w:val="002D6400"/>
    <w:rsid w:val="002D64F2"/>
    <w:rsid w:val="002D68BA"/>
    <w:rsid w:val="002D6AA5"/>
    <w:rsid w:val="002D6AD0"/>
    <w:rsid w:val="002D6FAA"/>
    <w:rsid w:val="002D7214"/>
    <w:rsid w:val="002D7294"/>
    <w:rsid w:val="002D7330"/>
    <w:rsid w:val="002D7545"/>
    <w:rsid w:val="002D77B8"/>
    <w:rsid w:val="002D7806"/>
    <w:rsid w:val="002D7995"/>
    <w:rsid w:val="002D7A15"/>
    <w:rsid w:val="002D7D21"/>
    <w:rsid w:val="002D7E2D"/>
    <w:rsid w:val="002D7FAE"/>
    <w:rsid w:val="002D7FE3"/>
    <w:rsid w:val="002E003C"/>
    <w:rsid w:val="002E096E"/>
    <w:rsid w:val="002E0B55"/>
    <w:rsid w:val="002E0D14"/>
    <w:rsid w:val="002E0D2D"/>
    <w:rsid w:val="002E0D69"/>
    <w:rsid w:val="002E111B"/>
    <w:rsid w:val="002E13A7"/>
    <w:rsid w:val="002E1456"/>
    <w:rsid w:val="002E14FD"/>
    <w:rsid w:val="002E150A"/>
    <w:rsid w:val="002E15F1"/>
    <w:rsid w:val="002E172C"/>
    <w:rsid w:val="002E1AC4"/>
    <w:rsid w:val="002E1AFA"/>
    <w:rsid w:val="002E1B2C"/>
    <w:rsid w:val="002E1B7C"/>
    <w:rsid w:val="002E1EC9"/>
    <w:rsid w:val="002E21D1"/>
    <w:rsid w:val="002E25BB"/>
    <w:rsid w:val="002E2882"/>
    <w:rsid w:val="002E28E0"/>
    <w:rsid w:val="002E2ACA"/>
    <w:rsid w:val="002E2B05"/>
    <w:rsid w:val="002E2CB3"/>
    <w:rsid w:val="002E2EC5"/>
    <w:rsid w:val="002E2F14"/>
    <w:rsid w:val="002E2FE6"/>
    <w:rsid w:val="002E3048"/>
    <w:rsid w:val="002E30BD"/>
    <w:rsid w:val="002E315A"/>
    <w:rsid w:val="002E3197"/>
    <w:rsid w:val="002E32E0"/>
    <w:rsid w:val="002E350C"/>
    <w:rsid w:val="002E3744"/>
    <w:rsid w:val="002E3839"/>
    <w:rsid w:val="002E38BE"/>
    <w:rsid w:val="002E3996"/>
    <w:rsid w:val="002E3B2C"/>
    <w:rsid w:val="002E3C59"/>
    <w:rsid w:val="002E4065"/>
    <w:rsid w:val="002E4067"/>
    <w:rsid w:val="002E40C4"/>
    <w:rsid w:val="002E4121"/>
    <w:rsid w:val="002E4224"/>
    <w:rsid w:val="002E4367"/>
    <w:rsid w:val="002E4388"/>
    <w:rsid w:val="002E43DD"/>
    <w:rsid w:val="002E44D5"/>
    <w:rsid w:val="002E45CA"/>
    <w:rsid w:val="002E47FB"/>
    <w:rsid w:val="002E493A"/>
    <w:rsid w:val="002E4BC2"/>
    <w:rsid w:val="002E4E86"/>
    <w:rsid w:val="002E4E99"/>
    <w:rsid w:val="002E4F9F"/>
    <w:rsid w:val="002E4FEC"/>
    <w:rsid w:val="002E504E"/>
    <w:rsid w:val="002E5112"/>
    <w:rsid w:val="002E5502"/>
    <w:rsid w:val="002E56AF"/>
    <w:rsid w:val="002E56BE"/>
    <w:rsid w:val="002E58DB"/>
    <w:rsid w:val="002E5B3A"/>
    <w:rsid w:val="002E5DBF"/>
    <w:rsid w:val="002E5F3E"/>
    <w:rsid w:val="002E5FC6"/>
    <w:rsid w:val="002E620E"/>
    <w:rsid w:val="002E67AC"/>
    <w:rsid w:val="002E6801"/>
    <w:rsid w:val="002E6870"/>
    <w:rsid w:val="002E6921"/>
    <w:rsid w:val="002E6EBD"/>
    <w:rsid w:val="002E6F24"/>
    <w:rsid w:val="002E712E"/>
    <w:rsid w:val="002E72BF"/>
    <w:rsid w:val="002E7374"/>
    <w:rsid w:val="002E73BE"/>
    <w:rsid w:val="002E73C5"/>
    <w:rsid w:val="002E742D"/>
    <w:rsid w:val="002E74E2"/>
    <w:rsid w:val="002E7599"/>
    <w:rsid w:val="002E7838"/>
    <w:rsid w:val="002E7B31"/>
    <w:rsid w:val="002E7B4F"/>
    <w:rsid w:val="002E7E30"/>
    <w:rsid w:val="002E7EFB"/>
    <w:rsid w:val="002E7F12"/>
    <w:rsid w:val="002F02E0"/>
    <w:rsid w:val="002F04CF"/>
    <w:rsid w:val="002F0623"/>
    <w:rsid w:val="002F067E"/>
    <w:rsid w:val="002F0745"/>
    <w:rsid w:val="002F09D4"/>
    <w:rsid w:val="002F0B31"/>
    <w:rsid w:val="002F0D64"/>
    <w:rsid w:val="002F0DBF"/>
    <w:rsid w:val="002F0F29"/>
    <w:rsid w:val="002F0F4F"/>
    <w:rsid w:val="002F18B4"/>
    <w:rsid w:val="002F1BF4"/>
    <w:rsid w:val="002F1EE1"/>
    <w:rsid w:val="002F1FE7"/>
    <w:rsid w:val="002F20FC"/>
    <w:rsid w:val="002F2120"/>
    <w:rsid w:val="002F223D"/>
    <w:rsid w:val="002F22C2"/>
    <w:rsid w:val="002F246E"/>
    <w:rsid w:val="002F254D"/>
    <w:rsid w:val="002F25D1"/>
    <w:rsid w:val="002F26E4"/>
    <w:rsid w:val="002F28C8"/>
    <w:rsid w:val="002F2969"/>
    <w:rsid w:val="002F29D9"/>
    <w:rsid w:val="002F2BCC"/>
    <w:rsid w:val="002F3142"/>
    <w:rsid w:val="002F3185"/>
    <w:rsid w:val="002F36E9"/>
    <w:rsid w:val="002F38BD"/>
    <w:rsid w:val="002F3A3D"/>
    <w:rsid w:val="002F3A41"/>
    <w:rsid w:val="002F3AAA"/>
    <w:rsid w:val="002F3AD3"/>
    <w:rsid w:val="002F3BC0"/>
    <w:rsid w:val="002F3F05"/>
    <w:rsid w:val="002F3FB5"/>
    <w:rsid w:val="002F406C"/>
    <w:rsid w:val="002F419F"/>
    <w:rsid w:val="002F4229"/>
    <w:rsid w:val="002F4312"/>
    <w:rsid w:val="002F4730"/>
    <w:rsid w:val="002F4789"/>
    <w:rsid w:val="002F4874"/>
    <w:rsid w:val="002F49CC"/>
    <w:rsid w:val="002F501C"/>
    <w:rsid w:val="002F5137"/>
    <w:rsid w:val="002F519A"/>
    <w:rsid w:val="002F53E2"/>
    <w:rsid w:val="002F54C5"/>
    <w:rsid w:val="002F54DC"/>
    <w:rsid w:val="002F558C"/>
    <w:rsid w:val="002F56C4"/>
    <w:rsid w:val="002F5D75"/>
    <w:rsid w:val="002F5DFB"/>
    <w:rsid w:val="002F5ECD"/>
    <w:rsid w:val="002F606E"/>
    <w:rsid w:val="002F60E3"/>
    <w:rsid w:val="002F6113"/>
    <w:rsid w:val="002F6193"/>
    <w:rsid w:val="002F6334"/>
    <w:rsid w:val="002F634C"/>
    <w:rsid w:val="002F6419"/>
    <w:rsid w:val="002F644A"/>
    <w:rsid w:val="002F64C7"/>
    <w:rsid w:val="002F665B"/>
    <w:rsid w:val="002F6776"/>
    <w:rsid w:val="002F69C4"/>
    <w:rsid w:val="002F6CA7"/>
    <w:rsid w:val="002F71C2"/>
    <w:rsid w:val="002F72DC"/>
    <w:rsid w:val="002F74A9"/>
    <w:rsid w:val="002F7565"/>
    <w:rsid w:val="002F768A"/>
    <w:rsid w:val="002F7AAF"/>
    <w:rsid w:val="002F7AE5"/>
    <w:rsid w:val="002F7B38"/>
    <w:rsid w:val="002F7DE7"/>
    <w:rsid w:val="002F7FAB"/>
    <w:rsid w:val="002F7FFA"/>
    <w:rsid w:val="00300338"/>
    <w:rsid w:val="003007D4"/>
    <w:rsid w:val="0030094B"/>
    <w:rsid w:val="00300C83"/>
    <w:rsid w:val="00300FDA"/>
    <w:rsid w:val="00301373"/>
    <w:rsid w:val="00301596"/>
    <w:rsid w:val="003016F6"/>
    <w:rsid w:val="00301744"/>
    <w:rsid w:val="00301894"/>
    <w:rsid w:val="00301A0C"/>
    <w:rsid w:val="00301C64"/>
    <w:rsid w:val="00301C91"/>
    <w:rsid w:val="00301E3E"/>
    <w:rsid w:val="00302076"/>
    <w:rsid w:val="003020D6"/>
    <w:rsid w:val="003021A4"/>
    <w:rsid w:val="003022A0"/>
    <w:rsid w:val="003023A5"/>
    <w:rsid w:val="00302538"/>
    <w:rsid w:val="0030277F"/>
    <w:rsid w:val="003027D8"/>
    <w:rsid w:val="00302CF9"/>
    <w:rsid w:val="00302D91"/>
    <w:rsid w:val="00302FAD"/>
    <w:rsid w:val="0030300C"/>
    <w:rsid w:val="003038E3"/>
    <w:rsid w:val="00303946"/>
    <w:rsid w:val="00303A02"/>
    <w:rsid w:val="00303A9E"/>
    <w:rsid w:val="00303FB4"/>
    <w:rsid w:val="00303FDE"/>
    <w:rsid w:val="0030412D"/>
    <w:rsid w:val="003041F7"/>
    <w:rsid w:val="00304209"/>
    <w:rsid w:val="00304239"/>
    <w:rsid w:val="003045EC"/>
    <w:rsid w:val="00304720"/>
    <w:rsid w:val="00304B90"/>
    <w:rsid w:val="00304C76"/>
    <w:rsid w:val="00304D24"/>
    <w:rsid w:val="00304DAF"/>
    <w:rsid w:val="00304DE2"/>
    <w:rsid w:val="00304E8B"/>
    <w:rsid w:val="003050AB"/>
    <w:rsid w:val="003051CB"/>
    <w:rsid w:val="00305359"/>
    <w:rsid w:val="003055BF"/>
    <w:rsid w:val="003056CF"/>
    <w:rsid w:val="00305816"/>
    <w:rsid w:val="00305960"/>
    <w:rsid w:val="00305A5A"/>
    <w:rsid w:val="00305A6B"/>
    <w:rsid w:val="00305C26"/>
    <w:rsid w:val="00305EF0"/>
    <w:rsid w:val="003060FE"/>
    <w:rsid w:val="00306156"/>
    <w:rsid w:val="00306203"/>
    <w:rsid w:val="0030641D"/>
    <w:rsid w:val="0030676E"/>
    <w:rsid w:val="0030692C"/>
    <w:rsid w:val="00306A76"/>
    <w:rsid w:val="00306B1D"/>
    <w:rsid w:val="00306CDF"/>
    <w:rsid w:val="00306DC6"/>
    <w:rsid w:val="0030708D"/>
    <w:rsid w:val="00307346"/>
    <w:rsid w:val="0030734F"/>
    <w:rsid w:val="0030737A"/>
    <w:rsid w:val="0030751C"/>
    <w:rsid w:val="00307543"/>
    <w:rsid w:val="0030754B"/>
    <w:rsid w:val="003075BF"/>
    <w:rsid w:val="0030766A"/>
    <w:rsid w:val="003076CB"/>
    <w:rsid w:val="00307876"/>
    <w:rsid w:val="00307CA9"/>
    <w:rsid w:val="00307D42"/>
    <w:rsid w:val="00307DCA"/>
    <w:rsid w:val="00307E6E"/>
    <w:rsid w:val="00307EC7"/>
    <w:rsid w:val="00307F1F"/>
    <w:rsid w:val="00310153"/>
    <w:rsid w:val="0031038F"/>
    <w:rsid w:val="003105B1"/>
    <w:rsid w:val="00310854"/>
    <w:rsid w:val="003108C5"/>
    <w:rsid w:val="00310A1D"/>
    <w:rsid w:val="00310B13"/>
    <w:rsid w:val="00310F3C"/>
    <w:rsid w:val="003110AD"/>
    <w:rsid w:val="003110BC"/>
    <w:rsid w:val="00311954"/>
    <w:rsid w:val="003119AE"/>
    <w:rsid w:val="00311A64"/>
    <w:rsid w:val="00311AA7"/>
    <w:rsid w:val="00311BD1"/>
    <w:rsid w:val="00311CA9"/>
    <w:rsid w:val="00311EFA"/>
    <w:rsid w:val="00311F30"/>
    <w:rsid w:val="003123A1"/>
    <w:rsid w:val="00312407"/>
    <w:rsid w:val="00312455"/>
    <w:rsid w:val="00312467"/>
    <w:rsid w:val="00312469"/>
    <w:rsid w:val="00312539"/>
    <w:rsid w:val="00312604"/>
    <w:rsid w:val="00312760"/>
    <w:rsid w:val="00312A90"/>
    <w:rsid w:val="00312D3C"/>
    <w:rsid w:val="00312DFC"/>
    <w:rsid w:val="00312EAB"/>
    <w:rsid w:val="00312F2D"/>
    <w:rsid w:val="00312FD9"/>
    <w:rsid w:val="003131B4"/>
    <w:rsid w:val="003131B5"/>
    <w:rsid w:val="003132F1"/>
    <w:rsid w:val="003133D1"/>
    <w:rsid w:val="00313532"/>
    <w:rsid w:val="00313834"/>
    <w:rsid w:val="00313872"/>
    <w:rsid w:val="00313AA3"/>
    <w:rsid w:val="00313C68"/>
    <w:rsid w:val="00313CDC"/>
    <w:rsid w:val="00313DF6"/>
    <w:rsid w:val="00313E59"/>
    <w:rsid w:val="00314234"/>
    <w:rsid w:val="003146AA"/>
    <w:rsid w:val="003146BA"/>
    <w:rsid w:val="003149B1"/>
    <w:rsid w:val="00314AD0"/>
    <w:rsid w:val="00314BDB"/>
    <w:rsid w:val="00314C6A"/>
    <w:rsid w:val="00314E27"/>
    <w:rsid w:val="00314ED5"/>
    <w:rsid w:val="00314EFD"/>
    <w:rsid w:val="00315012"/>
    <w:rsid w:val="003153ED"/>
    <w:rsid w:val="003159FA"/>
    <w:rsid w:val="00315AA0"/>
    <w:rsid w:val="00315B00"/>
    <w:rsid w:val="00315CC7"/>
    <w:rsid w:val="00315CF4"/>
    <w:rsid w:val="00315D06"/>
    <w:rsid w:val="00315D35"/>
    <w:rsid w:val="00315E6D"/>
    <w:rsid w:val="00315F6D"/>
    <w:rsid w:val="00316228"/>
    <w:rsid w:val="003163E1"/>
    <w:rsid w:val="0031643A"/>
    <w:rsid w:val="0031655D"/>
    <w:rsid w:val="003165CD"/>
    <w:rsid w:val="003166DA"/>
    <w:rsid w:val="0031678A"/>
    <w:rsid w:val="00316952"/>
    <w:rsid w:val="00316CFE"/>
    <w:rsid w:val="003171AE"/>
    <w:rsid w:val="0031727A"/>
    <w:rsid w:val="0031735D"/>
    <w:rsid w:val="0031760D"/>
    <w:rsid w:val="00317656"/>
    <w:rsid w:val="003176A1"/>
    <w:rsid w:val="003176C4"/>
    <w:rsid w:val="003177A7"/>
    <w:rsid w:val="003177AB"/>
    <w:rsid w:val="0031798D"/>
    <w:rsid w:val="003179BD"/>
    <w:rsid w:val="00317CB9"/>
    <w:rsid w:val="00317D29"/>
    <w:rsid w:val="003200AB"/>
    <w:rsid w:val="003204E5"/>
    <w:rsid w:val="00320951"/>
    <w:rsid w:val="00320AD9"/>
    <w:rsid w:val="00320E27"/>
    <w:rsid w:val="00320E47"/>
    <w:rsid w:val="0032154A"/>
    <w:rsid w:val="0032175F"/>
    <w:rsid w:val="00321A5F"/>
    <w:rsid w:val="00321AD9"/>
    <w:rsid w:val="00321DD4"/>
    <w:rsid w:val="00321E63"/>
    <w:rsid w:val="00321EE7"/>
    <w:rsid w:val="003221E0"/>
    <w:rsid w:val="00322252"/>
    <w:rsid w:val="003227A7"/>
    <w:rsid w:val="003227AC"/>
    <w:rsid w:val="003228AC"/>
    <w:rsid w:val="00322A0A"/>
    <w:rsid w:val="00322A3D"/>
    <w:rsid w:val="00322A3F"/>
    <w:rsid w:val="00322A55"/>
    <w:rsid w:val="00322D1A"/>
    <w:rsid w:val="00322D90"/>
    <w:rsid w:val="00322D98"/>
    <w:rsid w:val="00322DF7"/>
    <w:rsid w:val="0032311B"/>
    <w:rsid w:val="0032327A"/>
    <w:rsid w:val="00323706"/>
    <w:rsid w:val="00323B0D"/>
    <w:rsid w:val="00323D49"/>
    <w:rsid w:val="00324000"/>
    <w:rsid w:val="0032405F"/>
    <w:rsid w:val="003243EF"/>
    <w:rsid w:val="003243F3"/>
    <w:rsid w:val="003245EF"/>
    <w:rsid w:val="00324675"/>
    <w:rsid w:val="003247DE"/>
    <w:rsid w:val="0032491D"/>
    <w:rsid w:val="003249C6"/>
    <w:rsid w:val="00324AA4"/>
    <w:rsid w:val="003251A4"/>
    <w:rsid w:val="00325553"/>
    <w:rsid w:val="00325B26"/>
    <w:rsid w:val="00325BD4"/>
    <w:rsid w:val="00325C4C"/>
    <w:rsid w:val="00325E47"/>
    <w:rsid w:val="00326082"/>
    <w:rsid w:val="0032620B"/>
    <w:rsid w:val="003263B7"/>
    <w:rsid w:val="00326546"/>
    <w:rsid w:val="0032658B"/>
    <w:rsid w:val="003265CC"/>
    <w:rsid w:val="0032665C"/>
    <w:rsid w:val="003266CE"/>
    <w:rsid w:val="00326715"/>
    <w:rsid w:val="003267CC"/>
    <w:rsid w:val="00326C5A"/>
    <w:rsid w:val="00326CA4"/>
    <w:rsid w:val="00326D60"/>
    <w:rsid w:val="00326F86"/>
    <w:rsid w:val="0032719F"/>
    <w:rsid w:val="003273BD"/>
    <w:rsid w:val="003278FA"/>
    <w:rsid w:val="003279D6"/>
    <w:rsid w:val="00327A0C"/>
    <w:rsid w:val="00327AD3"/>
    <w:rsid w:val="00327BBE"/>
    <w:rsid w:val="00327C17"/>
    <w:rsid w:val="00327C7C"/>
    <w:rsid w:val="00327EA7"/>
    <w:rsid w:val="00327F49"/>
    <w:rsid w:val="00330042"/>
    <w:rsid w:val="00330554"/>
    <w:rsid w:val="00330579"/>
    <w:rsid w:val="00330851"/>
    <w:rsid w:val="003308E3"/>
    <w:rsid w:val="00330945"/>
    <w:rsid w:val="00330A3E"/>
    <w:rsid w:val="00330F46"/>
    <w:rsid w:val="00330F95"/>
    <w:rsid w:val="00330FF9"/>
    <w:rsid w:val="0033131D"/>
    <w:rsid w:val="0033138B"/>
    <w:rsid w:val="00331443"/>
    <w:rsid w:val="003314A0"/>
    <w:rsid w:val="003314A8"/>
    <w:rsid w:val="003314DF"/>
    <w:rsid w:val="00331B0C"/>
    <w:rsid w:val="00331B8B"/>
    <w:rsid w:val="00331BF1"/>
    <w:rsid w:val="003321AB"/>
    <w:rsid w:val="003323A8"/>
    <w:rsid w:val="003324D1"/>
    <w:rsid w:val="00332D99"/>
    <w:rsid w:val="00332DD6"/>
    <w:rsid w:val="00332FB2"/>
    <w:rsid w:val="00332FE3"/>
    <w:rsid w:val="00333030"/>
    <w:rsid w:val="0033313A"/>
    <w:rsid w:val="0033325D"/>
    <w:rsid w:val="003334C6"/>
    <w:rsid w:val="00333561"/>
    <w:rsid w:val="0033372A"/>
    <w:rsid w:val="0033380C"/>
    <w:rsid w:val="00333838"/>
    <w:rsid w:val="00333A4A"/>
    <w:rsid w:val="00333ACF"/>
    <w:rsid w:val="00333C00"/>
    <w:rsid w:val="00333D62"/>
    <w:rsid w:val="00333E7C"/>
    <w:rsid w:val="00333F7A"/>
    <w:rsid w:val="00334078"/>
    <w:rsid w:val="00334162"/>
    <w:rsid w:val="00334244"/>
    <w:rsid w:val="00334389"/>
    <w:rsid w:val="00334448"/>
    <w:rsid w:val="00334793"/>
    <w:rsid w:val="00334BAD"/>
    <w:rsid w:val="00334CA3"/>
    <w:rsid w:val="00334CD8"/>
    <w:rsid w:val="00334D85"/>
    <w:rsid w:val="00334E22"/>
    <w:rsid w:val="0033518F"/>
    <w:rsid w:val="00335396"/>
    <w:rsid w:val="003356D3"/>
    <w:rsid w:val="00335805"/>
    <w:rsid w:val="00335A0E"/>
    <w:rsid w:val="00335B5A"/>
    <w:rsid w:val="00336551"/>
    <w:rsid w:val="003365DC"/>
    <w:rsid w:val="00336743"/>
    <w:rsid w:val="00336C9A"/>
    <w:rsid w:val="00336D1F"/>
    <w:rsid w:val="00336EDB"/>
    <w:rsid w:val="00336F32"/>
    <w:rsid w:val="00336FE0"/>
    <w:rsid w:val="00337100"/>
    <w:rsid w:val="003374C0"/>
    <w:rsid w:val="00337647"/>
    <w:rsid w:val="003376F0"/>
    <w:rsid w:val="00337707"/>
    <w:rsid w:val="00337849"/>
    <w:rsid w:val="00337986"/>
    <w:rsid w:val="00337AB1"/>
    <w:rsid w:val="00337B1E"/>
    <w:rsid w:val="00337BFE"/>
    <w:rsid w:val="00337D6B"/>
    <w:rsid w:val="00337E19"/>
    <w:rsid w:val="00337E3D"/>
    <w:rsid w:val="00340049"/>
    <w:rsid w:val="0034012C"/>
    <w:rsid w:val="003402E4"/>
    <w:rsid w:val="00340491"/>
    <w:rsid w:val="003405BD"/>
    <w:rsid w:val="0034076A"/>
    <w:rsid w:val="003407CB"/>
    <w:rsid w:val="003407D5"/>
    <w:rsid w:val="00340869"/>
    <w:rsid w:val="003409D7"/>
    <w:rsid w:val="00340A81"/>
    <w:rsid w:val="00340AB3"/>
    <w:rsid w:val="00340C75"/>
    <w:rsid w:val="00340F94"/>
    <w:rsid w:val="00341313"/>
    <w:rsid w:val="00341431"/>
    <w:rsid w:val="003416D0"/>
    <w:rsid w:val="00341836"/>
    <w:rsid w:val="00341A2F"/>
    <w:rsid w:val="00341F0E"/>
    <w:rsid w:val="00341F2C"/>
    <w:rsid w:val="003420EB"/>
    <w:rsid w:val="0034230D"/>
    <w:rsid w:val="003423DE"/>
    <w:rsid w:val="0034299F"/>
    <w:rsid w:val="00343236"/>
    <w:rsid w:val="0034325D"/>
    <w:rsid w:val="00343471"/>
    <w:rsid w:val="003435E1"/>
    <w:rsid w:val="003437A5"/>
    <w:rsid w:val="00343AF4"/>
    <w:rsid w:val="00343EDF"/>
    <w:rsid w:val="00343F3E"/>
    <w:rsid w:val="00344036"/>
    <w:rsid w:val="003444BE"/>
    <w:rsid w:val="003444E4"/>
    <w:rsid w:val="00344591"/>
    <w:rsid w:val="003445E1"/>
    <w:rsid w:val="0034478A"/>
    <w:rsid w:val="00344B2D"/>
    <w:rsid w:val="00344C27"/>
    <w:rsid w:val="003450DA"/>
    <w:rsid w:val="00345222"/>
    <w:rsid w:val="00345698"/>
    <w:rsid w:val="00345AE9"/>
    <w:rsid w:val="00345E1B"/>
    <w:rsid w:val="00346558"/>
    <w:rsid w:val="0034673A"/>
    <w:rsid w:val="00346A28"/>
    <w:rsid w:val="00346A9B"/>
    <w:rsid w:val="00346B9B"/>
    <w:rsid w:val="00346DD6"/>
    <w:rsid w:val="00346EDE"/>
    <w:rsid w:val="0034731B"/>
    <w:rsid w:val="00347320"/>
    <w:rsid w:val="0034763C"/>
    <w:rsid w:val="00347666"/>
    <w:rsid w:val="00347695"/>
    <w:rsid w:val="003476A8"/>
    <w:rsid w:val="003476B5"/>
    <w:rsid w:val="00347782"/>
    <w:rsid w:val="00347957"/>
    <w:rsid w:val="003479DC"/>
    <w:rsid w:val="00347C3D"/>
    <w:rsid w:val="00347DC4"/>
    <w:rsid w:val="00347E44"/>
    <w:rsid w:val="00347E52"/>
    <w:rsid w:val="00347E80"/>
    <w:rsid w:val="0035000C"/>
    <w:rsid w:val="0035007B"/>
    <w:rsid w:val="00350179"/>
    <w:rsid w:val="0035064E"/>
    <w:rsid w:val="0035089C"/>
    <w:rsid w:val="0035091D"/>
    <w:rsid w:val="00350BD2"/>
    <w:rsid w:val="00350C6B"/>
    <w:rsid w:val="00350E6E"/>
    <w:rsid w:val="00350F73"/>
    <w:rsid w:val="0035124C"/>
    <w:rsid w:val="003512B9"/>
    <w:rsid w:val="003512BD"/>
    <w:rsid w:val="00351AC4"/>
    <w:rsid w:val="00351EB2"/>
    <w:rsid w:val="00352245"/>
    <w:rsid w:val="00352247"/>
    <w:rsid w:val="003522BF"/>
    <w:rsid w:val="003522EC"/>
    <w:rsid w:val="003524A9"/>
    <w:rsid w:val="00352500"/>
    <w:rsid w:val="00352559"/>
    <w:rsid w:val="00352652"/>
    <w:rsid w:val="003526BC"/>
    <w:rsid w:val="00352846"/>
    <w:rsid w:val="003529DB"/>
    <w:rsid w:val="00352DD0"/>
    <w:rsid w:val="00352E98"/>
    <w:rsid w:val="00352FE1"/>
    <w:rsid w:val="0035358E"/>
    <w:rsid w:val="0035360C"/>
    <w:rsid w:val="00353648"/>
    <w:rsid w:val="003538AA"/>
    <w:rsid w:val="00353A93"/>
    <w:rsid w:val="00353AC4"/>
    <w:rsid w:val="00353C03"/>
    <w:rsid w:val="00353FEC"/>
    <w:rsid w:val="0035404E"/>
    <w:rsid w:val="0035424F"/>
    <w:rsid w:val="0035470E"/>
    <w:rsid w:val="00354810"/>
    <w:rsid w:val="00354883"/>
    <w:rsid w:val="00354A9B"/>
    <w:rsid w:val="00354DDD"/>
    <w:rsid w:val="00354EA0"/>
    <w:rsid w:val="00354F68"/>
    <w:rsid w:val="00355107"/>
    <w:rsid w:val="003551C1"/>
    <w:rsid w:val="0035539F"/>
    <w:rsid w:val="003557EE"/>
    <w:rsid w:val="00355A80"/>
    <w:rsid w:val="00355B14"/>
    <w:rsid w:val="00355BCD"/>
    <w:rsid w:val="00356070"/>
    <w:rsid w:val="00356301"/>
    <w:rsid w:val="00356446"/>
    <w:rsid w:val="003565A8"/>
    <w:rsid w:val="00356718"/>
    <w:rsid w:val="003567A0"/>
    <w:rsid w:val="00356935"/>
    <w:rsid w:val="00356951"/>
    <w:rsid w:val="00356E23"/>
    <w:rsid w:val="00356E6C"/>
    <w:rsid w:val="0035723C"/>
    <w:rsid w:val="00357279"/>
    <w:rsid w:val="003572F3"/>
    <w:rsid w:val="0035732A"/>
    <w:rsid w:val="003573D8"/>
    <w:rsid w:val="00357487"/>
    <w:rsid w:val="003574E9"/>
    <w:rsid w:val="00357565"/>
    <w:rsid w:val="003575C1"/>
    <w:rsid w:val="00357CC3"/>
    <w:rsid w:val="00357FE5"/>
    <w:rsid w:val="003600F4"/>
    <w:rsid w:val="003601DE"/>
    <w:rsid w:val="003602C2"/>
    <w:rsid w:val="00360343"/>
    <w:rsid w:val="003605FF"/>
    <w:rsid w:val="00360650"/>
    <w:rsid w:val="003606CF"/>
    <w:rsid w:val="003607E2"/>
    <w:rsid w:val="003609DF"/>
    <w:rsid w:val="00360BE6"/>
    <w:rsid w:val="003612AD"/>
    <w:rsid w:val="0036157D"/>
    <w:rsid w:val="00361690"/>
    <w:rsid w:val="003617A5"/>
    <w:rsid w:val="00361835"/>
    <w:rsid w:val="00361869"/>
    <w:rsid w:val="00361B44"/>
    <w:rsid w:val="00361BA8"/>
    <w:rsid w:val="00361C6C"/>
    <w:rsid w:val="00361EF1"/>
    <w:rsid w:val="00361F05"/>
    <w:rsid w:val="0036200E"/>
    <w:rsid w:val="00362044"/>
    <w:rsid w:val="0036224B"/>
    <w:rsid w:val="00362535"/>
    <w:rsid w:val="0036255E"/>
    <w:rsid w:val="0036270C"/>
    <w:rsid w:val="00362727"/>
    <w:rsid w:val="00362A84"/>
    <w:rsid w:val="00362E4E"/>
    <w:rsid w:val="00362FF2"/>
    <w:rsid w:val="003630DA"/>
    <w:rsid w:val="003630DE"/>
    <w:rsid w:val="003631F6"/>
    <w:rsid w:val="0036333C"/>
    <w:rsid w:val="00363473"/>
    <w:rsid w:val="003635C6"/>
    <w:rsid w:val="00363799"/>
    <w:rsid w:val="00363871"/>
    <w:rsid w:val="00363964"/>
    <w:rsid w:val="00364150"/>
    <w:rsid w:val="003641E5"/>
    <w:rsid w:val="003641FA"/>
    <w:rsid w:val="0036436D"/>
    <w:rsid w:val="00364374"/>
    <w:rsid w:val="003643B9"/>
    <w:rsid w:val="0036444A"/>
    <w:rsid w:val="0036449B"/>
    <w:rsid w:val="003644D3"/>
    <w:rsid w:val="003644F1"/>
    <w:rsid w:val="00364566"/>
    <w:rsid w:val="00364751"/>
    <w:rsid w:val="00364883"/>
    <w:rsid w:val="00364962"/>
    <w:rsid w:val="003649A5"/>
    <w:rsid w:val="00364B6B"/>
    <w:rsid w:val="00364E5D"/>
    <w:rsid w:val="00364E6F"/>
    <w:rsid w:val="00364ED3"/>
    <w:rsid w:val="00364EE7"/>
    <w:rsid w:val="0036522F"/>
    <w:rsid w:val="00365295"/>
    <w:rsid w:val="00365527"/>
    <w:rsid w:val="003656EB"/>
    <w:rsid w:val="00365928"/>
    <w:rsid w:val="00365954"/>
    <w:rsid w:val="00365986"/>
    <w:rsid w:val="00365B2A"/>
    <w:rsid w:val="00365C55"/>
    <w:rsid w:val="00365F3D"/>
    <w:rsid w:val="00366042"/>
    <w:rsid w:val="00366141"/>
    <w:rsid w:val="00366702"/>
    <w:rsid w:val="00366706"/>
    <w:rsid w:val="00366E3C"/>
    <w:rsid w:val="00366F03"/>
    <w:rsid w:val="00366F69"/>
    <w:rsid w:val="0036707F"/>
    <w:rsid w:val="003670BA"/>
    <w:rsid w:val="003670D2"/>
    <w:rsid w:val="003671D9"/>
    <w:rsid w:val="0036723D"/>
    <w:rsid w:val="0036735E"/>
    <w:rsid w:val="0036759F"/>
    <w:rsid w:val="003675E6"/>
    <w:rsid w:val="003675FB"/>
    <w:rsid w:val="0036791E"/>
    <w:rsid w:val="00367F16"/>
    <w:rsid w:val="00367F31"/>
    <w:rsid w:val="00367FDA"/>
    <w:rsid w:val="00370021"/>
    <w:rsid w:val="003700C3"/>
    <w:rsid w:val="0037046A"/>
    <w:rsid w:val="00370772"/>
    <w:rsid w:val="00370B5E"/>
    <w:rsid w:val="00370CF8"/>
    <w:rsid w:val="00370D02"/>
    <w:rsid w:val="00370E2D"/>
    <w:rsid w:val="00370EE7"/>
    <w:rsid w:val="00371078"/>
    <w:rsid w:val="00371590"/>
    <w:rsid w:val="00371596"/>
    <w:rsid w:val="0037162C"/>
    <w:rsid w:val="003716E8"/>
    <w:rsid w:val="003716F7"/>
    <w:rsid w:val="00371AC3"/>
    <w:rsid w:val="00371B98"/>
    <w:rsid w:val="00371D06"/>
    <w:rsid w:val="00371D66"/>
    <w:rsid w:val="00371DF6"/>
    <w:rsid w:val="00371F90"/>
    <w:rsid w:val="003720B7"/>
    <w:rsid w:val="003720C8"/>
    <w:rsid w:val="003720D7"/>
    <w:rsid w:val="00372235"/>
    <w:rsid w:val="003722EB"/>
    <w:rsid w:val="00372306"/>
    <w:rsid w:val="003723AB"/>
    <w:rsid w:val="003724AF"/>
    <w:rsid w:val="00372945"/>
    <w:rsid w:val="00372E0C"/>
    <w:rsid w:val="00372E49"/>
    <w:rsid w:val="00373081"/>
    <w:rsid w:val="003736F0"/>
    <w:rsid w:val="00373A74"/>
    <w:rsid w:val="00373AA5"/>
    <w:rsid w:val="00373C12"/>
    <w:rsid w:val="00374038"/>
    <w:rsid w:val="0037405B"/>
    <w:rsid w:val="003741AA"/>
    <w:rsid w:val="00374541"/>
    <w:rsid w:val="0037464A"/>
    <w:rsid w:val="003748C6"/>
    <w:rsid w:val="00374B8D"/>
    <w:rsid w:val="00374C5B"/>
    <w:rsid w:val="00374DAC"/>
    <w:rsid w:val="00374DB9"/>
    <w:rsid w:val="00374E02"/>
    <w:rsid w:val="00375250"/>
    <w:rsid w:val="003753E5"/>
    <w:rsid w:val="0037560E"/>
    <w:rsid w:val="0037566F"/>
    <w:rsid w:val="003756CB"/>
    <w:rsid w:val="00375940"/>
    <w:rsid w:val="00375C02"/>
    <w:rsid w:val="00375C0C"/>
    <w:rsid w:val="00375EB1"/>
    <w:rsid w:val="00375EC8"/>
    <w:rsid w:val="00375EF2"/>
    <w:rsid w:val="00375FC5"/>
    <w:rsid w:val="003760D3"/>
    <w:rsid w:val="00376260"/>
    <w:rsid w:val="00376622"/>
    <w:rsid w:val="003767E6"/>
    <w:rsid w:val="00376888"/>
    <w:rsid w:val="003768E2"/>
    <w:rsid w:val="00376B78"/>
    <w:rsid w:val="00376D52"/>
    <w:rsid w:val="00376DAC"/>
    <w:rsid w:val="00377448"/>
    <w:rsid w:val="003774D3"/>
    <w:rsid w:val="0037780E"/>
    <w:rsid w:val="00377AFD"/>
    <w:rsid w:val="00377C83"/>
    <w:rsid w:val="00377DEF"/>
    <w:rsid w:val="00377E13"/>
    <w:rsid w:val="00377E65"/>
    <w:rsid w:val="003803EF"/>
    <w:rsid w:val="00380429"/>
    <w:rsid w:val="00380647"/>
    <w:rsid w:val="0038076A"/>
    <w:rsid w:val="003807D7"/>
    <w:rsid w:val="0038093F"/>
    <w:rsid w:val="00380A4B"/>
    <w:rsid w:val="00380C53"/>
    <w:rsid w:val="00380D86"/>
    <w:rsid w:val="0038122F"/>
    <w:rsid w:val="003812CF"/>
    <w:rsid w:val="003814B4"/>
    <w:rsid w:val="00381550"/>
    <w:rsid w:val="00381745"/>
    <w:rsid w:val="003817EB"/>
    <w:rsid w:val="00381E95"/>
    <w:rsid w:val="00381F7B"/>
    <w:rsid w:val="00381F8D"/>
    <w:rsid w:val="003820DD"/>
    <w:rsid w:val="003820FB"/>
    <w:rsid w:val="00382C43"/>
    <w:rsid w:val="00382CB9"/>
    <w:rsid w:val="00382EFA"/>
    <w:rsid w:val="00382F04"/>
    <w:rsid w:val="00382F97"/>
    <w:rsid w:val="00382FAE"/>
    <w:rsid w:val="00383148"/>
    <w:rsid w:val="00383464"/>
    <w:rsid w:val="003837A5"/>
    <w:rsid w:val="00383BF6"/>
    <w:rsid w:val="00383CBA"/>
    <w:rsid w:val="00383F34"/>
    <w:rsid w:val="00383F4A"/>
    <w:rsid w:val="00383FB0"/>
    <w:rsid w:val="00383FB7"/>
    <w:rsid w:val="00383FCC"/>
    <w:rsid w:val="003842CE"/>
    <w:rsid w:val="00384362"/>
    <w:rsid w:val="0038442A"/>
    <w:rsid w:val="003844FB"/>
    <w:rsid w:val="00384603"/>
    <w:rsid w:val="003849BE"/>
    <w:rsid w:val="00384A13"/>
    <w:rsid w:val="00384B42"/>
    <w:rsid w:val="00384BA1"/>
    <w:rsid w:val="00384DC5"/>
    <w:rsid w:val="00385124"/>
    <w:rsid w:val="0038516E"/>
    <w:rsid w:val="00385416"/>
    <w:rsid w:val="003855B8"/>
    <w:rsid w:val="003855F6"/>
    <w:rsid w:val="003855FB"/>
    <w:rsid w:val="00385A12"/>
    <w:rsid w:val="00385CD3"/>
    <w:rsid w:val="00385DB0"/>
    <w:rsid w:val="00385E0B"/>
    <w:rsid w:val="00385F36"/>
    <w:rsid w:val="00386187"/>
    <w:rsid w:val="00386368"/>
    <w:rsid w:val="003864A5"/>
    <w:rsid w:val="003865F9"/>
    <w:rsid w:val="00386666"/>
    <w:rsid w:val="00386769"/>
    <w:rsid w:val="0038677D"/>
    <w:rsid w:val="0038681D"/>
    <w:rsid w:val="0038685B"/>
    <w:rsid w:val="00386AFB"/>
    <w:rsid w:val="00386B6B"/>
    <w:rsid w:val="00386B7B"/>
    <w:rsid w:val="00386BC2"/>
    <w:rsid w:val="00387063"/>
    <w:rsid w:val="0038707B"/>
    <w:rsid w:val="003870E2"/>
    <w:rsid w:val="00387585"/>
    <w:rsid w:val="0038766B"/>
    <w:rsid w:val="003879AF"/>
    <w:rsid w:val="00387A73"/>
    <w:rsid w:val="00387B03"/>
    <w:rsid w:val="00387B3D"/>
    <w:rsid w:val="00387B8D"/>
    <w:rsid w:val="00387BA1"/>
    <w:rsid w:val="00387F5F"/>
    <w:rsid w:val="00387FA3"/>
    <w:rsid w:val="00387FAD"/>
    <w:rsid w:val="00390158"/>
    <w:rsid w:val="003903E5"/>
    <w:rsid w:val="003905F3"/>
    <w:rsid w:val="00390744"/>
    <w:rsid w:val="00390779"/>
    <w:rsid w:val="003907CF"/>
    <w:rsid w:val="00390959"/>
    <w:rsid w:val="00390C8C"/>
    <w:rsid w:val="00390D83"/>
    <w:rsid w:val="00390E40"/>
    <w:rsid w:val="00391196"/>
    <w:rsid w:val="0039119E"/>
    <w:rsid w:val="0039145F"/>
    <w:rsid w:val="00391734"/>
    <w:rsid w:val="00391947"/>
    <w:rsid w:val="00391A7A"/>
    <w:rsid w:val="00391B26"/>
    <w:rsid w:val="00391CF5"/>
    <w:rsid w:val="00392065"/>
    <w:rsid w:val="00392123"/>
    <w:rsid w:val="00392295"/>
    <w:rsid w:val="0039251B"/>
    <w:rsid w:val="003926B4"/>
    <w:rsid w:val="003928AE"/>
    <w:rsid w:val="0039294D"/>
    <w:rsid w:val="00392A46"/>
    <w:rsid w:val="00392A6B"/>
    <w:rsid w:val="00392D65"/>
    <w:rsid w:val="00392DD3"/>
    <w:rsid w:val="00392E15"/>
    <w:rsid w:val="00392EC1"/>
    <w:rsid w:val="0039330F"/>
    <w:rsid w:val="003934B8"/>
    <w:rsid w:val="00393502"/>
    <w:rsid w:val="003935BB"/>
    <w:rsid w:val="003935E2"/>
    <w:rsid w:val="003936CB"/>
    <w:rsid w:val="0039380E"/>
    <w:rsid w:val="0039381A"/>
    <w:rsid w:val="0039393E"/>
    <w:rsid w:val="00393BE2"/>
    <w:rsid w:val="00393C9F"/>
    <w:rsid w:val="00393CE3"/>
    <w:rsid w:val="00393EA3"/>
    <w:rsid w:val="00393F3D"/>
    <w:rsid w:val="00394293"/>
    <w:rsid w:val="00394455"/>
    <w:rsid w:val="0039474C"/>
    <w:rsid w:val="00394AC7"/>
    <w:rsid w:val="00394B12"/>
    <w:rsid w:val="00394C5A"/>
    <w:rsid w:val="00394C6E"/>
    <w:rsid w:val="00394EC3"/>
    <w:rsid w:val="003951C4"/>
    <w:rsid w:val="00395570"/>
    <w:rsid w:val="0039569F"/>
    <w:rsid w:val="0039573E"/>
    <w:rsid w:val="0039588C"/>
    <w:rsid w:val="00395AF4"/>
    <w:rsid w:val="00395C09"/>
    <w:rsid w:val="00395C9D"/>
    <w:rsid w:val="00395F65"/>
    <w:rsid w:val="00395F8D"/>
    <w:rsid w:val="00396014"/>
    <w:rsid w:val="00396081"/>
    <w:rsid w:val="003960C8"/>
    <w:rsid w:val="00396112"/>
    <w:rsid w:val="0039638D"/>
    <w:rsid w:val="0039652F"/>
    <w:rsid w:val="00396952"/>
    <w:rsid w:val="00396BF2"/>
    <w:rsid w:val="00396E19"/>
    <w:rsid w:val="00396F64"/>
    <w:rsid w:val="0039711E"/>
    <w:rsid w:val="00397211"/>
    <w:rsid w:val="00397224"/>
    <w:rsid w:val="003976ED"/>
    <w:rsid w:val="00397804"/>
    <w:rsid w:val="0039782A"/>
    <w:rsid w:val="00397861"/>
    <w:rsid w:val="00397941"/>
    <w:rsid w:val="00397B13"/>
    <w:rsid w:val="00397B41"/>
    <w:rsid w:val="00397B7E"/>
    <w:rsid w:val="00397DE0"/>
    <w:rsid w:val="00397E37"/>
    <w:rsid w:val="003A004C"/>
    <w:rsid w:val="003A0134"/>
    <w:rsid w:val="003A0202"/>
    <w:rsid w:val="003A0290"/>
    <w:rsid w:val="003A041E"/>
    <w:rsid w:val="003A05B1"/>
    <w:rsid w:val="003A05ED"/>
    <w:rsid w:val="003A06A2"/>
    <w:rsid w:val="003A0863"/>
    <w:rsid w:val="003A0895"/>
    <w:rsid w:val="003A0AA3"/>
    <w:rsid w:val="003A0C22"/>
    <w:rsid w:val="003A0CEB"/>
    <w:rsid w:val="003A0EE6"/>
    <w:rsid w:val="003A155D"/>
    <w:rsid w:val="003A1749"/>
    <w:rsid w:val="003A18E5"/>
    <w:rsid w:val="003A18F2"/>
    <w:rsid w:val="003A1B83"/>
    <w:rsid w:val="003A1E82"/>
    <w:rsid w:val="003A2002"/>
    <w:rsid w:val="003A24D5"/>
    <w:rsid w:val="003A25E2"/>
    <w:rsid w:val="003A26F8"/>
    <w:rsid w:val="003A28B9"/>
    <w:rsid w:val="003A28D9"/>
    <w:rsid w:val="003A3351"/>
    <w:rsid w:val="003A35A5"/>
    <w:rsid w:val="003A3748"/>
    <w:rsid w:val="003A380C"/>
    <w:rsid w:val="003A3882"/>
    <w:rsid w:val="003A3D29"/>
    <w:rsid w:val="003A3F6F"/>
    <w:rsid w:val="003A3FCF"/>
    <w:rsid w:val="003A425E"/>
    <w:rsid w:val="003A449F"/>
    <w:rsid w:val="003A451E"/>
    <w:rsid w:val="003A49D3"/>
    <w:rsid w:val="003A49DE"/>
    <w:rsid w:val="003A4B2D"/>
    <w:rsid w:val="003A4F6C"/>
    <w:rsid w:val="003A4F94"/>
    <w:rsid w:val="003A52A3"/>
    <w:rsid w:val="003A544E"/>
    <w:rsid w:val="003A59F2"/>
    <w:rsid w:val="003A5A16"/>
    <w:rsid w:val="003A5BCE"/>
    <w:rsid w:val="003A5CC1"/>
    <w:rsid w:val="003A5F46"/>
    <w:rsid w:val="003A6221"/>
    <w:rsid w:val="003A62EE"/>
    <w:rsid w:val="003A6413"/>
    <w:rsid w:val="003A666B"/>
    <w:rsid w:val="003A67FD"/>
    <w:rsid w:val="003A6907"/>
    <w:rsid w:val="003A6AA1"/>
    <w:rsid w:val="003A6B51"/>
    <w:rsid w:val="003A6D85"/>
    <w:rsid w:val="003A6EE6"/>
    <w:rsid w:val="003A6F24"/>
    <w:rsid w:val="003A6FF7"/>
    <w:rsid w:val="003A7219"/>
    <w:rsid w:val="003A7314"/>
    <w:rsid w:val="003A73EC"/>
    <w:rsid w:val="003A7765"/>
    <w:rsid w:val="003A776E"/>
    <w:rsid w:val="003B0166"/>
    <w:rsid w:val="003B0254"/>
    <w:rsid w:val="003B02B2"/>
    <w:rsid w:val="003B039C"/>
    <w:rsid w:val="003B0415"/>
    <w:rsid w:val="003B0505"/>
    <w:rsid w:val="003B059B"/>
    <w:rsid w:val="003B095D"/>
    <w:rsid w:val="003B0C37"/>
    <w:rsid w:val="003B0D68"/>
    <w:rsid w:val="003B0E19"/>
    <w:rsid w:val="003B0EC8"/>
    <w:rsid w:val="003B0FE8"/>
    <w:rsid w:val="003B1278"/>
    <w:rsid w:val="003B12CE"/>
    <w:rsid w:val="003B1564"/>
    <w:rsid w:val="003B1667"/>
    <w:rsid w:val="003B16E0"/>
    <w:rsid w:val="003B1AB5"/>
    <w:rsid w:val="003B1AC1"/>
    <w:rsid w:val="003B1DDE"/>
    <w:rsid w:val="003B1E96"/>
    <w:rsid w:val="003B1EE8"/>
    <w:rsid w:val="003B20FF"/>
    <w:rsid w:val="003B230F"/>
    <w:rsid w:val="003B2AE7"/>
    <w:rsid w:val="003B2D3E"/>
    <w:rsid w:val="003B2DA6"/>
    <w:rsid w:val="003B2DFE"/>
    <w:rsid w:val="003B3087"/>
    <w:rsid w:val="003B31F2"/>
    <w:rsid w:val="003B32A2"/>
    <w:rsid w:val="003B3319"/>
    <w:rsid w:val="003B35C2"/>
    <w:rsid w:val="003B365B"/>
    <w:rsid w:val="003B3886"/>
    <w:rsid w:val="003B3980"/>
    <w:rsid w:val="003B3CCC"/>
    <w:rsid w:val="003B3D64"/>
    <w:rsid w:val="003B3D9D"/>
    <w:rsid w:val="003B3F26"/>
    <w:rsid w:val="003B40E8"/>
    <w:rsid w:val="003B44A9"/>
    <w:rsid w:val="003B4506"/>
    <w:rsid w:val="003B46A8"/>
    <w:rsid w:val="003B4937"/>
    <w:rsid w:val="003B4ED7"/>
    <w:rsid w:val="003B4F15"/>
    <w:rsid w:val="003B5007"/>
    <w:rsid w:val="003B518A"/>
    <w:rsid w:val="003B51AA"/>
    <w:rsid w:val="003B5352"/>
    <w:rsid w:val="003B565F"/>
    <w:rsid w:val="003B5833"/>
    <w:rsid w:val="003B5844"/>
    <w:rsid w:val="003B5871"/>
    <w:rsid w:val="003B5AA0"/>
    <w:rsid w:val="003B5D57"/>
    <w:rsid w:val="003B60FA"/>
    <w:rsid w:val="003B6195"/>
    <w:rsid w:val="003B61E7"/>
    <w:rsid w:val="003B65D4"/>
    <w:rsid w:val="003B6748"/>
    <w:rsid w:val="003B68D9"/>
    <w:rsid w:val="003B6970"/>
    <w:rsid w:val="003B6BBB"/>
    <w:rsid w:val="003B7034"/>
    <w:rsid w:val="003B7858"/>
    <w:rsid w:val="003B78F9"/>
    <w:rsid w:val="003B79A5"/>
    <w:rsid w:val="003B7A88"/>
    <w:rsid w:val="003B7A8F"/>
    <w:rsid w:val="003B7BAF"/>
    <w:rsid w:val="003B7CE5"/>
    <w:rsid w:val="003B7ED0"/>
    <w:rsid w:val="003C0183"/>
    <w:rsid w:val="003C030C"/>
    <w:rsid w:val="003C0536"/>
    <w:rsid w:val="003C06DA"/>
    <w:rsid w:val="003C0906"/>
    <w:rsid w:val="003C0A55"/>
    <w:rsid w:val="003C0AC0"/>
    <w:rsid w:val="003C0C57"/>
    <w:rsid w:val="003C0C85"/>
    <w:rsid w:val="003C0EC7"/>
    <w:rsid w:val="003C0EE0"/>
    <w:rsid w:val="003C0FD7"/>
    <w:rsid w:val="003C11AB"/>
    <w:rsid w:val="003C133B"/>
    <w:rsid w:val="003C17E0"/>
    <w:rsid w:val="003C181B"/>
    <w:rsid w:val="003C1989"/>
    <w:rsid w:val="003C19DC"/>
    <w:rsid w:val="003C1B1B"/>
    <w:rsid w:val="003C1B98"/>
    <w:rsid w:val="003C1BE0"/>
    <w:rsid w:val="003C1C11"/>
    <w:rsid w:val="003C1D6A"/>
    <w:rsid w:val="003C1E7A"/>
    <w:rsid w:val="003C1F5A"/>
    <w:rsid w:val="003C1FCE"/>
    <w:rsid w:val="003C204B"/>
    <w:rsid w:val="003C2147"/>
    <w:rsid w:val="003C26D1"/>
    <w:rsid w:val="003C2910"/>
    <w:rsid w:val="003C29CB"/>
    <w:rsid w:val="003C2A86"/>
    <w:rsid w:val="003C2ABD"/>
    <w:rsid w:val="003C2D83"/>
    <w:rsid w:val="003C2E86"/>
    <w:rsid w:val="003C2EBC"/>
    <w:rsid w:val="003C2F68"/>
    <w:rsid w:val="003C308A"/>
    <w:rsid w:val="003C34B2"/>
    <w:rsid w:val="003C3555"/>
    <w:rsid w:val="003C35B7"/>
    <w:rsid w:val="003C3987"/>
    <w:rsid w:val="003C3A43"/>
    <w:rsid w:val="003C3A95"/>
    <w:rsid w:val="003C3ABC"/>
    <w:rsid w:val="003C3C02"/>
    <w:rsid w:val="003C3CA1"/>
    <w:rsid w:val="003C43EF"/>
    <w:rsid w:val="003C4591"/>
    <w:rsid w:val="003C46A5"/>
    <w:rsid w:val="003C46BC"/>
    <w:rsid w:val="003C471D"/>
    <w:rsid w:val="003C473A"/>
    <w:rsid w:val="003C47FB"/>
    <w:rsid w:val="003C4855"/>
    <w:rsid w:val="003C49DD"/>
    <w:rsid w:val="003C4A5D"/>
    <w:rsid w:val="003C4BBA"/>
    <w:rsid w:val="003C4C2D"/>
    <w:rsid w:val="003C4C40"/>
    <w:rsid w:val="003C4F99"/>
    <w:rsid w:val="003C501E"/>
    <w:rsid w:val="003C5720"/>
    <w:rsid w:val="003C5830"/>
    <w:rsid w:val="003C58DC"/>
    <w:rsid w:val="003C5945"/>
    <w:rsid w:val="003C599F"/>
    <w:rsid w:val="003C59A9"/>
    <w:rsid w:val="003C5AD6"/>
    <w:rsid w:val="003C5D10"/>
    <w:rsid w:val="003C5F3C"/>
    <w:rsid w:val="003C5FDD"/>
    <w:rsid w:val="003C604A"/>
    <w:rsid w:val="003C6A6B"/>
    <w:rsid w:val="003C6BA8"/>
    <w:rsid w:val="003C6BB1"/>
    <w:rsid w:val="003C6BF1"/>
    <w:rsid w:val="003C6D1B"/>
    <w:rsid w:val="003C6FC8"/>
    <w:rsid w:val="003C7174"/>
    <w:rsid w:val="003C7216"/>
    <w:rsid w:val="003C7383"/>
    <w:rsid w:val="003C7444"/>
    <w:rsid w:val="003C7532"/>
    <w:rsid w:val="003C77A9"/>
    <w:rsid w:val="003C78F8"/>
    <w:rsid w:val="003C7F0C"/>
    <w:rsid w:val="003D0060"/>
    <w:rsid w:val="003D062E"/>
    <w:rsid w:val="003D069B"/>
    <w:rsid w:val="003D0C05"/>
    <w:rsid w:val="003D0E11"/>
    <w:rsid w:val="003D0F0A"/>
    <w:rsid w:val="003D0F68"/>
    <w:rsid w:val="003D10AD"/>
    <w:rsid w:val="003D1203"/>
    <w:rsid w:val="003D129B"/>
    <w:rsid w:val="003D130E"/>
    <w:rsid w:val="003D132A"/>
    <w:rsid w:val="003D144A"/>
    <w:rsid w:val="003D14CF"/>
    <w:rsid w:val="003D1537"/>
    <w:rsid w:val="003D1731"/>
    <w:rsid w:val="003D1933"/>
    <w:rsid w:val="003D195F"/>
    <w:rsid w:val="003D19C0"/>
    <w:rsid w:val="003D1C67"/>
    <w:rsid w:val="003D225B"/>
    <w:rsid w:val="003D22AE"/>
    <w:rsid w:val="003D2665"/>
    <w:rsid w:val="003D2671"/>
    <w:rsid w:val="003D270C"/>
    <w:rsid w:val="003D29CF"/>
    <w:rsid w:val="003D2A0D"/>
    <w:rsid w:val="003D3046"/>
    <w:rsid w:val="003D3075"/>
    <w:rsid w:val="003D359F"/>
    <w:rsid w:val="003D36DF"/>
    <w:rsid w:val="003D3B41"/>
    <w:rsid w:val="003D3D57"/>
    <w:rsid w:val="003D3E7E"/>
    <w:rsid w:val="003D413B"/>
    <w:rsid w:val="003D45BD"/>
    <w:rsid w:val="003D4606"/>
    <w:rsid w:val="003D461E"/>
    <w:rsid w:val="003D46C9"/>
    <w:rsid w:val="003D472C"/>
    <w:rsid w:val="003D4C48"/>
    <w:rsid w:val="003D5020"/>
    <w:rsid w:val="003D5179"/>
    <w:rsid w:val="003D51A5"/>
    <w:rsid w:val="003D545D"/>
    <w:rsid w:val="003D556D"/>
    <w:rsid w:val="003D59D0"/>
    <w:rsid w:val="003D5AC6"/>
    <w:rsid w:val="003D5B50"/>
    <w:rsid w:val="003D5BA5"/>
    <w:rsid w:val="003D5F4D"/>
    <w:rsid w:val="003D6227"/>
    <w:rsid w:val="003D6279"/>
    <w:rsid w:val="003D633B"/>
    <w:rsid w:val="003D65F2"/>
    <w:rsid w:val="003D691E"/>
    <w:rsid w:val="003D69AF"/>
    <w:rsid w:val="003D6A3A"/>
    <w:rsid w:val="003D6AC9"/>
    <w:rsid w:val="003D6CFB"/>
    <w:rsid w:val="003D6D65"/>
    <w:rsid w:val="003D6D74"/>
    <w:rsid w:val="003D6E2D"/>
    <w:rsid w:val="003D6E4D"/>
    <w:rsid w:val="003D6F5E"/>
    <w:rsid w:val="003D7026"/>
    <w:rsid w:val="003D742B"/>
    <w:rsid w:val="003D748D"/>
    <w:rsid w:val="003D75D5"/>
    <w:rsid w:val="003D79C6"/>
    <w:rsid w:val="003D7DF4"/>
    <w:rsid w:val="003D7FF3"/>
    <w:rsid w:val="003E005F"/>
    <w:rsid w:val="003E0138"/>
    <w:rsid w:val="003E0232"/>
    <w:rsid w:val="003E0331"/>
    <w:rsid w:val="003E03C1"/>
    <w:rsid w:val="003E0489"/>
    <w:rsid w:val="003E074E"/>
    <w:rsid w:val="003E079F"/>
    <w:rsid w:val="003E0999"/>
    <w:rsid w:val="003E0A27"/>
    <w:rsid w:val="003E0C50"/>
    <w:rsid w:val="003E1016"/>
    <w:rsid w:val="003E119C"/>
    <w:rsid w:val="003E11A2"/>
    <w:rsid w:val="003E137D"/>
    <w:rsid w:val="003E15E1"/>
    <w:rsid w:val="003E17B2"/>
    <w:rsid w:val="003E17BC"/>
    <w:rsid w:val="003E18BE"/>
    <w:rsid w:val="003E1B49"/>
    <w:rsid w:val="003E1B5D"/>
    <w:rsid w:val="003E20B6"/>
    <w:rsid w:val="003E2219"/>
    <w:rsid w:val="003E25A4"/>
    <w:rsid w:val="003E2AB5"/>
    <w:rsid w:val="003E31FF"/>
    <w:rsid w:val="003E322B"/>
    <w:rsid w:val="003E34F9"/>
    <w:rsid w:val="003E35F5"/>
    <w:rsid w:val="003E37F7"/>
    <w:rsid w:val="003E3AAD"/>
    <w:rsid w:val="003E3DCD"/>
    <w:rsid w:val="003E4146"/>
    <w:rsid w:val="003E4148"/>
    <w:rsid w:val="003E427F"/>
    <w:rsid w:val="003E4317"/>
    <w:rsid w:val="003E4567"/>
    <w:rsid w:val="003E4A3B"/>
    <w:rsid w:val="003E4B7A"/>
    <w:rsid w:val="003E4F26"/>
    <w:rsid w:val="003E50F4"/>
    <w:rsid w:val="003E51CE"/>
    <w:rsid w:val="003E51CF"/>
    <w:rsid w:val="003E526B"/>
    <w:rsid w:val="003E58E5"/>
    <w:rsid w:val="003E5937"/>
    <w:rsid w:val="003E5BC8"/>
    <w:rsid w:val="003E61CE"/>
    <w:rsid w:val="003E62A3"/>
    <w:rsid w:val="003E66A0"/>
    <w:rsid w:val="003E670F"/>
    <w:rsid w:val="003E67B9"/>
    <w:rsid w:val="003E6D46"/>
    <w:rsid w:val="003E6D5B"/>
    <w:rsid w:val="003E7187"/>
    <w:rsid w:val="003E71BD"/>
    <w:rsid w:val="003E74B1"/>
    <w:rsid w:val="003E7576"/>
    <w:rsid w:val="003E75E7"/>
    <w:rsid w:val="003E781C"/>
    <w:rsid w:val="003E7A00"/>
    <w:rsid w:val="003E7AC3"/>
    <w:rsid w:val="003E7C6A"/>
    <w:rsid w:val="003E7D31"/>
    <w:rsid w:val="003E7E0A"/>
    <w:rsid w:val="003F0188"/>
    <w:rsid w:val="003F01F5"/>
    <w:rsid w:val="003F025A"/>
    <w:rsid w:val="003F02AA"/>
    <w:rsid w:val="003F04B2"/>
    <w:rsid w:val="003F06A6"/>
    <w:rsid w:val="003F0A86"/>
    <w:rsid w:val="003F0AB2"/>
    <w:rsid w:val="003F0BF8"/>
    <w:rsid w:val="003F0BFD"/>
    <w:rsid w:val="003F0CFE"/>
    <w:rsid w:val="003F128C"/>
    <w:rsid w:val="003F1521"/>
    <w:rsid w:val="003F1568"/>
    <w:rsid w:val="003F16C9"/>
    <w:rsid w:val="003F18D5"/>
    <w:rsid w:val="003F197A"/>
    <w:rsid w:val="003F1A85"/>
    <w:rsid w:val="003F1B5C"/>
    <w:rsid w:val="003F1BE1"/>
    <w:rsid w:val="003F1C29"/>
    <w:rsid w:val="003F1E3D"/>
    <w:rsid w:val="003F1F00"/>
    <w:rsid w:val="003F1F10"/>
    <w:rsid w:val="003F1F69"/>
    <w:rsid w:val="003F2101"/>
    <w:rsid w:val="003F224F"/>
    <w:rsid w:val="003F2389"/>
    <w:rsid w:val="003F252D"/>
    <w:rsid w:val="003F2D97"/>
    <w:rsid w:val="003F3158"/>
    <w:rsid w:val="003F3367"/>
    <w:rsid w:val="003F348C"/>
    <w:rsid w:val="003F34BC"/>
    <w:rsid w:val="003F36D2"/>
    <w:rsid w:val="003F3803"/>
    <w:rsid w:val="003F3821"/>
    <w:rsid w:val="003F39DC"/>
    <w:rsid w:val="003F3CF6"/>
    <w:rsid w:val="003F3E17"/>
    <w:rsid w:val="003F3FC0"/>
    <w:rsid w:val="003F40A0"/>
    <w:rsid w:val="003F42B2"/>
    <w:rsid w:val="003F48C9"/>
    <w:rsid w:val="003F4A17"/>
    <w:rsid w:val="003F4A64"/>
    <w:rsid w:val="003F4AD9"/>
    <w:rsid w:val="003F4B91"/>
    <w:rsid w:val="003F4BC1"/>
    <w:rsid w:val="003F4BD6"/>
    <w:rsid w:val="003F4D23"/>
    <w:rsid w:val="003F4E6A"/>
    <w:rsid w:val="003F50E2"/>
    <w:rsid w:val="003F5374"/>
    <w:rsid w:val="003F54FB"/>
    <w:rsid w:val="003F5772"/>
    <w:rsid w:val="003F5850"/>
    <w:rsid w:val="003F5885"/>
    <w:rsid w:val="003F63A7"/>
    <w:rsid w:val="003F65F0"/>
    <w:rsid w:val="003F6743"/>
    <w:rsid w:val="003F6882"/>
    <w:rsid w:val="003F6969"/>
    <w:rsid w:val="003F6980"/>
    <w:rsid w:val="003F6981"/>
    <w:rsid w:val="003F6A49"/>
    <w:rsid w:val="003F6D77"/>
    <w:rsid w:val="003F720B"/>
    <w:rsid w:val="003F721A"/>
    <w:rsid w:val="003F72A9"/>
    <w:rsid w:val="003F72C8"/>
    <w:rsid w:val="003F7392"/>
    <w:rsid w:val="003F74B5"/>
    <w:rsid w:val="003F755E"/>
    <w:rsid w:val="003F763F"/>
    <w:rsid w:val="003F769A"/>
    <w:rsid w:val="003F7DFA"/>
    <w:rsid w:val="003F7E73"/>
    <w:rsid w:val="003F7FD9"/>
    <w:rsid w:val="0040029D"/>
    <w:rsid w:val="00400446"/>
    <w:rsid w:val="00401013"/>
    <w:rsid w:val="004013D7"/>
    <w:rsid w:val="00401496"/>
    <w:rsid w:val="00401570"/>
    <w:rsid w:val="0040170A"/>
    <w:rsid w:val="004017E1"/>
    <w:rsid w:val="0040183D"/>
    <w:rsid w:val="00401878"/>
    <w:rsid w:val="0040195D"/>
    <w:rsid w:val="00401D7A"/>
    <w:rsid w:val="00402096"/>
    <w:rsid w:val="00402166"/>
    <w:rsid w:val="00402599"/>
    <w:rsid w:val="004025BD"/>
    <w:rsid w:val="004026AF"/>
    <w:rsid w:val="004028E6"/>
    <w:rsid w:val="00402C51"/>
    <w:rsid w:val="00402F47"/>
    <w:rsid w:val="0040330A"/>
    <w:rsid w:val="00403537"/>
    <w:rsid w:val="00403D05"/>
    <w:rsid w:val="00403F4F"/>
    <w:rsid w:val="00403FD4"/>
    <w:rsid w:val="00404112"/>
    <w:rsid w:val="004047B3"/>
    <w:rsid w:val="00404B8B"/>
    <w:rsid w:val="00404CAA"/>
    <w:rsid w:val="00404E80"/>
    <w:rsid w:val="0040508A"/>
    <w:rsid w:val="00405102"/>
    <w:rsid w:val="004054F7"/>
    <w:rsid w:val="0040555D"/>
    <w:rsid w:val="00405650"/>
    <w:rsid w:val="004057D3"/>
    <w:rsid w:val="00405835"/>
    <w:rsid w:val="00405C12"/>
    <w:rsid w:val="00405C3B"/>
    <w:rsid w:val="00405DA1"/>
    <w:rsid w:val="00405EB7"/>
    <w:rsid w:val="0040623D"/>
    <w:rsid w:val="00406544"/>
    <w:rsid w:val="0040668F"/>
    <w:rsid w:val="004067F5"/>
    <w:rsid w:val="00406DC7"/>
    <w:rsid w:val="004071A1"/>
    <w:rsid w:val="0040723F"/>
    <w:rsid w:val="00407291"/>
    <w:rsid w:val="004075ED"/>
    <w:rsid w:val="004077D3"/>
    <w:rsid w:val="004078CF"/>
    <w:rsid w:val="00407AA0"/>
    <w:rsid w:val="00407B12"/>
    <w:rsid w:val="00407B84"/>
    <w:rsid w:val="00407EED"/>
    <w:rsid w:val="00407F03"/>
    <w:rsid w:val="00407FA8"/>
    <w:rsid w:val="00407FBE"/>
    <w:rsid w:val="0041003F"/>
    <w:rsid w:val="004102E2"/>
    <w:rsid w:val="004104F8"/>
    <w:rsid w:val="00410565"/>
    <w:rsid w:val="0041056D"/>
    <w:rsid w:val="004109DF"/>
    <w:rsid w:val="00410B91"/>
    <w:rsid w:val="00410CB0"/>
    <w:rsid w:val="00410D5C"/>
    <w:rsid w:val="00410DD5"/>
    <w:rsid w:val="00410FBA"/>
    <w:rsid w:val="004113CA"/>
    <w:rsid w:val="00411617"/>
    <w:rsid w:val="0041165E"/>
    <w:rsid w:val="00411B37"/>
    <w:rsid w:val="00411D05"/>
    <w:rsid w:val="00411E08"/>
    <w:rsid w:val="00412DC7"/>
    <w:rsid w:val="004130C8"/>
    <w:rsid w:val="00413619"/>
    <w:rsid w:val="00413791"/>
    <w:rsid w:val="004137E0"/>
    <w:rsid w:val="00413950"/>
    <w:rsid w:val="00413A67"/>
    <w:rsid w:val="00413B6E"/>
    <w:rsid w:val="00413CE1"/>
    <w:rsid w:val="00413E7E"/>
    <w:rsid w:val="0041437D"/>
    <w:rsid w:val="0041499A"/>
    <w:rsid w:val="00414A2E"/>
    <w:rsid w:val="00414B2E"/>
    <w:rsid w:val="00414CD8"/>
    <w:rsid w:val="00414EF3"/>
    <w:rsid w:val="00414F02"/>
    <w:rsid w:val="00414F6C"/>
    <w:rsid w:val="00415058"/>
    <w:rsid w:val="004150E5"/>
    <w:rsid w:val="004151FF"/>
    <w:rsid w:val="004152B1"/>
    <w:rsid w:val="004153E8"/>
    <w:rsid w:val="004156DB"/>
    <w:rsid w:val="004156EF"/>
    <w:rsid w:val="00415713"/>
    <w:rsid w:val="00415B32"/>
    <w:rsid w:val="00415B5F"/>
    <w:rsid w:val="00415ED8"/>
    <w:rsid w:val="00415F9C"/>
    <w:rsid w:val="004160F9"/>
    <w:rsid w:val="00416110"/>
    <w:rsid w:val="004161BD"/>
    <w:rsid w:val="00416299"/>
    <w:rsid w:val="0041645D"/>
    <w:rsid w:val="00416650"/>
    <w:rsid w:val="004167D8"/>
    <w:rsid w:val="0041690A"/>
    <w:rsid w:val="00416CEC"/>
    <w:rsid w:val="00417026"/>
    <w:rsid w:val="00417047"/>
    <w:rsid w:val="0041705F"/>
    <w:rsid w:val="0041748B"/>
    <w:rsid w:val="004174C0"/>
    <w:rsid w:val="0041764C"/>
    <w:rsid w:val="00417A56"/>
    <w:rsid w:val="00417B95"/>
    <w:rsid w:val="00417BDA"/>
    <w:rsid w:val="00417C16"/>
    <w:rsid w:val="00417CB8"/>
    <w:rsid w:val="00417CF8"/>
    <w:rsid w:val="0042008E"/>
    <w:rsid w:val="00420374"/>
    <w:rsid w:val="004203F3"/>
    <w:rsid w:val="004204CE"/>
    <w:rsid w:val="004204D9"/>
    <w:rsid w:val="004205B9"/>
    <w:rsid w:val="004208E2"/>
    <w:rsid w:val="0042096A"/>
    <w:rsid w:val="00420A15"/>
    <w:rsid w:val="00420A32"/>
    <w:rsid w:val="00420AD5"/>
    <w:rsid w:val="00420C95"/>
    <w:rsid w:val="00420CBA"/>
    <w:rsid w:val="004215F8"/>
    <w:rsid w:val="00421655"/>
    <w:rsid w:val="00421A2E"/>
    <w:rsid w:val="00421A8B"/>
    <w:rsid w:val="00421A9B"/>
    <w:rsid w:val="00421D84"/>
    <w:rsid w:val="00421E40"/>
    <w:rsid w:val="00421EF6"/>
    <w:rsid w:val="00422137"/>
    <w:rsid w:val="004222AB"/>
    <w:rsid w:val="004222F2"/>
    <w:rsid w:val="0042237F"/>
    <w:rsid w:val="00422380"/>
    <w:rsid w:val="004223E1"/>
    <w:rsid w:val="004224C8"/>
    <w:rsid w:val="004227D8"/>
    <w:rsid w:val="00422A13"/>
    <w:rsid w:val="00422B5A"/>
    <w:rsid w:val="00422C9E"/>
    <w:rsid w:val="004230CE"/>
    <w:rsid w:val="004232E5"/>
    <w:rsid w:val="00423369"/>
    <w:rsid w:val="00423429"/>
    <w:rsid w:val="00423555"/>
    <w:rsid w:val="00423658"/>
    <w:rsid w:val="0042396D"/>
    <w:rsid w:val="00423995"/>
    <w:rsid w:val="00423A73"/>
    <w:rsid w:val="00423B6A"/>
    <w:rsid w:val="00423DC2"/>
    <w:rsid w:val="00423FE2"/>
    <w:rsid w:val="004240E8"/>
    <w:rsid w:val="00424459"/>
    <w:rsid w:val="0042450E"/>
    <w:rsid w:val="0042463B"/>
    <w:rsid w:val="0042464C"/>
    <w:rsid w:val="0042475B"/>
    <w:rsid w:val="00424B2E"/>
    <w:rsid w:val="00424CF4"/>
    <w:rsid w:val="00424D2E"/>
    <w:rsid w:val="00424D4D"/>
    <w:rsid w:val="00424DA1"/>
    <w:rsid w:val="00425034"/>
    <w:rsid w:val="0042506F"/>
    <w:rsid w:val="004250E7"/>
    <w:rsid w:val="00425244"/>
    <w:rsid w:val="0042540B"/>
    <w:rsid w:val="004254D8"/>
    <w:rsid w:val="00425570"/>
    <w:rsid w:val="00425579"/>
    <w:rsid w:val="0042572A"/>
    <w:rsid w:val="004257C9"/>
    <w:rsid w:val="004258F3"/>
    <w:rsid w:val="00425A89"/>
    <w:rsid w:val="00425AE7"/>
    <w:rsid w:val="00425DCF"/>
    <w:rsid w:val="00425EBE"/>
    <w:rsid w:val="00425F0F"/>
    <w:rsid w:val="00425F9A"/>
    <w:rsid w:val="00426087"/>
    <w:rsid w:val="00426400"/>
    <w:rsid w:val="004265D5"/>
    <w:rsid w:val="0042660C"/>
    <w:rsid w:val="004266D4"/>
    <w:rsid w:val="00426B76"/>
    <w:rsid w:val="00426CA0"/>
    <w:rsid w:val="00426CA1"/>
    <w:rsid w:val="00426FF1"/>
    <w:rsid w:val="00427137"/>
    <w:rsid w:val="0042718F"/>
    <w:rsid w:val="00427288"/>
    <w:rsid w:val="004274CE"/>
    <w:rsid w:val="0042763C"/>
    <w:rsid w:val="004276F1"/>
    <w:rsid w:val="004277AD"/>
    <w:rsid w:val="004277FF"/>
    <w:rsid w:val="00427A48"/>
    <w:rsid w:val="00427AF6"/>
    <w:rsid w:val="0043002C"/>
    <w:rsid w:val="00430030"/>
    <w:rsid w:val="004301B3"/>
    <w:rsid w:val="004301B7"/>
    <w:rsid w:val="0043029F"/>
    <w:rsid w:val="004304C1"/>
    <w:rsid w:val="004306D8"/>
    <w:rsid w:val="00430726"/>
    <w:rsid w:val="004309DC"/>
    <w:rsid w:val="00430A79"/>
    <w:rsid w:val="00430BAA"/>
    <w:rsid w:val="00430C6E"/>
    <w:rsid w:val="00431010"/>
    <w:rsid w:val="00431091"/>
    <w:rsid w:val="004313E8"/>
    <w:rsid w:val="00431466"/>
    <w:rsid w:val="004314D8"/>
    <w:rsid w:val="00431575"/>
    <w:rsid w:val="004318F8"/>
    <w:rsid w:val="00431C45"/>
    <w:rsid w:val="00431D0D"/>
    <w:rsid w:val="00431DC5"/>
    <w:rsid w:val="00431E36"/>
    <w:rsid w:val="0043208A"/>
    <w:rsid w:val="004320DF"/>
    <w:rsid w:val="00432163"/>
    <w:rsid w:val="00432363"/>
    <w:rsid w:val="004324B8"/>
    <w:rsid w:val="004325C8"/>
    <w:rsid w:val="00432879"/>
    <w:rsid w:val="00432C48"/>
    <w:rsid w:val="00432D54"/>
    <w:rsid w:val="00432DDD"/>
    <w:rsid w:val="00432E8A"/>
    <w:rsid w:val="00433030"/>
    <w:rsid w:val="004330C0"/>
    <w:rsid w:val="004336D8"/>
    <w:rsid w:val="0043380B"/>
    <w:rsid w:val="00433D60"/>
    <w:rsid w:val="00433DCD"/>
    <w:rsid w:val="00433E65"/>
    <w:rsid w:val="00433EFC"/>
    <w:rsid w:val="00434016"/>
    <w:rsid w:val="004340F8"/>
    <w:rsid w:val="00434306"/>
    <w:rsid w:val="0043436D"/>
    <w:rsid w:val="00434524"/>
    <w:rsid w:val="004347A5"/>
    <w:rsid w:val="00434879"/>
    <w:rsid w:val="00434DDF"/>
    <w:rsid w:val="00434E6E"/>
    <w:rsid w:val="00434F53"/>
    <w:rsid w:val="00435194"/>
    <w:rsid w:val="00435347"/>
    <w:rsid w:val="00435374"/>
    <w:rsid w:val="0043539C"/>
    <w:rsid w:val="004355A8"/>
    <w:rsid w:val="00435615"/>
    <w:rsid w:val="004356EB"/>
    <w:rsid w:val="00435846"/>
    <w:rsid w:val="0043599E"/>
    <w:rsid w:val="00435A0B"/>
    <w:rsid w:val="00435CDF"/>
    <w:rsid w:val="00435D40"/>
    <w:rsid w:val="00435D67"/>
    <w:rsid w:val="00435EF8"/>
    <w:rsid w:val="00436054"/>
    <w:rsid w:val="00436121"/>
    <w:rsid w:val="0043616F"/>
    <w:rsid w:val="0043623B"/>
    <w:rsid w:val="004362ED"/>
    <w:rsid w:val="00436A3E"/>
    <w:rsid w:val="00436B40"/>
    <w:rsid w:val="00436C42"/>
    <w:rsid w:val="00436C7C"/>
    <w:rsid w:val="00436CA0"/>
    <w:rsid w:val="00436DC2"/>
    <w:rsid w:val="00436EB8"/>
    <w:rsid w:val="004370EE"/>
    <w:rsid w:val="004375AF"/>
    <w:rsid w:val="00437626"/>
    <w:rsid w:val="00437841"/>
    <w:rsid w:val="004378AE"/>
    <w:rsid w:val="00437B04"/>
    <w:rsid w:val="00437E1A"/>
    <w:rsid w:val="00437E71"/>
    <w:rsid w:val="004402D3"/>
    <w:rsid w:val="0044035F"/>
    <w:rsid w:val="004406E8"/>
    <w:rsid w:val="00440A33"/>
    <w:rsid w:val="00440D2F"/>
    <w:rsid w:val="00440E34"/>
    <w:rsid w:val="00440E7B"/>
    <w:rsid w:val="00440ED3"/>
    <w:rsid w:val="00440EED"/>
    <w:rsid w:val="00440F81"/>
    <w:rsid w:val="00440FFF"/>
    <w:rsid w:val="00441281"/>
    <w:rsid w:val="0044136D"/>
    <w:rsid w:val="00441495"/>
    <w:rsid w:val="004414C9"/>
    <w:rsid w:val="004415AF"/>
    <w:rsid w:val="004415FB"/>
    <w:rsid w:val="004419C5"/>
    <w:rsid w:val="00441AD2"/>
    <w:rsid w:val="004423E7"/>
    <w:rsid w:val="00442438"/>
    <w:rsid w:val="00442585"/>
    <w:rsid w:val="00442697"/>
    <w:rsid w:val="00442846"/>
    <w:rsid w:val="004428F0"/>
    <w:rsid w:val="00442A7A"/>
    <w:rsid w:val="00442AF9"/>
    <w:rsid w:val="00442B4E"/>
    <w:rsid w:val="00442D41"/>
    <w:rsid w:val="004430BA"/>
    <w:rsid w:val="0044325A"/>
    <w:rsid w:val="00443267"/>
    <w:rsid w:val="00443284"/>
    <w:rsid w:val="0044332E"/>
    <w:rsid w:val="004434D7"/>
    <w:rsid w:val="00443543"/>
    <w:rsid w:val="004435CE"/>
    <w:rsid w:val="00443630"/>
    <w:rsid w:val="00443679"/>
    <w:rsid w:val="0044367A"/>
    <w:rsid w:val="0044390B"/>
    <w:rsid w:val="004439D5"/>
    <w:rsid w:val="00443A3D"/>
    <w:rsid w:val="00443D6E"/>
    <w:rsid w:val="00443EAD"/>
    <w:rsid w:val="00443F15"/>
    <w:rsid w:val="00444054"/>
    <w:rsid w:val="0044425A"/>
    <w:rsid w:val="0044438D"/>
    <w:rsid w:val="004446D1"/>
    <w:rsid w:val="00444777"/>
    <w:rsid w:val="00444983"/>
    <w:rsid w:val="00444BFE"/>
    <w:rsid w:val="00444C64"/>
    <w:rsid w:val="00444CDB"/>
    <w:rsid w:val="004451C2"/>
    <w:rsid w:val="004451F8"/>
    <w:rsid w:val="00445221"/>
    <w:rsid w:val="00445270"/>
    <w:rsid w:val="004453CF"/>
    <w:rsid w:val="0044542C"/>
    <w:rsid w:val="00445505"/>
    <w:rsid w:val="0044558F"/>
    <w:rsid w:val="004455BF"/>
    <w:rsid w:val="00445AD2"/>
    <w:rsid w:val="00445C23"/>
    <w:rsid w:val="00445D9F"/>
    <w:rsid w:val="00445F0C"/>
    <w:rsid w:val="004460CA"/>
    <w:rsid w:val="00446105"/>
    <w:rsid w:val="004462AA"/>
    <w:rsid w:val="004463B6"/>
    <w:rsid w:val="004467A4"/>
    <w:rsid w:val="0044689A"/>
    <w:rsid w:val="00446F85"/>
    <w:rsid w:val="004470D2"/>
    <w:rsid w:val="004471D6"/>
    <w:rsid w:val="00447395"/>
    <w:rsid w:val="00447670"/>
    <w:rsid w:val="004476F0"/>
    <w:rsid w:val="00447AB5"/>
    <w:rsid w:val="00447AE8"/>
    <w:rsid w:val="00447D79"/>
    <w:rsid w:val="00450470"/>
    <w:rsid w:val="00450687"/>
    <w:rsid w:val="00450988"/>
    <w:rsid w:val="00450BE8"/>
    <w:rsid w:val="00450CC0"/>
    <w:rsid w:val="00450E00"/>
    <w:rsid w:val="00451342"/>
    <w:rsid w:val="0045157D"/>
    <w:rsid w:val="004515C6"/>
    <w:rsid w:val="0045170B"/>
    <w:rsid w:val="00451A37"/>
    <w:rsid w:val="00451A5F"/>
    <w:rsid w:val="00451BD1"/>
    <w:rsid w:val="00451D62"/>
    <w:rsid w:val="00451DC2"/>
    <w:rsid w:val="00451F29"/>
    <w:rsid w:val="00452229"/>
    <w:rsid w:val="004522CB"/>
    <w:rsid w:val="0045234C"/>
    <w:rsid w:val="00452461"/>
    <w:rsid w:val="004525C5"/>
    <w:rsid w:val="004528EB"/>
    <w:rsid w:val="00452A50"/>
    <w:rsid w:val="00452A9D"/>
    <w:rsid w:val="00452B4D"/>
    <w:rsid w:val="00452DDD"/>
    <w:rsid w:val="00452E38"/>
    <w:rsid w:val="00452EDA"/>
    <w:rsid w:val="004531DF"/>
    <w:rsid w:val="004533E4"/>
    <w:rsid w:val="00453484"/>
    <w:rsid w:val="00453559"/>
    <w:rsid w:val="004538BF"/>
    <w:rsid w:val="00453E87"/>
    <w:rsid w:val="00453F51"/>
    <w:rsid w:val="004540C2"/>
    <w:rsid w:val="004545FC"/>
    <w:rsid w:val="00454645"/>
    <w:rsid w:val="004548F4"/>
    <w:rsid w:val="00454BB6"/>
    <w:rsid w:val="00454C51"/>
    <w:rsid w:val="00454F67"/>
    <w:rsid w:val="0045500F"/>
    <w:rsid w:val="0045505B"/>
    <w:rsid w:val="004553A2"/>
    <w:rsid w:val="004553E5"/>
    <w:rsid w:val="00455637"/>
    <w:rsid w:val="00455711"/>
    <w:rsid w:val="00455BF0"/>
    <w:rsid w:val="00455CF7"/>
    <w:rsid w:val="00455FBF"/>
    <w:rsid w:val="00456177"/>
    <w:rsid w:val="00456529"/>
    <w:rsid w:val="00456578"/>
    <w:rsid w:val="0045696F"/>
    <w:rsid w:val="00456B37"/>
    <w:rsid w:val="00456D66"/>
    <w:rsid w:val="00457112"/>
    <w:rsid w:val="0045743B"/>
    <w:rsid w:val="00457505"/>
    <w:rsid w:val="00457546"/>
    <w:rsid w:val="004576F3"/>
    <w:rsid w:val="00457856"/>
    <w:rsid w:val="004579AC"/>
    <w:rsid w:val="00457A37"/>
    <w:rsid w:val="00457AA2"/>
    <w:rsid w:val="00457D11"/>
    <w:rsid w:val="00457E3B"/>
    <w:rsid w:val="00457FBD"/>
    <w:rsid w:val="0046000A"/>
    <w:rsid w:val="00460048"/>
    <w:rsid w:val="00460194"/>
    <w:rsid w:val="00460236"/>
    <w:rsid w:val="0046034A"/>
    <w:rsid w:val="00460570"/>
    <w:rsid w:val="00460577"/>
    <w:rsid w:val="004605F3"/>
    <w:rsid w:val="00460755"/>
    <w:rsid w:val="00460962"/>
    <w:rsid w:val="00460DDC"/>
    <w:rsid w:val="00460EC4"/>
    <w:rsid w:val="00460FA8"/>
    <w:rsid w:val="00461011"/>
    <w:rsid w:val="00461084"/>
    <w:rsid w:val="004612F5"/>
    <w:rsid w:val="0046130C"/>
    <w:rsid w:val="0046135F"/>
    <w:rsid w:val="004617E0"/>
    <w:rsid w:val="004617EA"/>
    <w:rsid w:val="0046192C"/>
    <w:rsid w:val="00461AA4"/>
    <w:rsid w:val="00461D05"/>
    <w:rsid w:val="00461D58"/>
    <w:rsid w:val="00461DB4"/>
    <w:rsid w:val="00461F8B"/>
    <w:rsid w:val="0046232F"/>
    <w:rsid w:val="004623FF"/>
    <w:rsid w:val="004624DD"/>
    <w:rsid w:val="00462777"/>
    <w:rsid w:val="00462799"/>
    <w:rsid w:val="00462858"/>
    <w:rsid w:val="0046291F"/>
    <w:rsid w:val="00462B56"/>
    <w:rsid w:val="00462CC2"/>
    <w:rsid w:val="00462D9B"/>
    <w:rsid w:val="00462DA9"/>
    <w:rsid w:val="00462E8A"/>
    <w:rsid w:val="00462F55"/>
    <w:rsid w:val="00462FFE"/>
    <w:rsid w:val="0046347B"/>
    <w:rsid w:val="0046356E"/>
    <w:rsid w:val="00463A16"/>
    <w:rsid w:val="00463A6D"/>
    <w:rsid w:val="00463D4E"/>
    <w:rsid w:val="00464128"/>
    <w:rsid w:val="00464191"/>
    <w:rsid w:val="004644E5"/>
    <w:rsid w:val="004644F3"/>
    <w:rsid w:val="004647DB"/>
    <w:rsid w:val="00464ADE"/>
    <w:rsid w:val="00464C5C"/>
    <w:rsid w:val="00464CA8"/>
    <w:rsid w:val="00464DB9"/>
    <w:rsid w:val="00464FD5"/>
    <w:rsid w:val="0046518A"/>
    <w:rsid w:val="00465560"/>
    <w:rsid w:val="00465567"/>
    <w:rsid w:val="004655DC"/>
    <w:rsid w:val="00465A2B"/>
    <w:rsid w:val="00465B28"/>
    <w:rsid w:val="00465BAA"/>
    <w:rsid w:val="00465D2E"/>
    <w:rsid w:val="00465D6D"/>
    <w:rsid w:val="00465D74"/>
    <w:rsid w:val="00465F34"/>
    <w:rsid w:val="00466069"/>
    <w:rsid w:val="0046648E"/>
    <w:rsid w:val="00466922"/>
    <w:rsid w:val="0046697F"/>
    <w:rsid w:val="00466A2E"/>
    <w:rsid w:val="00466AE4"/>
    <w:rsid w:val="00466CD8"/>
    <w:rsid w:val="00467016"/>
    <w:rsid w:val="004672D0"/>
    <w:rsid w:val="00467689"/>
    <w:rsid w:val="0046779E"/>
    <w:rsid w:val="0046781A"/>
    <w:rsid w:val="00467C33"/>
    <w:rsid w:val="00467C5A"/>
    <w:rsid w:val="00467E4C"/>
    <w:rsid w:val="0047006E"/>
    <w:rsid w:val="00470174"/>
    <w:rsid w:val="00470218"/>
    <w:rsid w:val="004707B0"/>
    <w:rsid w:val="0047099F"/>
    <w:rsid w:val="00470AD4"/>
    <w:rsid w:val="00470FFF"/>
    <w:rsid w:val="004711CB"/>
    <w:rsid w:val="004713B0"/>
    <w:rsid w:val="004713B2"/>
    <w:rsid w:val="00471480"/>
    <w:rsid w:val="0047153A"/>
    <w:rsid w:val="004716E7"/>
    <w:rsid w:val="00471B35"/>
    <w:rsid w:val="00471DA4"/>
    <w:rsid w:val="00471DC1"/>
    <w:rsid w:val="00471F96"/>
    <w:rsid w:val="00472186"/>
    <w:rsid w:val="0047239F"/>
    <w:rsid w:val="004723AF"/>
    <w:rsid w:val="004724DB"/>
    <w:rsid w:val="004725D4"/>
    <w:rsid w:val="004726A8"/>
    <w:rsid w:val="004727AD"/>
    <w:rsid w:val="004729DB"/>
    <w:rsid w:val="00472A65"/>
    <w:rsid w:val="00472ACB"/>
    <w:rsid w:val="00472C45"/>
    <w:rsid w:val="00472C91"/>
    <w:rsid w:val="00472D3B"/>
    <w:rsid w:val="0047303C"/>
    <w:rsid w:val="00473199"/>
    <w:rsid w:val="00473312"/>
    <w:rsid w:val="00473565"/>
    <w:rsid w:val="00473580"/>
    <w:rsid w:val="0047360A"/>
    <w:rsid w:val="00474085"/>
    <w:rsid w:val="004743C3"/>
    <w:rsid w:val="004746E3"/>
    <w:rsid w:val="00474743"/>
    <w:rsid w:val="004747CD"/>
    <w:rsid w:val="0047486C"/>
    <w:rsid w:val="00474B37"/>
    <w:rsid w:val="00474B9B"/>
    <w:rsid w:val="00474BB9"/>
    <w:rsid w:val="00474C5C"/>
    <w:rsid w:val="00474CDB"/>
    <w:rsid w:val="00474EC1"/>
    <w:rsid w:val="0047536B"/>
    <w:rsid w:val="0047547B"/>
    <w:rsid w:val="004754F8"/>
    <w:rsid w:val="0047567B"/>
    <w:rsid w:val="0047572C"/>
    <w:rsid w:val="00475930"/>
    <w:rsid w:val="00475A4D"/>
    <w:rsid w:val="00475C6B"/>
    <w:rsid w:val="00475D97"/>
    <w:rsid w:val="00475DEC"/>
    <w:rsid w:val="00475E74"/>
    <w:rsid w:val="00475EE2"/>
    <w:rsid w:val="004760D8"/>
    <w:rsid w:val="00476376"/>
    <w:rsid w:val="00476395"/>
    <w:rsid w:val="0047652A"/>
    <w:rsid w:val="00476788"/>
    <w:rsid w:val="00476883"/>
    <w:rsid w:val="00476A49"/>
    <w:rsid w:val="00476E32"/>
    <w:rsid w:val="00476ECF"/>
    <w:rsid w:val="004771D6"/>
    <w:rsid w:val="00477244"/>
    <w:rsid w:val="004772AD"/>
    <w:rsid w:val="004774BA"/>
    <w:rsid w:val="004774C6"/>
    <w:rsid w:val="00477621"/>
    <w:rsid w:val="0047784A"/>
    <w:rsid w:val="004778AE"/>
    <w:rsid w:val="00477912"/>
    <w:rsid w:val="00477EE6"/>
    <w:rsid w:val="00477F8F"/>
    <w:rsid w:val="00480059"/>
    <w:rsid w:val="004800F7"/>
    <w:rsid w:val="00480176"/>
    <w:rsid w:val="0048022A"/>
    <w:rsid w:val="00480354"/>
    <w:rsid w:val="0048082C"/>
    <w:rsid w:val="00480A48"/>
    <w:rsid w:val="00480ABB"/>
    <w:rsid w:val="00480AE1"/>
    <w:rsid w:val="00480B2C"/>
    <w:rsid w:val="00480BC4"/>
    <w:rsid w:val="00480EA2"/>
    <w:rsid w:val="00481377"/>
    <w:rsid w:val="0048147B"/>
    <w:rsid w:val="0048154A"/>
    <w:rsid w:val="004816BB"/>
    <w:rsid w:val="004816D4"/>
    <w:rsid w:val="00481A17"/>
    <w:rsid w:val="00481CB4"/>
    <w:rsid w:val="00481D47"/>
    <w:rsid w:val="00481ED8"/>
    <w:rsid w:val="00481FF9"/>
    <w:rsid w:val="004821EB"/>
    <w:rsid w:val="00482301"/>
    <w:rsid w:val="004823E5"/>
    <w:rsid w:val="00482442"/>
    <w:rsid w:val="00482885"/>
    <w:rsid w:val="0048292F"/>
    <w:rsid w:val="00482BB3"/>
    <w:rsid w:val="00482C9B"/>
    <w:rsid w:val="00482D00"/>
    <w:rsid w:val="00482D56"/>
    <w:rsid w:val="00482F53"/>
    <w:rsid w:val="00482FB2"/>
    <w:rsid w:val="00483114"/>
    <w:rsid w:val="00483316"/>
    <w:rsid w:val="0048370C"/>
    <w:rsid w:val="004837AA"/>
    <w:rsid w:val="00483A0E"/>
    <w:rsid w:val="00483B0F"/>
    <w:rsid w:val="00483CD7"/>
    <w:rsid w:val="00483CDD"/>
    <w:rsid w:val="00484515"/>
    <w:rsid w:val="00484644"/>
    <w:rsid w:val="0048472E"/>
    <w:rsid w:val="00484751"/>
    <w:rsid w:val="004847A6"/>
    <w:rsid w:val="004847BF"/>
    <w:rsid w:val="004847FB"/>
    <w:rsid w:val="0048487F"/>
    <w:rsid w:val="00484895"/>
    <w:rsid w:val="004849A6"/>
    <w:rsid w:val="00484D50"/>
    <w:rsid w:val="00484DFA"/>
    <w:rsid w:val="00484F91"/>
    <w:rsid w:val="00485220"/>
    <w:rsid w:val="004852E2"/>
    <w:rsid w:val="00485303"/>
    <w:rsid w:val="004854CA"/>
    <w:rsid w:val="00485531"/>
    <w:rsid w:val="0048584C"/>
    <w:rsid w:val="00485BE6"/>
    <w:rsid w:val="00485DFE"/>
    <w:rsid w:val="00486206"/>
    <w:rsid w:val="00486663"/>
    <w:rsid w:val="00486B53"/>
    <w:rsid w:val="00486BE7"/>
    <w:rsid w:val="00486E7C"/>
    <w:rsid w:val="00486F5D"/>
    <w:rsid w:val="00487153"/>
    <w:rsid w:val="00487194"/>
    <w:rsid w:val="004874D4"/>
    <w:rsid w:val="004874E7"/>
    <w:rsid w:val="004875FB"/>
    <w:rsid w:val="00487656"/>
    <w:rsid w:val="004876E4"/>
    <w:rsid w:val="004876F3"/>
    <w:rsid w:val="00487916"/>
    <w:rsid w:val="00487BDA"/>
    <w:rsid w:val="00487BE7"/>
    <w:rsid w:val="00487E3A"/>
    <w:rsid w:val="00487EBE"/>
    <w:rsid w:val="00487EEB"/>
    <w:rsid w:val="004900C0"/>
    <w:rsid w:val="004900D5"/>
    <w:rsid w:val="0049010B"/>
    <w:rsid w:val="0049013E"/>
    <w:rsid w:val="004901C7"/>
    <w:rsid w:val="0049047F"/>
    <w:rsid w:val="00490578"/>
    <w:rsid w:val="0049059E"/>
    <w:rsid w:val="004906BF"/>
    <w:rsid w:val="0049073D"/>
    <w:rsid w:val="0049077A"/>
    <w:rsid w:val="00490923"/>
    <w:rsid w:val="00490A39"/>
    <w:rsid w:val="00490C44"/>
    <w:rsid w:val="00490CE4"/>
    <w:rsid w:val="00490DA3"/>
    <w:rsid w:val="00490EE9"/>
    <w:rsid w:val="00490F6B"/>
    <w:rsid w:val="00490F9F"/>
    <w:rsid w:val="00490FDA"/>
    <w:rsid w:val="00491292"/>
    <w:rsid w:val="004916BE"/>
    <w:rsid w:val="00491751"/>
    <w:rsid w:val="0049197B"/>
    <w:rsid w:val="00491A33"/>
    <w:rsid w:val="00491BE4"/>
    <w:rsid w:val="00491EBC"/>
    <w:rsid w:val="00492559"/>
    <w:rsid w:val="0049256F"/>
    <w:rsid w:val="0049258F"/>
    <w:rsid w:val="004927E6"/>
    <w:rsid w:val="00492912"/>
    <w:rsid w:val="00492D3F"/>
    <w:rsid w:val="00492F81"/>
    <w:rsid w:val="00493102"/>
    <w:rsid w:val="0049314A"/>
    <w:rsid w:val="00493154"/>
    <w:rsid w:val="00493492"/>
    <w:rsid w:val="00493569"/>
    <w:rsid w:val="004935D5"/>
    <w:rsid w:val="00493864"/>
    <w:rsid w:val="00493AD0"/>
    <w:rsid w:val="00493AFD"/>
    <w:rsid w:val="00493B4D"/>
    <w:rsid w:val="00493C01"/>
    <w:rsid w:val="00493EBC"/>
    <w:rsid w:val="00493F1A"/>
    <w:rsid w:val="0049416B"/>
    <w:rsid w:val="00494289"/>
    <w:rsid w:val="004942AA"/>
    <w:rsid w:val="004944E1"/>
    <w:rsid w:val="004945CB"/>
    <w:rsid w:val="004945ED"/>
    <w:rsid w:val="004945FD"/>
    <w:rsid w:val="00494644"/>
    <w:rsid w:val="00494932"/>
    <w:rsid w:val="00495094"/>
    <w:rsid w:val="004950E3"/>
    <w:rsid w:val="0049529E"/>
    <w:rsid w:val="00495575"/>
    <w:rsid w:val="00495586"/>
    <w:rsid w:val="0049558D"/>
    <w:rsid w:val="004957BC"/>
    <w:rsid w:val="00495D63"/>
    <w:rsid w:val="00495E8C"/>
    <w:rsid w:val="004962B5"/>
    <w:rsid w:val="00496357"/>
    <w:rsid w:val="00496590"/>
    <w:rsid w:val="0049666D"/>
    <w:rsid w:val="004967E2"/>
    <w:rsid w:val="004967E9"/>
    <w:rsid w:val="00496B10"/>
    <w:rsid w:val="00496C36"/>
    <w:rsid w:val="00496E7B"/>
    <w:rsid w:val="004970E3"/>
    <w:rsid w:val="004971A4"/>
    <w:rsid w:val="00497314"/>
    <w:rsid w:val="00497427"/>
    <w:rsid w:val="0049769B"/>
    <w:rsid w:val="0049785B"/>
    <w:rsid w:val="00497912"/>
    <w:rsid w:val="00497985"/>
    <w:rsid w:val="00497BB6"/>
    <w:rsid w:val="00497CA8"/>
    <w:rsid w:val="00497CF9"/>
    <w:rsid w:val="004A02A7"/>
    <w:rsid w:val="004A02BC"/>
    <w:rsid w:val="004A03EF"/>
    <w:rsid w:val="004A0482"/>
    <w:rsid w:val="004A060A"/>
    <w:rsid w:val="004A0788"/>
    <w:rsid w:val="004A0836"/>
    <w:rsid w:val="004A0A14"/>
    <w:rsid w:val="004A0A4E"/>
    <w:rsid w:val="004A0BB6"/>
    <w:rsid w:val="004A0BC2"/>
    <w:rsid w:val="004A0F88"/>
    <w:rsid w:val="004A1341"/>
    <w:rsid w:val="004A1357"/>
    <w:rsid w:val="004A13AB"/>
    <w:rsid w:val="004A17F7"/>
    <w:rsid w:val="004A182A"/>
    <w:rsid w:val="004A1E54"/>
    <w:rsid w:val="004A1EDE"/>
    <w:rsid w:val="004A209B"/>
    <w:rsid w:val="004A2171"/>
    <w:rsid w:val="004A2192"/>
    <w:rsid w:val="004A2670"/>
    <w:rsid w:val="004A2975"/>
    <w:rsid w:val="004A2BC5"/>
    <w:rsid w:val="004A2F2B"/>
    <w:rsid w:val="004A2F2D"/>
    <w:rsid w:val="004A2FB1"/>
    <w:rsid w:val="004A32C0"/>
    <w:rsid w:val="004A374A"/>
    <w:rsid w:val="004A3C28"/>
    <w:rsid w:val="004A3C6A"/>
    <w:rsid w:val="004A3D6D"/>
    <w:rsid w:val="004A3E83"/>
    <w:rsid w:val="004A4184"/>
    <w:rsid w:val="004A4267"/>
    <w:rsid w:val="004A4576"/>
    <w:rsid w:val="004A4601"/>
    <w:rsid w:val="004A4654"/>
    <w:rsid w:val="004A478B"/>
    <w:rsid w:val="004A485B"/>
    <w:rsid w:val="004A495D"/>
    <w:rsid w:val="004A4A3B"/>
    <w:rsid w:val="004A4B83"/>
    <w:rsid w:val="004A4BFE"/>
    <w:rsid w:val="004A4C85"/>
    <w:rsid w:val="004A4D8E"/>
    <w:rsid w:val="004A4F78"/>
    <w:rsid w:val="004A5196"/>
    <w:rsid w:val="004A5225"/>
    <w:rsid w:val="004A526F"/>
    <w:rsid w:val="004A54DD"/>
    <w:rsid w:val="004A553E"/>
    <w:rsid w:val="004A56B6"/>
    <w:rsid w:val="004A578D"/>
    <w:rsid w:val="004A58C1"/>
    <w:rsid w:val="004A5986"/>
    <w:rsid w:val="004A5D26"/>
    <w:rsid w:val="004A5DDB"/>
    <w:rsid w:val="004A6107"/>
    <w:rsid w:val="004A6265"/>
    <w:rsid w:val="004A669E"/>
    <w:rsid w:val="004A6797"/>
    <w:rsid w:val="004A6AF3"/>
    <w:rsid w:val="004A6B58"/>
    <w:rsid w:val="004A6C02"/>
    <w:rsid w:val="004A6EBD"/>
    <w:rsid w:val="004A71C9"/>
    <w:rsid w:val="004A77F0"/>
    <w:rsid w:val="004A7D35"/>
    <w:rsid w:val="004A7EC1"/>
    <w:rsid w:val="004B04AB"/>
    <w:rsid w:val="004B04B7"/>
    <w:rsid w:val="004B056C"/>
    <w:rsid w:val="004B0735"/>
    <w:rsid w:val="004B096D"/>
    <w:rsid w:val="004B0C2F"/>
    <w:rsid w:val="004B0CA6"/>
    <w:rsid w:val="004B0D05"/>
    <w:rsid w:val="004B1534"/>
    <w:rsid w:val="004B1A83"/>
    <w:rsid w:val="004B1BB3"/>
    <w:rsid w:val="004B1DAD"/>
    <w:rsid w:val="004B1EDA"/>
    <w:rsid w:val="004B21D3"/>
    <w:rsid w:val="004B22BB"/>
    <w:rsid w:val="004B2432"/>
    <w:rsid w:val="004B275D"/>
    <w:rsid w:val="004B2BB8"/>
    <w:rsid w:val="004B2C42"/>
    <w:rsid w:val="004B2C46"/>
    <w:rsid w:val="004B2E84"/>
    <w:rsid w:val="004B2F3B"/>
    <w:rsid w:val="004B2FA0"/>
    <w:rsid w:val="004B315D"/>
    <w:rsid w:val="004B3217"/>
    <w:rsid w:val="004B3312"/>
    <w:rsid w:val="004B33B4"/>
    <w:rsid w:val="004B3B03"/>
    <w:rsid w:val="004B3B5A"/>
    <w:rsid w:val="004B3C24"/>
    <w:rsid w:val="004B3E8E"/>
    <w:rsid w:val="004B4098"/>
    <w:rsid w:val="004B4228"/>
    <w:rsid w:val="004B42E2"/>
    <w:rsid w:val="004B44F6"/>
    <w:rsid w:val="004B48BA"/>
    <w:rsid w:val="004B4E72"/>
    <w:rsid w:val="004B50D6"/>
    <w:rsid w:val="004B5285"/>
    <w:rsid w:val="004B558D"/>
    <w:rsid w:val="004B5610"/>
    <w:rsid w:val="004B563E"/>
    <w:rsid w:val="004B57DF"/>
    <w:rsid w:val="004B5C23"/>
    <w:rsid w:val="004B5D85"/>
    <w:rsid w:val="004B5DE4"/>
    <w:rsid w:val="004B6255"/>
    <w:rsid w:val="004B635D"/>
    <w:rsid w:val="004B63A0"/>
    <w:rsid w:val="004B66FF"/>
    <w:rsid w:val="004B6CA4"/>
    <w:rsid w:val="004B6CF4"/>
    <w:rsid w:val="004B6DD0"/>
    <w:rsid w:val="004B6FCF"/>
    <w:rsid w:val="004B6FE0"/>
    <w:rsid w:val="004B70F2"/>
    <w:rsid w:val="004B7253"/>
    <w:rsid w:val="004B730B"/>
    <w:rsid w:val="004B73C4"/>
    <w:rsid w:val="004B75F3"/>
    <w:rsid w:val="004B78F9"/>
    <w:rsid w:val="004B7BDE"/>
    <w:rsid w:val="004B7C1C"/>
    <w:rsid w:val="004B7DA5"/>
    <w:rsid w:val="004B7EF9"/>
    <w:rsid w:val="004B7F65"/>
    <w:rsid w:val="004B7F66"/>
    <w:rsid w:val="004C003A"/>
    <w:rsid w:val="004C0098"/>
    <w:rsid w:val="004C04F6"/>
    <w:rsid w:val="004C05B2"/>
    <w:rsid w:val="004C069B"/>
    <w:rsid w:val="004C073D"/>
    <w:rsid w:val="004C0951"/>
    <w:rsid w:val="004C09FE"/>
    <w:rsid w:val="004C0D57"/>
    <w:rsid w:val="004C1031"/>
    <w:rsid w:val="004C1516"/>
    <w:rsid w:val="004C1597"/>
    <w:rsid w:val="004C1805"/>
    <w:rsid w:val="004C1C4A"/>
    <w:rsid w:val="004C1DBC"/>
    <w:rsid w:val="004C1F3D"/>
    <w:rsid w:val="004C2066"/>
    <w:rsid w:val="004C21BE"/>
    <w:rsid w:val="004C21FD"/>
    <w:rsid w:val="004C23E9"/>
    <w:rsid w:val="004C2465"/>
    <w:rsid w:val="004C254B"/>
    <w:rsid w:val="004C299C"/>
    <w:rsid w:val="004C29AA"/>
    <w:rsid w:val="004C2B26"/>
    <w:rsid w:val="004C2B65"/>
    <w:rsid w:val="004C2D4B"/>
    <w:rsid w:val="004C2FE6"/>
    <w:rsid w:val="004C34D4"/>
    <w:rsid w:val="004C377F"/>
    <w:rsid w:val="004C386D"/>
    <w:rsid w:val="004C3956"/>
    <w:rsid w:val="004C3B27"/>
    <w:rsid w:val="004C3C11"/>
    <w:rsid w:val="004C3C95"/>
    <w:rsid w:val="004C3C9E"/>
    <w:rsid w:val="004C3E80"/>
    <w:rsid w:val="004C3F9C"/>
    <w:rsid w:val="004C400C"/>
    <w:rsid w:val="004C4192"/>
    <w:rsid w:val="004C4210"/>
    <w:rsid w:val="004C4310"/>
    <w:rsid w:val="004C4722"/>
    <w:rsid w:val="004C52BC"/>
    <w:rsid w:val="004C5412"/>
    <w:rsid w:val="004C5497"/>
    <w:rsid w:val="004C54C5"/>
    <w:rsid w:val="004C578A"/>
    <w:rsid w:val="004C5993"/>
    <w:rsid w:val="004C5A1F"/>
    <w:rsid w:val="004C5A6C"/>
    <w:rsid w:val="004C5B87"/>
    <w:rsid w:val="004C5C20"/>
    <w:rsid w:val="004C62FE"/>
    <w:rsid w:val="004C63D9"/>
    <w:rsid w:val="004C68D6"/>
    <w:rsid w:val="004C6CA7"/>
    <w:rsid w:val="004C6F63"/>
    <w:rsid w:val="004C7129"/>
    <w:rsid w:val="004C71FA"/>
    <w:rsid w:val="004C7424"/>
    <w:rsid w:val="004C75E8"/>
    <w:rsid w:val="004C77CB"/>
    <w:rsid w:val="004C7808"/>
    <w:rsid w:val="004C7809"/>
    <w:rsid w:val="004C7848"/>
    <w:rsid w:val="004C7C41"/>
    <w:rsid w:val="004C7DF4"/>
    <w:rsid w:val="004C7DF7"/>
    <w:rsid w:val="004C7EDE"/>
    <w:rsid w:val="004C7FB6"/>
    <w:rsid w:val="004D013E"/>
    <w:rsid w:val="004D016E"/>
    <w:rsid w:val="004D04E7"/>
    <w:rsid w:val="004D061F"/>
    <w:rsid w:val="004D08E2"/>
    <w:rsid w:val="004D09ED"/>
    <w:rsid w:val="004D0BFE"/>
    <w:rsid w:val="004D0C74"/>
    <w:rsid w:val="004D0D65"/>
    <w:rsid w:val="004D116E"/>
    <w:rsid w:val="004D1427"/>
    <w:rsid w:val="004D148A"/>
    <w:rsid w:val="004D15C8"/>
    <w:rsid w:val="004D1646"/>
    <w:rsid w:val="004D16E3"/>
    <w:rsid w:val="004D1878"/>
    <w:rsid w:val="004D1A9C"/>
    <w:rsid w:val="004D1B3C"/>
    <w:rsid w:val="004D1B91"/>
    <w:rsid w:val="004D1BE9"/>
    <w:rsid w:val="004D1C95"/>
    <w:rsid w:val="004D1CDB"/>
    <w:rsid w:val="004D1ED5"/>
    <w:rsid w:val="004D1F7C"/>
    <w:rsid w:val="004D232C"/>
    <w:rsid w:val="004D24A2"/>
    <w:rsid w:val="004D26CA"/>
    <w:rsid w:val="004D2761"/>
    <w:rsid w:val="004D286A"/>
    <w:rsid w:val="004D286C"/>
    <w:rsid w:val="004D2C32"/>
    <w:rsid w:val="004D2C40"/>
    <w:rsid w:val="004D33B8"/>
    <w:rsid w:val="004D34A9"/>
    <w:rsid w:val="004D35A8"/>
    <w:rsid w:val="004D39A4"/>
    <w:rsid w:val="004D3A9E"/>
    <w:rsid w:val="004D3AC8"/>
    <w:rsid w:val="004D3B91"/>
    <w:rsid w:val="004D3BF5"/>
    <w:rsid w:val="004D433B"/>
    <w:rsid w:val="004D4346"/>
    <w:rsid w:val="004D4468"/>
    <w:rsid w:val="004D4AF8"/>
    <w:rsid w:val="004D4BFA"/>
    <w:rsid w:val="004D4E61"/>
    <w:rsid w:val="004D52E7"/>
    <w:rsid w:val="004D5518"/>
    <w:rsid w:val="004D560C"/>
    <w:rsid w:val="004D5796"/>
    <w:rsid w:val="004D57B0"/>
    <w:rsid w:val="004D5ACB"/>
    <w:rsid w:val="004D5AE0"/>
    <w:rsid w:val="004D5B2B"/>
    <w:rsid w:val="004D5BF2"/>
    <w:rsid w:val="004D60E4"/>
    <w:rsid w:val="004D6123"/>
    <w:rsid w:val="004D625C"/>
    <w:rsid w:val="004D6421"/>
    <w:rsid w:val="004D671A"/>
    <w:rsid w:val="004D6895"/>
    <w:rsid w:val="004D6AE9"/>
    <w:rsid w:val="004D6C71"/>
    <w:rsid w:val="004D6E5E"/>
    <w:rsid w:val="004D6E71"/>
    <w:rsid w:val="004D6F9F"/>
    <w:rsid w:val="004D70BA"/>
    <w:rsid w:val="004D72BD"/>
    <w:rsid w:val="004D747C"/>
    <w:rsid w:val="004D7A2A"/>
    <w:rsid w:val="004D7A32"/>
    <w:rsid w:val="004D7B38"/>
    <w:rsid w:val="004D7E0F"/>
    <w:rsid w:val="004D7EB5"/>
    <w:rsid w:val="004D7FC4"/>
    <w:rsid w:val="004E0172"/>
    <w:rsid w:val="004E04B9"/>
    <w:rsid w:val="004E0546"/>
    <w:rsid w:val="004E07AA"/>
    <w:rsid w:val="004E07FC"/>
    <w:rsid w:val="004E09D5"/>
    <w:rsid w:val="004E0C54"/>
    <w:rsid w:val="004E1173"/>
    <w:rsid w:val="004E1235"/>
    <w:rsid w:val="004E15AE"/>
    <w:rsid w:val="004E163B"/>
    <w:rsid w:val="004E18E5"/>
    <w:rsid w:val="004E1966"/>
    <w:rsid w:val="004E1DFA"/>
    <w:rsid w:val="004E1E56"/>
    <w:rsid w:val="004E203D"/>
    <w:rsid w:val="004E211F"/>
    <w:rsid w:val="004E2F67"/>
    <w:rsid w:val="004E31F0"/>
    <w:rsid w:val="004E3217"/>
    <w:rsid w:val="004E35E3"/>
    <w:rsid w:val="004E3613"/>
    <w:rsid w:val="004E378A"/>
    <w:rsid w:val="004E3890"/>
    <w:rsid w:val="004E38B7"/>
    <w:rsid w:val="004E3934"/>
    <w:rsid w:val="004E39DA"/>
    <w:rsid w:val="004E3A3E"/>
    <w:rsid w:val="004E3C08"/>
    <w:rsid w:val="004E3E61"/>
    <w:rsid w:val="004E3F0A"/>
    <w:rsid w:val="004E4072"/>
    <w:rsid w:val="004E4125"/>
    <w:rsid w:val="004E4144"/>
    <w:rsid w:val="004E4472"/>
    <w:rsid w:val="004E463D"/>
    <w:rsid w:val="004E46CD"/>
    <w:rsid w:val="004E4794"/>
    <w:rsid w:val="004E48AD"/>
    <w:rsid w:val="004E48EE"/>
    <w:rsid w:val="004E4964"/>
    <w:rsid w:val="004E4C12"/>
    <w:rsid w:val="004E4DDD"/>
    <w:rsid w:val="004E50CF"/>
    <w:rsid w:val="004E521A"/>
    <w:rsid w:val="004E5572"/>
    <w:rsid w:val="004E58A0"/>
    <w:rsid w:val="004E5997"/>
    <w:rsid w:val="004E61BA"/>
    <w:rsid w:val="004E62F4"/>
    <w:rsid w:val="004E664A"/>
    <w:rsid w:val="004E6845"/>
    <w:rsid w:val="004E6A6A"/>
    <w:rsid w:val="004E6D5C"/>
    <w:rsid w:val="004E6E69"/>
    <w:rsid w:val="004E7048"/>
    <w:rsid w:val="004E7169"/>
    <w:rsid w:val="004E723B"/>
    <w:rsid w:val="004E7292"/>
    <w:rsid w:val="004E7731"/>
    <w:rsid w:val="004E77B2"/>
    <w:rsid w:val="004E7890"/>
    <w:rsid w:val="004E7981"/>
    <w:rsid w:val="004E7A84"/>
    <w:rsid w:val="004E7C1D"/>
    <w:rsid w:val="004E7C57"/>
    <w:rsid w:val="004E7CAE"/>
    <w:rsid w:val="004E7CAF"/>
    <w:rsid w:val="004E7CE4"/>
    <w:rsid w:val="004F00CB"/>
    <w:rsid w:val="004F0160"/>
    <w:rsid w:val="004F0224"/>
    <w:rsid w:val="004F03C1"/>
    <w:rsid w:val="004F04B9"/>
    <w:rsid w:val="004F05B6"/>
    <w:rsid w:val="004F080E"/>
    <w:rsid w:val="004F09D5"/>
    <w:rsid w:val="004F0C96"/>
    <w:rsid w:val="004F0F08"/>
    <w:rsid w:val="004F0F0C"/>
    <w:rsid w:val="004F0F0F"/>
    <w:rsid w:val="004F0F2C"/>
    <w:rsid w:val="004F104E"/>
    <w:rsid w:val="004F11C8"/>
    <w:rsid w:val="004F13D7"/>
    <w:rsid w:val="004F167C"/>
    <w:rsid w:val="004F1753"/>
    <w:rsid w:val="004F1815"/>
    <w:rsid w:val="004F1A68"/>
    <w:rsid w:val="004F1B7F"/>
    <w:rsid w:val="004F1DD7"/>
    <w:rsid w:val="004F1EB4"/>
    <w:rsid w:val="004F2355"/>
    <w:rsid w:val="004F24CF"/>
    <w:rsid w:val="004F26A8"/>
    <w:rsid w:val="004F26B3"/>
    <w:rsid w:val="004F28BD"/>
    <w:rsid w:val="004F2AF6"/>
    <w:rsid w:val="004F2C2C"/>
    <w:rsid w:val="004F2ED7"/>
    <w:rsid w:val="004F2EE8"/>
    <w:rsid w:val="004F2F6B"/>
    <w:rsid w:val="004F33A2"/>
    <w:rsid w:val="004F340A"/>
    <w:rsid w:val="004F378E"/>
    <w:rsid w:val="004F3955"/>
    <w:rsid w:val="004F39F2"/>
    <w:rsid w:val="004F3E91"/>
    <w:rsid w:val="004F406C"/>
    <w:rsid w:val="004F4322"/>
    <w:rsid w:val="004F454F"/>
    <w:rsid w:val="004F45BD"/>
    <w:rsid w:val="004F4B90"/>
    <w:rsid w:val="004F4DAE"/>
    <w:rsid w:val="004F4E06"/>
    <w:rsid w:val="004F50A1"/>
    <w:rsid w:val="004F5131"/>
    <w:rsid w:val="004F54BB"/>
    <w:rsid w:val="004F568A"/>
    <w:rsid w:val="004F593F"/>
    <w:rsid w:val="004F5ED4"/>
    <w:rsid w:val="004F5F28"/>
    <w:rsid w:val="004F5F38"/>
    <w:rsid w:val="004F614A"/>
    <w:rsid w:val="004F64DD"/>
    <w:rsid w:val="004F670E"/>
    <w:rsid w:val="004F69F4"/>
    <w:rsid w:val="004F6BAA"/>
    <w:rsid w:val="004F6CBB"/>
    <w:rsid w:val="004F6D97"/>
    <w:rsid w:val="004F716F"/>
    <w:rsid w:val="004F719E"/>
    <w:rsid w:val="004F725F"/>
    <w:rsid w:val="004F7332"/>
    <w:rsid w:val="004F77A6"/>
    <w:rsid w:val="004F785C"/>
    <w:rsid w:val="004F79F0"/>
    <w:rsid w:val="004F7AB6"/>
    <w:rsid w:val="004F7B7E"/>
    <w:rsid w:val="004F7D08"/>
    <w:rsid w:val="004F7D29"/>
    <w:rsid w:val="004F7EA8"/>
    <w:rsid w:val="0050022B"/>
    <w:rsid w:val="005002ED"/>
    <w:rsid w:val="005004A5"/>
    <w:rsid w:val="005004C3"/>
    <w:rsid w:val="00500518"/>
    <w:rsid w:val="005005D2"/>
    <w:rsid w:val="00500A7A"/>
    <w:rsid w:val="00500A96"/>
    <w:rsid w:val="00500C5D"/>
    <w:rsid w:val="00500D7B"/>
    <w:rsid w:val="00500DB9"/>
    <w:rsid w:val="0050109F"/>
    <w:rsid w:val="00501178"/>
    <w:rsid w:val="005011E6"/>
    <w:rsid w:val="0050131C"/>
    <w:rsid w:val="005013A6"/>
    <w:rsid w:val="005016F5"/>
    <w:rsid w:val="0050179B"/>
    <w:rsid w:val="00501919"/>
    <w:rsid w:val="00501A3B"/>
    <w:rsid w:val="00501B2D"/>
    <w:rsid w:val="00501CC1"/>
    <w:rsid w:val="00501DFE"/>
    <w:rsid w:val="005024D1"/>
    <w:rsid w:val="005024DE"/>
    <w:rsid w:val="00502533"/>
    <w:rsid w:val="00502574"/>
    <w:rsid w:val="0050266D"/>
    <w:rsid w:val="00502686"/>
    <w:rsid w:val="00502803"/>
    <w:rsid w:val="005028BD"/>
    <w:rsid w:val="005028C1"/>
    <w:rsid w:val="0050295B"/>
    <w:rsid w:val="00502C3C"/>
    <w:rsid w:val="00502EFF"/>
    <w:rsid w:val="00502F84"/>
    <w:rsid w:val="005030BD"/>
    <w:rsid w:val="00503166"/>
    <w:rsid w:val="00503490"/>
    <w:rsid w:val="00503783"/>
    <w:rsid w:val="005038E5"/>
    <w:rsid w:val="00503915"/>
    <w:rsid w:val="0050396E"/>
    <w:rsid w:val="00503F20"/>
    <w:rsid w:val="0050405D"/>
    <w:rsid w:val="00504159"/>
    <w:rsid w:val="00504266"/>
    <w:rsid w:val="0050427B"/>
    <w:rsid w:val="005044D7"/>
    <w:rsid w:val="00504667"/>
    <w:rsid w:val="005048D2"/>
    <w:rsid w:val="00504E24"/>
    <w:rsid w:val="00504F98"/>
    <w:rsid w:val="0050528E"/>
    <w:rsid w:val="00505591"/>
    <w:rsid w:val="005057FE"/>
    <w:rsid w:val="00505ACA"/>
    <w:rsid w:val="00505CFD"/>
    <w:rsid w:val="00506056"/>
    <w:rsid w:val="0050609C"/>
    <w:rsid w:val="00506102"/>
    <w:rsid w:val="00506152"/>
    <w:rsid w:val="005061EA"/>
    <w:rsid w:val="00506276"/>
    <w:rsid w:val="005065F4"/>
    <w:rsid w:val="0050674A"/>
    <w:rsid w:val="005067BE"/>
    <w:rsid w:val="00506B22"/>
    <w:rsid w:val="00506CDB"/>
    <w:rsid w:val="00506E27"/>
    <w:rsid w:val="00506E64"/>
    <w:rsid w:val="00506EE4"/>
    <w:rsid w:val="00506F70"/>
    <w:rsid w:val="00507003"/>
    <w:rsid w:val="005070C4"/>
    <w:rsid w:val="005071A0"/>
    <w:rsid w:val="005074F2"/>
    <w:rsid w:val="005075A2"/>
    <w:rsid w:val="0050785D"/>
    <w:rsid w:val="0050792C"/>
    <w:rsid w:val="00507939"/>
    <w:rsid w:val="00507A4B"/>
    <w:rsid w:val="00507A6B"/>
    <w:rsid w:val="00507A86"/>
    <w:rsid w:val="00507C29"/>
    <w:rsid w:val="00510142"/>
    <w:rsid w:val="00510226"/>
    <w:rsid w:val="005102AF"/>
    <w:rsid w:val="005103BE"/>
    <w:rsid w:val="0051062E"/>
    <w:rsid w:val="00510973"/>
    <w:rsid w:val="00510A01"/>
    <w:rsid w:val="00510BEF"/>
    <w:rsid w:val="00510E9A"/>
    <w:rsid w:val="00510EF1"/>
    <w:rsid w:val="00510F6B"/>
    <w:rsid w:val="00510F80"/>
    <w:rsid w:val="005113B2"/>
    <w:rsid w:val="0051157A"/>
    <w:rsid w:val="00511584"/>
    <w:rsid w:val="005116AE"/>
    <w:rsid w:val="005116CB"/>
    <w:rsid w:val="00511AD8"/>
    <w:rsid w:val="00511F84"/>
    <w:rsid w:val="00512228"/>
    <w:rsid w:val="0051275C"/>
    <w:rsid w:val="00512842"/>
    <w:rsid w:val="005128C7"/>
    <w:rsid w:val="00512900"/>
    <w:rsid w:val="00512B6C"/>
    <w:rsid w:val="00512E5D"/>
    <w:rsid w:val="0051304F"/>
    <w:rsid w:val="00513110"/>
    <w:rsid w:val="00513545"/>
    <w:rsid w:val="005138B3"/>
    <w:rsid w:val="00513A11"/>
    <w:rsid w:val="00513BBE"/>
    <w:rsid w:val="00513C76"/>
    <w:rsid w:val="00513DCC"/>
    <w:rsid w:val="00513E18"/>
    <w:rsid w:val="00513E2A"/>
    <w:rsid w:val="005140B8"/>
    <w:rsid w:val="00514221"/>
    <w:rsid w:val="005142B4"/>
    <w:rsid w:val="0051430C"/>
    <w:rsid w:val="00514552"/>
    <w:rsid w:val="00514724"/>
    <w:rsid w:val="005148F1"/>
    <w:rsid w:val="00514940"/>
    <w:rsid w:val="00514A66"/>
    <w:rsid w:val="00514AA1"/>
    <w:rsid w:val="00514D3A"/>
    <w:rsid w:val="00514F36"/>
    <w:rsid w:val="00514F82"/>
    <w:rsid w:val="00515017"/>
    <w:rsid w:val="00515079"/>
    <w:rsid w:val="005152FD"/>
    <w:rsid w:val="0051546E"/>
    <w:rsid w:val="005155BD"/>
    <w:rsid w:val="00515755"/>
    <w:rsid w:val="00515792"/>
    <w:rsid w:val="005157DA"/>
    <w:rsid w:val="005158C6"/>
    <w:rsid w:val="00515AD2"/>
    <w:rsid w:val="00515BB4"/>
    <w:rsid w:val="00515EAF"/>
    <w:rsid w:val="00515F73"/>
    <w:rsid w:val="005161E4"/>
    <w:rsid w:val="005162ED"/>
    <w:rsid w:val="005164CA"/>
    <w:rsid w:val="005165B4"/>
    <w:rsid w:val="0051691E"/>
    <w:rsid w:val="0051693F"/>
    <w:rsid w:val="00516993"/>
    <w:rsid w:val="00516A1C"/>
    <w:rsid w:val="00516D73"/>
    <w:rsid w:val="00517013"/>
    <w:rsid w:val="00517391"/>
    <w:rsid w:val="00517526"/>
    <w:rsid w:val="005175E3"/>
    <w:rsid w:val="005176A6"/>
    <w:rsid w:val="00517828"/>
    <w:rsid w:val="005178BC"/>
    <w:rsid w:val="0051796F"/>
    <w:rsid w:val="00517A49"/>
    <w:rsid w:val="00517A8F"/>
    <w:rsid w:val="00517AB9"/>
    <w:rsid w:val="00517BB2"/>
    <w:rsid w:val="00517FBA"/>
    <w:rsid w:val="0052018A"/>
    <w:rsid w:val="005202B7"/>
    <w:rsid w:val="0052034D"/>
    <w:rsid w:val="005204E5"/>
    <w:rsid w:val="00520594"/>
    <w:rsid w:val="005205FC"/>
    <w:rsid w:val="00520687"/>
    <w:rsid w:val="005208A2"/>
    <w:rsid w:val="00520E33"/>
    <w:rsid w:val="00520F61"/>
    <w:rsid w:val="005210AA"/>
    <w:rsid w:val="00521257"/>
    <w:rsid w:val="0052129A"/>
    <w:rsid w:val="005217DE"/>
    <w:rsid w:val="005218AC"/>
    <w:rsid w:val="00521A29"/>
    <w:rsid w:val="00521A6C"/>
    <w:rsid w:val="00521C89"/>
    <w:rsid w:val="0052200B"/>
    <w:rsid w:val="00522019"/>
    <w:rsid w:val="00522514"/>
    <w:rsid w:val="00522816"/>
    <w:rsid w:val="00522831"/>
    <w:rsid w:val="00522862"/>
    <w:rsid w:val="005228A2"/>
    <w:rsid w:val="005228BD"/>
    <w:rsid w:val="00522908"/>
    <w:rsid w:val="00522E6A"/>
    <w:rsid w:val="0052341F"/>
    <w:rsid w:val="0052346C"/>
    <w:rsid w:val="00523542"/>
    <w:rsid w:val="005235BE"/>
    <w:rsid w:val="0052369B"/>
    <w:rsid w:val="00523891"/>
    <w:rsid w:val="005238F9"/>
    <w:rsid w:val="00523A52"/>
    <w:rsid w:val="00523A77"/>
    <w:rsid w:val="00523E3E"/>
    <w:rsid w:val="005240AB"/>
    <w:rsid w:val="005240B9"/>
    <w:rsid w:val="005240DF"/>
    <w:rsid w:val="00524145"/>
    <w:rsid w:val="005243B3"/>
    <w:rsid w:val="005245DD"/>
    <w:rsid w:val="005247C1"/>
    <w:rsid w:val="00524D39"/>
    <w:rsid w:val="00524E96"/>
    <w:rsid w:val="00524EBC"/>
    <w:rsid w:val="00524F49"/>
    <w:rsid w:val="00524FAF"/>
    <w:rsid w:val="00524FDB"/>
    <w:rsid w:val="005252F4"/>
    <w:rsid w:val="005255AE"/>
    <w:rsid w:val="005256B8"/>
    <w:rsid w:val="00525934"/>
    <w:rsid w:val="00525BDC"/>
    <w:rsid w:val="00525EC2"/>
    <w:rsid w:val="00525F88"/>
    <w:rsid w:val="005265E9"/>
    <w:rsid w:val="005266D8"/>
    <w:rsid w:val="00526A09"/>
    <w:rsid w:val="00526C5D"/>
    <w:rsid w:val="00526D5C"/>
    <w:rsid w:val="00527050"/>
    <w:rsid w:val="00527297"/>
    <w:rsid w:val="005274A4"/>
    <w:rsid w:val="005275B9"/>
    <w:rsid w:val="0052763B"/>
    <w:rsid w:val="00527808"/>
    <w:rsid w:val="005278C2"/>
    <w:rsid w:val="005279E3"/>
    <w:rsid w:val="00527AC7"/>
    <w:rsid w:val="00527DD4"/>
    <w:rsid w:val="00527F69"/>
    <w:rsid w:val="0053005B"/>
    <w:rsid w:val="0053068F"/>
    <w:rsid w:val="00530943"/>
    <w:rsid w:val="005309AC"/>
    <w:rsid w:val="00530B30"/>
    <w:rsid w:val="00530D41"/>
    <w:rsid w:val="00531008"/>
    <w:rsid w:val="00531090"/>
    <w:rsid w:val="0053143C"/>
    <w:rsid w:val="0053145D"/>
    <w:rsid w:val="005314DC"/>
    <w:rsid w:val="00531562"/>
    <w:rsid w:val="00531682"/>
    <w:rsid w:val="0053199C"/>
    <w:rsid w:val="00531D96"/>
    <w:rsid w:val="00531F5B"/>
    <w:rsid w:val="00532030"/>
    <w:rsid w:val="00532058"/>
    <w:rsid w:val="0053208B"/>
    <w:rsid w:val="0053215D"/>
    <w:rsid w:val="00532160"/>
    <w:rsid w:val="00532162"/>
    <w:rsid w:val="00532184"/>
    <w:rsid w:val="00532240"/>
    <w:rsid w:val="0053250C"/>
    <w:rsid w:val="0053253B"/>
    <w:rsid w:val="00532543"/>
    <w:rsid w:val="005325A0"/>
    <w:rsid w:val="00532682"/>
    <w:rsid w:val="005327B6"/>
    <w:rsid w:val="005327CB"/>
    <w:rsid w:val="0053297C"/>
    <w:rsid w:val="005329E4"/>
    <w:rsid w:val="005329F2"/>
    <w:rsid w:val="00532AB2"/>
    <w:rsid w:val="0053325C"/>
    <w:rsid w:val="005332EF"/>
    <w:rsid w:val="0053350E"/>
    <w:rsid w:val="00533548"/>
    <w:rsid w:val="00533590"/>
    <w:rsid w:val="0053367E"/>
    <w:rsid w:val="00533704"/>
    <w:rsid w:val="005337DC"/>
    <w:rsid w:val="00533922"/>
    <w:rsid w:val="00533A2B"/>
    <w:rsid w:val="00533AB5"/>
    <w:rsid w:val="00533BCB"/>
    <w:rsid w:val="00533C42"/>
    <w:rsid w:val="00533CE7"/>
    <w:rsid w:val="00533D30"/>
    <w:rsid w:val="00533E49"/>
    <w:rsid w:val="00533EA0"/>
    <w:rsid w:val="00533F0B"/>
    <w:rsid w:val="00533FBC"/>
    <w:rsid w:val="005341F9"/>
    <w:rsid w:val="0053421B"/>
    <w:rsid w:val="005343D4"/>
    <w:rsid w:val="005347A8"/>
    <w:rsid w:val="00534895"/>
    <w:rsid w:val="00534A2B"/>
    <w:rsid w:val="00534B6D"/>
    <w:rsid w:val="00534C2F"/>
    <w:rsid w:val="00534F0C"/>
    <w:rsid w:val="00535418"/>
    <w:rsid w:val="005356B3"/>
    <w:rsid w:val="0053572C"/>
    <w:rsid w:val="00535BD0"/>
    <w:rsid w:val="00535CC7"/>
    <w:rsid w:val="00535D08"/>
    <w:rsid w:val="00535E5A"/>
    <w:rsid w:val="00535FAC"/>
    <w:rsid w:val="005360E0"/>
    <w:rsid w:val="0053618E"/>
    <w:rsid w:val="005365D9"/>
    <w:rsid w:val="0053660A"/>
    <w:rsid w:val="00536689"/>
    <w:rsid w:val="005366AD"/>
    <w:rsid w:val="00536AA0"/>
    <w:rsid w:val="00536B97"/>
    <w:rsid w:val="00536BD4"/>
    <w:rsid w:val="00536BED"/>
    <w:rsid w:val="00536D09"/>
    <w:rsid w:val="00536D0D"/>
    <w:rsid w:val="00536D98"/>
    <w:rsid w:val="00536DF2"/>
    <w:rsid w:val="00536E7D"/>
    <w:rsid w:val="00537261"/>
    <w:rsid w:val="005372E5"/>
    <w:rsid w:val="005375E0"/>
    <w:rsid w:val="0053769C"/>
    <w:rsid w:val="0053797D"/>
    <w:rsid w:val="005379CA"/>
    <w:rsid w:val="00537AA9"/>
    <w:rsid w:val="00537D5D"/>
    <w:rsid w:val="005405B7"/>
    <w:rsid w:val="0054075B"/>
    <w:rsid w:val="00540771"/>
    <w:rsid w:val="00540D28"/>
    <w:rsid w:val="00540E0D"/>
    <w:rsid w:val="00540EF9"/>
    <w:rsid w:val="00540F69"/>
    <w:rsid w:val="00541080"/>
    <w:rsid w:val="0054119F"/>
    <w:rsid w:val="0054120B"/>
    <w:rsid w:val="00541274"/>
    <w:rsid w:val="00541580"/>
    <w:rsid w:val="005415A9"/>
    <w:rsid w:val="005416BF"/>
    <w:rsid w:val="005416F9"/>
    <w:rsid w:val="00541766"/>
    <w:rsid w:val="005417CF"/>
    <w:rsid w:val="005417DC"/>
    <w:rsid w:val="005418B4"/>
    <w:rsid w:val="00541913"/>
    <w:rsid w:val="00541B3A"/>
    <w:rsid w:val="00541B4B"/>
    <w:rsid w:val="00541D53"/>
    <w:rsid w:val="00542035"/>
    <w:rsid w:val="005421A3"/>
    <w:rsid w:val="00542231"/>
    <w:rsid w:val="00542507"/>
    <w:rsid w:val="00542596"/>
    <w:rsid w:val="00542A98"/>
    <w:rsid w:val="00542BAD"/>
    <w:rsid w:val="00542BBA"/>
    <w:rsid w:val="00542BCB"/>
    <w:rsid w:val="00542F04"/>
    <w:rsid w:val="00542FE2"/>
    <w:rsid w:val="0054303E"/>
    <w:rsid w:val="00543084"/>
    <w:rsid w:val="00543227"/>
    <w:rsid w:val="0054326A"/>
    <w:rsid w:val="0054334B"/>
    <w:rsid w:val="005434C1"/>
    <w:rsid w:val="005434CE"/>
    <w:rsid w:val="005436B8"/>
    <w:rsid w:val="0054376A"/>
    <w:rsid w:val="00543868"/>
    <w:rsid w:val="005438F9"/>
    <w:rsid w:val="00543B66"/>
    <w:rsid w:val="00543C22"/>
    <w:rsid w:val="00543EEC"/>
    <w:rsid w:val="005440C2"/>
    <w:rsid w:val="0054415D"/>
    <w:rsid w:val="00544223"/>
    <w:rsid w:val="0054425C"/>
    <w:rsid w:val="00544447"/>
    <w:rsid w:val="005446BF"/>
    <w:rsid w:val="0054474D"/>
    <w:rsid w:val="00544B12"/>
    <w:rsid w:val="00544F08"/>
    <w:rsid w:val="00545066"/>
    <w:rsid w:val="00545079"/>
    <w:rsid w:val="0054535D"/>
    <w:rsid w:val="005453F7"/>
    <w:rsid w:val="00545477"/>
    <w:rsid w:val="0054566A"/>
    <w:rsid w:val="005457D9"/>
    <w:rsid w:val="00545932"/>
    <w:rsid w:val="00545CFF"/>
    <w:rsid w:val="00545E29"/>
    <w:rsid w:val="00545FD9"/>
    <w:rsid w:val="005462E4"/>
    <w:rsid w:val="00546669"/>
    <w:rsid w:val="005469E9"/>
    <w:rsid w:val="00546A36"/>
    <w:rsid w:val="00546AE5"/>
    <w:rsid w:val="00546E89"/>
    <w:rsid w:val="00546ED1"/>
    <w:rsid w:val="00547309"/>
    <w:rsid w:val="0054751C"/>
    <w:rsid w:val="005476A5"/>
    <w:rsid w:val="0054773E"/>
    <w:rsid w:val="0054789E"/>
    <w:rsid w:val="005478FE"/>
    <w:rsid w:val="00547900"/>
    <w:rsid w:val="00547944"/>
    <w:rsid w:val="00547A8F"/>
    <w:rsid w:val="00547B93"/>
    <w:rsid w:val="00547EB6"/>
    <w:rsid w:val="00547F4F"/>
    <w:rsid w:val="00547FE2"/>
    <w:rsid w:val="005504C5"/>
    <w:rsid w:val="00550643"/>
    <w:rsid w:val="005506F1"/>
    <w:rsid w:val="00550943"/>
    <w:rsid w:val="005509D9"/>
    <w:rsid w:val="00550A66"/>
    <w:rsid w:val="00550B80"/>
    <w:rsid w:val="00550C78"/>
    <w:rsid w:val="00550E17"/>
    <w:rsid w:val="00550E1D"/>
    <w:rsid w:val="00550FA7"/>
    <w:rsid w:val="00551008"/>
    <w:rsid w:val="005510B8"/>
    <w:rsid w:val="00551189"/>
    <w:rsid w:val="005515BE"/>
    <w:rsid w:val="005515D6"/>
    <w:rsid w:val="0055177A"/>
    <w:rsid w:val="005518B4"/>
    <w:rsid w:val="005519DE"/>
    <w:rsid w:val="005519E6"/>
    <w:rsid w:val="00551BAB"/>
    <w:rsid w:val="00551C57"/>
    <w:rsid w:val="00551D9F"/>
    <w:rsid w:val="00551E9F"/>
    <w:rsid w:val="0055213A"/>
    <w:rsid w:val="005521A9"/>
    <w:rsid w:val="005522EF"/>
    <w:rsid w:val="0055237E"/>
    <w:rsid w:val="00552499"/>
    <w:rsid w:val="0055250A"/>
    <w:rsid w:val="0055250C"/>
    <w:rsid w:val="00552561"/>
    <w:rsid w:val="005525CF"/>
    <w:rsid w:val="0055289E"/>
    <w:rsid w:val="00552A2D"/>
    <w:rsid w:val="00552A8A"/>
    <w:rsid w:val="00552BD4"/>
    <w:rsid w:val="00552C76"/>
    <w:rsid w:val="00552CC0"/>
    <w:rsid w:val="00552F02"/>
    <w:rsid w:val="00552F42"/>
    <w:rsid w:val="00552F5A"/>
    <w:rsid w:val="00553170"/>
    <w:rsid w:val="0055329E"/>
    <w:rsid w:val="00553348"/>
    <w:rsid w:val="0055334D"/>
    <w:rsid w:val="00553352"/>
    <w:rsid w:val="0055344D"/>
    <w:rsid w:val="00553501"/>
    <w:rsid w:val="00553542"/>
    <w:rsid w:val="0055356B"/>
    <w:rsid w:val="00553576"/>
    <w:rsid w:val="0055359F"/>
    <w:rsid w:val="00553917"/>
    <w:rsid w:val="00553DED"/>
    <w:rsid w:val="00554183"/>
    <w:rsid w:val="00554429"/>
    <w:rsid w:val="00554550"/>
    <w:rsid w:val="00555350"/>
    <w:rsid w:val="0055540B"/>
    <w:rsid w:val="00555555"/>
    <w:rsid w:val="00555B77"/>
    <w:rsid w:val="00555F5B"/>
    <w:rsid w:val="0055623C"/>
    <w:rsid w:val="005562BB"/>
    <w:rsid w:val="005563C9"/>
    <w:rsid w:val="0055665B"/>
    <w:rsid w:val="00556728"/>
    <w:rsid w:val="005567F4"/>
    <w:rsid w:val="0055709D"/>
    <w:rsid w:val="0055712D"/>
    <w:rsid w:val="0055715A"/>
    <w:rsid w:val="0055716F"/>
    <w:rsid w:val="00557339"/>
    <w:rsid w:val="00557472"/>
    <w:rsid w:val="0055750F"/>
    <w:rsid w:val="00557779"/>
    <w:rsid w:val="005579E7"/>
    <w:rsid w:val="00557A1D"/>
    <w:rsid w:val="00557A3C"/>
    <w:rsid w:val="00557B7C"/>
    <w:rsid w:val="00557CC8"/>
    <w:rsid w:val="00560051"/>
    <w:rsid w:val="0056017F"/>
    <w:rsid w:val="00560184"/>
    <w:rsid w:val="005601B2"/>
    <w:rsid w:val="0056021E"/>
    <w:rsid w:val="00560393"/>
    <w:rsid w:val="00560522"/>
    <w:rsid w:val="00560529"/>
    <w:rsid w:val="00560727"/>
    <w:rsid w:val="0056079F"/>
    <w:rsid w:val="00560909"/>
    <w:rsid w:val="005609BE"/>
    <w:rsid w:val="005609E2"/>
    <w:rsid w:val="00560C29"/>
    <w:rsid w:val="00560D43"/>
    <w:rsid w:val="00560ED2"/>
    <w:rsid w:val="00560F0F"/>
    <w:rsid w:val="0056102A"/>
    <w:rsid w:val="0056111E"/>
    <w:rsid w:val="005611D4"/>
    <w:rsid w:val="00561217"/>
    <w:rsid w:val="00561424"/>
    <w:rsid w:val="00561835"/>
    <w:rsid w:val="00561859"/>
    <w:rsid w:val="00561DCE"/>
    <w:rsid w:val="00561F3C"/>
    <w:rsid w:val="00562090"/>
    <w:rsid w:val="0056209F"/>
    <w:rsid w:val="00562129"/>
    <w:rsid w:val="00562134"/>
    <w:rsid w:val="00562315"/>
    <w:rsid w:val="0056254D"/>
    <w:rsid w:val="005626B9"/>
    <w:rsid w:val="005628EB"/>
    <w:rsid w:val="005628ED"/>
    <w:rsid w:val="005629C7"/>
    <w:rsid w:val="00562D86"/>
    <w:rsid w:val="00562EB8"/>
    <w:rsid w:val="005631F0"/>
    <w:rsid w:val="00563528"/>
    <w:rsid w:val="00563553"/>
    <w:rsid w:val="00563649"/>
    <w:rsid w:val="005637FE"/>
    <w:rsid w:val="00563834"/>
    <w:rsid w:val="00563B9E"/>
    <w:rsid w:val="00563C2A"/>
    <w:rsid w:val="00563C47"/>
    <w:rsid w:val="00563CBC"/>
    <w:rsid w:val="005640BF"/>
    <w:rsid w:val="005641A5"/>
    <w:rsid w:val="00564266"/>
    <w:rsid w:val="0056433C"/>
    <w:rsid w:val="0056433F"/>
    <w:rsid w:val="0056450E"/>
    <w:rsid w:val="00564634"/>
    <w:rsid w:val="00564917"/>
    <w:rsid w:val="00564C14"/>
    <w:rsid w:val="00564D32"/>
    <w:rsid w:val="00564DF9"/>
    <w:rsid w:val="00564E2D"/>
    <w:rsid w:val="0056527C"/>
    <w:rsid w:val="005652AB"/>
    <w:rsid w:val="005653F6"/>
    <w:rsid w:val="00565617"/>
    <w:rsid w:val="0056563A"/>
    <w:rsid w:val="00565896"/>
    <w:rsid w:val="00565A56"/>
    <w:rsid w:val="00565A6A"/>
    <w:rsid w:val="00565BBB"/>
    <w:rsid w:val="00565FD9"/>
    <w:rsid w:val="00566407"/>
    <w:rsid w:val="00566598"/>
    <w:rsid w:val="00566766"/>
    <w:rsid w:val="0056678F"/>
    <w:rsid w:val="005667D3"/>
    <w:rsid w:val="005667E0"/>
    <w:rsid w:val="005668E9"/>
    <w:rsid w:val="00566975"/>
    <w:rsid w:val="005669A6"/>
    <w:rsid w:val="005669D5"/>
    <w:rsid w:val="00566C40"/>
    <w:rsid w:val="00566C5F"/>
    <w:rsid w:val="00566C71"/>
    <w:rsid w:val="0056732B"/>
    <w:rsid w:val="005679BE"/>
    <w:rsid w:val="00567E18"/>
    <w:rsid w:val="005700CA"/>
    <w:rsid w:val="00570299"/>
    <w:rsid w:val="005702B3"/>
    <w:rsid w:val="00570389"/>
    <w:rsid w:val="00570559"/>
    <w:rsid w:val="00570E53"/>
    <w:rsid w:val="00570FD3"/>
    <w:rsid w:val="0057100E"/>
    <w:rsid w:val="00571044"/>
    <w:rsid w:val="00571308"/>
    <w:rsid w:val="0057145B"/>
    <w:rsid w:val="005714AA"/>
    <w:rsid w:val="00571529"/>
    <w:rsid w:val="00571696"/>
    <w:rsid w:val="005716A7"/>
    <w:rsid w:val="00571BC2"/>
    <w:rsid w:val="00571E8A"/>
    <w:rsid w:val="005722CB"/>
    <w:rsid w:val="0057232D"/>
    <w:rsid w:val="0057274B"/>
    <w:rsid w:val="00572860"/>
    <w:rsid w:val="00572931"/>
    <w:rsid w:val="00572AC3"/>
    <w:rsid w:val="00572B85"/>
    <w:rsid w:val="00572DAB"/>
    <w:rsid w:val="00572E54"/>
    <w:rsid w:val="00572E71"/>
    <w:rsid w:val="00572E88"/>
    <w:rsid w:val="005738A9"/>
    <w:rsid w:val="005738C3"/>
    <w:rsid w:val="00573971"/>
    <w:rsid w:val="00573B49"/>
    <w:rsid w:val="00573BF7"/>
    <w:rsid w:val="00573F60"/>
    <w:rsid w:val="00574005"/>
    <w:rsid w:val="005740D5"/>
    <w:rsid w:val="005741F8"/>
    <w:rsid w:val="00574263"/>
    <w:rsid w:val="005744B8"/>
    <w:rsid w:val="005745AE"/>
    <w:rsid w:val="0057496C"/>
    <w:rsid w:val="00574A1E"/>
    <w:rsid w:val="00574AB4"/>
    <w:rsid w:val="00574BDF"/>
    <w:rsid w:val="00574CF4"/>
    <w:rsid w:val="00574D6A"/>
    <w:rsid w:val="00574FAB"/>
    <w:rsid w:val="00575551"/>
    <w:rsid w:val="0057555E"/>
    <w:rsid w:val="0057560A"/>
    <w:rsid w:val="00575725"/>
    <w:rsid w:val="005757B5"/>
    <w:rsid w:val="00576186"/>
    <w:rsid w:val="005762CF"/>
    <w:rsid w:val="0057631C"/>
    <w:rsid w:val="0057635B"/>
    <w:rsid w:val="0057640C"/>
    <w:rsid w:val="00576457"/>
    <w:rsid w:val="0057667A"/>
    <w:rsid w:val="005769BD"/>
    <w:rsid w:val="00576CFF"/>
    <w:rsid w:val="00576DAE"/>
    <w:rsid w:val="00576E37"/>
    <w:rsid w:val="005770C6"/>
    <w:rsid w:val="005771FB"/>
    <w:rsid w:val="005773C3"/>
    <w:rsid w:val="00577426"/>
    <w:rsid w:val="0057752D"/>
    <w:rsid w:val="00577648"/>
    <w:rsid w:val="00577663"/>
    <w:rsid w:val="0057793B"/>
    <w:rsid w:val="00577976"/>
    <w:rsid w:val="00577B57"/>
    <w:rsid w:val="00577B7D"/>
    <w:rsid w:val="00577C46"/>
    <w:rsid w:val="00577CC3"/>
    <w:rsid w:val="00577EBF"/>
    <w:rsid w:val="00577FB5"/>
    <w:rsid w:val="00580059"/>
    <w:rsid w:val="0058012E"/>
    <w:rsid w:val="00580501"/>
    <w:rsid w:val="005806B5"/>
    <w:rsid w:val="005806EC"/>
    <w:rsid w:val="0058079A"/>
    <w:rsid w:val="00580D03"/>
    <w:rsid w:val="00580E36"/>
    <w:rsid w:val="00580E6E"/>
    <w:rsid w:val="00580F2D"/>
    <w:rsid w:val="00580FC6"/>
    <w:rsid w:val="00580FD8"/>
    <w:rsid w:val="0058106A"/>
    <w:rsid w:val="005810E9"/>
    <w:rsid w:val="00581177"/>
    <w:rsid w:val="005815D1"/>
    <w:rsid w:val="005816E1"/>
    <w:rsid w:val="005816FC"/>
    <w:rsid w:val="00581AD1"/>
    <w:rsid w:val="00581CB8"/>
    <w:rsid w:val="005821B6"/>
    <w:rsid w:val="005823B0"/>
    <w:rsid w:val="00582446"/>
    <w:rsid w:val="00582904"/>
    <w:rsid w:val="00582BD7"/>
    <w:rsid w:val="00582D07"/>
    <w:rsid w:val="00582D6D"/>
    <w:rsid w:val="00582E04"/>
    <w:rsid w:val="005831B5"/>
    <w:rsid w:val="00583233"/>
    <w:rsid w:val="00583545"/>
    <w:rsid w:val="005836C8"/>
    <w:rsid w:val="0058373B"/>
    <w:rsid w:val="00583CD8"/>
    <w:rsid w:val="00583EC1"/>
    <w:rsid w:val="0058406B"/>
    <w:rsid w:val="0058419B"/>
    <w:rsid w:val="005843A8"/>
    <w:rsid w:val="005843BF"/>
    <w:rsid w:val="005844F8"/>
    <w:rsid w:val="00584CEC"/>
    <w:rsid w:val="00584D3F"/>
    <w:rsid w:val="00584E1F"/>
    <w:rsid w:val="0058505D"/>
    <w:rsid w:val="005851A9"/>
    <w:rsid w:val="005852E9"/>
    <w:rsid w:val="00585308"/>
    <w:rsid w:val="0058560C"/>
    <w:rsid w:val="00585668"/>
    <w:rsid w:val="005859C8"/>
    <w:rsid w:val="00585DD3"/>
    <w:rsid w:val="005862BE"/>
    <w:rsid w:val="00586581"/>
    <w:rsid w:val="00586661"/>
    <w:rsid w:val="005866C1"/>
    <w:rsid w:val="00586A3B"/>
    <w:rsid w:val="00586AB9"/>
    <w:rsid w:val="00586FB3"/>
    <w:rsid w:val="005871D1"/>
    <w:rsid w:val="005872C3"/>
    <w:rsid w:val="00587A6A"/>
    <w:rsid w:val="00587CF2"/>
    <w:rsid w:val="00587D3E"/>
    <w:rsid w:val="00587D48"/>
    <w:rsid w:val="00587D82"/>
    <w:rsid w:val="00587E70"/>
    <w:rsid w:val="0059010D"/>
    <w:rsid w:val="00590192"/>
    <w:rsid w:val="00590419"/>
    <w:rsid w:val="005905DD"/>
    <w:rsid w:val="005905DE"/>
    <w:rsid w:val="00590879"/>
    <w:rsid w:val="00590B08"/>
    <w:rsid w:val="00590C24"/>
    <w:rsid w:val="00591272"/>
    <w:rsid w:val="0059131F"/>
    <w:rsid w:val="00591417"/>
    <w:rsid w:val="00591579"/>
    <w:rsid w:val="00591D42"/>
    <w:rsid w:val="00592061"/>
    <w:rsid w:val="0059214D"/>
    <w:rsid w:val="00592315"/>
    <w:rsid w:val="0059240C"/>
    <w:rsid w:val="00592463"/>
    <w:rsid w:val="00592474"/>
    <w:rsid w:val="0059256B"/>
    <w:rsid w:val="00592695"/>
    <w:rsid w:val="005926B0"/>
    <w:rsid w:val="00592A64"/>
    <w:rsid w:val="00592C83"/>
    <w:rsid w:val="00592D74"/>
    <w:rsid w:val="00592E9C"/>
    <w:rsid w:val="00593426"/>
    <w:rsid w:val="0059344C"/>
    <w:rsid w:val="0059346A"/>
    <w:rsid w:val="0059350E"/>
    <w:rsid w:val="00593587"/>
    <w:rsid w:val="005936F2"/>
    <w:rsid w:val="0059376C"/>
    <w:rsid w:val="0059380B"/>
    <w:rsid w:val="00593A01"/>
    <w:rsid w:val="00593B70"/>
    <w:rsid w:val="00593F52"/>
    <w:rsid w:val="00594430"/>
    <w:rsid w:val="00594469"/>
    <w:rsid w:val="005945CC"/>
    <w:rsid w:val="00594670"/>
    <w:rsid w:val="005946EB"/>
    <w:rsid w:val="005947A8"/>
    <w:rsid w:val="005947F1"/>
    <w:rsid w:val="005948CA"/>
    <w:rsid w:val="005948E2"/>
    <w:rsid w:val="005949F7"/>
    <w:rsid w:val="005951A7"/>
    <w:rsid w:val="0059525F"/>
    <w:rsid w:val="0059538F"/>
    <w:rsid w:val="005955E1"/>
    <w:rsid w:val="0059569F"/>
    <w:rsid w:val="005957FA"/>
    <w:rsid w:val="00595B1F"/>
    <w:rsid w:val="00595B45"/>
    <w:rsid w:val="00595B64"/>
    <w:rsid w:val="00595BEA"/>
    <w:rsid w:val="00595CCE"/>
    <w:rsid w:val="00596010"/>
    <w:rsid w:val="00596027"/>
    <w:rsid w:val="005960A5"/>
    <w:rsid w:val="005962C3"/>
    <w:rsid w:val="00596370"/>
    <w:rsid w:val="005963BA"/>
    <w:rsid w:val="0059674D"/>
    <w:rsid w:val="0059684E"/>
    <w:rsid w:val="0059690F"/>
    <w:rsid w:val="005970DE"/>
    <w:rsid w:val="005972F9"/>
    <w:rsid w:val="005975D5"/>
    <w:rsid w:val="00597740"/>
    <w:rsid w:val="005977FA"/>
    <w:rsid w:val="00597BDF"/>
    <w:rsid w:val="00597D37"/>
    <w:rsid w:val="00597DAB"/>
    <w:rsid w:val="00597E35"/>
    <w:rsid w:val="00597E92"/>
    <w:rsid w:val="00597F86"/>
    <w:rsid w:val="005A012B"/>
    <w:rsid w:val="005A03A2"/>
    <w:rsid w:val="005A04E8"/>
    <w:rsid w:val="005A057E"/>
    <w:rsid w:val="005A0605"/>
    <w:rsid w:val="005A084A"/>
    <w:rsid w:val="005A090D"/>
    <w:rsid w:val="005A0B99"/>
    <w:rsid w:val="005A1604"/>
    <w:rsid w:val="005A1609"/>
    <w:rsid w:val="005A165F"/>
    <w:rsid w:val="005A16B6"/>
    <w:rsid w:val="005A1731"/>
    <w:rsid w:val="005A1A25"/>
    <w:rsid w:val="005A1EA2"/>
    <w:rsid w:val="005A1EBF"/>
    <w:rsid w:val="005A2132"/>
    <w:rsid w:val="005A22A5"/>
    <w:rsid w:val="005A26EB"/>
    <w:rsid w:val="005A27B2"/>
    <w:rsid w:val="005A27F1"/>
    <w:rsid w:val="005A2BA6"/>
    <w:rsid w:val="005A2BD3"/>
    <w:rsid w:val="005A2F75"/>
    <w:rsid w:val="005A320E"/>
    <w:rsid w:val="005A3404"/>
    <w:rsid w:val="005A3468"/>
    <w:rsid w:val="005A3689"/>
    <w:rsid w:val="005A38DD"/>
    <w:rsid w:val="005A39A2"/>
    <w:rsid w:val="005A3ADA"/>
    <w:rsid w:val="005A3D40"/>
    <w:rsid w:val="005A3D41"/>
    <w:rsid w:val="005A3E4C"/>
    <w:rsid w:val="005A3F33"/>
    <w:rsid w:val="005A4184"/>
    <w:rsid w:val="005A4344"/>
    <w:rsid w:val="005A4445"/>
    <w:rsid w:val="005A4656"/>
    <w:rsid w:val="005A46BD"/>
    <w:rsid w:val="005A47E5"/>
    <w:rsid w:val="005A48CE"/>
    <w:rsid w:val="005A497B"/>
    <w:rsid w:val="005A4B94"/>
    <w:rsid w:val="005A4BDB"/>
    <w:rsid w:val="005A4FB8"/>
    <w:rsid w:val="005A5009"/>
    <w:rsid w:val="005A5084"/>
    <w:rsid w:val="005A534A"/>
    <w:rsid w:val="005A550A"/>
    <w:rsid w:val="005A557F"/>
    <w:rsid w:val="005A55FA"/>
    <w:rsid w:val="005A56F3"/>
    <w:rsid w:val="005A593B"/>
    <w:rsid w:val="005A5C28"/>
    <w:rsid w:val="005A5E4D"/>
    <w:rsid w:val="005A5F13"/>
    <w:rsid w:val="005A5FB9"/>
    <w:rsid w:val="005A5FBA"/>
    <w:rsid w:val="005A6057"/>
    <w:rsid w:val="005A6103"/>
    <w:rsid w:val="005A62F6"/>
    <w:rsid w:val="005A6444"/>
    <w:rsid w:val="005A6695"/>
    <w:rsid w:val="005A66DF"/>
    <w:rsid w:val="005A67D5"/>
    <w:rsid w:val="005A699F"/>
    <w:rsid w:val="005A69B2"/>
    <w:rsid w:val="005A6B4F"/>
    <w:rsid w:val="005A6D3C"/>
    <w:rsid w:val="005A6DB5"/>
    <w:rsid w:val="005A6E2D"/>
    <w:rsid w:val="005A7143"/>
    <w:rsid w:val="005A7364"/>
    <w:rsid w:val="005A7586"/>
    <w:rsid w:val="005A7D29"/>
    <w:rsid w:val="005A7ECE"/>
    <w:rsid w:val="005A7EEE"/>
    <w:rsid w:val="005B0175"/>
    <w:rsid w:val="005B01F8"/>
    <w:rsid w:val="005B042B"/>
    <w:rsid w:val="005B0452"/>
    <w:rsid w:val="005B061B"/>
    <w:rsid w:val="005B06EB"/>
    <w:rsid w:val="005B0978"/>
    <w:rsid w:val="005B0A55"/>
    <w:rsid w:val="005B0FCB"/>
    <w:rsid w:val="005B10B9"/>
    <w:rsid w:val="005B11EB"/>
    <w:rsid w:val="005B12EB"/>
    <w:rsid w:val="005B136B"/>
    <w:rsid w:val="005B1451"/>
    <w:rsid w:val="005B14F1"/>
    <w:rsid w:val="005B1559"/>
    <w:rsid w:val="005B16AC"/>
    <w:rsid w:val="005B1741"/>
    <w:rsid w:val="005B182F"/>
    <w:rsid w:val="005B1A0E"/>
    <w:rsid w:val="005B1B77"/>
    <w:rsid w:val="005B1BA0"/>
    <w:rsid w:val="005B1DA7"/>
    <w:rsid w:val="005B2045"/>
    <w:rsid w:val="005B2265"/>
    <w:rsid w:val="005B24BD"/>
    <w:rsid w:val="005B2658"/>
    <w:rsid w:val="005B2761"/>
    <w:rsid w:val="005B279F"/>
    <w:rsid w:val="005B2811"/>
    <w:rsid w:val="005B29CE"/>
    <w:rsid w:val="005B29F8"/>
    <w:rsid w:val="005B2B51"/>
    <w:rsid w:val="005B2C53"/>
    <w:rsid w:val="005B2F4E"/>
    <w:rsid w:val="005B3123"/>
    <w:rsid w:val="005B320B"/>
    <w:rsid w:val="005B3526"/>
    <w:rsid w:val="005B35DF"/>
    <w:rsid w:val="005B3911"/>
    <w:rsid w:val="005B3917"/>
    <w:rsid w:val="005B3973"/>
    <w:rsid w:val="005B3976"/>
    <w:rsid w:val="005B3E9A"/>
    <w:rsid w:val="005B3FA2"/>
    <w:rsid w:val="005B408A"/>
    <w:rsid w:val="005B41E2"/>
    <w:rsid w:val="005B42DF"/>
    <w:rsid w:val="005B42E1"/>
    <w:rsid w:val="005B4333"/>
    <w:rsid w:val="005B4430"/>
    <w:rsid w:val="005B4575"/>
    <w:rsid w:val="005B46B5"/>
    <w:rsid w:val="005B4864"/>
    <w:rsid w:val="005B4E4B"/>
    <w:rsid w:val="005B4EE7"/>
    <w:rsid w:val="005B4F94"/>
    <w:rsid w:val="005B505E"/>
    <w:rsid w:val="005B5183"/>
    <w:rsid w:val="005B528E"/>
    <w:rsid w:val="005B5597"/>
    <w:rsid w:val="005B561B"/>
    <w:rsid w:val="005B5654"/>
    <w:rsid w:val="005B5882"/>
    <w:rsid w:val="005B5B4D"/>
    <w:rsid w:val="005B5DE8"/>
    <w:rsid w:val="005B5EDB"/>
    <w:rsid w:val="005B5EE3"/>
    <w:rsid w:val="005B6018"/>
    <w:rsid w:val="005B618F"/>
    <w:rsid w:val="005B61C9"/>
    <w:rsid w:val="005B61D4"/>
    <w:rsid w:val="005B636E"/>
    <w:rsid w:val="005B63E9"/>
    <w:rsid w:val="005B6E5D"/>
    <w:rsid w:val="005B6E7F"/>
    <w:rsid w:val="005B6FE5"/>
    <w:rsid w:val="005B7065"/>
    <w:rsid w:val="005B7072"/>
    <w:rsid w:val="005B74E6"/>
    <w:rsid w:val="005B7667"/>
    <w:rsid w:val="005B7796"/>
    <w:rsid w:val="005B79AD"/>
    <w:rsid w:val="005B7B8F"/>
    <w:rsid w:val="005B7E03"/>
    <w:rsid w:val="005B7E7C"/>
    <w:rsid w:val="005C0042"/>
    <w:rsid w:val="005C0333"/>
    <w:rsid w:val="005C0459"/>
    <w:rsid w:val="005C04DD"/>
    <w:rsid w:val="005C053C"/>
    <w:rsid w:val="005C0567"/>
    <w:rsid w:val="005C0572"/>
    <w:rsid w:val="005C069F"/>
    <w:rsid w:val="005C0727"/>
    <w:rsid w:val="005C0808"/>
    <w:rsid w:val="005C0887"/>
    <w:rsid w:val="005C0A14"/>
    <w:rsid w:val="005C0D34"/>
    <w:rsid w:val="005C0DDC"/>
    <w:rsid w:val="005C0FAF"/>
    <w:rsid w:val="005C0FE1"/>
    <w:rsid w:val="005C17A1"/>
    <w:rsid w:val="005C1839"/>
    <w:rsid w:val="005C187D"/>
    <w:rsid w:val="005C2049"/>
    <w:rsid w:val="005C2191"/>
    <w:rsid w:val="005C2416"/>
    <w:rsid w:val="005C24C8"/>
    <w:rsid w:val="005C24CA"/>
    <w:rsid w:val="005C2C77"/>
    <w:rsid w:val="005C2DDC"/>
    <w:rsid w:val="005C2F67"/>
    <w:rsid w:val="005C301E"/>
    <w:rsid w:val="005C3055"/>
    <w:rsid w:val="005C3112"/>
    <w:rsid w:val="005C323D"/>
    <w:rsid w:val="005C348D"/>
    <w:rsid w:val="005C36A4"/>
    <w:rsid w:val="005C387E"/>
    <w:rsid w:val="005C39BD"/>
    <w:rsid w:val="005C3C30"/>
    <w:rsid w:val="005C3EBD"/>
    <w:rsid w:val="005C43CF"/>
    <w:rsid w:val="005C492B"/>
    <w:rsid w:val="005C4B9F"/>
    <w:rsid w:val="005C4CC1"/>
    <w:rsid w:val="005C4D79"/>
    <w:rsid w:val="005C4DB5"/>
    <w:rsid w:val="005C5021"/>
    <w:rsid w:val="005C526D"/>
    <w:rsid w:val="005C55C7"/>
    <w:rsid w:val="005C5636"/>
    <w:rsid w:val="005C57F8"/>
    <w:rsid w:val="005C595B"/>
    <w:rsid w:val="005C5E2E"/>
    <w:rsid w:val="005C5FCE"/>
    <w:rsid w:val="005C6092"/>
    <w:rsid w:val="005C6371"/>
    <w:rsid w:val="005C6610"/>
    <w:rsid w:val="005C66BC"/>
    <w:rsid w:val="005C688F"/>
    <w:rsid w:val="005C6B08"/>
    <w:rsid w:val="005C6C64"/>
    <w:rsid w:val="005C6C76"/>
    <w:rsid w:val="005C6E73"/>
    <w:rsid w:val="005C7151"/>
    <w:rsid w:val="005C72C8"/>
    <w:rsid w:val="005C74D1"/>
    <w:rsid w:val="005C752E"/>
    <w:rsid w:val="005C7542"/>
    <w:rsid w:val="005C7901"/>
    <w:rsid w:val="005C7A56"/>
    <w:rsid w:val="005C7DCE"/>
    <w:rsid w:val="005C7E9A"/>
    <w:rsid w:val="005C7F5F"/>
    <w:rsid w:val="005D0022"/>
    <w:rsid w:val="005D0325"/>
    <w:rsid w:val="005D046A"/>
    <w:rsid w:val="005D0649"/>
    <w:rsid w:val="005D06CD"/>
    <w:rsid w:val="005D070B"/>
    <w:rsid w:val="005D0858"/>
    <w:rsid w:val="005D0B02"/>
    <w:rsid w:val="005D0B5B"/>
    <w:rsid w:val="005D0CB5"/>
    <w:rsid w:val="005D0F54"/>
    <w:rsid w:val="005D0FE1"/>
    <w:rsid w:val="005D100D"/>
    <w:rsid w:val="005D123A"/>
    <w:rsid w:val="005D1370"/>
    <w:rsid w:val="005D137D"/>
    <w:rsid w:val="005D1456"/>
    <w:rsid w:val="005D15C0"/>
    <w:rsid w:val="005D1620"/>
    <w:rsid w:val="005D19F9"/>
    <w:rsid w:val="005D1BAA"/>
    <w:rsid w:val="005D1CD7"/>
    <w:rsid w:val="005D1DC6"/>
    <w:rsid w:val="005D2005"/>
    <w:rsid w:val="005D20A7"/>
    <w:rsid w:val="005D210B"/>
    <w:rsid w:val="005D2305"/>
    <w:rsid w:val="005D26EA"/>
    <w:rsid w:val="005D271A"/>
    <w:rsid w:val="005D275C"/>
    <w:rsid w:val="005D284D"/>
    <w:rsid w:val="005D28B7"/>
    <w:rsid w:val="005D2958"/>
    <w:rsid w:val="005D2B7B"/>
    <w:rsid w:val="005D2D0D"/>
    <w:rsid w:val="005D2D22"/>
    <w:rsid w:val="005D32C8"/>
    <w:rsid w:val="005D3627"/>
    <w:rsid w:val="005D36E7"/>
    <w:rsid w:val="005D3AA6"/>
    <w:rsid w:val="005D3BD3"/>
    <w:rsid w:val="005D3C16"/>
    <w:rsid w:val="005D4260"/>
    <w:rsid w:val="005D4262"/>
    <w:rsid w:val="005D4338"/>
    <w:rsid w:val="005D469A"/>
    <w:rsid w:val="005D4962"/>
    <w:rsid w:val="005D4A45"/>
    <w:rsid w:val="005D4D40"/>
    <w:rsid w:val="005D4E11"/>
    <w:rsid w:val="005D4FCC"/>
    <w:rsid w:val="005D50B5"/>
    <w:rsid w:val="005D5632"/>
    <w:rsid w:val="005D57EE"/>
    <w:rsid w:val="005D581C"/>
    <w:rsid w:val="005D584E"/>
    <w:rsid w:val="005D5868"/>
    <w:rsid w:val="005D5874"/>
    <w:rsid w:val="005D594E"/>
    <w:rsid w:val="005D5C40"/>
    <w:rsid w:val="005D5CAB"/>
    <w:rsid w:val="005D5DD9"/>
    <w:rsid w:val="005D5E95"/>
    <w:rsid w:val="005D609E"/>
    <w:rsid w:val="005D60C7"/>
    <w:rsid w:val="005D60CF"/>
    <w:rsid w:val="005D615C"/>
    <w:rsid w:val="005D63D4"/>
    <w:rsid w:val="005D66EB"/>
    <w:rsid w:val="005D6994"/>
    <w:rsid w:val="005D6A57"/>
    <w:rsid w:val="005D7058"/>
    <w:rsid w:val="005D725E"/>
    <w:rsid w:val="005D72FD"/>
    <w:rsid w:val="005D737C"/>
    <w:rsid w:val="005D73A5"/>
    <w:rsid w:val="005D763F"/>
    <w:rsid w:val="005D768B"/>
    <w:rsid w:val="005D7A0B"/>
    <w:rsid w:val="005D7B4C"/>
    <w:rsid w:val="005D7DAB"/>
    <w:rsid w:val="005D7DB1"/>
    <w:rsid w:val="005D7E54"/>
    <w:rsid w:val="005D7F61"/>
    <w:rsid w:val="005E031F"/>
    <w:rsid w:val="005E040B"/>
    <w:rsid w:val="005E0811"/>
    <w:rsid w:val="005E08E5"/>
    <w:rsid w:val="005E0F09"/>
    <w:rsid w:val="005E0F9E"/>
    <w:rsid w:val="005E12A0"/>
    <w:rsid w:val="005E1584"/>
    <w:rsid w:val="005E1688"/>
    <w:rsid w:val="005E1979"/>
    <w:rsid w:val="005E19C3"/>
    <w:rsid w:val="005E19D2"/>
    <w:rsid w:val="005E19F1"/>
    <w:rsid w:val="005E1B4F"/>
    <w:rsid w:val="005E1B51"/>
    <w:rsid w:val="005E1CAB"/>
    <w:rsid w:val="005E1D4D"/>
    <w:rsid w:val="005E1EC7"/>
    <w:rsid w:val="005E1F03"/>
    <w:rsid w:val="005E1F37"/>
    <w:rsid w:val="005E2274"/>
    <w:rsid w:val="005E2318"/>
    <w:rsid w:val="005E250B"/>
    <w:rsid w:val="005E25D8"/>
    <w:rsid w:val="005E2A6E"/>
    <w:rsid w:val="005E2A77"/>
    <w:rsid w:val="005E2DB2"/>
    <w:rsid w:val="005E2EA0"/>
    <w:rsid w:val="005E30B1"/>
    <w:rsid w:val="005E3A9A"/>
    <w:rsid w:val="005E3B95"/>
    <w:rsid w:val="005E3F2F"/>
    <w:rsid w:val="005E4145"/>
    <w:rsid w:val="005E41DF"/>
    <w:rsid w:val="005E4202"/>
    <w:rsid w:val="005E420D"/>
    <w:rsid w:val="005E428B"/>
    <w:rsid w:val="005E42F2"/>
    <w:rsid w:val="005E456D"/>
    <w:rsid w:val="005E4721"/>
    <w:rsid w:val="005E52AA"/>
    <w:rsid w:val="005E5516"/>
    <w:rsid w:val="005E56BC"/>
    <w:rsid w:val="005E5811"/>
    <w:rsid w:val="005E5D94"/>
    <w:rsid w:val="005E5DB9"/>
    <w:rsid w:val="005E5DE0"/>
    <w:rsid w:val="005E5F17"/>
    <w:rsid w:val="005E6081"/>
    <w:rsid w:val="005E647E"/>
    <w:rsid w:val="005E679F"/>
    <w:rsid w:val="005E6917"/>
    <w:rsid w:val="005E6A8A"/>
    <w:rsid w:val="005E6C7D"/>
    <w:rsid w:val="005E6D91"/>
    <w:rsid w:val="005E6E0C"/>
    <w:rsid w:val="005E7368"/>
    <w:rsid w:val="005E73D3"/>
    <w:rsid w:val="005E755C"/>
    <w:rsid w:val="005E7748"/>
    <w:rsid w:val="005E795D"/>
    <w:rsid w:val="005E7AAA"/>
    <w:rsid w:val="005E7F6D"/>
    <w:rsid w:val="005F0181"/>
    <w:rsid w:val="005F03C9"/>
    <w:rsid w:val="005F05F4"/>
    <w:rsid w:val="005F0750"/>
    <w:rsid w:val="005F076F"/>
    <w:rsid w:val="005F0781"/>
    <w:rsid w:val="005F0B60"/>
    <w:rsid w:val="005F0BE3"/>
    <w:rsid w:val="005F0CBB"/>
    <w:rsid w:val="005F0E6E"/>
    <w:rsid w:val="005F0FCF"/>
    <w:rsid w:val="005F102B"/>
    <w:rsid w:val="005F10AD"/>
    <w:rsid w:val="005F12DD"/>
    <w:rsid w:val="005F12E9"/>
    <w:rsid w:val="005F14F1"/>
    <w:rsid w:val="005F1D23"/>
    <w:rsid w:val="005F1F36"/>
    <w:rsid w:val="005F21DA"/>
    <w:rsid w:val="005F27F7"/>
    <w:rsid w:val="005F2BAF"/>
    <w:rsid w:val="005F2BFF"/>
    <w:rsid w:val="005F2CFD"/>
    <w:rsid w:val="005F2DFD"/>
    <w:rsid w:val="005F2E25"/>
    <w:rsid w:val="005F2ECA"/>
    <w:rsid w:val="005F2F8F"/>
    <w:rsid w:val="005F306F"/>
    <w:rsid w:val="005F3232"/>
    <w:rsid w:val="005F35B8"/>
    <w:rsid w:val="005F3A41"/>
    <w:rsid w:val="005F3A5D"/>
    <w:rsid w:val="005F3D3B"/>
    <w:rsid w:val="005F3D90"/>
    <w:rsid w:val="005F3DE8"/>
    <w:rsid w:val="005F4017"/>
    <w:rsid w:val="005F4022"/>
    <w:rsid w:val="005F40E5"/>
    <w:rsid w:val="005F4509"/>
    <w:rsid w:val="005F4695"/>
    <w:rsid w:val="005F4B98"/>
    <w:rsid w:val="005F4DB6"/>
    <w:rsid w:val="005F5170"/>
    <w:rsid w:val="005F5177"/>
    <w:rsid w:val="005F53E6"/>
    <w:rsid w:val="005F5608"/>
    <w:rsid w:val="005F5BD5"/>
    <w:rsid w:val="005F5C8E"/>
    <w:rsid w:val="005F5E4F"/>
    <w:rsid w:val="005F6018"/>
    <w:rsid w:val="005F62C6"/>
    <w:rsid w:val="005F681C"/>
    <w:rsid w:val="005F6A0A"/>
    <w:rsid w:val="005F6BB4"/>
    <w:rsid w:val="005F6BDB"/>
    <w:rsid w:val="005F6C2E"/>
    <w:rsid w:val="005F6D8C"/>
    <w:rsid w:val="005F7027"/>
    <w:rsid w:val="005F7144"/>
    <w:rsid w:val="005F729F"/>
    <w:rsid w:val="005F7422"/>
    <w:rsid w:val="005F7445"/>
    <w:rsid w:val="005F7576"/>
    <w:rsid w:val="005F78B6"/>
    <w:rsid w:val="005F7BFA"/>
    <w:rsid w:val="005F7FD4"/>
    <w:rsid w:val="0060004F"/>
    <w:rsid w:val="00600382"/>
    <w:rsid w:val="0060044C"/>
    <w:rsid w:val="00600644"/>
    <w:rsid w:val="00600974"/>
    <w:rsid w:val="00600B19"/>
    <w:rsid w:val="00600D15"/>
    <w:rsid w:val="00600DDD"/>
    <w:rsid w:val="00600DED"/>
    <w:rsid w:val="00600E53"/>
    <w:rsid w:val="00600EBB"/>
    <w:rsid w:val="00600F52"/>
    <w:rsid w:val="006010BF"/>
    <w:rsid w:val="006010D1"/>
    <w:rsid w:val="006012F2"/>
    <w:rsid w:val="0060141C"/>
    <w:rsid w:val="006014A2"/>
    <w:rsid w:val="006015AA"/>
    <w:rsid w:val="006015DE"/>
    <w:rsid w:val="00601622"/>
    <w:rsid w:val="006017AF"/>
    <w:rsid w:val="00601823"/>
    <w:rsid w:val="0060189E"/>
    <w:rsid w:val="006018D4"/>
    <w:rsid w:val="00601A7A"/>
    <w:rsid w:val="00601BDD"/>
    <w:rsid w:val="00601BDF"/>
    <w:rsid w:val="00601C34"/>
    <w:rsid w:val="00601C9B"/>
    <w:rsid w:val="00601D0D"/>
    <w:rsid w:val="00601EDD"/>
    <w:rsid w:val="0060213D"/>
    <w:rsid w:val="00602264"/>
    <w:rsid w:val="006023A0"/>
    <w:rsid w:val="006023E9"/>
    <w:rsid w:val="00602595"/>
    <w:rsid w:val="0060266C"/>
    <w:rsid w:val="00602799"/>
    <w:rsid w:val="0060284E"/>
    <w:rsid w:val="00602893"/>
    <w:rsid w:val="006028DA"/>
    <w:rsid w:val="00602AB2"/>
    <w:rsid w:val="00602CEB"/>
    <w:rsid w:val="00602E46"/>
    <w:rsid w:val="006032C1"/>
    <w:rsid w:val="00603448"/>
    <w:rsid w:val="00603697"/>
    <w:rsid w:val="0060370A"/>
    <w:rsid w:val="00603898"/>
    <w:rsid w:val="006038B0"/>
    <w:rsid w:val="00603CF6"/>
    <w:rsid w:val="00603D1F"/>
    <w:rsid w:val="00603E18"/>
    <w:rsid w:val="00603E95"/>
    <w:rsid w:val="00603FF6"/>
    <w:rsid w:val="00604103"/>
    <w:rsid w:val="006042F2"/>
    <w:rsid w:val="0060433F"/>
    <w:rsid w:val="00604598"/>
    <w:rsid w:val="0060464F"/>
    <w:rsid w:val="00604953"/>
    <w:rsid w:val="00604973"/>
    <w:rsid w:val="006049F2"/>
    <w:rsid w:val="00604AAA"/>
    <w:rsid w:val="00604CAE"/>
    <w:rsid w:val="00604E57"/>
    <w:rsid w:val="00604FC4"/>
    <w:rsid w:val="00605070"/>
    <w:rsid w:val="0060536F"/>
    <w:rsid w:val="00605543"/>
    <w:rsid w:val="006059B3"/>
    <w:rsid w:val="006059E3"/>
    <w:rsid w:val="00605AE0"/>
    <w:rsid w:val="00605D3F"/>
    <w:rsid w:val="00605DA2"/>
    <w:rsid w:val="00605E6B"/>
    <w:rsid w:val="00605E8C"/>
    <w:rsid w:val="00605F4D"/>
    <w:rsid w:val="00606345"/>
    <w:rsid w:val="006063F8"/>
    <w:rsid w:val="00606400"/>
    <w:rsid w:val="006064CD"/>
    <w:rsid w:val="00606731"/>
    <w:rsid w:val="00606AD6"/>
    <w:rsid w:val="00606AF0"/>
    <w:rsid w:val="00606BB0"/>
    <w:rsid w:val="00606E29"/>
    <w:rsid w:val="006071FA"/>
    <w:rsid w:val="0060720C"/>
    <w:rsid w:val="00607592"/>
    <w:rsid w:val="006077CD"/>
    <w:rsid w:val="006077D9"/>
    <w:rsid w:val="00607BE1"/>
    <w:rsid w:val="00607E7C"/>
    <w:rsid w:val="0061018B"/>
    <w:rsid w:val="0061024D"/>
    <w:rsid w:val="00610265"/>
    <w:rsid w:val="0061032E"/>
    <w:rsid w:val="00610359"/>
    <w:rsid w:val="0061058E"/>
    <w:rsid w:val="006105FD"/>
    <w:rsid w:val="00610664"/>
    <w:rsid w:val="00610692"/>
    <w:rsid w:val="00610733"/>
    <w:rsid w:val="0061082E"/>
    <w:rsid w:val="006108DB"/>
    <w:rsid w:val="0061092B"/>
    <w:rsid w:val="00610989"/>
    <w:rsid w:val="00610BC8"/>
    <w:rsid w:val="00610C29"/>
    <w:rsid w:val="00610DBE"/>
    <w:rsid w:val="00610E56"/>
    <w:rsid w:val="00610EBE"/>
    <w:rsid w:val="00610EEB"/>
    <w:rsid w:val="00610F76"/>
    <w:rsid w:val="0061107C"/>
    <w:rsid w:val="0061109D"/>
    <w:rsid w:val="00611145"/>
    <w:rsid w:val="00611379"/>
    <w:rsid w:val="006117FD"/>
    <w:rsid w:val="00611838"/>
    <w:rsid w:val="00611D04"/>
    <w:rsid w:val="00611DF7"/>
    <w:rsid w:val="00611EE9"/>
    <w:rsid w:val="006122C5"/>
    <w:rsid w:val="006122D4"/>
    <w:rsid w:val="00612365"/>
    <w:rsid w:val="006124EC"/>
    <w:rsid w:val="006124FF"/>
    <w:rsid w:val="00612725"/>
    <w:rsid w:val="006128E0"/>
    <w:rsid w:val="006129A4"/>
    <w:rsid w:val="00612C5B"/>
    <w:rsid w:val="00612C9A"/>
    <w:rsid w:val="00612D6B"/>
    <w:rsid w:val="00613284"/>
    <w:rsid w:val="006136D9"/>
    <w:rsid w:val="00613BC3"/>
    <w:rsid w:val="00613C3D"/>
    <w:rsid w:val="00613CA5"/>
    <w:rsid w:val="00613F5D"/>
    <w:rsid w:val="00613F94"/>
    <w:rsid w:val="0061429D"/>
    <w:rsid w:val="0061468C"/>
    <w:rsid w:val="00614693"/>
    <w:rsid w:val="00614751"/>
    <w:rsid w:val="0061499C"/>
    <w:rsid w:val="00614E56"/>
    <w:rsid w:val="00614F7C"/>
    <w:rsid w:val="006151E4"/>
    <w:rsid w:val="0061528B"/>
    <w:rsid w:val="006152A0"/>
    <w:rsid w:val="00615396"/>
    <w:rsid w:val="006153A2"/>
    <w:rsid w:val="00615452"/>
    <w:rsid w:val="00615644"/>
    <w:rsid w:val="006157B1"/>
    <w:rsid w:val="00615A4C"/>
    <w:rsid w:val="00615AD1"/>
    <w:rsid w:val="00615B74"/>
    <w:rsid w:val="00615D7A"/>
    <w:rsid w:val="00615E3F"/>
    <w:rsid w:val="006160DC"/>
    <w:rsid w:val="006165C3"/>
    <w:rsid w:val="006166F4"/>
    <w:rsid w:val="006168C6"/>
    <w:rsid w:val="00616975"/>
    <w:rsid w:val="00616A42"/>
    <w:rsid w:val="00616AC6"/>
    <w:rsid w:val="00616C07"/>
    <w:rsid w:val="00616CD3"/>
    <w:rsid w:val="00616D72"/>
    <w:rsid w:val="00616F26"/>
    <w:rsid w:val="00616FB4"/>
    <w:rsid w:val="00617242"/>
    <w:rsid w:val="00617A63"/>
    <w:rsid w:val="00617B14"/>
    <w:rsid w:val="00617B52"/>
    <w:rsid w:val="00617BCB"/>
    <w:rsid w:val="00617D35"/>
    <w:rsid w:val="00617FCD"/>
    <w:rsid w:val="00617FED"/>
    <w:rsid w:val="006200C2"/>
    <w:rsid w:val="006201A1"/>
    <w:rsid w:val="0062023D"/>
    <w:rsid w:val="0062025A"/>
    <w:rsid w:val="006204F4"/>
    <w:rsid w:val="00620ACD"/>
    <w:rsid w:val="0062108E"/>
    <w:rsid w:val="00621102"/>
    <w:rsid w:val="00621116"/>
    <w:rsid w:val="00621204"/>
    <w:rsid w:val="00621275"/>
    <w:rsid w:val="00621375"/>
    <w:rsid w:val="00621737"/>
    <w:rsid w:val="006219DB"/>
    <w:rsid w:val="00621A42"/>
    <w:rsid w:val="00621D86"/>
    <w:rsid w:val="0062208A"/>
    <w:rsid w:val="00622407"/>
    <w:rsid w:val="00622454"/>
    <w:rsid w:val="00622518"/>
    <w:rsid w:val="00622AAC"/>
    <w:rsid w:val="00622AAD"/>
    <w:rsid w:val="00622F90"/>
    <w:rsid w:val="006231E0"/>
    <w:rsid w:val="0062344C"/>
    <w:rsid w:val="00623486"/>
    <w:rsid w:val="0062349C"/>
    <w:rsid w:val="006234E4"/>
    <w:rsid w:val="006239BC"/>
    <w:rsid w:val="00623ADD"/>
    <w:rsid w:val="00623B20"/>
    <w:rsid w:val="00623E9A"/>
    <w:rsid w:val="006240B5"/>
    <w:rsid w:val="00624120"/>
    <w:rsid w:val="00624326"/>
    <w:rsid w:val="00624613"/>
    <w:rsid w:val="006248F1"/>
    <w:rsid w:val="00624907"/>
    <w:rsid w:val="00624A9A"/>
    <w:rsid w:val="00624D49"/>
    <w:rsid w:val="00624D6B"/>
    <w:rsid w:val="006253FD"/>
    <w:rsid w:val="00625450"/>
    <w:rsid w:val="006254B4"/>
    <w:rsid w:val="00625505"/>
    <w:rsid w:val="0062583B"/>
    <w:rsid w:val="00625862"/>
    <w:rsid w:val="00625BBA"/>
    <w:rsid w:val="00625E7E"/>
    <w:rsid w:val="00625FAD"/>
    <w:rsid w:val="0062607F"/>
    <w:rsid w:val="006260FF"/>
    <w:rsid w:val="006262B2"/>
    <w:rsid w:val="00626365"/>
    <w:rsid w:val="00626651"/>
    <w:rsid w:val="00626866"/>
    <w:rsid w:val="006269DC"/>
    <w:rsid w:val="00626AE3"/>
    <w:rsid w:val="00626AE4"/>
    <w:rsid w:val="00626DE9"/>
    <w:rsid w:val="00626E23"/>
    <w:rsid w:val="00626E64"/>
    <w:rsid w:val="006271F9"/>
    <w:rsid w:val="00627220"/>
    <w:rsid w:val="00627251"/>
    <w:rsid w:val="00627412"/>
    <w:rsid w:val="00627578"/>
    <w:rsid w:val="006275AD"/>
    <w:rsid w:val="0062760B"/>
    <w:rsid w:val="00627665"/>
    <w:rsid w:val="00627B11"/>
    <w:rsid w:val="00627B3D"/>
    <w:rsid w:val="00627BF9"/>
    <w:rsid w:val="00627D1D"/>
    <w:rsid w:val="00627FD7"/>
    <w:rsid w:val="00630227"/>
    <w:rsid w:val="006302E1"/>
    <w:rsid w:val="00630374"/>
    <w:rsid w:val="00630396"/>
    <w:rsid w:val="006305B8"/>
    <w:rsid w:val="006307A3"/>
    <w:rsid w:val="0063082E"/>
    <w:rsid w:val="00630897"/>
    <w:rsid w:val="00630985"/>
    <w:rsid w:val="00630AF9"/>
    <w:rsid w:val="00630B29"/>
    <w:rsid w:val="00630CA7"/>
    <w:rsid w:val="00630CF7"/>
    <w:rsid w:val="00630D80"/>
    <w:rsid w:val="0063112E"/>
    <w:rsid w:val="0063149A"/>
    <w:rsid w:val="0063184F"/>
    <w:rsid w:val="00631C06"/>
    <w:rsid w:val="00631EE8"/>
    <w:rsid w:val="00632313"/>
    <w:rsid w:val="00632610"/>
    <w:rsid w:val="0063261B"/>
    <w:rsid w:val="00632701"/>
    <w:rsid w:val="006328E0"/>
    <w:rsid w:val="00632917"/>
    <w:rsid w:val="006329E2"/>
    <w:rsid w:val="00632C12"/>
    <w:rsid w:val="00632D06"/>
    <w:rsid w:val="00632DBE"/>
    <w:rsid w:val="00632DC2"/>
    <w:rsid w:val="00632F72"/>
    <w:rsid w:val="00633626"/>
    <w:rsid w:val="00633AF2"/>
    <w:rsid w:val="00633C19"/>
    <w:rsid w:val="00633C8B"/>
    <w:rsid w:val="00634141"/>
    <w:rsid w:val="006341FF"/>
    <w:rsid w:val="0063438C"/>
    <w:rsid w:val="006343C3"/>
    <w:rsid w:val="006344A0"/>
    <w:rsid w:val="00634D1A"/>
    <w:rsid w:val="00634DFC"/>
    <w:rsid w:val="00634FC5"/>
    <w:rsid w:val="00635008"/>
    <w:rsid w:val="006353ED"/>
    <w:rsid w:val="00635448"/>
    <w:rsid w:val="00635605"/>
    <w:rsid w:val="006356DB"/>
    <w:rsid w:val="00635902"/>
    <w:rsid w:val="00635B9B"/>
    <w:rsid w:val="00635DCC"/>
    <w:rsid w:val="00635E7F"/>
    <w:rsid w:val="00635F26"/>
    <w:rsid w:val="00636202"/>
    <w:rsid w:val="0063640A"/>
    <w:rsid w:val="0063657F"/>
    <w:rsid w:val="00636819"/>
    <w:rsid w:val="0063681C"/>
    <w:rsid w:val="00636AA4"/>
    <w:rsid w:val="00636B01"/>
    <w:rsid w:val="00636CBC"/>
    <w:rsid w:val="00636D01"/>
    <w:rsid w:val="00636DF7"/>
    <w:rsid w:val="00636EAD"/>
    <w:rsid w:val="00636EC5"/>
    <w:rsid w:val="00636EF3"/>
    <w:rsid w:val="00637060"/>
    <w:rsid w:val="00637099"/>
    <w:rsid w:val="00637280"/>
    <w:rsid w:val="0063751F"/>
    <w:rsid w:val="006375C6"/>
    <w:rsid w:val="006378F8"/>
    <w:rsid w:val="0063790F"/>
    <w:rsid w:val="00637940"/>
    <w:rsid w:val="00637B6F"/>
    <w:rsid w:val="00637C00"/>
    <w:rsid w:val="00637E05"/>
    <w:rsid w:val="00637E3E"/>
    <w:rsid w:val="00637F8D"/>
    <w:rsid w:val="0064000F"/>
    <w:rsid w:val="006401D8"/>
    <w:rsid w:val="0064047D"/>
    <w:rsid w:val="006404F2"/>
    <w:rsid w:val="006408F6"/>
    <w:rsid w:val="0064092D"/>
    <w:rsid w:val="006409DE"/>
    <w:rsid w:val="00640BEA"/>
    <w:rsid w:val="00640D0D"/>
    <w:rsid w:val="00640D4D"/>
    <w:rsid w:val="00640D8E"/>
    <w:rsid w:val="00640FBC"/>
    <w:rsid w:val="006411B2"/>
    <w:rsid w:val="006411CA"/>
    <w:rsid w:val="006412BA"/>
    <w:rsid w:val="00641391"/>
    <w:rsid w:val="00641438"/>
    <w:rsid w:val="0064144F"/>
    <w:rsid w:val="0064162B"/>
    <w:rsid w:val="00641932"/>
    <w:rsid w:val="00641955"/>
    <w:rsid w:val="006419D3"/>
    <w:rsid w:val="006419E3"/>
    <w:rsid w:val="00641A7A"/>
    <w:rsid w:val="00641DA4"/>
    <w:rsid w:val="00641FAF"/>
    <w:rsid w:val="00642101"/>
    <w:rsid w:val="00642110"/>
    <w:rsid w:val="0064226C"/>
    <w:rsid w:val="0064226D"/>
    <w:rsid w:val="00642376"/>
    <w:rsid w:val="006423B6"/>
    <w:rsid w:val="00642423"/>
    <w:rsid w:val="0064242D"/>
    <w:rsid w:val="006424BD"/>
    <w:rsid w:val="00642626"/>
    <w:rsid w:val="00642841"/>
    <w:rsid w:val="00642C36"/>
    <w:rsid w:val="00642D4D"/>
    <w:rsid w:val="00642DF2"/>
    <w:rsid w:val="00642F8B"/>
    <w:rsid w:val="0064302F"/>
    <w:rsid w:val="006431C0"/>
    <w:rsid w:val="0064349C"/>
    <w:rsid w:val="00643639"/>
    <w:rsid w:val="006439AC"/>
    <w:rsid w:val="00643A87"/>
    <w:rsid w:val="00643B65"/>
    <w:rsid w:val="00643B7D"/>
    <w:rsid w:val="00643C94"/>
    <w:rsid w:val="00643E24"/>
    <w:rsid w:val="00643E66"/>
    <w:rsid w:val="00643EB0"/>
    <w:rsid w:val="00643FC0"/>
    <w:rsid w:val="00644181"/>
    <w:rsid w:val="006444F1"/>
    <w:rsid w:val="006446AD"/>
    <w:rsid w:val="006446C9"/>
    <w:rsid w:val="00644790"/>
    <w:rsid w:val="006447FC"/>
    <w:rsid w:val="00644807"/>
    <w:rsid w:val="0064480E"/>
    <w:rsid w:val="00644A6A"/>
    <w:rsid w:val="00644BBC"/>
    <w:rsid w:val="00644E69"/>
    <w:rsid w:val="00644ED7"/>
    <w:rsid w:val="006451A3"/>
    <w:rsid w:val="00645212"/>
    <w:rsid w:val="00645550"/>
    <w:rsid w:val="0064556A"/>
    <w:rsid w:val="0064572B"/>
    <w:rsid w:val="00645B2C"/>
    <w:rsid w:val="00645BCA"/>
    <w:rsid w:val="00645BF1"/>
    <w:rsid w:val="00645C7B"/>
    <w:rsid w:val="00645CA9"/>
    <w:rsid w:val="00645CC5"/>
    <w:rsid w:val="00645D0A"/>
    <w:rsid w:val="00645DDC"/>
    <w:rsid w:val="00645E2A"/>
    <w:rsid w:val="00645E45"/>
    <w:rsid w:val="00645F05"/>
    <w:rsid w:val="00645F5A"/>
    <w:rsid w:val="00646033"/>
    <w:rsid w:val="0064603B"/>
    <w:rsid w:val="00646201"/>
    <w:rsid w:val="00646353"/>
    <w:rsid w:val="0064639A"/>
    <w:rsid w:val="006463AD"/>
    <w:rsid w:val="006463EC"/>
    <w:rsid w:val="006466B8"/>
    <w:rsid w:val="00646702"/>
    <w:rsid w:val="00646714"/>
    <w:rsid w:val="0064678F"/>
    <w:rsid w:val="0064689E"/>
    <w:rsid w:val="006468C9"/>
    <w:rsid w:val="006469C0"/>
    <w:rsid w:val="006469D9"/>
    <w:rsid w:val="00646B9C"/>
    <w:rsid w:val="00646CA0"/>
    <w:rsid w:val="00646D54"/>
    <w:rsid w:val="00647225"/>
    <w:rsid w:val="006472E6"/>
    <w:rsid w:val="00647487"/>
    <w:rsid w:val="00647490"/>
    <w:rsid w:val="00647C8D"/>
    <w:rsid w:val="00647D92"/>
    <w:rsid w:val="00647E78"/>
    <w:rsid w:val="006500B1"/>
    <w:rsid w:val="006501FB"/>
    <w:rsid w:val="0065040C"/>
    <w:rsid w:val="006504BA"/>
    <w:rsid w:val="006505F4"/>
    <w:rsid w:val="00650699"/>
    <w:rsid w:val="0065071E"/>
    <w:rsid w:val="006508DE"/>
    <w:rsid w:val="006508FF"/>
    <w:rsid w:val="006509F1"/>
    <w:rsid w:val="00650A23"/>
    <w:rsid w:val="00650C75"/>
    <w:rsid w:val="00650F67"/>
    <w:rsid w:val="0065125A"/>
    <w:rsid w:val="0065173F"/>
    <w:rsid w:val="0065187F"/>
    <w:rsid w:val="006519AA"/>
    <w:rsid w:val="00651A03"/>
    <w:rsid w:val="00651F23"/>
    <w:rsid w:val="00651FE4"/>
    <w:rsid w:val="00652151"/>
    <w:rsid w:val="00652286"/>
    <w:rsid w:val="006522AF"/>
    <w:rsid w:val="006522DF"/>
    <w:rsid w:val="00652334"/>
    <w:rsid w:val="0065240A"/>
    <w:rsid w:val="0065247D"/>
    <w:rsid w:val="00652791"/>
    <w:rsid w:val="00652844"/>
    <w:rsid w:val="00652B32"/>
    <w:rsid w:val="00652B72"/>
    <w:rsid w:val="00652BF2"/>
    <w:rsid w:val="00652C3C"/>
    <w:rsid w:val="00652C3E"/>
    <w:rsid w:val="00652C66"/>
    <w:rsid w:val="00652EB6"/>
    <w:rsid w:val="006530FF"/>
    <w:rsid w:val="00653254"/>
    <w:rsid w:val="00653421"/>
    <w:rsid w:val="00653661"/>
    <w:rsid w:val="0065372C"/>
    <w:rsid w:val="0065374F"/>
    <w:rsid w:val="0065393F"/>
    <w:rsid w:val="006539DF"/>
    <w:rsid w:val="00653B19"/>
    <w:rsid w:val="00653BA7"/>
    <w:rsid w:val="00653C8C"/>
    <w:rsid w:val="00653CF8"/>
    <w:rsid w:val="00653D0C"/>
    <w:rsid w:val="00653E58"/>
    <w:rsid w:val="00653E6C"/>
    <w:rsid w:val="00653EAC"/>
    <w:rsid w:val="006541CD"/>
    <w:rsid w:val="006543D1"/>
    <w:rsid w:val="006545A1"/>
    <w:rsid w:val="0065460B"/>
    <w:rsid w:val="00654632"/>
    <w:rsid w:val="0065486C"/>
    <w:rsid w:val="00654F80"/>
    <w:rsid w:val="00655338"/>
    <w:rsid w:val="006553F5"/>
    <w:rsid w:val="006554EB"/>
    <w:rsid w:val="00655639"/>
    <w:rsid w:val="00655961"/>
    <w:rsid w:val="006559B7"/>
    <w:rsid w:val="00655C7D"/>
    <w:rsid w:val="00655EAD"/>
    <w:rsid w:val="00655FE6"/>
    <w:rsid w:val="0065618F"/>
    <w:rsid w:val="006561A4"/>
    <w:rsid w:val="0065646F"/>
    <w:rsid w:val="0065696E"/>
    <w:rsid w:val="00656EBC"/>
    <w:rsid w:val="00656ECD"/>
    <w:rsid w:val="006570F6"/>
    <w:rsid w:val="006575E8"/>
    <w:rsid w:val="00657694"/>
    <w:rsid w:val="006579C0"/>
    <w:rsid w:val="00657A01"/>
    <w:rsid w:val="00657B0A"/>
    <w:rsid w:val="00657C8F"/>
    <w:rsid w:val="00660010"/>
    <w:rsid w:val="00660039"/>
    <w:rsid w:val="00660062"/>
    <w:rsid w:val="0066008B"/>
    <w:rsid w:val="006600AC"/>
    <w:rsid w:val="006602AE"/>
    <w:rsid w:val="00660443"/>
    <w:rsid w:val="00660498"/>
    <w:rsid w:val="00660694"/>
    <w:rsid w:val="006609CD"/>
    <w:rsid w:val="00660A2D"/>
    <w:rsid w:val="00660DB3"/>
    <w:rsid w:val="00660EBF"/>
    <w:rsid w:val="00660FE3"/>
    <w:rsid w:val="006611A5"/>
    <w:rsid w:val="006614AF"/>
    <w:rsid w:val="00661838"/>
    <w:rsid w:val="00661922"/>
    <w:rsid w:val="00661BD7"/>
    <w:rsid w:val="00662000"/>
    <w:rsid w:val="006620F1"/>
    <w:rsid w:val="00662267"/>
    <w:rsid w:val="00662580"/>
    <w:rsid w:val="006627B7"/>
    <w:rsid w:val="006627F3"/>
    <w:rsid w:val="00662857"/>
    <w:rsid w:val="00662917"/>
    <w:rsid w:val="00662BB8"/>
    <w:rsid w:val="00662D47"/>
    <w:rsid w:val="00662FDC"/>
    <w:rsid w:val="00663203"/>
    <w:rsid w:val="0066320C"/>
    <w:rsid w:val="00663305"/>
    <w:rsid w:val="006636FE"/>
    <w:rsid w:val="0066379A"/>
    <w:rsid w:val="006637B5"/>
    <w:rsid w:val="00663831"/>
    <w:rsid w:val="0066390D"/>
    <w:rsid w:val="00663943"/>
    <w:rsid w:val="006639C8"/>
    <w:rsid w:val="00663D77"/>
    <w:rsid w:val="00663E25"/>
    <w:rsid w:val="00663F55"/>
    <w:rsid w:val="00664041"/>
    <w:rsid w:val="00664268"/>
    <w:rsid w:val="0066430F"/>
    <w:rsid w:val="0066447E"/>
    <w:rsid w:val="0066463F"/>
    <w:rsid w:val="006647E7"/>
    <w:rsid w:val="00664A1C"/>
    <w:rsid w:val="00664A70"/>
    <w:rsid w:val="00664D3A"/>
    <w:rsid w:val="00664E08"/>
    <w:rsid w:val="00665092"/>
    <w:rsid w:val="00665610"/>
    <w:rsid w:val="00665626"/>
    <w:rsid w:val="00665918"/>
    <w:rsid w:val="00665C8C"/>
    <w:rsid w:val="00665CF1"/>
    <w:rsid w:val="00665EAD"/>
    <w:rsid w:val="00665F99"/>
    <w:rsid w:val="0066601D"/>
    <w:rsid w:val="006660E2"/>
    <w:rsid w:val="00666223"/>
    <w:rsid w:val="006662C8"/>
    <w:rsid w:val="00666340"/>
    <w:rsid w:val="006663E7"/>
    <w:rsid w:val="00666473"/>
    <w:rsid w:val="00666513"/>
    <w:rsid w:val="006666EA"/>
    <w:rsid w:val="00666A87"/>
    <w:rsid w:val="00666AA0"/>
    <w:rsid w:val="00666AAD"/>
    <w:rsid w:val="00666AB9"/>
    <w:rsid w:val="00666D6F"/>
    <w:rsid w:val="0066705E"/>
    <w:rsid w:val="006675B3"/>
    <w:rsid w:val="006676C6"/>
    <w:rsid w:val="006677C5"/>
    <w:rsid w:val="006678FF"/>
    <w:rsid w:val="00667935"/>
    <w:rsid w:val="006679C2"/>
    <w:rsid w:val="006679F9"/>
    <w:rsid w:val="00667BC2"/>
    <w:rsid w:val="0067007E"/>
    <w:rsid w:val="006700A6"/>
    <w:rsid w:val="006700F4"/>
    <w:rsid w:val="00670271"/>
    <w:rsid w:val="006703E0"/>
    <w:rsid w:val="006704B6"/>
    <w:rsid w:val="0067052E"/>
    <w:rsid w:val="00670B50"/>
    <w:rsid w:val="00670B79"/>
    <w:rsid w:val="00670DE3"/>
    <w:rsid w:val="00670F28"/>
    <w:rsid w:val="00671063"/>
    <w:rsid w:val="006711C8"/>
    <w:rsid w:val="00671965"/>
    <w:rsid w:val="0067199F"/>
    <w:rsid w:val="006719EF"/>
    <w:rsid w:val="00671BB0"/>
    <w:rsid w:val="00671C2B"/>
    <w:rsid w:val="006720B1"/>
    <w:rsid w:val="006720E5"/>
    <w:rsid w:val="00672226"/>
    <w:rsid w:val="006723CB"/>
    <w:rsid w:val="00672556"/>
    <w:rsid w:val="00672844"/>
    <w:rsid w:val="006728F3"/>
    <w:rsid w:val="00673522"/>
    <w:rsid w:val="006739B9"/>
    <w:rsid w:val="006739D3"/>
    <w:rsid w:val="00673B30"/>
    <w:rsid w:val="00673B89"/>
    <w:rsid w:val="00673BB5"/>
    <w:rsid w:val="00673BB6"/>
    <w:rsid w:val="0067452B"/>
    <w:rsid w:val="006747B7"/>
    <w:rsid w:val="00674818"/>
    <w:rsid w:val="006748ED"/>
    <w:rsid w:val="0067491E"/>
    <w:rsid w:val="00674D1D"/>
    <w:rsid w:val="00674E7A"/>
    <w:rsid w:val="006751AF"/>
    <w:rsid w:val="00675412"/>
    <w:rsid w:val="00675513"/>
    <w:rsid w:val="0067553F"/>
    <w:rsid w:val="0067556D"/>
    <w:rsid w:val="006756CA"/>
    <w:rsid w:val="0067577A"/>
    <w:rsid w:val="00675846"/>
    <w:rsid w:val="00675AD5"/>
    <w:rsid w:val="00675AEF"/>
    <w:rsid w:val="00675BD9"/>
    <w:rsid w:val="00675F64"/>
    <w:rsid w:val="00675F93"/>
    <w:rsid w:val="00676276"/>
    <w:rsid w:val="0067642F"/>
    <w:rsid w:val="00676499"/>
    <w:rsid w:val="006765C7"/>
    <w:rsid w:val="00676933"/>
    <w:rsid w:val="00676A4C"/>
    <w:rsid w:val="00676AFC"/>
    <w:rsid w:val="00676C6E"/>
    <w:rsid w:val="00676DD6"/>
    <w:rsid w:val="00677138"/>
    <w:rsid w:val="006771BF"/>
    <w:rsid w:val="00677289"/>
    <w:rsid w:val="006774C2"/>
    <w:rsid w:val="006775B0"/>
    <w:rsid w:val="00677754"/>
    <w:rsid w:val="00677BB1"/>
    <w:rsid w:val="00677BD8"/>
    <w:rsid w:val="00677C80"/>
    <w:rsid w:val="00677D9F"/>
    <w:rsid w:val="00677F95"/>
    <w:rsid w:val="0068004D"/>
    <w:rsid w:val="006801C6"/>
    <w:rsid w:val="00680299"/>
    <w:rsid w:val="0068090D"/>
    <w:rsid w:val="00680A8C"/>
    <w:rsid w:val="00680B33"/>
    <w:rsid w:val="00680BE4"/>
    <w:rsid w:val="00680E1D"/>
    <w:rsid w:val="00680ECD"/>
    <w:rsid w:val="006812CE"/>
    <w:rsid w:val="006813E7"/>
    <w:rsid w:val="006815A2"/>
    <w:rsid w:val="00681759"/>
    <w:rsid w:val="00681A78"/>
    <w:rsid w:val="00681B90"/>
    <w:rsid w:val="00681CBF"/>
    <w:rsid w:val="00681D53"/>
    <w:rsid w:val="00681D91"/>
    <w:rsid w:val="00681E13"/>
    <w:rsid w:val="00682004"/>
    <w:rsid w:val="006820B0"/>
    <w:rsid w:val="006822A5"/>
    <w:rsid w:val="0068240F"/>
    <w:rsid w:val="0068246E"/>
    <w:rsid w:val="006824E2"/>
    <w:rsid w:val="00682663"/>
    <w:rsid w:val="00682B09"/>
    <w:rsid w:val="00682D1D"/>
    <w:rsid w:val="00682E59"/>
    <w:rsid w:val="00682F28"/>
    <w:rsid w:val="00683644"/>
    <w:rsid w:val="00683678"/>
    <w:rsid w:val="006839B6"/>
    <w:rsid w:val="006839D4"/>
    <w:rsid w:val="00683AA0"/>
    <w:rsid w:val="00683B3F"/>
    <w:rsid w:val="0068412D"/>
    <w:rsid w:val="006844E9"/>
    <w:rsid w:val="00684615"/>
    <w:rsid w:val="00684626"/>
    <w:rsid w:val="0068465A"/>
    <w:rsid w:val="00684AF8"/>
    <w:rsid w:val="00684B39"/>
    <w:rsid w:val="00684B78"/>
    <w:rsid w:val="00684DCD"/>
    <w:rsid w:val="00684DF9"/>
    <w:rsid w:val="00684E06"/>
    <w:rsid w:val="00684E08"/>
    <w:rsid w:val="00684E54"/>
    <w:rsid w:val="00685033"/>
    <w:rsid w:val="006854AE"/>
    <w:rsid w:val="006855FF"/>
    <w:rsid w:val="00685659"/>
    <w:rsid w:val="0068587B"/>
    <w:rsid w:val="006858EA"/>
    <w:rsid w:val="00685C0F"/>
    <w:rsid w:val="00685ECD"/>
    <w:rsid w:val="0068602D"/>
    <w:rsid w:val="00686042"/>
    <w:rsid w:val="0068613A"/>
    <w:rsid w:val="0068615A"/>
    <w:rsid w:val="0068620E"/>
    <w:rsid w:val="0068630B"/>
    <w:rsid w:val="00686589"/>
    <w:rsid w:val="0068687F"/>
    <w:rsid w:val="00686924"/>
    <w:rsid w:val="00686A23"/>
    <w:rsid w:val="00686AD7"/>
    <w:rsid w:val="00686AF1"/>
    <w:rsid w:val="00686B1F"/>
    <w:rsid w:val="00686BBC"/>
    <w:rsid w:val="00686C7E"/>
    <w:rsid w:val="00686CC0"/>
    <w:rsid w:val="00686CD3"/>
    <w:rsid w:val="00686EF6"/>
    <w:rsid w:val="00687060"/>
    <w:rsid w:val="00687220"/>
    <w:rsid w:val="0068725F"/>
    <w:rsid w:val="006872DE"/>
    <w:rsid w:val="0068745A"/>
    <w:rsid w:val="006875C9"/>
    <w:rsid w:val="0068798E"/>
    <w:rsid w:val="00687A16"/>
    <w:rsid w:val="00687BF3"/>
    <w:rsid w:val="006904DE"/>
    <w:rsid w:val="006907A6"/>
    <w:rsid w:val="00690944"/>
    <w:rsid w:val="00690AFC"/>
    <w:rsid w:val="00690B03"/>
    <w:rsid w:val="00690BC9"/>
    <w:rsid w:val="00690CE2"/>
    <w:rsid w:val="00690DF3"/>
    <w:rsid w:val="00690F94"/>
    <w:rsid w:val="00691057"/>
    <w:rsid w:val="00691413"/>
    <w:rsid w:val="0069155D"/>
    <w:rsid w:val="00691671"/>
    <w:rsid w:val="006916BB"/>
    <w:rsid w:val="0069175E"/>
    <w:rsid w:val="006917A5"/>
    <w:rsid w:val="0069182B"/>
    <w:rsid w:val="00691DA8"/>
    <w:rsid w:val="00691DE5"/>
    <w:rsid w:val="00691E1A"/>
    <w:rsid w:val="00691F92"/>
    <w:rsid w:val="006920E7"/>
    <w:rsid w:val="0069228C"/>
    <w:rsid w:val="006922CC"/>
    <w:rsid w:val="00692361"/>
    <w:rsid w:val="0069274F"/>
    <w:rsid w:val="0069281D"/>
    <w:rsid w:val="0069286E"/>
    <w:rsid w:val="006928EF"/>
    <w:rsid w:val="0069291F"/>
    <w:rsid w:val="00692934"/>
    <w:rsid w:val="00692C1C"/>
    <w:rsid w:val="00692C83"/>
    <w:rsid w:val="00692EE8"/>
    <w:rsid w:val="00693112"/>
    <w:rsid w:val="00693386"/>
    <w:rsid w:val="00693400"/>
    <w:rsid w:val="00693796"/>
    <w:rsid w:val="00693998"/>
    <w:rsid w:val="00693A2A"/>
    <w:rsid w:val="00693ACF"/>
    <w:rsid w:val="00693D39"/>
    <w:rsid w:val="00693D69"/>
    <w:rsid w:val="00693E99"/>
    <w:rsid w:val="00693FEA"/>
    <w:rsid w:val="006941D9"/>
    <w:rsid w:val="00694698"/>
    <w:rsid w:val="00694845"/>
    <w:rsid w:val="00694A01"/>
    <w:rsid w:val="00694B96"/>
    <w:rsid w:val="00694D7D"/>
    <w:rsid w:val="00694F12"/>
    <w:rsid w:val="00694FA4"/>
    <w:rsid w:val="00695040"/>
    <w:rsid w:val="006950EB"/>
    <w:rsid w:val="00695180"/>
    <w:rsid w:val="006951E7"/>
    <w:rsid w:val="00695394"/>
    <w:rsid w:val="006956FF"/>
    <w:rsid w:val="00695AE5"/>
    <w:rsid w:val="00695B89"/>
    <w:rsid w:val="00695F27"/>
    <w:rsid w:val="00695F2A"/>
    <w:rsid w:val="00695F87"/>
    <w:rsid w:val="00695FA0"/>
    <w:rsid w:val="00696160"/>
    <w:rsid w:val="006965BF"/>
    <w:rsid w:val="006967A8"/>
    <w:rsid w:val="006968CF"/>
    <w:rsid w:val="00696A0E"/>
    <w:rsid w:val="00696A7E"/>
    <w:rsid w:val="00696C85"/>
    <w:rsid w:val="00696C95"/>
    <w:rsid w:val="006971DD"/>
    <w:rsid w:val="006972AA"/>
    <w:rsid w:val="00697597"/>
    <w:rsid w:val="006975A3"/>
    <w:rsid w:val="0069764F"/>
    <w:rsid w:val="00697681"/>
    <w:rsid w:val="00697B14"/>
    <w:rsid w:val="00697EAC"/>
    <w:rsid w:val="006A0097"/>
    <w:rsid w:val="006A0203"/>
    <w:rsid w:val="006A0279"/>
    <w:rsid w:val="006A02A6"/>
    <w:rsid w:val="006A02E1"/>
    <w:rsid w:val="006A0353"/>
    <w:rsid w:val="006A08B9"/>
    <w:rsid w:val="006A0A21"/>
    <w:rsid w:val="006A0CDC"/>
    <w:rsid w:val="006A0D06"/>
    <w:rsid w:val="006A0F02"/>
    <w:rsid w:val="006A0FA9"/>
    <w:rsid w:val="006A128B"/>
    <w:rsid w:val="006A1377"/>
    <w:rsid w:val="006A140F"/>
    <w:rsid w:val="006A1414"/>
    <w:rsid w:val="006A15E3"/>
    <w:rsid w:val="006A16A4"/>
    <w:rsid w:val="006A16D5"/>
    <w:rsid w:val="006A16EB"/>
    <w:rsid w:val="006A177B"/>
    <w:rsid w:val="006A17B0"/>
    <w:rsid w:val="006A1B69"/>
    <w:rsid w:val="006A1C23"/>
    <w:rsid w:val="006A1CC0"/>
    <w:rsid w:val="006A1EA7"/>
    <w:rsid w:val="006A2036"/>
    <w:rsid w:val="006A20B3"/>
    <w:rsid w:val="006A20B9"/>
    <w:rsid w:val="006A219C"/>
    <w:rsid w:val="006A222F"/>
    <w:rsid w:val="006A2249"/>
    <w:rsid w:val="006A22E0"/>
    <w:rsid w:val="006A2662"/>
    <w:rsid w:val="006A2811"/>
    <w:rsid w:val="006A288F"/>
    <w:rsid w:val="006A289E"/>
    <w:rsid w:val="006A2BAB"/>
    <w:rsid w:val="006A2BB5"/>
    <w:rsid w:val="006A2F7E"/>
    <w:rsid w:val="006A2FFF"/>
    <w:rsid w:val="006A35B3"/>
    <w:rsid w:val="006A3795"/>
    <w:rsid w:val="006A3F4F"/>
    <w:rsid w:val="006A424F"/>
    <w:rsid w:val="006A4318"/>
    <w:rsid w:val="006A431E"/>
    <w:rsid w:val="006A46BA"/>
    <w:rsid w:val="006A47AC"/>
    <w:rsid w:val="006A481D"/>
    <w:rsid w:val="006A4825"/>
    <w:rsid w:val="006A4B0E"/>
    <w:rsid w:val="006A4DB5"/>
    <w:rsid w:val="006A4EF0"/>
    <w:rsid w:val="006A4FDC"/>
    <w:rsid w:val="006A574E"/>
    <w:rsid w:val="006A5AED"/>
    <w:rsid w:val="006A5CF6"/>
    <w:rsid w:val="006A5F2D"/>
    <w:rsid w:val="006A5F85"/>
    <w:rsid w:val="006A5FBD"/>
    <w:rsid w:val="006A602D"/>
    <w:rsid w:val="006A608A"/>
    <w:rsid w:val="006A664A"/>
    <w:rsid w:val="006A677D"/>
    <w:rsid w:val="006A67E8"/>
    <w:rsid w:val="006A68E2"/>
    <w:rsid w:val="006A69A6"/>
    <w:rsid w:val="006A6A6C"/>
    <w:rsid w:val="006A6A8A"/>
    <w:rsid w:val="006A6A99"/>
    <w:rsid w:val="006A6C0B"/>
    <w:rsid w:val="006A6F59"/>
    <w:rsid w:val="006A7233"/>
    <w:rsid w:val="006A72BA"/>
    <w:rsid w:val="006A73FD"/>
    <w:rsid w:val="006A7508"/>
    <w:rsid w:val="006A792B"/>
    <w:rsid w:val="006A7932"/>
    <w:rsid w:val="006A798D"/>
    <w:rsid w:val="006A7A1D"/>
    <w:rsid w:val="006A7A22"/>
    <w:rsid w:val="006A7D05"/>
    <w:rsid w:val="006B01A2"/>
    <w:rsid w:val="006B0372"/>
    <w:rsid w:val="006B04D8"/>
    <w:rsid w:val="006B066D"/>
    <w:rsid w:val="006B077C"/>
    <w:rsid w:val="006B0804"/>
    <w:rsid w:val="006B0AB5"/>
    <w:rsid w:val="006B0AE0"/>
    <w:rsid w:val="006B0E30"/>
    <w:rsid w:val="006B0FE6"/>
    <w:rsid w:val="006B113E"/>
    <w:rsid w:val="006B1194"/>
    <w:rsid w:val="006B119D"/>
    <w:rsid w:val="006B13F7"/>
    <w:rsid w:val="006B1539"/>
    <w:rsid w:val="006B1852"/>
    <w:rsid w:val="006B1904"/>
    <w:rsid w:val="006B1995"/>
    <w:rsid w:val="006B1A05"/>
    <w:rsid w:val="006B1A36"/>
    <w:rsid w:val="006B1B43"/>
    <w:rsid w:val="006B1ED1"/>
    <w:rsid w:val="006B228C"/>
    <w:rsid w:val="006B24AF"/>
    <w:rsid w:val="006B24EE"/>
    <w:rsid w:val="006B25ED"/>
    <w:rsid w:val="006B2692"/>
    <w:rsid w:val="006B2861"/>
    <w:rsid w:val="006B29A5"/>
    <w:rsid w:val="006B2ADB"/>
    <w:rsid w:val="006B2B05"/>
    <w:rsid w:val="006B2BDB"/>
    <w:rsid w:val="006B2FE7"/>
    <w:rsid w:val="006B3159"/>
    <w:rsid w:val="006B319A"/>
    <w:rsid w:val="006B31BB"/>
    <w:rsid w:val="006B344A"/>
    <w:rsid w:val="006B34B0"/>
    <w:rsid w:val="006B34E1"/>
    <w:rsid w:val="006B35A3"/>
    <w:rsid w:val="006B3816"/>
    <w:rsid w:val="006B397B"/>
    <w:rsid w:val="006B3B1E"/>
    <w:rsid w:val="006B3B85"/>
    <w:rsid w:val="006B3C7D"/>
    <w:rsid w:val="006B3F4D"/>
    <w:rsid w:val="006B3F59"/>
    <w:rsid w:val="006B4566"/>
    <w:rsid w:val="006B470D"/>
    <w:rsid w:val="006B47F7"/>
    <w:rsid w:val="006B491A"/>
    <w:rsid w:val="006B4A62"/>
    <w:rsid w:val="006B4ABC"/>
    <w:rsid w:val="006B50F4"/>
    <w:rsid w:val="006B5115"/>
    <w:rsid w:val="006B537E"/>
    <w:rsid w:val="006B53EF"/>
    <w:rsid w:val="006B55D0"/>
    <w:rsid w:val="006B582A"/>
    <w:rsid w:val="006B595A"/>
    <w:rsid w:val="006B5AB8"/>
    <w:rsid w:val="006B5C52"/>
    <w:rsid w:val="006B5CE2"/>
    <w:rsid w:val="006B6263"/>
    <w:rsid w:val="006B64A6"/>
    <w:rsid w:val="006B64D7"/>
    <w:rsid w:val="006B65DD"/>
    <w:rsid w:val="006B6608"/>
    <w:rsid w:val="006B6816"/>
    <w:rsid w:val="006B691A"/>
    <w:rsid w:val="006B6C3A"/>
    <w:rsid w:val="006B6C67"/>
    <w:rsid w:val="006B6F3D"/>
    <w:rsid w:val="006B7099"/>
    <w:rsid w:val="006B7814"/>
    <w:rsid w:val="006B7A95"/>
    <w:rsid w:val="006B7C02"/>
    <w:rsid w:val="006B7CD9"/>
    <w:rsid w:val="006B7EA8"/>
    <w:rsid w:val="006B7F27"/>
    <w:rsid w:val="006B7FE6"/>
    <w:rsid w:val="006C0000"/>
    <w:rsid w:val="006C0198"/>
    <w:rsid w:val="006C02FC"/>
    <w:rsid w:val="006C04FC"/>
    <w:rsid w:val="006C0586"/>
    <w:rsid w:val="006C094C"/>
    <w:rsid w:val="006C0D77"/>
    <w:rsid w:val="006C10FA"/>
    <w:rsid w:val="006C125D"/>
    <w:rsid w:val="006C14AE"/>
    <w:rsid w:val="006C15A3"/>
    <w:rsid w:val="006C162B"/>
    <w:rsid w:val="006C1675"/>
    <w:rsid w:val="006C1716"/>
    <w:rsid w:val="006C1962"/>
    <w:rsid w:val="006C19BE"/>
    <w:rsid w:val="006C19F7"/>
    <w:rsid w:val="006C1AAC"/>
    <w:rsid w:val="006C1BA6"/>
    <w:rsid w:val="006C1CCC"/>
    <w:rsid w:val="006C1CDF"/>
    <w:rsid w:val="006C1E94"/>
    <w:rsid w:val="006C2125"/>
    <w:rsid w:val="006C21BF"/>
    <w:rsid w:val="006C2522"/>
    <w:rsid w:val="006C2B09"/>
    <w:rsid w:val="006C2BC6"/>
    <w:rsid w:val="006C31C0"/>
    <w:rsid w:val="006C31D0"/>
    <w:rsid w:val="006C329E"/>
    <w:rsid w:val="006C3403"/>
    <w:rsid w:val="006C3525"/>
    <w:rsid w:val="006C36AA"/>
    <w:rsid w:val="006C3B89"/>
    <w:rsid w:val="006C3C2D"/>
    <w:rsid w:val="006C3C3E"/>
    <w:rsid w:val="006C3DC7"/>
    <w:rsid w:val="006C3E3E"/>
    <w:rsid w:val="006C472A"/>
    <w:rsid w:val="006C4D45"/>
    <w:rsid w:val="006C4FEF"/>
    <w:rsid w:val="006C501E"/>
    <w:rsid w:val="006C5022"/>
    <w:rsid w:val="006C50C9"/>
    <w:rsid w:val="006C53A7"/>
    <w:rsid w:val="006C53ED"/>
    <w:rsid w:val="006C5506"/>
    <w:rsid w:val="006C5675"/>
    <w:rsid w:val="006C5771"/>
    <w:rsid w:val="006C5793"/>
    <w:rsid w:val="006C58F9"/>
    <w:rsid w:val="006C5CB4"/>
    <w:rsid w:val="006C5CBD"/>
    <w:rsid w:val="006C5DB2"/>
    <w:rsid w:val="006C61E2"/>
    <w:rsid w:val="006C62D3"/>
    <w:rsid w:val="006C64AD"/>
    <w:rsid w:val="006C64CD"/>
    <w:rsid w:val="006C65A9"/>
    <w:rsid w:val="006C66C3"/>
    <w:rsid w:val="006C6DEA"/>
    <w:rsid w:val="006C6FC6"/>
    <w:rsid w:val="006C71EC"/>
    <w:rsid w:val="006C74CF"/>
    <w:rsid w:val="006C7B99"/>
    <w:rsid w:val="006C7BB5"/>
    <w:rsid w:val="006C7C43"/>
    <w:rsid w:val="006C7C93"/>
    <w:rsid w:val="006C7EC4"/>
    <w:rsid w:val="006C7F43"/>
    <w:rsid w:val="006D0015"/>
    <w:rsid w:val="006D0374"/>
    <w:rsid w:val="006D0437"/>
    <w:rsid w:val="006D0461"/>
    <w:rsid w:val="006D0663"/>
    <w:rsid w:val="006D06CB"/>
    <w:rsid w:val="006D0AC9"/>
    <w:rsid w:val="006D0B4C"/>
    <w:rsid w:val="006D0CC2"/>
    <w:rsid w:val="006D0D67"/>
    <w:rsid w:val="006D0FD8"/>
    <w:rsid w:val="006D1154"/>
    <w:rsid w:val="006D1794"/>
    <w:rsid w:val="006D1821"/>
    <w:rsid w:val="006D18C3"/>
    <w:rsid w:val="006D18FB"/>
    <w:rsid w:val="006D1C2E"/>
    <w:rsid w:val="006D21CA"/>
    <w:rsid w:val="006D2501"/>
    <w:rsid w:val="006D25B4"/>
    <w:rsid w:val="006D268E"/>
    <w:rsid w:val="006D2857"/>
    <w:rsid w:val="006D29C1"/>
    <w:rsid w:val="006D2C44"/>
    <w:rsid w:val="006D2CC3"/>
    <w:rsid w:val="006D30BB"/>
    <w:rsid w:val="006D33D8"/>
    <w:rsid w:val="006D33FA"/>
    <w:rsid w:val="006D344A"/>
    <w:rsid w:val="006D34B2"/>
    <w:rsid w:val="006D3732"/>
    <w:rsid w:val="006D3828"/>
    <w:rsid w:val="006D38A1"/>
    <w:rsid w:val="006D390F"/>
    <w:rsid w:val="006D3998"/>
    <w:rsid w:val="006D3A23"/>
    <w:rsid w:val="006D3D43"/>
    <w:rsid w:val="006D3D96"/>
    <w:rsid w:val="006D3E01"/>
    <w:rsid w:val="006D3F91"/>
    <w:rsid w:val="006D41D5"/>
    <w:rsid w:val="006D49D3"/>
    <w:rsid w:val="006D4A07"/>
    <w:rsid w:val="006D4B07"/>
    <w:rsid w:val="006D4CC2"/>
    <w:rsid w:val="006D50AD"/>
    <w:rsid w:val="006D523F"/>
    <w:rsid w:val="006D5396"/>
    <w:rsid w:val="006D54E6"/>
    <w:rsid w:val="006D5747"/>
    <w:rsid w:val="006D57DF"/>
    <w:rsid w:val="006D5A88"/>
    <w:rsid w:val="006D5ABE"/>
    <w:rsid w:val="006D5AC0"/>
    <w:rsid w:val="006D5BC4"/>
    <w:rsid w:val="006D5F76"/>
    <w:rsid w:val="006D5F8E"/>
    <w:rsid w:val="006D5FC4"/>
    <w:rsid w:val="006D612A"/>
    <w:rsid w:val="006D620E"/>
    <w:rsid w:val="006D6303"/>
    <w:rsid w:val="006D6328"/>
    <w:rsid w:val="006D634F"/>
    <w:rsid w:val="006D6727"/>
    <w:rsid w:val="006D69BA"/>
    <w:rsid w:val="006D6AB6"/>
    <w:rsid w:val="006D6DE6"/>
    <w:rsid w:val="006D6E47"/>
    <w:rsid w:val="006D711A"/>
    <w:rsid w:val="006D763E"/>
    <w:rsid w:val="006D7683"/>
    <w:rsid w:val="006D7695"/>
    <w:rsid w:val="006D76FB"/>
    <w:rsid w:val="006D77CD"/>
    <w:rsid w:val="006D78D1"/>
    <w:rsid w:val="006E006A"/>
    <w:rsid w:val="006E0167"/>
    <w:rsid w:val="006E02B4"/>
    <w:rsid w:val="006E02ED"/>
    <w:rsid w:val="006E0317"/>
    <w:rsid w:val="006E043E"/>
    <w:rsid w:val="006E05A6"/>
    <w:rsid w:val="006E08CA"/>
    <w:rsid w:val="006E0953"/>
    <w:rsid w:val="006E09FE"/>
    <w:rsid w:val="006E0A28"/>
    <w:rsid w:val="006E0A34"/>
    <w:rsid w:val="006E0AA8"/>
    <w:rsid w:val="006E106F"/>
    <w:rsid w:val="006E1180"/>
    <w:rsid w:val="006E1546"/>
    <w:rsid w:val="006E1855"/>
    <w:rsid w:val="006E1964"/>
    <w:rsid w:val="006E198E"/>
    <w:rsid w:val="006E1A8B"/>
    <w:rsid w:val="006E1B24"/>
    <w:rsid w:val="006E1C88"/>
    <w:rsid w:val="006E1E68"/>
    <w:rsid w:val="006E20AB"/>
    <w:rsid w:val="006E2190"/>
    <w:rsid w:val="006E2196"/>
    <w:rsid w:val="006E261C"/>
    <w:rsid w:val="006E2667"/>
    <w:rsid w:val="006E2678"/>
    <w:rsid w:val="006E2761"/>
    <w:rsid w:val="006E27E2"/>
    <w:rsid w:val="006E299A"/>
    <w:rsid w:val="006E2BA0"/>
    <w:rsid w:val="006E2CCD"/>
    <w:rsid w:val="006E2ED1"/>
    <w:rsid w:val="006E3079"/>
    <w:rsid w:val="006E32D9"/>
    <w:rsid w:val="006E341A"/>
    <w:rsid w:val="006E3547"/>
    <w:rsid w:val="006E377C"/>
    <w:rsid w:val="006E37C1"/>
    <w:rsid w:val="006E38B2"/>
    <w:rsid w:val="006E3BA2"/>
    <w:rsid w:val="006E3BE6"/>
    <w:rsid w:val="006E422D"/>
    <w:rsid w:val="006E443E"/>
    <w:rsid w:val="006E4842"/>
    <w:rsid w:val="006E4D18"/>
    <w:rsid w:val="006E51FA"/>
    <w:rsid w:val="006E5261"/>
    <w:rsid w:val="006E5290"/>
    <w:rsid w:val="006E5313"/>
    <w:rsid w:val="006E532B"/>
    <w:rsid w:val="006E53B1"/>
    <w:rsid w:val="006E567D"/>
    <w:rsid w:val="006E579D"/>
    <w:rsid w:val="006E5AB5"/>
    <w:rsid w:val="006E5C18"/>
    <w:rsid w:val="006E5D57"/>
    <w:rsid w:val="006E5E2F"/>
    <w:rsid w:val="006E60C9"/>
    <w:rsid w:val="006E6341"/>
    <w:rsid w:val="006E6672"/>
    <w:rsid w:val="006E6673"/>
    <w:rsid w:val="006E6982"/>
    <w:rsid w:val="006E6B6B"/>
    <w:rsid w:val="006E6C10"/>
    <w:rsid w:val="006E6D86"/>
    <w:rsid w:val="006E6DDB"/>
    <w:rsid w:val="006E6F6A"/>
    <w:rsid w:val="006E7101"/>
    <w:rsid w:val="006E7214"/>
    <w:rsid w:val="006E7243"/>
    <w:rsid w:val="006E7342"/>
    <w:rsid w:val="006E7368"/>
    <w:rsid w:val="006E7480"/>
    <w:rsid w:val="006E74DD"/>
    <w:rsid w:val="006E7590"/>
    <w:rsid w:val="006E7808"/>
    <w:rsid w:val="006E7947"/>
    <w:rsid w:val="006E7F88"/>
    <w:rsid w:val="006F0064"/>
    <w:rsid w:val="006F031A"/>
    <w:rsid w:val="006F0536"/>
    <w:rsid w:val="006F0752"/>
    <w:rsid w:val="006F0AB7"/>
    <w:rsid w:val="006F0D42"/>
    <w:rsid w:val="006F0D87"/>
    <w:rsid w:val="006F1081"/>
    <w:rsid w:val="006F10B0"/>
    <w:rsid w:val="006F10DA"/>
    <w:rsid w:val="006F11B2"/>
    <w:rsid w:val="006F1295"/>
    <w:rsid w:val="006F13A0"/>
    <w:rsid w:val="006F1622"/>
    <w:rsid w:val="006F16E2"/>
    <w:rsid w:val="006F177F"/>
    <w:rsid w:val="006F187D"/>
    <w:rsid w:val="006F1D1D"/>
    <w:rsid w:val="006F1ED3"/>
    <w:rsid w:val="006F1F95"/>
    <w:rsid w:val="006F2075"/>
    <w:rsid w:val="006F211E"/>
    <w:rsid w:val="006F24E6"/>
    <w:rsid w:val="006F27F6"/>
    <w:rsid w:val="006F28BF"/>
    <w:rsid w:val="006F2D50"/>
    <w:rsid w:val="006F2EC3"/>
    <w:rsid w:val="006F2EF6"/>
    <w:rsid w:val="006F3013"/>
    <w:rsid w:val="006F333F"/>
    <w:rsid w:val="006F353F"/>
    <w:rsid w:val="006F3584"/>
    <w:rsid w:val="006F3692"/>
    <w:rsid w:val="006F36A9"/>
    <w:rsid w:val="006F3A11"/>
    <w:rsid w:val="006F3E43"/>
    <w:rsid w:val="006F3FBB"/>
    <w:rsid w:val="006F418E"/>
    <w:rsid w:val="006F439E"/>
    <w:rsid w:val="006F43C5"/>
    <w:rsid w:val="006F480B"/>
    <w:rsid w:val="006F4F7A"/>
    <w:rsid w:val="006F54DA"/>
    <w:rsid w:val="006F550C"/>
    <w:rsid w:val="006F5650"/>
    <w:rsid w:val="006F56A1"/>
    <w:rsid w:val="006F5913"/>
    <w:rsid w:val="006F5926"/>
    <w:rsid w:val="006F5A0D"/>
    <w:rsid w:val="006F5BD6"/>
    <w:rsid w:val="006F60F5"/>
    <w:rsid w:val="006F63E1"/>
    <w:rsid w:val="006F6534"/>
    <w:rsid w:val="006F6728"/>
    <w:rsid w:val="006F67BE"/>
    <w:rsid w:val="006F6800"/>
    <w:rsid w:val="006F6825"/>
    <w:rsid w:val="006F6866"/>
    <w:rsid w:val="006F687F"/>
    <w:rsid w:val="006F69E5"/>
    <w:rsid w:val="006F6A36"/>
    <w:rsid w:val="006F6A48"/>
    <w:rsid w:val="006F6C79"/>
    <w:rsid w:val="006F6D43"/>
    <w:rsid w:val="006F6E27"/>
    <w:rsid w:val="006F7115"/>
    <w:rsid w:val="006F712C"/>
    <w:rsid w:val="006F71B1"/>
    <w:rsid w:val="006F779E"/>
    <w:rsid w:val="006F79C2"/>
    <w:rsid w:val="006F7A21"/>
    <w:rsid w:val="006F7A27"/>
    <w:rsid w:val="006F7C9E"/>
    <w:rsid w:val="006F7FCF"/>
    <w:rsid w:val="00700320"/>
    <w:rsid w:val="0070043E"/>
    <w:rsid w:val="00700480"/>
    <w:rsid w:val="007004BB"/>
    <w:rsid w:val="007006F1"/>
    <w:rsid w:val="0070073A"/>
    <w:rsid w:val="00700A9A"/>
    <w:rsid w:val="00700AA5"/>
    <w:rsid w:val="00700B7D"/>
    <w:rsid w:val="00700BB3"/>
    <w:rsid w:val="00700F4D"/>
    <w:rsid w:val="0070101A"/>
    <w:rsid w:val="00701026"/>
    <w:rsid w:val="00701203"/>
    <w:rsid w:val="00701279"/>
    <w:rsid w:val="0070137E"/>
    <w:rsid w:val="00701AB5"/>
    <w:rsid w:val="00701B9F"/>
    <w:rsid w:val="00701BE4"/>
    <w:rsid w:val="007023B8"/>
    <w:rsid w:val="0070295D"/>
    <w:rsid w:val="007030AE"/>
    <w:rsid w:val="007030E9"/>
    <w:rsid w:val="00703475"/>
    <w:rsid w:val="007035A0"/>
    <w:rsid w:val="00703687"/>
    <w:rsid w:val="00703970"/>
    <w:rsid w:val="00703C13"/>
    <w:rsid w:val="00703CE1"/>
    <w:rsid w:val="00703FBC"/>
    <w:rsid w:val="00703FF3"/>
    <w:rsid w:val="00704220"/>
    <w:rsid w:val="00704264"/>
    <w:rsid w:val="007043C9"/>
    <w:rsid w:val="007044AC"/>
    <w:rsid w:val="00704516"/>
    <w:rsid w:val="00704582"/>
    <w:rsid w:val="007047E4"/>
    <w:rsid w:val="007048E4"/>
    <w:rsid w:val="0070490F"/>
    <w:rsid w:val="007049EB"/>
    <w:rsid w:val="00704B2D"/>
    <w:rsid w:val="00704B68"/>
    <w:rsid w:val="00704BC8"/>
    <w:rsid w:val="00704C0A"/>
    <w:rsid w:val="00704D4F"/>
    <w:rsid w:val="00704D99"/>
    <w:rsid w:val="00704E0D"/>
    <w:rsid w:val="00704FF8"/>
    <w:rsid w:val="00705195"/>
    <w:rsid w:val="0070530B"/>
    <w:rsid w:val="0070560B"/>
    <w:rsid w:val="0070576E"/>
    <w:rsid w:val="00705909"/>
    <w:rsid w:val="0070592C"/>
    <w:rsid w:val="00705AC8"/>
    <w:rsid w:val="00705C83"/>
    <w:rsid w:val="00706120"/>
    <w:rsid w:val="0070617F"/>
    <w:rsid w:val="0070620E"/>
    <w:rsid w:val="0070635C"/>
    <w:rsid w:val="00706660"/>
    <w:rsid w:val="00706797"/>
    <w:rsid w:val="00706936"/>
    <w:rsid w:val="00706CB1"/>
    <w:rsid w:val="0070703D"/>
    <w:rsid w:val="007071C3"/>
    <w:rsid w:val="007072F6"/>
    <w:rsid w:val="0070776D"/>
    <w:rsid w:val="007077AF"/>
    <w:rsid w:val="00707D3E"/>
    <w:rsid w:val="00710127"/>
    <w:rsid w:val="007103D3"/>
    <w:rsid w:val="00710424"/>
    <w:rsid w:val="0071068B"/>
    <w:rsid w:val="0071071A"/>
    <w:rsid w:val="007107E0"/>
    <w:rsid w:val="00710BF2"/>
    <w:rsid w:val="00710FD0"/>
    <w:rsid w:val="007110B9"/>
    <w:rsid w:val="00711514"/>
    <w:rsid w:val="00711527"/>
    <w:rsid w:val="007118F6"/>
    <w:rsid w:val="0071194D"/>
    <w:rsid w:val="00711E10"/>
    <w:rsid w:val="00711EE8"/>
    <w:rsid w:val="0071221C"/>
    <w:rsid w:val="007122A1"/>
    <w:rsid w:val="00712378"/>
    <w:rsid w:val="00712443"/>
    <w:rsid w:val="00712506"/>
    <w:rsid w:val="00712566"/>
    <w:rsid w:val="00712689"/>
    <w:rsid w:val="00712829"/>
    <w:rsid w:val="0071283C"/>
    <w:rsid w:val="00712B32"/>
    <w:rsid w:val="00712D82"/>
    <w:rsid w:val="00712F79"/>
    <w:rsid w:val="007130F8"/>
    <w:rsid w:val="007133A7"/>
    <w:rsid w:val="00713672"/>
    <w:rsid w:val="007138E6"/>
    <w:rsid w:val="00713C50"/>
    <w:rsid w:val="00713CDF"/>
    <w:rsid w:val="00713CF1"/>
    <w:rsid w:val="00713EBC"/>
    <w:rsid w:val="00713FF0"/>
    <w:rsid w:val="007143C3"/>
    <w:rsid w:val="007145F2"/>
    <w:rsid w:val="00714708"/>
    <w:rsid w:val="007149A4"/>
    <w:rsid w:val="007149FD"/>
    <w:rsid w:val="00714A33"/>
    <w:rsid w:val="00714AC2"/>
    <w:rsid w:val="00714D24"/>
    <w:rsid w:val="00715026"/>
    <w:rsid w:val="00715724"/>
    <w:rsid w:val="007158AD"/>
    <w:rsid w:val="00715966"/>
    <w:rsid w:val="00715991"/>
    <w:rsid w:val="00715AA8"/>
    <w:rsid w:val="00715CBD"/>
    <w:rsid w:val="00715EB3"/>
    <w:rsid w:val="00715F8C"/>
    <w:rsid w:val="00716037"/>
    <w:rsid w:val="007163CA"/>
    <w:rsid w:val="007164E5"/>
    <w:rsid w:val="00716543"/>
    <w:rsid w:val="00716608"/>
    <w:rsid w:val="0071661D"/>
    <w:rsid w:val="007167D0"/>
    <w:rsid w:val="0071699A"/>
    <w:rsid w:val="00716AA3"/>
    <w:rsid w:val="00716B96"/>
    <w:rsid w:val="00716E5E"/>
    <w:rsid w:val="00716ED8"/>
    <w:rsid w:val="00716FB5"/>
    <w:rsid w:val="00717047"/>
    <w:rsid w:val="007170D2"/>
    <w:rsid w:val="00717187"/>
    <w:rsid w:val="007171A3"/>
    <w:rsid w:val="007172DC"/>
    <w:rsid w:val="00717540"/>
    <w:rsid w:val="007177FF"/>
    <w:rsid w:val="00717BBB"/>
    <w:rsid w:val="00717CE9"/>
    <w:rsid w:val="00717D6C"/>
    <w:rsid w:val="00717E87"/>
    <w:rsid w:val="00717E93"/>
    <w:rsid w:val="00717ECC"/>
    <w:rsid w:val="00717F72"/>
    <w:rsid w:val="0072003A"/>
    <w:rsid w:val="007201C9"/>
    <w:rsid w:val="0072044F"/>
    <w:rsid w:val="0072048A"/>
    <w:rsid w:val="00720577"/>
    <w:rsid w:val="007206E8"/>
    <w:rsid w:val="00720826"/>
    <w:rsid w:val="007209C4"/>
    <w:rsid w:val="00720B20"/>
    <w:rsid w:val="00720D43"/>
    <w:rsid w:val="00720E05"/>
    <w:rsid w:val="007211D8"/>
    <w:rsid w:val="00721476"/>
    <w:rsid w:val="00721526"/>
    <w:rsid w:val="00721788"/>
    <w:rsid w:val="00721A37"/>
    <w:rsid w:val="00721A71"/>
    <w:rsid w:val="00721BA4"/>
    <w:rsid w:val="00721C9C"/>
    <w:rsid w:val="00721FBA"/>
    <w:rsid w:val="00721FF3"/>
    <w:rsid w:val="0072201F"/>
    <w:rsid w:val="00722301"/>
    <w:rsid w:val="00722428"/>
    <w:rsid w:val="007224C2"/>
    <w:rsid w:val="00722528"/>
    <w:rsid w:val="00722590"/>
    <w:rsid w:val="0072265E"/>
    <w:rsid w:val="00722676"/>
    <w:rsid w:val="00722B9B"/>
    <w:rsid w:val="00722CD0"/>
    <w:rsid w:val="00722EA1"/>
    <w:rsid w:val="00722FBB"/>
    <w:rsid w:val="00722FC8"/>
    <w:rsid w:val="007230B3"/>
    <w:rsid w:val="007230EF"/>
    <w:rsid w:val="00723115"/>
    <w:rsid w:val="00723193"/>
    <w:rsid w:val="00723337"/>
    <w:rsid w:val="007234DD"/>
    <w:rsid w:val="007235A6"/>
    <w:rsid w:val="00723871"/>
    <w:rsid w:val="007239E5"/>
    <w:rsid w:val="00723E87"/>
    <w:rsid w:val="00723F26"/>
    <w:rsid w:val="00724469"/>
    <w:rsid w:val="00724491"/>
    <w:rsid w:val="00724641"/>
    <w:rsid w:val="00724710"/>
    <w:rsid w:val="007249A4"/>
    <w:rsid w:val="00724BAF"/>
    <w:rsid w:val="00724DAE"/>
    <w:rsid w:val="00724DFD"/>
    <w:rsid w:val="00724FAC"/>
    <w:rsid w:val="007250BC"/>
    <w:rsid w:val="00725108"/>
    <w:rsid w:val="00725158"/>
    <w:rsid w:val="007254B1"/>
    <w:rsid w:val="00725B50"/>
    <w:rsid w:val="00725BBA"/>
    <w:rsid w:val="00725C19"/>
    <w:rsid w:val="00725D71"/>
    <w:rsid w:val="00725DFD"/>
    <w:rsid w:val="007262DC"/>
    <w:rsid w:val="00726335"/>
    <w:rsid w:val="0072649C"/>
    <w:rsid w:val="0072654C"/>
    <w:rsid w:val="00726566"/>
    <w:rsid w:val="007265D0"/>
    <w:rsid w:val="00726753"/>
    <w:rsid w:val="007267B0"/>
    <w:rsid w:val="00726C14"/>
    <w:rsid w:val="00726D64"/>
    <w:rsid w:val="00726D79"/>
    <w:rsid w:val="00726E07"/>
    <w:rsid w:val="00726E78"/>
    <w:rsid w:val="00727387"/>
    <w:rsid w:val="00727479"/>
    <w:rsid w:val="00727515"/>
    <w:rsid w:val="007276E5"/>
    <w:rsid w:val="0072771A"/>
    <w:rsid w:val="007277E7"/>
    <w:rsid w:val="00727825"/>
    <w:rsid w:val="007278DB"/>
    <w:rsid w:val="00727A26"/>
    <w:rsid w:val="00727D3A"/>
    <w:rsid w:val="00727D9C"/>
    <w:rsid w:val="007302C1"/>
    <w:rsid w:val="00730637"/>
    <w:rsid w:val="00730743"/>
    <w:rsid w:val="007307E3"/>
    <w:rsid w:val="00730846"/>
    <w:rsid w:val="00730949"/>
    <w:rsid w:val="007309D3"/>
    <w:rsid w:val="00730D44"/>
    <w:rsid w:val="0073182C"/>
    <w:rsid w:val="00731880"/>
    <w:rsid w:val="00731C31"/>
    <w:rsid w:val="0073245E"/>
    <w:rsid w:val="00732481"/>
    <w:rsid w:val="007324EE"/>
    <w:rsid w:val="0073266D"/>
    <w:rsid w:val="007328A8"/>
    <w:rsid w:val="007329B1"/>
    <w:rsid w:val="007329B7"/>
    <w:rsid w:val="00732A8C"/>
    <w:rsid w:val="00732B2E"/>
    <w:rsid w:val="00732B86"/>
    <w:rsid w:val="00732C00"/>
    <w:rsid w:val="00732C6F"/>
    <w:rsid w:val="00733191"/>
    <w:rsid w:val="00733199"/>
    <w:rsid w:val="00733219"/>
    <w:rsid w:val="007334D8"/>
    <w:rsid w:val="007337A5"/>
    <w:rsid w:val="007337CA"/>
    <w:rsid w:val="007337E9"/>
    <w:rsid w:val="00733906"/>
    <w:rsid w:val="00733969"/>
    <w:rsid w:val="00733B61"/>
    <w:rsid w:val="00733D5E"/>
    <w:rsid w:val="00733E64"/>
    <w:rsid w:val="00733E7B"/>
    <w:rsid w:val="00734255"/>
    <w:rsid w:val="007342D9"/>
    <w:rsid w:val="007343CF"/>
    <w:rsid w:val="00734513"/>
    <w:rsid w:val="00734611"/>
    <w:rsid w:val="00734669"/>
    <w:rsid w:val="007349FF"/>
    <w:rsid w:val="00734A0A"/>
    <w:rsid w:val="00734DAC"/>
    <w:rsid w:val="00734DEB"/>
    <w:rsid w:val="00734E78"/>
    <w:rsid w:val="00734EED"/>
    <w:rsid w:val="0073514E"/>
    <w:rsid w:val="00735226"/>
    <w:rsid w:val="00735390"/>
    <w:rsid w:val="00735425"/>
    <w:rsid w:val="007354C9"/>
    <w:rsid w:val="0073580D"/>
    <w:rsid w:val="00735933"/>
    <w:rsid w:val="00735940"/>
    <w:rsid w:val="00735B08"/>
    <w:rsid w:val="00735C45"/>
    <w:rsid w:val="00735DAC"/>
    <w:rsid w:val="00735EFA"/>
    <w:rsid w:val="00736016"/>
    <w:rsid w:val="00736152"/>
    <w:rsid w:val="007363BC"/>
    <w:rsid w:val="007364DA"/>
    <w:rsid w:val="007366CD"/>
    <w:rsid w:val="00736A3E"/>
    <w:rsid w:val="00736B33"/>
    <w:rsid w:val="00736C9A"/>
    <w:rsid w:val="00736F85"/>
    <w:rsid w:val="00737046"/>
    <w:rsid w:val="00737226"/>
    <w:rsid w:val="00737308"/>
    <w:rsid w:val="00737369"/>
    <w:rsid w:val="007373B3"/>
    <w:rsid w:val="0073766D"/>
    <w:rsid w:val="00737781"/>
    <w:rsid w:val="00737B52"/>
    <w:rsid w:val="00737D59"/>
    <w:rsid w:val="00737F37"/>
    <w:rsid w:val="00737FE8"/>
    <w:rsid w:val="00740057"/>
    <w:rsid w:val="0074017E"/>
    <w:rsid w:val="00740297"/>
    <w:rsid w:val="00740350"/>
    <w:rsid w:val="0074040F"/>
    <w:rsid w:val="007405A0"/>
    <w:rsid w:val="007407DD"/>
    <w:rsid w:val="00740838"/>
    <w:rsid w:val="00740B65"/>
    <w:rsid w:val="00740CA7"/>
    <w:rsid w:val="00740D01"/>
    <w:rsid w:val="0074116B"/>
    <w:rsid w:val="007416B8"/>
    <w:rsid w:val="00741756"/>
    <w:rsid w:val="007417C5"/>
    <w:rsid w:val="00741874"/>
    <w:rsid w:val="007419C2"/>
    <w:rsid w:val="00741C13"/>
    <w:rsid w:val="00741F0E"/>
    <w:rsid w:val="00742037"/>
    <w:rsid w:val="007420DE"/>
    <w:rsid w:val="00742100"/>
    <w:rsid w:val="0074218F"/>
    <w:rsid w:val="007423B3"/>
    <w:rsid w:val="0074260B"/>
    <w:rsid w:val="0074266F"/>
    <w:rsid w:val="007427B3"/>
    <w:rsid w:val="00742A69"/>
    <w:rsid w:val="00742AFD"/>
    <w:rsid w:val="00742BDF"/>
    <w:rsid w:val="00742C5D"/>
    <w:rsid w:val="00742D35"/>
    <w:rsid w:val="007430D7"/>
    <w:rsid w:val="007430FA"/>
    <w:rsid w:val="00743455"/>
    <w:rsid w:val="007434E2"/>
    <w:rsid w:val="007435BF"/>
    <w:rsid w:val="007436AB"/>
    <w:rsid w:val="0074381E"/>
    <w:rsid w:val="007438D9"/>
    <w:rsid w:val="00743AC1"/>
    <w:rsid w:val="00743C40"/>
    <w:rsid w:val="00743F62"/>
    <w:rsid w:val="00743FC3"/>
    <w:rsid w:val="007440C1"/>
    <w:rsid w:val="00744325"/>
    <w:rsid w:val="007443F3"/>
    <w:rsid w:val="0074452D"/>
    <w:rsid w:val="00744925"/>
    <w:rsid w:val="00744A52"/>
    <w:rsid w:val="00744BC8"/>
    <w:rsid w:val="00744C2B"/>
    <w:rsid w:val="00744D32"/>
    <w:rsid w:val="00744E57"/>
    <w:rsid w:val="0074527F"/>
    <w:rsid w:val="007452A7"/>
    <w:rsid w:val="00745502"/>
    <w:rsid w:val="007458B5"/>
    <w:rsid w:val="007458E3"/>
    <w:rsid w:val="00745A34"/>
    <w:rsid w:val="00745BAA"/>
    <w:rsid w:val="00745F43"/>
    <w:rsid w:val="0074606F"/>
    <w:rsid w:val="007461E9"/>
    <w:rsid w:val="007465B5"/>
    <w:rsid w:val="00746C1E"/>
    <w:rsid w:val="00746E1C"/>
    <w:rsid w:val="00746F24"/>
    <w:rsid w:val="00746F46"/>
    <w:rsid w:val="00746F5E"/>
    <w:rsid w:val="0074701A"/>
    <w:rsid w:val="00747112"/>
    <w:rsid w:val="007473BA"/>
    <w:rsid w:val="0074772E"/>
    <w:rsid w:val="007479EC"/>
    <w:rsid w:val="00747B06"/>
    <w:rsid w:val="00747DAD"/>
    <w:rsid w:val="00747DF0"/>
    <w:rsid w:val="00750081"/>
    <w:rsid w:val="00750201"/>
    <w:rsid w:val="00750209"/>
    <w:rsid w:val="0075073A"/>
    <w:rsid w:val="007507E4"/>
    <w:rsid w:val="007507F2"/>
    <w:rsid w:val="007508F9"/>
    <w:rsid w:val="00750AE2"/>
    <w:rsid w:val="00750B1C"/>
    <w:rsid w:val="00750B87"/>
    <w:rsid w:val="00750C6E"/>
    <w:rsid w:val="00750E80"/>
    <w:rsid w:val="00750EC9"/>
    <w:rsid w:val="00751084"/>
    <w:rsid w:val="007511B3"/>
    <w:rsid w:val="007511E7"/>
    <w:rsid w:val="00751354"/>
    <w:rsid w:val="007513C7"/>
    <w:rsid w:val="00751405"/>
    <w:rsid w:val="007516F1"/>
    <w:rsid w:val="00751890"/>
    <w:rsid w:val="00751906"/>
    <w:rsid w:val="007519AF"/>
    <w:rsid w:val="00751A5C"/>
    <w:rsid w:val="00751A60"/>
    <w:rsid w:val="00751A9A"/>
    <w:rsid w:val="00751B00"/>
    <w:rsid w:val="00751B11"/>
    <w:rsid w:val="00751F9D"/>
    <w:rsid w:val="007522E4"/>
    <w:rsid w:val="007523FC"/>
    <w:rsid w:val="00752417"/>
    <w:rsid w:val="007526F9"/>
    <w:rsid w:val="00752929"/>
    <w:rsid w:val="00752A6B"/>
    <w:rsid w:val="00752B57"/>
    <w:rsid w:val="00752BBE"/>
    <w:rsid w:val="00752C7F"/>
    <w:rsid w:val="00753043"/>
    <w:rsid w:val="00753073"/>
    <w:rsid w:val="007530BF"/>
    <w:rsid w:val="0075317A"/>
    <w:rsid w:val="007531EB"/>
    <w:rsid w:val="00753B09"/>
    <w:rsid w:val="00753BA3"/>
    <w:rsid w:val="00753E3A"/>
    <w:rsid w:val="00754088"/>
    <w:rsid w:val="007540D2"/>
    <w:rsid w:val="007542A6"/>
    <w:rsid w:val="00754421"/>
    <w:rsid w:val="00754A1E"/>
    <w:rsid w:val="00754AC9"/>
    <w:rsid w:val="00755210"/>
    <w:rsid w:val="007554E0"/>
    <w:rsid w:val="007557A6"/>
    <w:rsid w:val="00755BA2"/>
    <w:rsid w:val="00755C96"/>
    <w:rsid w:val="00755E28"/>
    <w:rsid w:val="00756584"/>
    <w:rsid w:val="0075663A"/>
    <w:rsid w:val="007566AD"/>
    <w:rsid w:val="00756AB1"/>
    <w:rsid w:val="00756C6E"/>
    <w:rsid w:val="00756D32"/>
    <w:rsid w:val="00756F00"/>
    <w:rsid w:val="007570FF"/>
    <w:rsid w:val="0075715D"/>
    <w:rsid w:val="0075729F"/>
    <w:rsid w:val="0075731F"/>
    <w:rsid w:val="00757860"/>
    <w:rsid w:val="00757E48"/>
    <w:rsid w:val="007602D0"/>
    <w:rsid w:val="007604BA"/>
    <w:rsid w:val="00760AB0"/>
    <w:rsid w:val="007611A5"/>
    <w:rsid w:val="00761227"/>
    <w:rsid w:val="00761376"/>
    <w:rsid w:val="007613DF"/>
    <w:rsid w:val="007613E8"/>
    <w:rsid w:val="007617D2"/>
    <w:rsid w:val="00761859"/>
    <w:rsid w:val="007619DD"/>
    <w:rsid w:val="00761A24"/>
    <w:rsid w:val="00761A8F"/>
    <w:rsid w:val="00761CA6"/>
    <w:rsid w:val="00761D37"/>
    <w:rsid w:val="00761D8A"/>
    <w:rsid w:val="00761EBF"/>
    <w:rsid w:val="00761EDF"/>
    <w:rsid w:val="007620A2"/>
    <w:rsid w:val="007620FD"/>
    <w:rsid w:val="00762129"/>
    <w:rsid w:val="00762255"/>
    <w:rsid w:val="007622FE"/>
    <w:rsid w:val="007624B2"/>
    <w:rsid w:val="0076257E"/>
    <w:rsid w:val="0076261B"/>
    <w:rsid w:val="007626A5"/>
    <w:rsid w:val="007626D9"/>
    <w:rsid w:val="0076281D"/>
    <w:rsid w:val="00762A71"/>
    <w:rsid w:val="00762BD8"/>
    <w:rsid w:val="00762C08"/>
    <w:rsid w:val="00762D19"/>
    <w:rsid w:val="00762D9E"/>
    <w:rsid w:val="00762E67"/>
    <w:rsid w:val="00763071"/>
    <w:rsid w:val="0076318B"/>
    <w:rsid w:val="007632CF"/>
    <w:rsid w:val="007632E7"/>
    <w:rsid w:val="00763412"/>
    <w:rsid w:val="0076348B"/>
    <w:rsid w:val="007634B6"/>
    <w:rsid w:val="00763587"/>
    <w:rsid w:val="00763791"/>
    <w:rsid w:val="00763805"/>
    <w:rsid w:val="0076381D"/>
    <w:rsid w:val="00763D21"/>
    <w:rsid w:val="00763EB8"/>
    <w:rsid w:val="0076442D"/>
    <w:rsid w:val="007645E6"/>
    <w:rsid w:val="0076475B"/>
    <w:rsid w:val="007647D5"/>
    <w:rsid w:val="007647F6"/>
    <w:rsid w:val="00764878"/>
    <w:rsid w:val="00764AD2"/>
    <w:rsid w:val="00764F20"/>
    <w:rsid w:val="007650BA"/>
    <w:rsid w:val="007653C5"/>
    <w:rsid w:val="0076540B"/>
    <w:rsid w:val="007655EB"/>
    <w:rsid w:val="007658B7"/>
    <w:rsid w:val="00765B1E"/>
    <w:rsid w:val="00765BDA"/>
    <w:rsid w:val="00765F34"/>
    <w:rsid w:val="00765FE7"/>
    <w:rsid w:val="007660E1"/>
    <w:rsid w:val="007661A7"/>
    <w:rsid w:val="0076629F"/>
    <w:rsid w:val="00766360"/>
    <w:rsid w:val="00766592"/>
    <w:rsid w:val="00766833"/>
    <w:rsid w:val="0076692E"/>
    <w:rsid w:val="00766AAE"/>
    <w:rsid w:val="00766E0C"/>
    <w:rsid w:val="007672EE"/>
    <w:rsid w:val="0076773A"/>
    <w:rsid w:val="00767B0F"/>
    <w:rsid w:val="00767B4C"/>
    <w:rsid w:val="00767C81"/>
    <w:rsid w:val="00767DCF"/>
    <w:rsid w:val="00767E60"/>
    <w:rsid w:val="007701B2"/>
    <w:rsid w:val="007702A3"/>
    <w:rsid w:val="007704CC"/>
    <w:rsid w:val="00770783"/>
    <w:rsid w:val="00770869"/>
    <w:rsid w:val="0077096E"/>
    <w:rsid w:val="00770AAB"/>
    <w:rsid w:val="00770DD4"/>
    <w:rsid w:val="00770F35"/>
    <w:rsid w:val="00771220"/>
    <w:rsid w:val="0077132A"/>
    <w:rsid w:val="007714D3"/>
    <w:rsid w:val="00771912"/>
    <w:rsid w:val="00771A03"/>
    <w:rsid w:val="00771AD0"/>
    <w:rsid w:val="00771DAB"/>
    <w:rsid w:val="00771E03"/>
    <w:rsid w:val="007720FB"/>
    <w:rsid w:val="007721CC"/>
    <w:rsid w:val="00772234"/>
    <w:rsid w:val="007722B8"/>
    <w:rsid w:val="0077231D"/>
    <w:rsid w:val="00772333"/>
    <w:rsid w:val="0077237D"/>
    <w:rsid w:val="007723B8"/>
    <w:rsid w:val="00772448"/>
    <w:rsid w:val="00772580"/>
    <w:rsid w:val="0077259A"/>
    <w:rsid w:val="0077286D"/>
    <w:rsid w:val="007728BE"/>
    <w:rsid w:val="00772921"/>
    <w:rsid w:val="00772B78"/>
    <w:rsid w:val="00772C38"/>
    <w:rsid w:val="00772DAE"/>
    <w:rsid w:val="0077313B"/>
    <w:rsid w:val="007731F4"/>
    <w:rsid w:val="00773203"/>
    <w:rsid w:val="007732ED"/>
    <w:rsid w:val="00773424"/>
    <w:rsid w:val="007735C0"/>
    <w:rsid w:val="00773618"/>
    <w:rsid w:val="007739E0"/>
    <w:rsid w:val="007739FB"/>
    <w:rsid w:val="00773A20"/>
    <w:rsid w:val="00773AF6"/>
    <w:rsid w:val="00773DBC"/>
    <w:rsid w:val="00773F29"/>
    <w:rsid w:val="00773FD0"/>
    <w:rsid w:val="00774204"/>
    <w:rsid w:val="0077426E"/>
    <w:rsid w:val="007743A9"/>
    <w:rsid w:val="007744A3"/>
    <w:rsid w:val="007745E6"/>
    <w:rsid w:val="0077465F"/>
    <w:rsid w:val="00774720"/>
    <w:rsid w:val="0077486A"/>
    <w:rsid w:val="00774B6F"/>
    <w:rsid w:val="00774C3A"/>
    <w:rsid w:val="00774CD6"/>
    <w:rsid w:val="00774E91"/>
    <w:rsid w:val="007752C7"/>
    <w:rsid w:val="0077530D"/>
    <w:rsid w:val="007754D4"/>
    <w:rsid w:val="0077555B"/>
    <w:rsid w:val="00775689"/>
    <w:rsid w:val="007756CA"/>
    <w:rsid w:val="007756D7"/>
    <w:rsid w:val="007757C6"/>
    <w:rsid w:val="00775DBA"/>
    <w:rsid w:val="00775DD4"/>
    <w:rsid w:val="00775DEE"/>
    <w:rsid w:val="00775F02"/>
    <w:rsid w:val="00775FAF"/>
    <w:rsid w:val="00776054"/>
    <w:rsid w:val="007760A7"/>
    <w:rsid w:val="00776465"/>
    <w:rsid w:val="007767B4"/>
    <w:rsid w:val="00776A0F"/>
    <w:rsid w:val="00776AC1"/>
    <w:rsid w:val="00776AD8"/>
    <w:rsid w:val="00776CFB"/>
    <w:rsid w:val="00777238"/>
    <w:rsid w:val="0077732E"/>
    <w:rsid w:val="0077753B"/>
    <w:rsid w:val="00777619"/>
    <w:rsid w:val="00777670"/>
    <w:rsid w:val="00777715"/>
    <w:rsid w:val="0077778B"/>
    <w:rsid w:val="00777870"/>
    <w:rsid w:val="007778AB"/>
    <w:rsid w:val="007778BF"/>
    <w:rsid w:val="00777C6A"/>
    <w:rsid w:val="00777CBD"/>
    <w:rsid w:val="00777D9D"/>
    <w:rsid w:val="00777DF8"/>
    <w:rsid w:val="00777F0B"/>
    <w:rsid w:val="00777F70"/>
    <w:rsid w:val="00780140"/>
    <w:rsid w:val="0078016C"/>
    <w:rsid w:val="007801C9"/>
    <w:rsid w:val="007802EB"/>
    <w:rsid w:val="0078036B"/>
    <w:rsid w:val="007803DA"/>
    <w:rsid w:val="00780457"/>
    <w:rsid w:val="007804C6"/>
    <w:rsid w:val="00780544"/>
    <w:rsid w:val="00780571"/>
    <w:rsid w:val="007806DD"/>
    <w:rsid w:val="00780775"/>
    <w:rsid w:val="00780B9C"/>
    <w:rsid w:val="00780E29"/>
    <w:rsid w:val="0078142F"/>
    <w:rsid w:val="007816AD"/>
    <w:rsid w:val="00781739"/>
    <w:rsid w:val="007819A6"/>
    <w:rsid w:val="00781A4F"/>
    <w:rsid w:val="00781DA2"/>
    <w:rsid w:val="00781E93"/>
    <w:rsid w:val="00781FD4"/>
    <w:rsid w:val="0078202A"/>
    <w:rsid w:val="007826D0"/>
    <w:rsid w:val="00782740"/>
    <w:rsid w:val="0078283B"/>
    <w:rsid w:val="00782864"/>
    <w:rsid w:val="00782B56"/>
    <w:rsid w:val="00782B98"/>
    <w:rsid w:val="00782D25"/>
    <w:rsid w:val="007830C6"/>
    <w:rsid w:val="007831B3"/>
    <w:rsid w:val="00783241"/>
    <w:rsid w:val="00783260"/>
    <w:rsid w:val="0078326D"/>
    <w:rsid w:val="00783410"/>
    <w:rsid w:val="007835B1"/>
    <w:rsid w:val="00783623"/>
    <w:rsid w:val="00783802"/>
    <w:rsid w:val="00783A07"/>
    <w:rsid w:val="00783AC0"/>
    <w:rsid w:val="00783D8E"/>
    <w:rsid w:val="00783E57"/>
    <w:rsid w:val="0078412D"/>
    <w:rsid w:val="0078416B"/>
    <w:rsid w:val="007841B4"/>
    <w:rsid w:val="00784333"/>
    <w:rsid w:val="007843B6"/>
    <w:rsid w:val="007847A7"/>
    <w:rsid w:val="007848CB"/>
    <w:rsid w:val="00784E38"/>
    <w:rsid w:val="00784E6E"/>
    <w:rsid w:val="00784F40"/>
    <w:rsid w:val="0078518F"/>
    <w:rsid w:val="0078521E"/>
    <w:rsid w:val="00785225"/>
    <w:rsid w:val="00785310"/>
    <w:rsid w:val="00785336"/>
    <w:rsid w:val="00785486"/>
    <w:rsid w:val="007855EE"/>
    <w:rsid w:val="00785707"/>
    <w:rsid w:val="007857A3"/>
    <w:rsid w:val="007858D1"/>
    <w:rsid w:val="00785967"/>
    <w:rsid w:val="007859AC"/>
    <w:rsid w:val="00785B40"/>
    <w:rsid w:val="00785B79"/>
    <w:rsid w:val="00785C1A"/>
    <w:rsid w:val="00785DCF"/>
    <w:rsid w:val="00785DF3"/>
    <w:rsid w:val="00785F28"/>
    <w:rsid w:val="00786480"/>
    <w:rsid w:val="0078694B"/>
    <w:rsid w:val="00786BC0"/>
    <w:rsid w:val="00787179"/>
    <w:rsid w:val="00787192"/>
    <w:rsid w:val="007872CD"/>
    <w:rsid w:val="007873D6"/>
    <w:rsid w:val="00787494"/>
    <w:rsid w:val="007874EA"/>
    <w:rsid w:val="0078757D"/>
    <w:rsid w:val="0078768D"/>
    <w:rsid w:val="00787774"/>
    <w:rsid w:val="007879E4"/>
    <w:rsid w:val="00787B19"/>
    <w:rsid w:val="00787B9F"/>
    <w:rsid w:val="00787C25"/>
    <w:rsid w:val="00787C9B"/>
    <w:rsid w:val="00787E73"/>
    <w:rsid w:val="00787FE9"/>
    <w:rsid w:val="00790059"/>
    <w:rsid w:val="007901D5"/>
    <w:rsid w:val="00790202"/>
    <w:rsid w:val="00790763"/>
    <w:rsid w:val="0079078C"/>
    <w:rsid w:val="00790967"/>
    <w:rsid w:val="00790E0C"/>
    <w:rsid w:val="00790FB7"/>
    <w:rsid w:val="007917D3"/>
    <w:rsid w:val="00791936"/>
    <w:rsid w:val="00791A6E"/>
    <w:rsid w:val="00791A82"/>
    <w:rsid w:val="00791F4E"/>
    <w:rsid w:val="00792396"/>
    <w:rsid w:val="007924E4"/>
    <w:rsid w:val="0079251F"/>
    <w:rsid w:val="007925F6"/>
    <w:rsid w:val="007925FA"/>
    <w:rsid w:val="00792693"/>
    <w:rsid w:val="007927A5"/>
    <w:rsid w:val="0079289C"/>
    <w:rsid w:val="00792CFD"/>
    <w:rsid w:val="00793101"/>
    <w:rsid w:val="0079314B"/>
    <w:rsid w:val="00793158"/>
    <w:rsid w:val="007931CA"/>
    <w:rsid w:val="0079352F"/>
    <w:rsid w:val="007936D4"/>
    <w:rsid w:val="00793702"/>
    <w:rsid w:val="0079379F"/>
    <w:rsid w:val="007939FF"/>
    <w:rsid w:val="00793C32"/>
    <w:rsid w:val="00793CE8"/>
    <w:rsid w:val="00793DCF"/>
    <w:rsid w:val="00793E50"/>
    <w:rsid w:val="00794052"/>
    <w:rsid w:val="007940C1"/>
    <w:rsid w:val="00794297"/>
    <w:rsid w:val="0079449C"/>
    <w:rsid w:val="00794677"/>
    <w:rsid w:val="00794888"/>
    <w:rsid w:val="0079495D"/>
    <w:rsid w:val="00794AE8"/>
    <w:rsid w:val="00794B72"/>
    <w:rsid w:val="00794C2B"/>
    <w:rsid w:val="00794CAE"/>
    <w:rsid w:val="00794DCC"/>
    <w:rsid w:val="00794F22"/>
    <w:rsid w:val="00794F77"/>
    <w:rsid w:val="00794F98"/>
    <w:rsid w:val="007950AB"/>
    <w:rsid w:val="007952BA"/>
    <w:rsid w:val="0079534E"/>
    <w:rsid w:val="0079537A"/>
    <w:rsid w:val="00795858"/>
    <w:rsid w:val="00795CD6"/>
    <w:rsid w:val="00795D5D"/>
    <w:rsid w:val="00795DB8"/>
    <w:rsid w:val="00795ECC"/>
    <w:rsid w:val="00796059"/>
    <w:rsid w:val="0079652D"/>
    <w:rsid w:val="00796963"/>
    <w:rsid w:val="0079699E"/>
    <w:rsid w:val="00796C49"/>
    <w:rsid w:val="00796EB8"/>
    <w:rsid w:val="00796FE3"/>
    <w:rsid w:val="007971C7"/>
    <w:rsid w:val="0079726D"/>
    <w:rsid w:val="0079739B"/>
    <w:rsid w:val="007978BE"/>
    <w:rsid w:val="00797BA7"/>
    <w:rsid w:val="00797EB4"/>
    <w:rsid w:val="007A00A9"/>
    <w:rsid w:val="007A024D"/>
    <w:rsid w:val="007A0366"/>
    <w:rsid w:val="007A038F"/>
    <w:rsid w:val="007A06E0"/>
    <w:rsid w:val="007A0B54"/>
    <w:rsid w:val="007A1123"/>
    <w:rsid w:val="007A1721"/>
    <w:rsid w:val="007A1A3E"/>
    <w:rsid w:val="007A1B73"/>
    <w:rsid w:val="007A1BBE"/>
    <w:rsid w:val="007A1BCD"/>
    <w:rsid w:val="007A1D87"/>
    <w:rsid w:val="007A1EA8"/>
    <w:rsid w:val="007A1F15"/>
    <w:rsid w:val="007A1F33"/>
    <w:rsid w:val="007A1F72"/>
    <w:rsid w:val="007A212B"/>
    <w:rsid w:val="007A2194"/>
    <w:rsid w:val="007A2338"/>
    <w:rsid w:val="007A243B"/>
    <w:rsid w:val="007A2583"/>
    <w:rsid w:val="007A28F0"/>
    <w:rsid w:val="007A298B"/>
    <w:rsid w:val="007A2A50"/>
    <w:rsid w:val="007A2C2E"/>
    <w:rsid w:val="007A2D80"/>
    <w:rsid w:val="007A331D"/>
    <w:rsid w:val="007A3355"/>
    <w:rsid w:val="007A377E"/>
    <w:rsid w:val="007A381F"/>
    <w:rsid w:val="007A39BF"/>
    <w:rsid w:val="007A39DC"/>
    <w:rsid w:val="007A3A09"/>
    <w:rsid w:val="007A3BF2"/>
    <w:rsid w:val="007A4032"/>
    <w:rsid w:val="007A422C"/>
    <w:rsid w:val="007A42AB"/>
    <w:rsid w:val="007A4357"/>
    <w:rsid w:val="007A4479"/>
    <w:rsid w:val="007A4578"/>
    <w:rsid w:val="007A49E7"/>
    <w:rsid w:val="007A4A55"/>
    <w:rsid w:val="007A4CF4"/>
    <w:rsid w:val="007A4D2D"/>
    <w:rsid w:val="007A4DFB"/>
    <w:rsid w:val="007A4E7E"/>
    <w:rsid w:val="007A4F54"/>
    <w:rsid w:val="007A4FCD"/>
    <w:rsid w:val="007A5087"/>
    <w:rsid w:val="007A50AA"/>
    <w:rsid w:val="007A512C"/>
    <w:rsid w:val="007A580C"/>
    <w:rsid w:val="007A5A42"/>
    <w:rsid w:val="007A5B3B"/>
    <w:rsid w:val="007A5B54"/>
    <w:rsid w:val="007A5C54"/>
    <w:rsid w:val="007A5F2E"/>
    <w:rsid w:val="007A62A0"/>
    <w:rsid w:val="007A62B4"/>
    <w:rsid w:val="007A636D"/>
    <w:rsid w:val="007A63E9"/>
    <w:rsid w:val="007A6413"/>
    <w:rsid w:val="007A645C"/>
    <w:rsid w:val="007A64B2"/>
    <w:rsid w:val="007A6547"/>
    <w:rsid w:val="007A661E"/>
    <w:rsid w:val="007A6D2D"/>
    <w:rsid w:val="007A7189"/>
    <w:rsid w:val="007A71FE"/>
    <w:rsid w:val="007A73A2"/>
    <w:rsid w:val="007A7420"/>
    <w:rsid w:val="007A74D9"/>
    <w:rsid w:val="007A74E8"/>
    <w:rsid w:val="007A765C"/>
    <w:rsid w:val="007A77CC"/>
    <w:rsid w:val="007A7A45"/>
    <w:rsid w:val="007A7B63"/>
    <w:rsid w:val="007A7E1A"/>
    <w:rsid w:val="007B0326"/>
    <w:rsid w:val="007B06CE"/>
    <w:rsid w:val="007B0CD7"/>
    <w:rsid w:val="007B0D98"/>
    <w:rsid w:val="007B0F4E"/>
    <w:rsid w:val="007B102B"/>
    <w:rsid w:val="007B11A6"/>
    <w:rsid w:val="007B11FA"/>
    <w:rsid w:val="007B133C"/>
    <w:rsid w:val="007B13D8"/>
    <w:rsid w:val="007B13FE"/>
    <w:rsid w:val="007B1474"/>
    <w:rsid w:val="007B153D"/>
    <w:rsid w:val="007B158F"/>
    <w:rsid w:val="007B18C3"/>
    <w:rsid w:val="007B1AB6"/>
    <w:rsid w:val="007B1CB5"/>
    <w:rsid w:val="007B1DC1"/>
    <w:rsid w:val="007B1EC3"/>
    <w:rsid w:val="007B2201"/>
    <w:rsid w:val="007B230B"/>
    <w:rsid w:val="007B238A"/>
    <w:rsid w:val="007B24BA"/>
    <w:rsid w:val="007B24FB"/>
    <w:rsid w:val="007B2830"/>
    <w:rsid w:val="007B28BD"/>
    <w:rsid w:val="007B297E"/>
    <w:rsid w:val="007B2AB0"/>
    <w:rsid w:val="007B2EA3"/>
    <w:rsid w:val="007B325D"/>
    <w:rsid w:val="007B3836"/>
    <w:rsid w:val="007B3849"/>
    <w:rsid w:val="007B38C5"/>
    <w:rsid w:val="007B4098"/>
    <w:rsid w:val="007B4105"/>
    <w:rsid w:val="007B445B"/>
    <w:rsid w:val="007B44C5"/>
    <w:rsid w:val="007B4907"/>
    <w:rsid w:val="007B521D"/>
    <w:rsid w:val="007B53B3"/>
    <w:rsid w:val="007B5473"/>
    <w:rsid w:val="007B55B5"/>
    <w:rsid w:val="007B577F"/>
    <w:rsid w:val="007B59CF"/>
    <w:rsid w:val="007B59D7"/>
    <w:rsid w:val="007B6015"/>
    <w:rsid w:val="007B60FD"/>
    <w:rsid w:val="007B644D"/>
    <w:rsid w:val="007B653C"/>
    <w:rsid w:val="007B678A"/>
    <w:rsid w:val="007B6871"/>
    <w:rsid w:val="007B68E1"/>
    <w:rsid w:val="007B6C16"/>
    <w:rsid w:val="007B6D89"/>
    <w:rsid w:val="007B6EB2"/>
    <w:rsid w:val="007B6F26"/>
    <w:rsid w:val="007B6F3B"/>
    <w:rsid w:val="007B7282"/>
    <w:rsid w:val="007B72E5"/>
    <w:rsid w:val="007B77CE"/>
    <w:rsid w:val="007B7858"/>
    <w:rsid w:val="007B793F"/>
    <w:rsid w:val="007B7A33"/>
    <w:rsid w:val="007B7ED1"/>
    <w:rsid w:val="007C02AB"/>
    <w:rsid w:val="007C0690"/>
    <w:rsid w:val="007C07DD"/>
    <w:rsid w:val="007C0CDA"/>
    <w:rsid w:val="007C0CFC"/>
    <w:rsid w:val="007C0FD1"/>
    <w:rsid w:val="007C1265"/>
    <w:rsid w:val="007C1286"/>
    <w:rsid w:val="007C1311"/>
    <w:rsid w:val="007C14D7"/>
    <w:rsid w:val="007C1AB8"/>
    <w:rsid w:val="007C1B5C"/>
    <w:rsid w:val="007C1D26"/>
    <w:rsid w:val="007C20C1"/>
    <w:rsid w:val="007C20D2"/>
    <w:rsid w:val="007C2113"/>
    <w:rsid w:val="007C244D"/>
    <w:rsid w:val="007C251A"/>
    <w:rsid w:val="007C25EB"/>
    <w:rsid w:val="007C25EF"/>
    <w:rsid w:val="007C285D"/>
    <w:rsid w:val="007C2CD2"/>
    <w:rsid w:val="007C2E25"/>
    <w:rsid w:val="007C2FC0"/>
    <w:rsid w:val="007C2FC3"/>
    <w:rsid w:val="007C2FC7"/>
    <w:rsid w:val="007C313D"/>
    <w:rsid w:val="007C3227"/>
    <w:rsid w:val="007C3230"/>
    <w:rsid w:val="007C34E6"/>
    <w:rsid w:val="007C360F"/>
    <w:rsid w:val="007C366B"/>
    <w:rsid w:val="007C39B7"/>
    <w:rsid w:val="007C3B44"/>
    <w:rsid w:val="007C3C3B"/>
    <w:rsid w:val="007C3C41"/>
    <w:rsid w:val="007C3F13"/>
    <w:rsid w:val="007C3FD8"/>
    <w:rsid w:val="007C4046"/>
    <w:rsid w:val="007C407D"/>
    <w:rsid w:val="007C40AF"/>
    <w:rsid w:val="007C4254"/>
    <w:rsid w:val="007C443F"/>
    <w:rsid w:val="007C463D"/>
    <w:rsid w:val="007C46E9"/>
    <w:rsid w:val="007C493C"/>
    <w:rsid w:val="007C493F"/>
    <w:rsid w:val="007C4A1F"/>
    <w:rsid w:val="007C4B0E"/>
    <w:rsid w:val="007C4B67"/>
    <w:rsid w:val="007C4C7D"/>
    <w:rsid w:val="007C4E02"/>
    <w:rsid w:val="007C52A3"/>
    <w:rsid w:val="007C5764"/>
    <w:rsid w:val="007C5A46"/>
    <w:rsid w:val="007C5E30"/>
    <w:rsid w:val="007C5ECA"/>
    <w:rsid w:val="007C5EE1"/>
    <w:rsid w:val="007C6361"/>
    <w:rsid w:val="007C63AB"/>
    <w:rsid w:val="007C6452"/>
    <w:rsid w:val="007C6662"/>
    <w:rsid w:val="007C694D"/>
    <w:rsid w:val="007C6979"/>
    <w:rsid w:val="007C6C0E"/>
    <w:rsid w:val="007C6C2D"/>
    <w:rsid w:val="007C6C41"/>
    <w:rsid w:val="007C6C99"/>
    <w:rsid w:val="007C6CA6"/>
    <w:rsid w:val="007C6DB9"/>
    <w:rsid w:val="007C6E96"/>
    <w:rsid w:val="007C6FEB"/>
    <w:rsid w:val="007C7049"/>
    <w:rsid w:val="007C723D"/>
    <w:rsid w:val="007C7324"/>
    <w:rsid w:val="007C73DB"/>
    <w:rsid w:val="007C74FA"/>
    <w:rsid w:val="007C79BE"/>
    <w:rsid w:val="007C7A11"/>
    <w:rsid w:val="007C7A60"/>
    <w:rsid w:val="007C7F29"/>
    <w:rsid w:val="007C7FE7"/>
    <w:rsid w:val="007D02C8"/>
    <w:rsid w:val="007D02D0"/>
    <w:rsid w:val="007D03CE"/>
    <w:rsid w:val="007D0613"/>
    <w:rsid w:val="007D0746"/>
    <w:rsid w:val="007D0AE1"/>
    <w:rsid w:val="007D0B57"/>
    <w:rsid w:val="007D0B8E"/>
    <w:rsid w:val="007D1237"/>
    <w:rsid w:val="007D1343"/>
    <w:rsid w:val="007D15AF"/>
    <w:rsid w:val="007D171D"/>
    <w:rsid w:val="007D1895"/>
    <w:rsid w:val="007D1B16"/>
    <w:rsid w:val="007D1B60"/>
    <w:rsid w:val="007D1B98"/>
    <w:rsid w:val="007D21AD"/>
    <w:rsid w:val="007D224C"/>
    <w:rsid w:val="007D228A"/>
    <w:rsid w:val="007D228F"/>
    <w:rsid w:val="007D279A"/>
    <w:rsid w:val="007D2A5F"/>
    <w:rsid w:val="007D2B12"/>
    <w:rsid w:val="007D2CC7"/>
    <w:rsid w:val="007D324E"/>
    <w:rsid w:val="007D3452"/>
    <w:rsid w:val="007D3561"/>
    <w:rsid w:val="007D3583"/>
    <w:rsid w:val="007D390B"/>
    <w:rsid w:val="007D3983"/>
    <w:rsid w:val="007D39B5"/>
    <w:rsid w:val="007D39C9"/>
    <w:rsid w:val="007D3BCE"/>
    <w:rsid w:val="007D3C02"/>
    <w:rsid w:val="007D3D9E"/>
    <w:rsid w:val="007D3F66"/>
    <w:rsid w:val="007D3F86"/>
    <w:rsid w:val="007D40AF"/>
    <w:rsid w:val="007D4158"/>
    <w:rsid w:val="007D4250"/>
    <w:rsid w:val="007D42AE"/>
    <w:rsid w:val="007D42D6"/>
    <w:rsid w:val="007D4491"/>
    <w:rsid w:val="007D4523"/>
    <w:rsid w:val="007D46BB"/>
    <w:rsid w:val="007D4AD9"/>
    <w:rsid w:val="007D4C71"/>
    <w:rsid w:val="007D4EAF"/>
    <w:rsid w:val="007D4F9B"/>
    <w:rsid w:val="007D50E6"/>
    <w:rsid w:val="007D51C5"/>
    <w:rsid w:val="007D5508"/>
    <w:rsid w:val="007D59CE"/>
    <w:rsid w:val="007D5C29"/>
    <w:rsid w:val="007D5D6B"/>
    <w:rsid w:val="007D61D5"/>
    <w:rsid w:val="007D6202"/>
    <w:rsid w:val="007D6531"/>
    <w:rsid w:val="007D65EC"/>
    <w:rsid w:val="007D6962"/>
    <w:rsid w:val="007D6DC0"/>
    <w:rsid w:val="007D6E49"/>
    <w:rsid w:val="007D6EAF"/>
    <w:rsid w:val="007D7150"/>
    <w:rsid w:val="007D725E"/>
    <w:rsid w:val="007D727E"/>
    <w:rsid w:val="007D72B2"/>
    <w:rsid w:val="007D7406"/>
    <w:rsid w:val="007D7417"/>
    <w:rsid w:val="007D74E2"/>
    <w:rsid w:val="007D76F7"/>
    <w:rsid w:val="007D77A7"/>
    <w:rsid w:val="007D793C"/>
    <w:rsid w:val="007D7A3B"/>
    <w:rsid w:val="007D7AC7"/>
    <w:rsid w:val="007D7B07"/>
    <w:rsid w:val="007E02F8"/>
    <w:rsid w:val="007E0424"/>
    <w:rsid w:val="007E04C9"/>
    <w:rsid w:val="007E07FE"/>
    <w:rsid w:val="007E0893"/>
    <w:rsid w:val="007E091A"/>
    <w:rsid w:val="007E0A0C"/>
    <w:rsid w:val="007E0C59"/>
    <w:rsid w:val="007E0CEB"/>
    <w:rsid w:val="007E0F57"/>
    <w:rsid w:val="007E1333"/>
    <w:rsid w:val="007E1411"/>
    <w:rsid w:val="007E149B"/>
    <w:rsid w:val="007E14F8"/>
    <w:rsid w:val="007E164D"/>
    <w:rsid w:val="007E16B4"/>
    <w:rsid w:val="007E17B0"/>
    <w:rsid w:val="007E1A1C"/>
    <w:rsid w:val="007E1B89"/>
    <w:rsid w:val="007E1D64"/>
    <w:rsid w:val="007E1DE8"/>
    <w:rsid w:val="007E1F29"/>
    <w:rsid w:val="007E1F49"/>
    <w:rsid w:val="007E1FB9"/>
    <w:rsid w:val="007E1FF3"/>
    <w:rsid w:val="007E22F2"/>
    <w:rsid w:val="007E258C"/>
    <w:rsid w:val="007E2B5A"/>
    <w:rsid w:val="007E2DA5"/>
    <w:rsid w:val="007E2F42"/>
    <w:rsid w:val="007E31EA"/>
    <w:rsid w:val="007E3342"/>
    <w:rsid w:val="007E3375"/>
    <w:rsid w:val="007E33D7"/>
    <w:rsid w:val="007E3402"/>
    <w:rsid w:val="007E3421"/>
    <w:rsid w:val="007E3507"/>
    <w:rsid w:val="007E3B0E"/>
    <w:rsid w:val="007E3B8D"/>
    <w:rsid w:val="007E3C7F"/>
    <w:rsid w:val="007E3CA7"/>
    <w:rsid w:val="007E3E54"/>
    <w:rsid w:val="007E3EB6"/>
    <w:rsid w:val="007E44F2"/>
    <w:rsid w:val="007E46E5"/>
    <w:rsid w:val="007E4A25"/>
    <w:rsid w:val="007E4AA9"/>
    <w:rsid w:val="007E4C37"/>
    <w:rsid w:val="007E4C7D"/>
    <w:rsid w:val="007E4D89"/>
    <w:rsid w:val="007E4E65"/>
    <w:rsid w:val="007E4F9C"/>
    <w:rsid w:val="007E504D"/>
    <w:rsid w:val="007E5284"/>
    <w:rsid w:val="007E52A0"/>
    <w:rsid w:val="007E5305"/>
    <w:rsid w:val="007E5367"/>
    <w:rsid w:val="007E55EE"/>
    <w:rsid w:val="007E5602"/>
    <w:rsid w:val="007E577E"/>
    <w:rsid w:val="007E5A1B"/>
    <w:rsid w:val="007E5B2B"/>
    <w:rsid w:val="007E5BC9"/>
    <w:rsid w:val="007E5D3F"/>
    <w:rsid w:val="007E5E2C"/>
    <w:rsid w:val="007E5E69"/>
    <w:rsid w:val="007E6048"/>
    <w:rsid w:val="007E622B"/>
    <w:rsid w:val="007E6260"/>
    <w:rsid w:val="007E6319"/>
    <w:rsid w:val="007E6350"/>
    <w:rsid w:val="007E64AD"/>
    <w:rsid w:val="007E6530"/>
    <w:rsid w:val="007E6572"/>
    <w:rsid w:val="007E6770"/>
    <w:rsid w:val="007E6CB4"/>
    <w:rsid w:val="007E6D4F"/>
    <w:rsid w:val="007E6E84"/>
    <w:rsid w:val="007E6EF3"/>
    <w:rsid w:val="007E6FE4"/>
    <w:rsid w:val="007E7068"/>
    <w:rsid w:val="007E72CD"/>
    <w:rsid w:val="007E731D"/>
    <w:rsid w:val="007E7329"/>
    <w:rsid w:val="007E7354"/>
    <w:rsid w:val="007E73FF"/>
    <w:rsid w:val="007E7568"/>
    <w:rsid w:val="007E76FD"/>
    <w:rsid w:val="007E77FF"/>
    <w:rsid w:val="007E7972"/>
    <w:rsid w:val="007E7B97"/>
    <w:rsid w:val="007E7BC8"/>
    <w:rsid w:val="007F01C5"/>
    <w:rsid w:val="007F0710"/>
    <w:rsid w:val="007F0792"/>
    <w:rsid w:val="007F0C1C"/>
    <w:rsid w:val="007F0DE3"/>
    <w:rsid w:val="007F0EE5"/>
    <w:rsid w:val="007F12ED"/>
    <w:rsid w:val="007F1678"/>
    <w:rsid w:val="007F16BC"/>
    <w:rsid w:val="007F1BAE"/>
    <w:rsid w:val="007F1EA4"/>
    <w:rsid w:val="007F1F84"/>
    <w:rsid w:val="007F20BF"/>
    <w:rsid w:val="007F2956"/>
    <w:rsid w:val="007F2BCB"/>
    <w:rsid w:val="007F2D35"/>
    <w:rsid w:val="007F2F4B"/>
    <w:rsid w:val="007F310E"/>
    <w:rsid w:val="007F317A"/>
    <w:rsid w:val="007F3310"/>
    <w:rsid w:val="007F34A6"/>
    <w:rsid w:val="007F34CB"/>
    <w:rsid w:val="007F37E1"/>
    <w:rsid w:val="007F3A79"/>
    <w:rsid w:val="007F3D84"/>
    <w:rsid w:val="007F3F90"/>
    <w:rsid w:val="007F403F"/>
    <w:rsid w:val="007F40DB"/>
    <w:rsid w:val="007F412E"/>
    <w:rsid w:val="007F4763"/>
    <w:rsid w:val="007F49A6"/>
    <w:rsid w:val="007F4A52"/>
    <w:rsid w:val="007F4BA9"/>
    <w:rsid w:val="007F4DEE"/>
    <w:rsid w:val="007F4F1B"/>
    <w:rsid w:val="007F4FF2"/>
    <w:rsid w:val="007F54DC"/>
    <w:rsid w:val="007F5608"/>
    <w:rsid w:val="007F5A4D"/>
    <w:rsid w:val="007F5BBD"/>
    <w:rsid w:val="007F5EFC"/>
    <w:rsid w:val="007F61C1"/>
    <w:rsid w:val="007F61EC"/>
    <w:rsid w:val="007F6483"/>
    <w:rsid w:val="007F6598"/>
    <w:rsid w:val="007F66A4"/>
    <w:rsid w:val="007F66D0"/>
    <w:rsid w:val="007F69F2"/>
    <w:rsid w:val="007F6BA5"/>
    <w:rsid w:val="007F6C55"/>
    <w:rsid w:val="007F6C84"/>
    <w:rsid w:val="007F6DA1"/>
    <w:rsid w:val="007F6E61"/>
    <w:rsid w:val="007F6F36"/>
    <w:rsid w:val="007F6F74"/>
    <w:rsid w:val="007F7056"/>
    <w:rsid w:val="007F7222"/>
    <w:rsid w:val="007F724F"/>
    <w:rsid w:val="007F72C8"/>
    <w:rsid w:val="007F7698"/>
    <w:rsid w:val="007F784B"/>
    <w:rsid w:val="007F7AEC"/>
    <w:rsid w:val="007F7F5F"/>
    <w:rsid w:val="0080006E"/>
    <w:rsid w:val="00800207"/>
    <w:rsid w:val="0080020E"/>
    <w:rsid w:val="0080032B"/>
    <w:rsid w:val="00800C6F"/>
    <w:rsid w:val="00800D41"/>
    <w:rsid w:val="00800DCF"/>
    <w:rsid w:val="00801092"/>
    <w:rsid w:val="0080117E"/>
    <w:rsid w:val="008011A0"/>
    <w:rsid w:val="0080121A"/>
    <w:rsid w:val="008016CE"/>
    <w:rsid w:val="008016ED"/>
    <w:rsid w:val="008018D8"/>
    <w:rsid w:val="00801BDD"/>
    <w:rsid w:val="00801C08"/>
    <w:rsid w:val="00801D9F"/>
    <w:rsid w:val="00801DBB"/>
    <w:rsid w:val="00801F15"/>
    <w:rsid w:val="00801F2C"/>
    <w:rsid w:val="0080273E"/>
    <w:rsid w:val="00802791"/>
    <w:rsid w:val="00802CFE"/>
    <w:rsid w:val="00802E23"/>
    <w:rsid w:val="00803027"/>
    <w:rsid w:val="00803261"/>
    <w:rsid w:val="0080334B"/>
    <w:rsid w:val="008033FC"/>
    <w:rsid w:val="0080357E"/>
    <w:rsid w:val="0080370B"/>
    <w:rsid w:val="00803769"/>
    <w:rsid w:val="008037DA"/>
    <w:rsid w:val="00803A67"/>
    <w:rsid w:val="00803AF1"/>
    <w:rsid w:val="00803B25"/>
    <w:rsid w:val="00803CB8"/>
    <w:rsid w:val="0080400F"/>
    <w:rsid w:val="008040D1"/>
    <w:rsid w:val="008040E3"/>
    <w:rsid w:val="0080461D"/>
    <w:rsid w:val="008046D1"/>
    <w:rsid w:val="00804AC1"/>
    <w:rsid w:val="00804AF4"/>
    <w:rsid w:val="00804B4E"/>
    <w:rsid w:val="00804D16"/>
    <w:rsid w:val="00805258"/>
    <w:rsid w:val="008053FF"/>
    <w:rsid w:val="00805792"/>
    <w:rsid w:val="008057BC"/>
    <w:rsid w:val="00805CC0"/>
    <w:rsid w:val="00805DEB"/>
    <w:rsid w:val="008060C1"/>
    <w:rsid w:val="008060DF"/>
    <w:rsid w:val="008060FD"/>
    <w:rsid w:val="008063E0"/>
    <w:rsid w:val="00806591"/>
    <w:rsid w:val="008067EB"/>
    <w:rsid w:val="00806C4C"/>
    <w:rsid w:val="00806D65"/>
    <w:rsid w:val="00806F78"/>
    <w:rsid w:val="00806F8D"/>
    <w:rsid w:val="00806FD0"/>
    <w:rsid w:val="0080702E"/>
    <w:rsid w:val="00807196"/>
    <w:rsid w:val="008072A3"/>
    <w:rsid w:val="008073A5"/>
    <w:rsid w:val="008076D8"/>
    <w:rsid w:val="00807ADB"/>
    <w:rsid w:val="00807BD6"/>
    <w:rsid w:val="00807CDC"/>
    <w:rsid w:val="00807CE9"/>
    <w:rsid w:val="00807DAA"/>
    <w:rsid w:val="0081013F"/>
    <w:rsid w:val="00810D56"/>
    <w:rsid w:val="00810DF1"/>
    <w:rsid w:val="00810F3F"/>
    <w:rsid w:val="008111B3"/>
    <w:rsid w:val="008112DA"/>
    <w:rsid w:val="008112F6"/>
    <w:rsid w:val="00811630"/>
    <w:rsid w:val="008116C6"/>
    <w:rsid w:val="008117F9"/>
    <w:rsid w:val="00811899"/>
    <w:rsid w:val="008118CD"/>
    <w:rsid w:val="0081195B"/>
    <w:rsid w:val="00811ADB"/>
    <w:rsid w:val="00811B42"/>
    <w:rsid w:val="00811B6E"/>
    <w:rsid w:val="00811C2D"/>
    <w:rsid w:val="00811DD0"/>
    <w:rsid w:val="00811FAA"/>
    <w:rsid w:val="00812171"/>
    <w:rsid w:val="008121B1"/>
    <w:rsid w:val="008125A6"/>
    <w:rsid w:val="008126F9"/>
    <w:rsid w:val="00812799"/>
    <w:rsid w:val="008129E6"/>
    <w:rsid w:val="00812ADB"/>
    <w:rsid w:val="00812B45"/>
    <w:rsid w:val="00812E96"/>
    <w:rsid w:val="00813129"/>
    <w:rsid w:val="008132FB"/>
    <w:rsid w:val="00813345"/>
    <w:rsid w:val="0081334C"/>
    <w:rsid w:val="00813948"/>
    <w:rsid w:val="00813B61"/>
    <w:rsid w:val="00813D1E"/>
    <w:rsid w:val="00813D43"/>
    <w:rsid w:val="00813D72"/>
    <w:rsid w:val="00813E72"/>
    <w:rsid w:val="00814109"/>
    <w:rsid w:val="0081411E"/>
    <w:rsid w:val="00814379"/>
    <w:rsid w:val="00814695"/>
    <w:rsid w:val="00814E01"/>
    <w:rsid w:val="00814ED9"/>
    <w:rsid w:val="0081526D"/>
    <w:rsid w:val="008154AA"/>
    <w:rsid w:val="008154EC"/>
    <w:rsid w:val="00815684"/>
    <w:rsid w:val="0081591C"/>
    <w:rsid w:val="00815920"/>
    <w:rsid w:val="00815A4C"/>
    <w:rsid w:val="00815C1C"/>
    <w:rsid w:val="00815D0D"/>
    <w:rsid w:val="00815D93"/>
    <w:rsid w:val="00815E4E"/>
    <w:rsid w:val="0081629B"/>
    <w:rsid w:val="008163AD"/>
    <w:rsid w:val="0081645E"/>
    <w:rsid w:val="0081661D"/>
    <w:rsid w:val="008166B6"/>
    <w:rsid w:val="00816859"/>
    <w:rsid w:val="008169F2"/>
    <w:rsid w:val="00816C3E"/>
    <w:rsid w:val="00817015"/>
    <w:rsid w:val="00817499"/>
    <w:rsid w:val="0081749A"/>
    <w:rsid w:val="00817526"/>
    <w:rsid w:val="008175B8"/>
    <w:rsid w:val="0081766C"/>
    <w:rsid w:val="0081773B"/>
    <w:rsid w:val="00817855"/>
    <w:rsid w:val="00817864"/>
    <w:rsid w:val="0081796D"/>
    <w:rsid w:val="008179AA"/>
    <w:rsid w:val="00817A17"/>
    <w:rsid w:val="00817AA5"/>
    <w:rsid w:val="00817BCD"/>
    <w:rsid w:val="0082001E"/>
    <w:rsid w:val="00820383"/>
    <w:rsid w:val="008204D1"/>
    <w:rsid w:val="0082055E"/>
    <w:rsid w:val="00820839"/>
    <w:rsid w:val="00820861"/>
    <w:rsid w:val="0082086D"/>
    <w:rsid w:val="00820B94"/>
    <w:rsid w:val="00820DE9"/>
    <w:rsid w:val="00820F45"/>
    <w:rsid w:val="0082103E"/>
    <w:rsid w:val="008210F5"/>
    <w:rsid w:val="00821181"/>
    <w:rsid w:val="0082118B"/>
    <w:rsid w:val="00821406"/>
    <w:rsid w:val="00821529"/>
    <w:rsid w:val="008215D6"/>
    <w:rsid w:val="008217E6"/>
    <w:rsid w:val="008217F9"/>
    <w:rsid w:val="00821B2A"/>
    <w:rsid w:val="00821CAA"/>
    <w:rsid w:val="00821D3F"/>
    <w:rsid w:val="00821DD5"/>
    <w:rsid w:val="00821F79"/>
    <w:rsid w:val="00822061"/>
    <w:rsid w:val="0082206A"/>
    <w:rsid w:val="008225C7"/>
    <w:rsid w:val="0082269E"/>
    <w:rsid w:val="008226B0"/>
    <w:rsid w:val="008227A2"/>
    <w:rsid w:val="00822A1C"/>
    <w:rsid w:val="00822AF3"/>
    <w:rsid w:val="00822B1A"/>
    <w:rsid w:val="00822B4A"/>
    <w:rsid w:val="00822B97"/>
    <w:rsid w:val="0082341F"/>
    <w:rsid w:val="0082360A"/>
    <w:rsid w:val="008236FD"/>
    <w:rsid w:val="008237A1"/>
    <w:rsid w:val="00823918"/>
    <w:rsid w:val="00823924"/>
    <w:rsid w:val="008239D8"/>
    <w:rsid w:val="008239FB"/>
    <w:rsid w:val="00823B7D"/>
    <w:rsid w:val="00823D14"/>
    <w:rsid w:val="00823DAD"/>
    <w:rsid w:val="00824068"/>
    <w:rsid w:val="008241AA"/>
    <w:rsid w:val="00824276"/>
    <w:rsid w:val="00824361"/>
    <w:rsid w:val="00824587"/>
    <w:rsid w:val="008246F8"/>
    <w:rsid w:val="008248CF"/>
    <w:rsid w:val="008249FC"/>
    <w:rsid w:val="00824ADD"/>
    <w:rsid w:val="00824CD1"/>
    <w:rsid w:val="00824D76"/>
    <w:rsid w:val="00824DE0"/>
    <w:rsid w:val="00824F58"/>
    <w:rsid w:val="008250B4"/>
    <w:rsid w:val="008252E4"/>
    <w:rsid w:val="00825410"/>
    <w:rsid w:val="00825458"/>
    <w:rsid w:val="008255B4"/>
    <w:rsid w:val="0082596E"/>
    <w:rsid w:val="008263D3"/>
    <w:rsid w:val="00826400"/>
    <w:rsid w:val="008265DE"/>
    <w:rsid w:val="008266E6"/>
    <w:rsid w:val="0082671A"/>
    <w:rsid w:val="008267CE"/>
    <w:rsid w:val="008269A2"/>
    <w:rsid w:val="00826B12"/>
    <w:rsid w:val="00826B8C"/>
    <w:rsid w:val="00826BC3"/>
    <w:rsid w:val="00827019"/>
    <w:rsid w:val="0082702E"/>
    <w:rsid w:val="008273D6"/>
    <w:rsid w:val="00827494"/>
    <w:rsid w:val="00827640"/>
    <w:rsid w:val="00827727"/>
    <w:rsid w:val="00827BC7"/>
    <w:rsid w:val="00827C5E"/>
    <w:rsid w:val="00827EFC"/>
    <w:rsid w:val="00827FB7"/>
    <w:rsid w:val="0083010D"/>
    <w:rsid w:val="0083023E"/>
    <w:rsid w:val="008302F1"/>
    <w:rsid w:val="008305D4"/>
    <w:rsid w:val="008307F7"/>
    <w:rsid w:val="008308EB"/>
    <w:rsid w:val="00830AF9"/>
    <w:rsid w:val="00830C69"/>
    <w:rsid w:val="00830D26"/>
    <w:rsid w:val="0083120A"/>
    <w:rsid w:val="008314AC"/>
    <w:rsid w:val="00831600"/>
    <w:rsid w:val="0083180A"/>
    <w:rsid w:val="00831A76"/>
    <w:rsid w:val="00831C51"/>
    <w:rsid w:val="00831C6C"/>
    <w:rsid w:val="00831EE8"/>
    <w:rsid w:val="00832067"/>
    <w:rsid w:val="008320B9"/>
    <w:rsid w:val="0083224B"/>
    <w:rsid w:val="008324F8"/>
    <w:rsid w:val="00832CDC"/>
    <w:rsid w:val="00832D82"/>
    <w:rsid w:val="00832EAE"/>
    <w:rsid w:val="00832F1C"/>
    <w:rsid w:val="00833091"/>
    <w:rsid w:val="008330C0"/>
    <w:rsid w:val="00833233"/>
    <w:rsid w:val="00833508"/>
    <w:rsid w:val="008335BB"/>
    <w:rsid w:val="00833651"/>
    <w:rsid w:val="00833B74"/>
    <w:rsid w:val="00833E3F"/>
    <w:rsid w:val="00833EF4"/>
    <w:rsid w:val="00834006"/>
    <w:rsid w:val="008340C8"/>
    <w:rsid w:val="00834297"/>
    <w:rsid w:val="0083435F"/>
    <w:rsid w:val="00834423"/>
    <w:rsid w:val="0083444A"/>
    <w:rsid w:val="00834504"/>
    <w:rsid w:val="0083478D"/>
    <w:rsid w:val="0083479B"/>
    <w:rsid w:val="008347A5"/>
    <w:rsid w:val="0083486D"/>
    <w:rsid w:val="00834E09"/>
    <w:rsid w:val="00834EB0"/>
    <w:rsid w:val="0083515D"/>
    <w:rsid w:val="008358EF"/>
    <w:rsid w:val="00835983"/>
    <w:rsid w:val="00835F43"/>
    <w:rsid w:val="00835FE4"/>
    <w:rsid w:val="00835FF7"/>
    <w:rsid w:val="008361D5"/>
    <w:rsid w:val="00836314"/>
    <w:rsid w:val="008364EA"/>
    <w:rsid w:val="00836504"/>
    <w:rsid w:val="00836612"/>
    <w:rsid w:val="00836641"/>
    <w:rsid w:val="008368E1"/>
    <w:rsid w:val="008368F8"/>
    <w:rsid w:val="00836B1D"/>
    <w:rsid w:val="00836CE7"/>
    <w:rsid w:val="00836D9B"/>
    <w:rsid w:val="00836E9A"/>
    <w:rsid w:val="00836EFF"/>
    <w:rsid w:val="00836F2F"/>
    <w:rsid w:val="00837043"/>
    <w:rsid w:val="00837264"/>
    <w:rsid w:val="00837287"/>
    <w:rsid w:val="0083735B"/>
    <w:rsid w:val="008373F6"/>
    <w:rsid w:val="00837423"/>
    <w:rsid w:val="00837462"/>
    <w:rsid w:val="0083752D"/>
    <w:rsid w:val="008375F1"/>
    <w:rsid w:val="00837601"/>
    <w:rsid w:val="008376A1"/>
    <w:rsid w:val="00837830"/>
    <w:rsid w:val="008378F5"/>
    <w:rsid w:val="00840025"/>
    <w:rsid w:val="00840191"/>
    <w:rsid w:val="00840321"/>
    <w:rsid w:val="008408F1"/>
    <w:rsid w:val="008409FB"/>
    <w:rsid w:val="00840B9B"/>
    <w:rsid w:val="00840BE5"/>
    <w:rsid w:val="008412AB"/>
    <w:rsid w:val="00841311"/>
    <w:rsid w:val="00841526"/>
    <w:rsid w:val="0084171C"/>
    <w:rsid w:val="008417EF"/>
    <w:rsid w:val="00841B2B"/>
    <w:rsid w:val="00841C9D"/>
    <w:rsid w:val="00841E1B"/>
    <w:rsid w:val="0084231F"/>
    <w:rsid w:val="008423CE"/>
    <w:rsid w:val="008424A2"/>
    <w:rsid w:val="00842781"/>
    <w:rsid w:val="00842BE8"/>
    <w:rsid w:val="00843007"/>
    <w:rsid w:val="00843339"/>
    <w:rsid w:val="00843851"/>
    <w:rsid w:val="00843B6A"/>
    <w:rsid w:val="00843E52"/>
    <w:rsid w:val="00843EBE"/>
    <w:rsid w:val="0084418C"/>
    <w:rsid w:val="00844274"/>
    <w:rsid w:val="008443A1"/>
    <w:rsid w:val="008444B0"/>
    <w:rsid w:val="008444C3"/>
    <w:rsid w:val="0084458A"/>
    <w:rsid w:val="008446DC"/>
    <w:rsid w:val="0084470E"/>
    <w:rsid w:val="0084472E"/>
    <w:rsid w:val="00844901"/>
    <w:rsid w:val="00844A02"/>
    <w:rsid w:val="00844A71"/>
    <w:rsid w:val="00844A97"/>
    <w:rsid w:val="00844B1E"/>
    <w:rsid w:val="0084503F"/>
    <w:rsid w:val="0084513B"/>
    <w:rsid w:val="0084522A"/>
    <w:rsid w:val="0084545D"/>
    <w:rsid w:val="008455F5"/>
    <w:rsid w:val="008455FC"/>
    <w:rsid w:val="008456BE"/>
    <w:rsid w:val="008457C3"/>
    <w:rsid w:val="00845B31"/>
    <w:rsid w:val="00845B45"/>
    <w:rsid w:val="00845C0D"/>
    <w:rsid w:val="00845D54"/>
    <w:rsid w:val="00845E38"/>
    <w:rsid w:val="00845FB8"/>
    <w:rsid w:val="00846374"/>
    <w:rsid w:val="008463ED"/>
    <w:rsid w:val="00846461"/>
    <w:rsid w:val="008468D3"/>
    <w:rsid w:val="008469C5"/>
    <w:rsid w:val="00846B56"/>
    <w:rsid w:val="00846B69"/>
    <w:rsid w:val="00846C0F"/>
    <w:rsid w:val="00846E29"/>
    <w:rsid w:val="00847286"/>
    <w:rsid w:val="008474E5"/>
    <w:rsid w:val="00847678"/>
    <w:rsid w:val="008476A8"/>
    <w:rsid w:val="008476AD"/>
    <w:rsid w:val="00847D7C"/>
    <w:rsid w:val="00850281"/>
    <w:rsid w:val="008502E6"/>
    <w:rsid w:val="00850325"/>
    <w:rsid w:val="008505E0"/>
    <w:rsid w:val="0085082B"/>
    <w:rsid w:val="008508D6"/>
    <w:rsid w:val="008509CB"/>
    <w:rsid w:val="00850A1F"/>
    <w:rsid w:val="00850C46"/>
    <w:rsid w:val="00850D71"/>
    <w:rsid w:val="00850E37"/>
    <w:rsid w:val="00850E98"/>
    <w:rsid w:val="00850FE0"/>
    <w:rsid w:val="00851226"/>
    <w:rsid w:val="0085138E"/>
    <w:rsid w:val="008515BD"/>
    <w:rsid w:val="008517AF"/>
    <w:rsid w:val="00851AF7"/>
    <w:rsid w:val="00851B3F"/>
    <w:rsid w:val="00851DAB"/>
    <w:rsid w:val="00851DEE"/>
    <w:rsid w:val="00852432"/>
    <w:rsid w:val="008524B5"/>
    <w:rsid w:val="008525AE"/>
    <w:rsid w:val="0085272A"/>
    <w:rsid w:val="00852AED"/>
    <w:rsid w:val="00852B0C"/>
    <w:rsid w:val="00852B2B"/>
    <w:rsid w:val="00852BA6"/>
    <w:rsid w:val="00852C59"/>
    <w:rsid w:val="00852C76"/>
    <w:rsid w:val="00852DAD"/>
    <w:rsid w:val="00852E13"/>
    <w:rsid w:val="00852F13"/>
    <w:rsid w:val="00853053"/>
    <w:rsid w:val="0085321D"/>
    <w:rsid w:val="008532B5"/>
    <w:rsid w:val="00853445"/>
    <w:rsid w:val="008535F8"/>
    <w:rsid w:val="00853886"/>
    <w:rsid w:val="00853991"/>
    <w:rsid w:val="00854005"/>
    <w:rsid w:val="00854144"/>
    <w:rsid w:val="008541C4"/>
    <w:rsid w:val="00854869"/>
    <w:rsid w:val="00854AEA"/>
    <w:rsid w:val="00854D53"/>
    <w:rsid w:val="00854D82"/>
    <w:rsid w:val="00854DAD"/>
    <w:rsid w:val="00854E56"/>
    <w:rsid w:val="00854F43"/>
    <w:rsid w:val="008550C2"/>
    <w:rsid w:val="00855195"/>
    <w:rsid w:val="0085529F"/>
    <w:rsid w:val="00855395"/>
    <w:rsid w:val="008553C7"/>
    <w:rsid w:val="0085544C"/>
    <w:rsid w:val="008557B2"/>
    <w:rsid w:val="00855839"/>
    <w:rsid w:val="00855C68"/>
    <w:rsid w:val="00855F5C"/>
    <w:rsid w:val="008561C3"/>
    <w:rsid w:val="008563A4"/>
    <w:rsid w:val="008563D3"/>
    <w:rsid w:val="008563FC"/>
    <w:rsid w:val="008564E5"/>
    <w:rsid w:val="0085662E"/>
    <w:rsid w:val="00856779"/>
    <w:rsid w:val="00856827"/>
    <w:rsid w:val="00856B09"/>
    <w:rsid w:val="00856B1B"/>
    <w:rsid w:val="00856B34"/>
    <w:rsid w:val="00856C3D"/>
    <w:rsid w:val="00856C89"/>
    <w:rsid w:val="00857080"/>
    <w:rsid w:val="008574AA"/>
    <w:rsid w:val="00857681"/>
    <w:rsid w:val="0085794E"/>
    <w:rsid w:val="0085799F"/>
    <w:rsid w:val="008579D9"/>
    <w:rsid w:val="00857E14"/>
    <w:rsid w:val="00857ED7"/>
    <w:rsid w:val="00857FBC"/>
    <w:rsid w:val="00860155"/>
    <w:rsid w:val="0086072E"/>
    <w:rsid w:val="0086074E"/>
    <w:rsid w:val="008607D1"/>
    <w:rsid w:val="00860879"/>
    <w:rsid w:val="008609AD"/>
    <w:rsid w:val="008609B6"/>
    <w:rsid w:val="00860F88"/>
    <w:rsid w:val="00861202"/>
    <w:rsid w:val="0086120A"/>
    <w:rsid w:val="00861333"/>
    <w:rsid w:val="008617D1"/>
    <w:rsid w:val="0086205F"/>
    <w:rsid w:val="008620B6"/>
    <w:rsid w:val="008620F4"/>
    <w:rsid w:val="0086210F"/>
    <w:rsid w:val="00862159"/>
    <w:rsid w:val="0086221B"/>
    <w:rsid w:val="0086269C"/>
    <w:rsid w:val="008626B5"/>
    <w:rsid w:val="008626DE"/>
    <w:rsid w:val="00862783"/>
    <w:rsid w:val="00862948"/>
    <w:rsid w:val="008629AA"/>
    <w:rsid w:val="00862D4E"/>
    <w:rsid w:val="00862DCF"/>
    <w:rsid w:val="00862F33"/>
    <w:rsid w:val="00862F7F"/>
    <w:rsid w:val="0086304F"/>
    <w:rsid w:val="008632D9"/>
    <w:rsid w:val="00863321"/>
    <w:rsid w:val="00863342"/>
    <w:rsid w:val="0086336A"/>
    <w:rsid w:val="008633B3"/>
    <w:rsid w:val="00863762"/>
    <w:rsid w:val="00863DC3"/>
    <w:rsid w:val="00864006"/>
    <w:rsid w:val="00864205"/>
    <w:rsid w:val="0086428F"/>
    <w:rsid w:val="008642A3"/>
    <w:rsid w:val="00864342"/>
    <w:rsid w:val="008645B3"/>
    <w:rsid w:val="0086477A"/>
    <w:rsid w:val="008647AB"/>
    <w:rsid w:val="008647CD"/>
    <w:rsid w:val="00864862"/>
    <w:rsid w:val="008649B9"/>
    <w:rsid w:val="00864A68"/>
    <w:rsid w:val="00864A83"/>
    <w:rsid w:val="00864CD9"/>
    <w:rsid w:val="00864DDF"/>
    <w:rsid w:val="00864DF6"/>
    <w:rsid w:val="00864E92"/>
    <w:rsid w:val="00864EFB"/>
    <w:rsid w:val="008651F0"/>
    <w:rsid w:val="0086521C"/>
    <w:rsid w:val="0086536C"/>
    <w:rsid w:val="008655CB"/>
    <w:rsid w:val="00865645"/>
    <w:rsid w:val="0086573C"/>
    <w:rsid w:val="0086588F"/>
    <w:rsid w:val="00865AC0"/>
    <w:rsid w:val="00865B0E"/>
    <w:rsid w:val="00865E9E"/>
    <w:rsid w:val="00865F0E"/>
    <w:rsid w:val="00866009"/>
    <w:rsid w:val="0086618A"/>
    <w:rsid w:val="008661B7"/>
    <w:rsid w:val="008661BB"/>
    <w:rsid w:val="008662D5"/>
    <w:rsid w:val="008664C8"/>
    <w:rsid w:val="008664D2"/>
    <w:rsid w:val="00866A7C"/>
    <w:rsid w:val="00866BF2"/>
    <w:rsid w:val="00866C2B"/>
    <w:rsid w:val="00866C34"/>
    <w:rsid w:val="00866DB3"/>
    <w:rsid w:val="00866E05"/>
    <w:rsid w:val="00866F12"/>
    <w:rsid w:val="008670C7"/>
    <w:rsid w:val="00867184"/>
    <w:rsid w:val="0086728D"/>
    <w:rsid w:val="008672D2"/>
    <w:rsid w:val="00867350"/>
    <w:rsid w:val="00867396"/>
    <w:rsid w:val="008673D9"/>
    <w:rsid w:val="0086742A"/>
    <w:rsid w:val="008674FB"/>
    <w:rsid w:val="00867DF9"/>
    <w:rsid w:val="00867E6A"/>
    <w:rsid w:val="00867EC8"/>
    <w:rsid w:val="008703F3"/>
    <w:rsid w:val="00870518"/>
    <w:rsid w:val="00870590"/>
    <w:rsid w:val="00870A32"/>
    <w:rsid w:val="00870B72"/>
    <w:rsid w:val="00870C0A"/>
    <w:rsid w:val="00870C19"/>
    <w:rsid w:val="00870D72"/>
    <w:rsid w:val="008712A1"/>
    <w:rsid w:val="00871464"/>
    <w:rsid w:val="00871505"/>
    <w:rsid w:val="008715D5"/>
    <w:rsid w:val="008716CA"/>
    <w:rsid w:val="0087173F"/>
    <w:rsid w:val="00871D8F"/>
    <w:rsid w:val="00871E46"/>
    <w:rsid w:val="00871E74"/>
    <w:rsid w:val="00871E87"/>
    <w:rsid w:val="00872129"/>
    <w:rsid w:val="00872430"/>
    <w:rsid w:val="008726E9"/>
    <w:rsid w:val="0087276F"/>
    <w:rsid w:val="00872814"/>
    <w:rsid w:val="00872CF3"/>
    <w:rsid w:val="00872D70"/>
    <w:rsid w:val="00872DB8"/>
    <w:rsid w:val="00872DF0"/>
    <w:rsid w:val="0087308D"/>
    <w:rsid w:val="0087330E"/>
    <w:rsid w:val="00873BAF"/>
    <w:rsid w:val="00873F46"/>
    <w:rsid w:val="00874035"/>
    <w:rsid w:val="0087474A"/>
    <w:rsid w:val="008749E3"/>
    <w:rsid w:val="00874A0C"/>
    <w:rsid w:val="00874A49"/>
    <w:rsid w:val="00874B96"/>
    <w:rsid w:val="00874D7F"/>
    <w:rsid w:val="00874DE3"/>
    <w:rsid w:val="00874EF9"/>
    <w:rsid w:val="008750C1"/>
    <w:rsid w:val="00875182"/>
    <w:rsid w:val="008751F9"/>
    <w:rsid w:val="00875865"/>
    <w:rsid w:val="008758BB"/>
    <w:rsid w:val="008759FC"/>
    <w:rsid w:val="00875AF5"/>
    <w:rsid w:val="00875BE5"/>
    <w:rsid w:val="00875C67"/>
    <w:rsid w:val="00875DA7"/>
    <w:rsid w:val="00875E1F"/>
    <w:rsid w:val="00875EE3"/>
    <w:rsid w:val="00875F0E"/>
    <w:rsid w:val="00876077"/>
    <w:rsid w:val="0087610E"/>
    <w:rsid w:val="00876273"/>
    <w:rsid w:val="0087643D"/>
    <w:rsid w:val="00876468"/>
    <w:rsid w:val="008766C6"/>
    <w:rsid w:val="008767B4"/>
    <w:rsid w:val="008769F3"/>
    <w:rsid w:val="00876A1D"/>
    <w:rsid w:val="00876B1F"/>
    <w:rsid w:val="008772BD"/>
    <w:rsid w:val="0087734D"/>
    <w:rsid w:val="008776E6"/>
    <w:rsid w:val="00877769"/>
    <w:rsid w:val="00877924"/>
    <w:rsid w:val="00877A0A"/>
    <w:rsid w:val="00877B8C"/>
    <w:rsid w:val="00877DBB"/>
    <w:rsid w:val="00877EBA"/>
    <w:rsid w:val="00880756"/>
    <w:rsid w:val="00880839"/>
    <w:rsid w:val="008808A6"/>
    <w:rsid w:val="00880BC0"/>
    <w:rsid w:val="00880D26"/>
    <w:rsid w:val="00880FA6"/>
    <w:rsid w:val="008810F5"/>
    <w:rsid w:val="00881134"/>
    <w:rsid w:val="008812FF"/>
    <w:rsid w:val="0088147B"/>
    <w:rsid w:val="00881609"/>
    <w:rsid w:val="008818C4"/>
    <w:rsid w:val="0088192D"/>
    <w:rsid w:val="00881C00"/>
    <w:rsid w:val="008821B0"/>
    <w:rsid w:val="00882319"/>
    <w:rsid w:val="0088236C"/>
    <w:rsid w:val="0088249D"/>
    <w:rsid w:val="008825B6"/>
    <w:rsid w:val="00882935"/>
    <w:rsid w:val="008829CF"/>
    <w:rsid w:val="00882DAE"/>
    <w:rsid w:val="00882EAC"/>
    <w:rsid w:val="00882EC9"/>
    <w:rsid w:val="00882FF3"/>
    <w:rsid w:val="00883007"/>
    <w:rsid w:val="008832DE"/>
    <w:rsid w:val="008833C3"/>
    <w:rsid w:val="00883682"/>
    <w:rsid w:val="008836F6"/>
    <w:rsid w:val="0088371D"/>
    <w:rsid w:val="00883A04"/>
    <w:rsid w:val="00883D13"/>
    <w:rsid w:val="00883DB8"/>
    <w:rsid w:val="00883F48"/>
    <w:rsid w:val="008841F9"/>
    <w:rsid w:val="008841FF"/>
    <w:rsid w:val="0088427C"/>
    <w:rsid w:val="0088435A"/>
    <w:rsid w:val="00884558"/>
    <w:rsid w:val="00884624"/>
    <w:rsid w:val="00884688"/>
    <w:rsid w:val="008847A0"/>
    <w:rsid w:val="008847A1"/>
    <w:rsid w:val="0088480B"/>
    <w:rsid w:val="0088481B"/>
    <w:rsid w:val="00884D8E"/>
    <w:rsid w:val="00884ED5"/>
    <w:rsid w:val="00884FB7"/>
    <w:rsid w:val="008852EE"/>
    <w:rsid w:val="00885475"/>
    <w:rsid w:val="008854A6"/>
    <w:rsid w:val="0088582A"/>
    <w:rsid w:val="0088582B"/>
    <w:rsid w:val="00885937"/>
    <w:rsid w:val="00885B38"/>
    <w:rsid w:val="00885CB6"/>
    <w:rsid w:val="00885D08"/>
    <w:rsid w:val="00885D44"/>
    <w:rsid w:val="00885DF6"/>
    <w:rsid w:val="00885E89"/>
    <w:rsid w:val="008862CD"/>
    <w:rsid w:val="008863CD"/>
    <w:rsid w:val="0088647B"/>
    <w:rsid w:val="00886614"/>
    <w:rsid w:val="00886638"/>
    <w:rsid w:val="0088666B"/>
    <w:rsid w:val="00886731"/>
    <w:rsid w:val="008867D5"/>
    <w:rsid w:val="008868A8"/>
    <w:rsid w:val="00886935"/>
    <w:rsid w:val="00886CB0"/>
    <w:rsid w:val="00886D63"/>
    <w:rsid w:val="00887009"/>
    <w:rsid w:val="008871F2"/>
    <w:rsid w:val="0088744C"/>
    <w:rsid w:val="008874C6"/>
    <w:rsid w:val="008874DF"/>
    <w:rsid w:val="008875E8"/>
    <w:rsid w:val="00887815"/>
    <w:rsid w:val="00887A9E"/>
    <w:rsid w:val="00887BA4"/>
    <w:rsid w:val="00887E6D"/>
    <w:rsid w:val="00887F96"/>
    <w:rsid w:val="0089000D"/>
    <w:rsid w:val="00890050"/>
    <w:rsid w:val="0089061C"/>
    <w:rsid w:val="008906EE"/>
    <w:rsid w:val="00890832"/>
    <w:rsid w:val="00890A7B"/>
    <w:rsid w:val="00890A86"/>
    <w:rsid w:val="00890CD8"/>
    <w:rsid w:val="00890DA7"/>
    <w:rsid w:val="00890E2B"/>
    <w:rsid w:val="00890E68"/>
    <w:rsid w:val="00891206"/>
    <w:rsid w:val="00891565"/>
    <w:rsid w:val="0089177D"/>
    <w:rsid w:val="00891845"/>
    <w:rsid w:val="0089188C"/>
    <w:rsid w:val="00891B28"/>
    <w:rsid w:val="0089212E"/>
    <w:rsid w:val="00892358"/>
    <w:rsid w:val="0089244C"/>
    <w:rsid w:val="008928C7"/>
    <w:rsid w:val="00892911"/>
    <w:rsid w:val="00892948"/>
    <w:rsid w:val="00892B37"/>
    <w:rsid w:val="00892B71"/>
    <w:rsid w:val="00892B92"/>
    <w:rsid w:val="00892BF3"/>
    <w:rsid w:val="00892D70"/>
    <w:rsid w:val="00893005"/>
    <w:rsid w:val="0089325C"/>
    <w:rsid w:val="00893482"/>
    <w:rsid w:val="00893625"/>
    <w:rsid w:val="008936AA"/>
    <w:rsid w:val="00893860"/>
    <w:rsid w:val="00893880"/>
    <w:rsid w:val="00893ACC"/>
    <w:rsid w:val="00893ADA"/>
    <w:rsid w:val="00893D79"/>
    <w:rsid w:val="00893E64"/>
    <w:rsid w:val="008940BE"/>
    <w:rsid w:val="00894726"/>
    <w:rsid w:val="008947A7"/>
    <w:rsid w:val="008948B3"/>
    <w:rsid w:val="00894A26"/>
    <w:rsid w:val="00894C6C"/>
    <w:rsid w:val="00894E5E"/>
    <w:rsid w:val="00894EDD"/>
    <w:rsid w:val="00895301"/>
    <w:rsid w:val="00895320"/>
    <w:rsid w:val="008956FE"/>
    <w:rsid w:val="0089599F"/>
    <w:rsid w:val="00895CE4"/>
    <w:rsid w:val="00895D66"/>
    <w:rsid w:val="00895E30"/>
    <w:rsid w:val="0089604A"/>
    <w:rsid w:val="008960C8"/>
    <w:rsid w:val="00896187"/>
    <w:rsid w:val="00896213"/>
    <w:rsid w:val="008962E7"/>
    <w:rsid w:val="00896649"/>
    <w:rsid w:val="008966B1"/>
    <w:rsid w:val="0089676A"/>
    <w:rsid w:val="00896878"/>
    <w:rsid w:val="00896E2B"/>
    <w:rsid w:val="00896E87"/>
    <w:rsid w:val="00896EA1"/>
    <w:rsid w:val="00896FF7"/>
    <w:rsid w:val="00897424"/>
    <w:rsid w:val="0089743C"/>
    <w:rsid w:val="00897647"/>
    <w:rsid w:val="0089766E"/>
    <w:rsid w:val="0089782A"/>
    <w:rsid w:val="008979F2"/>
    <w:rsid w:val="00897B39"/>
    <w:rsid w:val="00897D68"/>
    <w:rsid w:val="00897DD7"/>
    <w:rsid w:val="00897E63"/>
    <w:rsid w:val="00897F32"/>
    <w:rsid w:val="00897FF5"/>
    <w:rsid w:val="008A0212"/>
    <w:rsid w:val="008A0305"/>
    <w:rsid w:val="008A05B0"/>
    <w:rsid w:val="008A05E8"/>
    <w:rsid w:val="008A086E"/>
    <w:rsid w:val="008A0A59"/>
    <w:rsid w:val="008A0C7E"/>
    <w:rsid w:val="008A0EDA"/>
    <w:rsid w:val="008A1005"/>
    <w:rsid w:val="008A1015"/>
    <w:rsid w:val="008A1175"/>
    <w:rsid w:val="008A11FC"/>
    <w:rsid w:val="008A162B"/>
    <w:rsid w:val="008A1B42"/>
    <w:rsid w:val="008A1DFA"/>
    <w:rsid w:val="008A2005"/>
    <w:rsid w:val="008A2217"/>
    <w:rsid w:val="008A2298"/>
    <w:rsid w:val="008A22DC"/>
    <w:rsid w:val="008A24DB"/>
    <w:rsid w:val="008A24E0"/>
    <w:rsid w:val="008A25C2"/>
    <w:rsid w:val="008A26A1"/>
    <w:rsid w:val="008A2835"/>
    <w:rsid w:val="008A287D"/>
    <w:rsid w:val="008A28A6"/>
    <w:rsid w:val="008A2931"/>
    <w:rsid w:val="008A31E0"/>
    <w:rsid w:val="008A336D"/>
    <w:rsid w:val="008A366F"/>
    <w:rsid w:val="008A3751"/>
    <w:rsid w:val="008A3849"/>
    <w:rsid w:val="008A384E"/>
    <w:rsid w:val="008A3A80"/>
    <w:rsid w:val="008A3BE3"/>
    <w:rsid w:val="008A3C52"/>
    <w:rsid w:val="008A4161"/>
    <w:rsid w:val="008A4377"/>
    <w:rsid w:val="008A44BE"/>
    <w:rsid w:val="008A4513"/>
    <w:rsid w:val="008A451B"/>
    <w:rsid w:val="008A49B0"/>
    <w:rsid w:val="008A531F"/>
    <w:rsid w:val="008A5392"/>
    <w:rsid w:val="008A5417"/>
    <w:rsid w:val="008A54C5"/>
    <w:rsid w:val="008A55F4"/>
    <w:rsid w:val="008A5928"/>
    <w:rsid w:val="008A597A"/>
    <w:rsid w:val="008A5996"/>
    <w:rsid w:val="008A59E6"/>
    <w:rsid w:val="008A5A14"/>
    <w:rsid w:val="008A5A1C"/>
    <w:rsid w:val="008A5A58"/>
    <w:rsid w:val="008A5AFE"/>
    <w:rsid w:val="008A5B33"/>
    <w:rsid w:val="008A5B52"/>
    <w:rsid w:val="008A5B65"/>
    <w:rsid w:val="008A5D30"/>
    <w:rsid w:val="008A5DE4"/>
    <w:rsid w:val="008A5F91"/>
    <w:rsid w:val="008A60BA"/>
    <w:rsid w:val="008A610E"/>
    <w:rsid w:val="008A6207"/>
    <w:rsid w:val="008A651D"/>
    <w:rsid w:val="008A6531"/>
    <w:rsid w:val="008A66C9"/>
    <w:rsid w:val="008A68FC"/>
    <w:rsid w:val="008A6911"/>
    <w:rsid w:val="008A6A2C"/>
    <w:rsid w:val="008A6BB6"/>
    <w:rsid w:val="008A6D51"/>
    <w:rsid w:val="008A6DE0"/>
    <w:rsid w:val="008A6E58"/>
    <w:rsid w:val="008A6EF2"/>
    <w:rsid w:val="008A7029"/>
    <w:rsid w:val="008A704D"/>
    <w:rsid w:val="008A7079"/>
    <w:rsid w:val="008A715A"/>
    <w:rsid w:val="008A7189"/>
    <w:rsid w:val="008A7211"/>
    <w:rsid w:val="008A757C"/>
    <w:rsid w:val="008A77CF"/>
    <w:rsid w:val="008A78A6"/>
    <w:rsid w:val="008A7AD3"/>
    <w:rsid w:val="008A7E9C"/>
    <w:rsid w:val="008A7FDA"/>
    <w:rsid w:val="008B032C"/>
    <w:rsid w:val="008B039B"/>
    <w:rsid w:val="008B0685"/>
    <w:rsid w:val="008B0A53"/>
    <w:rsid w:val="008B0AD0"/>
    <w:rsid w:val="008B0BA1"/>
    <w:rsid w:val="008B0CD8"/>
    <w:rsid w:val="008B0E2D"/>
    <w:rsid w:val="008B1112"/>
    <w:rsid w:val="008B12A8"/>
    <w:rsid w:val="008B1314"/>
    <w:rsid w:val="008B14EA"/>
    <w:rsid w:val="008B15DA"/>
    <w:rsid w:val="008B18FC"/>
    <w:rsid w:val="008B19B2"/>
    <w:rsid w:val="008B1ABA"/>
    <w:rsid w:val="008B1B34"/>
    <w:rsid w:val="008B1BFF"/>
    <w:rsid w:val="008B1C12"/>
    <w:rsid w:val="008B1C1F"/>
    <w:rsid w:val="008B1C7A"/>
    <w:rsid w:val="008B1D86"/>
    <w:rsid w:val="008B239A"/>
    <w:rsid w:val="008B240B"/>
    <w:rsid w:val="008B26DF"/>
    <w:rsid w:val="008B2703"/>
    <w:rsid w:val="008B272C"/>
    <w:rsid w:val="008B2A44"/>
    <w:rsid w:val="008B2A99"/>
    <w:rsid w:val="008B2BC8"/>
    <w:rsid w:val="008B2F0B"/>
    <w:rsid w:val="008B2F8F"/>
    <w:rsid w:val="008B3006"/>
    <w:rsid w:val="008B3198"/>
    <w:rsid w:val="008B31B3"/>
    <w:rsid w:val="008B36FA"/>
    <w:rsid w:val="008B3900"/>
    <w:rsid w:val="008B39FB"/>
    <w:rsid w:val="008B3A17"/>
    <w:rsid w:val="008B3AE4"/>
    <w:rsid w:val="008B3BD3"/>
    <w:rsid w:val="008B3CE9"/>
    <w:rsid w:val="008B3D24"/>
    <w:rsid w:val="008B3EBD"/>
    <w:rsid w:val="008B3F34"/>
    <w:rsid w:val="008B430F"/>
    <w:rsid w:val="008B46A5"/>
    <w:rsid w:val="008B479F"/>
    <w:rsid w:val="008B485C"/>
    <w:rsid w:val="008B4DD2"/>
    <w:rsid w:val="008B4ED5"/>
    <w:rsid w:val="008B50DD"/>
    <w:rsid w:val="008B532E"/>
    <w:rsid w:val="008B55BB"/>
    <w:rsid w:val="008B56ED"/>
    <w:rsid w:val="008B5CAA"/>
    <w:rsid w:val="008B5E57"/>
    <w:rsid w:val="008B5ED8"/>
    <w:rsid w:val="008B601B"/>
    <w:rsid w:val="008B624F"/>
    <w:rsid w:val="008B62A3"/>
    <w:rsid w:val="008B64D3"/>
    <w:rsid w:val="008B662D"/>
    <w:rsid w:val="008B678A"/>
    <w:rsid w:val="008B67A1"/>
    <w:rsid w:val="008B67F8"/>
    <w:rsid w:val="008B6A69"/>
    <w:rsid w:val="008B6D53"/>
    <w:rsid w:val="008B6E53"/>
    <w:rsid w:val="008B6EF7"/>
    <w:rsid w:val="008B6F3A"/>
    <w:rsid w:val="008B7242"/>
    <w:rsid w:val="008B7490"/>
    <w:rsid w:val="008B7575"/>
    <w:rsid w:val="008B7676"/>
    <w:rsid w:val="008B7732"/>
    <w:rsid w:val="008B77A5"/>
    <w:rsid w:val="008B7871"/>
    <w:rsid w:val="008B7899"/>
    <w:rsid w:val="008B7A8B"/>
    <w:rsid w:val="008B7CC3"/>
    <w:rsid w:val="008B7CE7"/>
    <w:rsid w:val="008B7DFD"/>
    <w:rsid w:val="008C0344"/>
    <w:rsid w:val="008C04F3"/>
    <w:rsid w:val="008C06BC"/>
    <w:rsid w:val="008C082D"/>
    <w:rsid w:val="008C0B17"/>
    <w:rsid w:val="008C0B7F"/>
    <w:rsid w:val="008C0DC0"/>
    <w:rsid w:val="008C0E3E"/>
    <w:rsid w:val="008C11C5"/>
    <w:rsid w:val="008C12C6"/>
    <w:rsid w:val="008C14C6"/>
    <w:rsid w:val="008C168F"/>
    <w:rsid w:val="008C1741"/>
    <w:rsid w:val="008C17B2"/>
    <w:rsid w:val="008C18F4"/>
    <w:rsid w:val="008C194E"/>
    <w:rsid w:val="008C19F9"/>
    <w:rsid w:val="008C1A1E"/>
    <w:rsid w:val="008C1AFD"/>
    <w:rsid w:val="008C1BD6"/>
    <w:rsid w:val="008C1F97"/>
    <w:rsid w:val="008C208C"/>
    <w:rsid w:val="008C239A"/>
    <w:rsid w:val="008C23B9"/>
    <w:rsid w:val="008C24C0"/>
    <w:rsid w:val="008C24F9"/>
    <w:rsid w:val="008C2867"/>
    <w:rsid w:val="008C2891"/>
    <w:rsid w:val="008C2B2A"/>
    <w:rsid w:val="008C2CC7"/>
    <w:rsid w:val="008C2E00"/>
    <w:rsid w:val="008C2E6E"/>
    <w:rsid w:val="008C31CA"/>
    <w:rsid w:val="008C3260"/>
    <w:rsid w:val="008C344C"/>
    <w:rsid w:val="008C350B"/>
    <w:rsid w:val="008C3965"/>
    <w:rsid w:val="008C3A00"/>
    <w:rsid w:val="008C3A37"/>
    <w:rsid w:val="008C3B10"/>
    <w:rsid w:val="008C3B77"/>
    <w:rsid w:val="008C3BBD"/>
    <w:rsid w:val="008C3C3F"/>
    <w:rsid w:val="008C3C49"/>
    <w:rsid w:val="008C3D8F"/>
    <w:rsid w:val="008C3E93"/>
    <w:rsid w:val="008C3F12"/>
    <w:rsid w:val="008C3FE5"/>
    <w:rsid w:val="008C41BA"/>
    <w:rsid w:val="008C4244"/>
    <w:rsid w:val="008C43D9"/>
    <w:rsid w:val="008C45E9"/>
    <w:rsid w:val="008C48EA"/>
    <w:rsid w:val="008C495E"/>
    <w:rsid w:val="008C4978"/>
    <w:rsid w:val="008C4F54"/>
    <w:rsid w:val="008C5006"/>
    <w:rsid w:val="008C504F"/>
    <w:rsid w:val="008C5256"/>
    <w:rsid w:val="008C52F5"/>
    <w:rsid w:val="008C54ED"/>
    <w:rsid w:val="008C54F0"/>
    <w:rsid w:val="008C576E"/>
    <w:rsid w:val="008C5892"/>
    <w:rsid w:val="008C5A9E"/>
    <w:rsid w:val="008C5B74"/>
    <w:rsid w:val="008C5C4C"/>
    <w:rsid w:val="008C60B1"/>
    <w:rsid w:val="008C60C1"/>
    <w:rsid w:val="008C6113"/>
    <w:rsid w:val="008C6429"/>
    <w:rsid w:val="008C6542"/>
    <w:rsid w:val="008C6629"/>
    <w:rsid w:val="008C6666"/>
    <w:rsid w:val="008C6872"/>
    <w:rsid w:val="008C6910"/>
    <w:rsid w:val="008C6F23"/>
    <w:rsid w:val="008C706C"/>
    <w:rsid w:val="008C72ED"/>
    <w:rsid w:val="008C7360"/>
    <w:rsid w:val="008C773B"/>
    <w:rsid w:val="008C7846"/>
    <w:rsid w:val="008C7BC8"/>
    <w:rsid w:val="008C7C2C"/>
    <w:rsid w:val="008C7C59"/>
    <w:rsid w:val="008D007A"/>
    <w:rsid w:val="008D036B"/>
    <w:rsid w:val="008D04DF"/>
    <w:rsid w:val="008D052B"/>
    <w:rsid w:val="008D078C"/>
    <w:rsid w:val="008D07BC"/>
    <w:rsid w:val="008D07D8"/>
    <w:rsid w:val="008D0859"/>
    <w:rsid w:val="008D0A10"/>
    <w:rsid w:val="008D0B79"/>
    <w:rsid w:val="008D0BD1"/>
    <w:rsid w:val="008D0D3D"/>
    <w:rsid w:val="008D0E8F"/>
    <w:rsid w:val="008D0E90"/>
    <w:rsid w:val="008D0EAE"/>
    <w:rsid w:val="008D11E3"/>
    <w:rsid w:val="008D12B1"/>
    <w:rsid w:val="008D16E8"/>
    <w:rsid w:val="008D18FD"/>
    <w:rsid w:val="008D1940"/>
    <w:rsid w:val="008D1BA2"/>
    <w:rsid w:val="008D1D98"/>
    <w:rsid w:val="008D1DCA"/>
    <w:rsid w:val="008D1E62"/>
    <w:rsid w:val="008D1F08"/>
    <w:rsid w:val="008D1FE7"/>
    <w:rsid w:val="008D2094"/>
    <w:rsid w:val="008D215F"/>
    <w:rsid w:val="008D229B"/>
    <w:rsid w:val="008D2447"/>
    <w:rsid w:val="008D251D"/>
    <w:rsid w:val="008D26AD"/>
    <w:rsid w:val="008D26C1"/>
    <w:rsid w:val="008D2727"/>
    <w:rsid w:val="008D2974"/>
    <w:rsid w:val="008D2ABB"/>
    <w:rsid w:val="008D2B29"/>
    <w:rsid w:val="008D2BEC"/>
    <w:rsid w:val="008D2D9F"/>
    <w:rsid w:val="008D2ECF"/>
    <w:rsid w:val="008D338B"/>
    <w:rsid w:val="008D33C4"/>
    <w:rsid w:val="008D3564"/>
    <w:rsid w:val="008D3567"/>
    <w:rsid w:val="008D3714"/>
    <w:rsid w:val="008D37E1"/>
    <w:rsid w:val="008D393E"/>
    <w:rsid w:val="008D3AB0"/>
    <w:rsid w:val="008D3BEF"/>
    <w:rsid w:val="008D3BF0"/>
    <w:rsid w:val="008D3C1F"/>
    <w:rsid w:val="008D3CAF"/>
    <w:rsid w:val="008D3FE5"/>
    <w:rsid w:val="008D3FE7"/>
    <w:rsid w:val="008D4009"/>
    <w:rsid w:val="008D4054"/>
    <w:rsid w:val="008D4062"/>
    <w:rsid w:val="008D41C2"/>
    <w:rsid w:val="008D4271"/>
    <w:rsid w:val="008D4467"/>
    <w:rsid w:val="008D46D6"/>
    <w:rsid w:val="008D4766"/>
    <w:rsid w:val="008D47F3"/>
    <w:rsid w:val="008D48B5"/>
    <w:rsid w:val="008D4A34"/>
    <w:rsid w:val="008D4EED"/>
    <w:rsid w:val="008D5039"/>
    <w:rsid w:val="008D524D"/>
    <w:rsid w:val="008D52ED"/>
    <w:rsid w:val="008D5375"/>
    <w:rsid w:val="008D5889"/>
    <w:rsid w:val="008D5934"/>
    <w:rsid w:val="008D5A74"/>
    <w:rsid w:val="008D5BB3"/>
    <w:rsid w:val="008D5C3F"/>
    <w:rsid w:val="008D5D1F"/>
    <w:rsid w:val="008D5D5D"/>
    <w:rsid w:val="008D5DBA"/>
    <w:rsid w:val="008D5EAC"/>
    <w:rsid w:val="008D5F1D"/>
    <w:rsid w:val="008D6053"/>
    <w:rsid w:val="008D614E"/>
    <w:rsid w:val="008D617D"/>
    <w:rsid w:val="008D61B1"/>
    <w:rsid w:val="008D631D"/>
    <w:rsid w:val="008D649E"/>
    <w:rsid w:val="008D6517"/>
    <w:rsid w:val="008D6641"/>
    <w:rsid w:val="008D6B48"/>
    <w:rsid w:val="008D6B66"/>
    <w:rsid w:val="008D6BC0"/>
    <w:rsid w:val="008D6DC2"/>
    <w:rsid w:val="008D6E51"/>
    <w:rsid w:val="008D71D3"/>
    <w:rsid w:val="008D78DA"/>
    <w:rsid w:val="008D795F"/>
    <w:rsid w:val="008D7A54"/>
    <w:rsid w:val="008D7B54"/>
    <w:rsid w:val="008D7C7F"/>
    <w:rsid w:val="008D7E44"/>
    <w:rsid w:val="008E0403"/>
    <w:rsid w:val="008E0494"/>
    <w:rsid w:val="008E08E9"/>
    <w:rsid w:val="008E0A5A"/>
    <w:rsid w:val="008E0AC0"/>
    <w:rsid w:val="008E0AC3"/>
    <w:rsid w:val="008E0BD3"/>
    <w:rsid w:val="008E0D1F"/>
    <w:rsid w:val="008E0D21"/>
    <w:rsid w:val="008E0F2F"/>
    <w:rsid w:val="008E11C6"/>
    <w:rsid w:val="008E11E3"/>
    <w:rsid w:val="008E144A"/>
    <w:rsid w:val="008E1A3C"/>
    <w:rsid w:val="008E1CA6"/>
    <w:rsid w:val="008E1D02"/>
    <w:rsid w:val="008E1FA5"/>
    <w:rsid w:val="008E212F"/>
    <w:rsid w:val="008E2217"/>
    <w:rsid w:val="008E22CA"/>
    <w:rsid w:val="008E22CD"/>
    <w:rsid w:val="008E25FC"/>
    <w:rsid w:val="008E2816"/>
    <w:rsid w:val="008E29A5"/>
    <w:rsid w:val="008E2B52"/>
    <w:rsid w:val="008E2CA8"/>
    <w:rsid w:val="008E2DD4"/>
    <w:rsid w:val="008E3310"/>
    <w:rsid w:val="008E3360"/>
    <w:rsid w:val="008E3519"/>
    <w:rsid w:val="008E36EE"/>
    <w:rsid w:val="008E374F"/>
    <w:rsid w:val="008E3880"/>
    <w:rsid w:val="008E389A"/>
    <w:rsid w:val="008E3930"/>
    <w:rsid w:val="008E3BC9"/>
    <w:rsid w:val="008E3C53"/>
    <w:rsid w:val="008E3EA9"/>
    <w:rsid w:val="008E4158"/>
    <w:rsid w:val="008E41B2"/>
    <w:rsid w:val="008E4440"/>
    <w:rsid w:val="008E48DB"/>
    <w:rsid w:val="008E48FB"/>
    <w:rsid w:val="008E49A7"/>
    <w:rsid w:val="008E4CA6"/>
    <w:rsid w:val="008E4CEC"/>
    <w:rsid w:val="008E4F00"/>
    <w:rsid w:val="008E50AB"/>
    <w:rsid w:val="008E566F"/>
    <w:rsid w:val="008E5830"/>
    <w:rsid w:val="008E5D36"/>
    <w:rsid w:val="008E5D6F"/>
    <w:rsid w:val="008E5E92"/>
    <w:rsid w:val="008E5FA9"/>
    <w:rsid w:val="008E61A6"/>
    <w:rsid w:val="008E6244"/>
    <w:rsid w:val="008E62E7"/>
    <w:rsid w:val="008E63E1"/>
    <w:rsid w:val="008E6743"/>
    <w:rsid w:val="008E678D"/>
    <w:rsid w:val="008E6884"/>
    <w:rsid w:val="008E68F9"/>
    <w:rsid w:val="008E6E00"/>
    <w:rsid w:val="008E6F3A"/>
    <w:rsid w:val="008E743C"/>
    <w:rsid w:val="008E7478"/>
    <w:rsid w:val="008E7567"/>
    <w:rsid w:val="008E77A1"/>
    <w:rsid w:val="008E78E0"/>
    <w:rsid w:val="008E7A1E"/>
    <w:rsid w:val="008E7AAB"/>
    <w:rsid w:val="008E7AB1"/>
    <w:rsid w:val="008E7BED"/>
    <w:rsid w:val="008F0023"/>
    <w:rsid w:val="008F039A"/>
    <w:rsid w:val="008F03F1"/>
    <w:rsid w:val="008F0493"/>
    <w:rsid w:val="008F058E"/>
    <w:rsid w:val="008F0BC6"/>
    <w:rsid w:val="008F0DB3"/>
    <w:rsid w:val="008F0FC0"/>
    <w:rsid w:val="008F1080"/>
    <w:rsid w:val="008F1386"/>
    <w:rsid w:val="008F140B"/>
    <w:rsid w:val="008F141F"/>
    <w:rsid w:val="008F16D3"/>
    <w:rsid w:val="008F17ED"/>
    <w:rsid w:val="008F19BF"/>
    <w:rsid w:val="008F19C8"/>
    <w:rsid w:val="008F1B7F"/>
    <w:rsid w:val="008F1C24"/>
    <w:rsid w:val="008F1D7C"/>
    <w:rsid w:val="008F1E73"/>
    <w:rsid w:val="008F1E83"/>
    <w:rsid w:val="008F1E88"/>
    <w:rsid w:val="008F2035"/>
    <w:rsid w:val="008F2117"/>
    <w:rsid w:val="008F21DC"/>
    <w:rsid w:val="008F22B7"/>
    <w:rsid w:val="008F2368"/>
    <w:rsid w:val="008F25E5"/>
    <w:rsid w:val="008F264F"/>
    <w:rsid w:val="008F2E03"/>
    <w:rsid w:val="008F2F35"/>
    <w:rsid w:val="008F2F3D"/>
    <w:rsid w:val="008F309E"/>
    <w:rsid w:val="008F30B3"/>
    <w:rsid w:val="008F316A"/>
    <w:rsid w:val="008F32A7"/>
    <w:rsid w:val="008F32E5"/>
    <w:rsid w:val="008F36D4"/>
    <w:rsid w:val="008F3765"/>
    <w:rsid w:val="008F3785"/>
    <w:rsid w:val="008F37AC"/>
    <w:rsid w:val="008F3811"/>
    <w:rsid w:val="008F38FE"/>
    <w:rsid w:val="008F3959"/>
    <w:rsid w:val="008F3B29"/>
    <w:rsid w:val="008F3CAF"/>
    <w:rsid w:val="008F3E8E"/>
    <w:rsid w:val="008F3FC9"/>
    <w:rsid w:val="008F4057"/>
    <w:rsid w:val="008F4282"/>
    <w:rsid w:val="008F42B8"/>
    <w:rsid w:val="008F4507"/>
    <w:rsid w:val="008F47F3"/>
    <w:rsid w:val="008F4899"/>
    <w:rsid w:val="008F4A23"/>
    <w:rsid w:val="008F4A46"/>
    <w:rsid w:val="008F5000"/>
    <w:rsid w:val="008F55B4"/>
    <w:rsid w:val="008F566A"/>
    <w:rsid w:val="008F56A8"/>
    <w:rsid w:val="008F5D28"/>
    <w:rsid w:val="008F5FDB"/>
    <w:rsid w:val="008F60F9"/>
    <w:rsid w:val="008F62C2"/>
    <w:rsid w:val="008F64F3"/>
    <w:rsid w:val="008F6691"/>
    <w:rsid w:val="008F686B"/>
    <w:rsid w:val="008F699B"/>
    <w:rsid w:val="008F6B48"/>
    <w:rsid w:val="008F6EEF"/>
    <w:rsid w:val="008F6F04"/>
    <w:rsid w:val="008F6F36"/>
    <w:rsid w:val="008F70A8"/>
    <w:rsid w:val="008F72A9"/>
    <w:rsid w:val="008F72D6"/>
    <w:rsid w:val="008F73F3"/>
    <w:rsid w:val="008F75F5"/>
    <w:rsid w:val="008F75F8"/>
    <w:rsid w:val="008F763B"/>
    <w:rsid w:val="008F7ABA"/>
    <w:rsid w:val="008F7D20"/>
    <w:rsid w:val="008F7FF5"/>
    <w:rsid w:val="009002B9"/>
    <w:rsid w:val="0090056D"/>
    <w:rsid w:val="009005E7"/>
    <w:rsid w:val="00900803"/>
    <w:rsid w:val="009008E3"/>
    <w:rsid w:val="00900A36"/>
    <w:rsid w:val="00900AD9"/>
    <w:rsid w:val="00900BD9"/>
    <w:rsid w:val="00900D34"/>
    <w:rsid w:val="00901463"/>
    <w:rsid w:val="009015F1"/>
    <w:rsid w:val="0090165C"/>
    <w:rsid w:val="009017C0"/>
    <w:rsid w:val="009017D4"/>
    <w:rsid w:val="0090184E"/>
    <w:rsid w:val="00901935"/>
    <w:rsid w:val="00901C71"/>
    <w:rsid w:val="0090207A"/>
    <w:rsid w:val="0090215F"/>
    <w:rsid w:val="009021D4"/>
    <w:rsid w:val="00902708"/>
    <w:rsid w:val="00902A74"/>
    <w:rsid w:val="00902B28"/>
    <w:rsid w:val="00902BAE"/>
    <w:rsid w:val="00902BEE"/>
    <w:rsid w:val="00902CDE"/>
    <w:rsid w:val="00902D8B"/>
    <w:rsid w:val="00902E2A"/>
    <w:rsid w:val="00902E9E"/>
    <w:rsid w:val="00902FB0"/>
    <w:rsid w:val="00902FD2"/>
    <w:rsid w:val="0090325D"/>
    <w:rsid w:val="00903260"/>
    <w:rsid w:val="00903353"/>
    <w:rsid w:val="009038AB"/>
    <w:rsid w:val="009038FC"/>
    <w:rsid w:val="0090395C"/>
    <w:rsid w:val="00903B27"/>
    <w:rsid w:val="00903C34"/>
    <w:rsid w:val="00903F4E"/>
    <w:rsid w:val="00903F8C"/>
    <w:rsid w:val="009041BB"/>
    <w:rsid w:val="009041C7"/>
    <w:rsid w:val="009042A8"/>
    <w:rsid w:val="009043D3"/>
    <w:rsid w:val="00904549"/>
    <w:rsid w:val="009046C7"/>
    <w:rsid w:val="009048B3"/>
    <w:rsid w:val="009048BF"/>
    <w:rsid w:val="00904ABD"/>
    <w:rsid w:val="00904CA9"/>
    <w:rsid w:val="00904FC1"/>
    <w:rsid w:val="009051FC"/>
    <w:rsid w:val="00905297"/>
    <w:rsid w:val="00905499"/>
    <w:rsid w:val="00905956"/>
    <w:rsid w:val="00905B37"/>
    <w:rsid w:val="00905C65"/>
    <w:rsid w:val="00905D3F"/>
    <w:rsid w:val="00905D74"/>
    <w:rsid w:val="00905ED7"/>
    <w:rsid w:val="00906130"/>
    <w:rsid w:val="0090617B"/>
    <w:rsid w:val="00906358"/>
    <w:rsid w:val="00906491"/>
    <w:rsid w:val="009065A5"/>
    <w:rsid w:val="009065C1"/>
    <w:rsid w:val="00906AE1"/>
    <w:rsid w:val="00906B93"/>
    <w:rsid w:val="00906D40"/>
    <w:rsid w:val="00906D5C"/>
    <w:rsid w:val="00906F5E"/>
    <w:rsid w:val="0090732B"/>
    <w:rsid w:val="00907415"/>
    <w:rsid w:val="00907504"/>
    <w:rsid w:val="0090759D"/>
    <w:rsid w:val="009075E9"/>
    <w:rsid w:val="00907630"/>
    <w:rsid w:val="00907A16"/>
    <w:rsid w:val="00907AD7"/>
    <w:rsid w:val="00907BB7"/>
    <w:rsid w:val="00907CAA"/>
    <w:rsid w:val="00907CD1"/>
    <w:rsid w:val="00907CD9"/>
    <w:rsid w:val="00907D41"/>
    <w:rsid w:val="00907DA4"/>
    <w:rsid w:val="00907E67"/>
    <w:rsid w:val="00907ED3"/>
    <w:rsid w:val="00907F22"/>
    <w:rsid w:val="0091014D"/>
    <w:rsid w:val="009102F4"/>
    <w:rsid w:val="009105E7"/>
    <w:rsid w:val="009108A7"/>
    <w:rsid w:val="00910B46"/>
    <w:rsid w:val="00910CA7"/>
    <w:rsid w:val="00910CE7"/>
    <w:rsid w:val="00910ECE"/>
    <w:rsid w:val="00910F1C"/>
    <w:rsid w:val="0091157E"/>
    <w:rsid w:val="00911637"/>
    <w:rsid w:val="009116EF"/>
    <w:rsid w:val="00911D14"/>
    <w:rsid w:val="00911E34"/>
    <w:rsid w:val="0091204A"/>
    <w:rsid w:val="00912213"/>
    <w:rsid w:val="0091225F"/>
    <w:rsid w:val="009123BC"/>
    <w:rsid w:val="00912595"/>
    <w:rsid w:val="0091273D"/>
    <w:rsid w:val="0091289B"/>
    <w:rsid w:val="00912982"/>
    <w:rsid w:val="00912A42"/>
    <w:rsid w:val="00912A65"/>
    <w:rsid w:val="00912AF9"/>
    <w:rsid w:val="00912BCC"/>
    <w:rsid w:val="0091326E"/>
    <w:rsid w:val="009132A8"/>
    <w:rsid w:val="009134FD"/>
    <w:rsid w:val="009138B1"/>
    <w:rsid w:val="00913CCA"/>
    <w:rsid w:val="00913F92"/>
    <w:rsid w:val="00913FA4"/>
    <w:rsid w:val="00913FF3"/>
    <w:rsid w:val="0091403E"/>
    <w:rsid w:val="0091431D"/>
    <w:rsid w:val="00914535"/>
    <w:rsid w:val="0091457C"/>
    <w:rsid w:val="009146EA"/>
    <w:rsid w:val="00914710"/>
    <w:rsid w:val="00914749"/>
    <w:rsid w:val="0091485E"/>
    <w:rsid w:val="00914900"/>
    <w:rsid w:val="00914A70"/>
    <w:rsid w:val="00914A77"/>
    <w:rsid w:val="00914B5F"/>
    <w:rsid w:val="00914E97"/>
    <w:rsid w:val="00915040"/>
    <w:rsid w:val="00915162"/>
    <w:rsid w:val="00915167"/>
    <w:rsid w:val="0091552D"/>
    <w:rsid w:val="00915663"/>
    <w:rsid w:val="00915695"/>
    <w:rsid w:val="0091593F"/>
    <w:rsid w:val="00915ACF"/>
    <w:rsid w:val="00915B59"/>
    <w:rsid w:val="00915B7A"/>
    <w:rsid w:val="00915CAC"/>
    <w:rsid w:val="00915FB9"/>
    <w:rsid w:val="009162C3"/>
    <w:rsid w:val="00916324"/>
    <w:rsid w:val="009164D7"/>
    <w:rsid w:val="00916D09"/>
    <w:rsid w:val="00916EB7"/>
    <w:rsid w:val="00916F2D"/>
    <w:rsid w:val="00916F85"/>
    <w:rsid w:val="0091735C"/>
    <w:rsid w:val="00917467"/>
    <w:rsid w:val="0091773C"/>
    <w:rsid w:val="00917A78"/>
    <w:rsid w:val="00917BCD"/>
    <w:rsid w:val="00917D99"/>
    <w:rsid w:val="00917DC1"/>
    <w:rsid w:val="00917FBC"/>
    <w:rsid w:val="00920CA5"/>
    <w:rsid w:val="00920F94"/>
    <w:rsid w:val="00920FB1"/>
    <w:rsid w:val="009210CE"/>
    <w:rsid w:val="00921160"/>
    <w:rsid w:val="00921363"/>
    <w:rsid w:val="009213EA"/>
    <w:rsid w:val="00921492"/>
    <w:rsid w:val="009215F2"/>
    <w:rsid w:val="00921866"/>
    <w:rsid w:val="00921971"/>
    <w:rsid w:val="00921A53"/>
    <w:rsid w:val="00921CE7"/>
    <w:rsid w:val="00921DBA"/>
    <w:rsid w:val="00921E0B"/>
    <w:rsid w:val="00921EAA"/>
    <w:rsid w:val="00921EE8"/>
    <w:rsid w:val="00922157"/>
    <w:rsid w:val="0092226C"/>
    <w:rsid w:val="009223F7"/>
    <w:rsid w:val="0092252B"/>
    <w:rsid w:val="00922603"/>
    <w:rsid w:val="009227CE"/>
    <w:rsid w:val="0092292A"/>
    <w:rsid w:val="00922C82"/>
    <w:rsid w:val="00922F38"/>
    <w:rsid w:val="009235E0"/>
    <w:rsid w:val="00923893"/>
    <w:rsid w:val="00923968"/>
    <w:rsid w:val="00923985"/>
    <w:rsid w:val="00923A94"/>
    <w:rsid w:val="00923B0E"/>
    <w:rsid w:val="00923C74"/>
    <w:rsid w:val="00923E28"/>
    <w:rsid w:val="00924178"/>
    <w:rsid w:val="009241AC"/>
    <w:rsid w:val="009242EF"/>
    <w:rsid w:val="009243B8"/>
    <w:rsid w:val="0092455F"/>
    <w:rsid w:val="009245F0"/>
    <w:rsid w:val="0092492B"/>
    <w:rsid w:val="00924998"/>
    <w:rsid w:val="00924A18"/>
    <w:rsid w:val="00924CAF"/>
    <w:rsid w:val="00925051"/>
    <w:rsid w:val="009250BF"/>
    <w:rsid w:val="00925123"/>
    <w:rsid w:val="0092524C"/>
    <w:rsid w:val="009252D2"/>
    <w:rsid w:val="00925342"/>
    <w:rsid w:val="0092538B"/>
    <w:rsid w:val="009253AB"/>
    <w:rsid w:val="00925425"/>
    <w:rsid w:val="00925438"/>
    <w:rsid w:val="009255E2"/>
    <w:rsid w:val="00925995"/>
    <w:rsid w:val="00925A3E"/>
    <w:rsid w:val="00925C4C"/>
    <w:rsid w:val="009261C0"/>
    <w:rsid w:val="00926450"/>
    <w:rsid w:val="00926507"/>
    <w:rsid w:val="0092663B"/>
    <w:rsid w:val="00926AA5"/>
    <w:rsid w:val="00926B2E"/>
    <w:rsid w:val="00926E3D"/>
    <w:rsid w:val="00926E53"/>
    <w:rsid w:val="00926F06"/>
    <w:rsid w:val="00926F2A"/>
    <w:rsid w:val="00926F49"/>
    <w:rsid w:val="009270D4"/>
    <w:rsid w:val="009272E0"/>
    <w:rsid w:val="00927446"/>
    <w:rsid w:val="0092769C"/>
    <w:rsid w:val="009276D0"/>
    <w:rsid w:val="009279C4"/>
    <w:rsid w:val="00927CFD"/>
    <w:rsid w:val="00927D1F"/>
    <w:rsid w:val="00927E12"/>
    <w:rsid w:val="0093016A"/>
    <w:rsid w:val="009301C9"/>
    <w:rsid w:val="009301E5"/>
    <w:rsid w:val="0093025E"/>
    <w:rsid w:val="0093035C"/>
    <w:rsid w:val="00930609"/>
    <w:rsid w:val="0093083C"/>
    <w:rsid w:val="0093085D"/>
    <w:rsid w:val="00930C2B"/>
    <w:rsid w:val="00930FF1"/>
    <w:rsid w:val="00931276"/>
    <w:rsid w:val="009313C9"/>
    <w:rsid w:val="00931426"/>
    <w:rsid w:val="0093160D"/>
    <w:rsid w:val="00931716"/>
    <w:rsid w:val="00931799"/>
    <w:rsid w:val="00931A78"/>
    <w:rsid w:val="00931AA0"/>
    <w:rsid w:val="00931B14"/>
    <w:rsid w:val="00931D98"/>
    <w:rsid w:val="00931ED4"/>
    <w:rsid w:val="00932195"/>
    <w:rsid w:val="00932367"/>
    <w:rsid w:val="0093242C"/>
    <w:rsid w:val="00932552"/>
    <w:rsid w:val="0093268B"/>
    <w:rsid w:val="009327EF"/>
    <w:rsid w:val="009327FF"/>
    <w:rsid w:val="00932831"/>
    <w:rsid w:val="00932B6D"/>
    <w:rsid w:val="00932C08"/>
    <w:rsid w:val="00932D34"/>
    <w:rsid w:val="00932D70"/>
    <w:rsid w:val="00932E1E"/>
    <w:rsid w:val="00932F09"/>
    <w:rsid w:val="00932F53"/>
    <w:rsid w:val="00932FB2"/>
    <w:rsid w:val="009331DF"/>
    <w:rsid w:val="009331E0"/>
    <w:rsid w:val="00933201"/>
    <w:rsid w:val="00933207"/>
    <w:rsid w:val="00933339"/>
    <w:rsid w:val="009333E2"/>
    <w:rsid w:val="0093353E"/>
    <w:rsid w:val="00933A2A"/>
    <w:rsid w:val="00933CFF"/>
    <w:rsid w:val="00933ED8"/>
    <w:rsid w:val="00933EDF"/>
    <w:rsid w:val="00933EF1"/>
    <w:rsid w:val="0093410D"/>
    <w:rsid w:val="009344A9"/>
    <w:rsid w:val="0093477B"/>
    <w:rsid w:val="009347D4"/>
    <w:rsid w:val="0093496C"/>
    <w:rsid w:val="009349AE"/>
    <w:rsid w:val="00934C36"/>
    <w:rsid w:val="00934E84"/>
    <w:rsid w:val="00935093"/>
    <w:rsid w:val="00935197"/>
    <w:rsid w:val="00935895"/>
    <w:rsid w:val="009359DB"/>
    <w:rsid w:val="00935AAA"/>
    <w:rsid w:val="00935B56"/>
    <w:rsid w:val="00935DCC"/>
    <w:rsid w:val="00935E8F"/>
    <w:rsid w:val="009362A1"/>
    <w:rsid w:val="0093649A"/>
    <w:rsid w:val="009366BB"/>
    <w:rsid w:val="009368CA"/>
    <w:rsid w:val="00936AF8"/>
    <w:rsid w:val="00936B13"/>
    <w:rsid w:val="00936C6D"/>
    <w:rsid w:val="00936D47"/>
    <w:rsid w:val="00936EC2"/>
    <w:rsid w:val="00937133"/>
    <w:rsid w:val="009372EE"/>
    <w:rsid w:val="009375AA"/>
    <w:rsid w:val="0093766F"/>
    <w:rsid w:val="00937772"/>
    <w:rsid w:val="009377C5"/>
    <w:rsid w:val="0093782C"/>
    <w:rsid w:val="00937A40"/>
    <w:rsid w:val="00937B71"/>
    <w:rsid w:val="00937B9C"/>
    <w:rsid w:val="00937BCB"/>
    <w:rsid w:val="00937D32"/>
    <w:rsid w:val="00937DC2"/>
    <w:rsid w:val="00937DC7"/>
    <w:rsid w:val="00937FF6"/>
    <w:rsid w:val="00940717"/>
    <w:rsid w:val="00940CA0"/>
    <w:rsid w:val="00940E74"/>
    <w:rsid w:val="00940FA9"/>
    <w:rsid w:val="0094125F"/>
    <w:rsid w:val="00941338"/>
    <w:rsid w:val="009413FB"/>
    <w:rsid w:val="009415C6"/>
    <w:rsid w:val="00941632"/>
    <w:rsid w:val="00941686"/>
    <w:rsid w:val="00941734"/>
    <w:rsid w:val="00941756"/>
    <w:rsid w:val="00941937"/>
    <w:rsid w:val="00941B01"/>
    <w:rsid w:val="00941BB5"/>
    <w:rsid w:val="00941FA7"/>
    <w:rsid w:val="0094203F"/>
    <w:rsid w:val="0094208F"/>
    <w:rsid w:val="00942366"/>
    <w:rsid w:val="009423D1"/>
    <w:rsid w:val="0094287C"/>
    <w:rsid w:val="009429D7"/>
    <w:rsid w:val="00942A2D"/>
    <w:rsid w:val="009435CE"/>
    <w:rsid w:val="00943757"/>
    <w:rsid w:val="009437B6"/>
    <w:rsid w:val="009439F4"/>
    <w:rsid w:val="00943B22"/>
    <w:rsid w:val="00943C78"/>
    <w:rsid w:val="00943E4A"/>
    <w:rsid w:val="00944025"/>
    <w:rsid w:val="00944593"/>
    <w:rsid w:val="00944C9F"/>
    <w:rsid w:val="00944F97"/>
    <w:rsid w:val="0094516A"/>
    <w:rsid w:val="00945479"/>
    <w:rsid w:val="0094561F"/>
    <w:rsid w:val="00945724"/>
    <w:rsid w:val="009457F0"/>
    <w:rsid w:val="009458CC"/>
    <w:rsid w:val="00945912"/>
    <w:rsid w:val="0094593F"/>
    <w:rsid w:val="00945ABC"/>
    <w:rsid w:val="009460D7"/>
    <w:rsid w:val="0094615C"/>
    <w:rsid w:val="00946181"/>
    <w:rsid w:val="0094630A"/>
    <w:rsid w:val="00946358"/>
    <w:rsid w:val="00946530"/>
    <w:rsid w:val="00946763"/>
    <w:rsid w:val="00947017"/>
    <w:rsid w:val="00947060"/>
    <w:rsid w:val="00947366"/>
    <w:rsid w:val="009473AC"/>
    <w:rsid w:val="0094761C"/>
    <w:rsid w:val="009476D7"/>
    <w:rsid w:val="0094776E"/>
    <w:rsid w:val="00947835"/>
    <w:rsid w:val="00947925"/>
    <w:rsid w:val="00947B4E"/>
    <w:rsid w:val="00947B50"/>
    <w:rsid w:val="00947BF6"/>
    <w:rsid w:val="00947CB4"/>
    <w:rsid w:val="00947D39"/>
    <w:rsid w:val="00947D6C"/>
    <w:rsid w:val="00947D71"/>
    <w:rsid w:val="009501A8"/>
    <w:rsid w:val="009501C4"/>
    <w:rsid w:val="009503F2"/>
    <w:rsid w:val="00950404"/>
    <w:rsid w:val="009507D9"/>
    <w:rsid w:val="00950817"/>
    <w:rsid w:val="00950B41"/>
    <w:rsid w:val="00950D76"/>
    <w:rsid w:val="00950DAA"/>
    <w:rsid w:val="00951121"/>
    <w:rsid w:val="00951748"/>
    <w:rsid w:val="00951816"/>
    <w:rsid w:val="00951913"/>
    <w:rsid w:val="00951E07"/>
    <w:rsid w:val="00951ECB"/>
    <w:rsid w:val="00951EE1"/>
    <w:rsid w:val="009521AF"/>
    <w:rsid w:val="009522E0"/>
    <w:rsid w:val="00952B1F"/>
    <w:rsid w:val="00952F2E"/>
    <w:rsid w:val="0095364F"/>
    <w:rsid w:val="009539B5"/>
    <w:rsid w:val="009540C4"/>
    <w:rsid w:val="009541D6"/>
    <w:rsid w:val="0095441B"/>
    <w:rsid w:val="00954483"/>
    <w:rsid w:val="00954510"/>
    <w:rsid w:val="009545BC"/>
    <w:rsid w:val="00954673"/>
    <w:rsid w:val="00954828"/>
    <w:rsid w:val="00954B33"/>
    <w:rsid w:val="00954DF8"/>
    <w:rsid w:val="009550E7"/>
    <w:rsid w:val="0095523D"/>
    <w:rsid w:val="0095549A"/>
    <w:rsid w:val="00955504"/>
    <w:rsid w:val="00955532"/>
    <w:rsid w:val="00955557"/>
    <w:rsid w:val="00955622"/>
    <w:rsid w:val="00955734"/>
    <w:rsid w:val="00955AFC"/>
    <w:rsid w:val="00955B4C"/>
    <w:rsid w:val="00955F1F"/>
    <w:rsid w:val="0095600A"/>
    <w:rsid w:val="00956157"/>
    <w:rsid w:val="00956228"/>
    <w:rsid w:val="0095641F"/>
    <w:rsid w:val="00956527"/>
    <w:rsid w:val="00956531"/>
    <w:rsid w:val="0095666B"/>
    <w:rsid w:val="00956C81"/>
    <w:rsid w:val="00956D09"/>
    <w:rsid w:val="00956F30"/>
    <w:rsid w:val="00957161"/>
    <w:rsid w:val="009573C0"/>
    <w:rsid w:val="0095773F"/>
    <w:rsid w:val="00957891"/>
    <w:rsid w:val="009578F6"/>
    <w:rsid w:val="00957939"/>
    <w:rsid w:val="00957ADD"/>
    <w:rsid w:val="00957D9F"/>
    <w:rsid w:val="00957DCC"/>
    <w:rsid w:val="00957EB0"/>
    <w:rsid w:val="00957FB6"/>
    <w:rsid w:val="00960069"/>
    <w:rsid w:val="009600CF"/>
    <w:rsid w:val="0096018A"/>
    <w:rsid w:val="00960263"/>
    <w:rsid w:val="00960271"/>
    <w:rsid w:val="009602FF"/>
    <w:rsid w:val="00960406"/>
    <w:rsid w:val="009604A3"/>
    <w:rsid w:val="009605FC"/>
    <w:rsid w:val="00960675"/>
    <w:rsid w:val="00960798"/>
    <w:rsid w:val="009607E3"/>
    <w:rsid w:val="009609EF"/>
    <w:rsid w:val="00960ACE"/>
    <w:rsid w:val="00960D59"/>
    <w:rsid w:val="00961117"/>
    <w:rsid w:val="00961197"/>
    <w:rsid w:val="00961719"/>
    <w:rsid w:val="009617A3"/>
    <w:rsid w:val="00961A09"/>
    <w:rsid w:val="00961B96"/>
    <w:rsid w:val="00961FEC"/>
    <w:rsid w:val="00962064"/>
    <w:rsid w:val="00962175"/>
    <w:rsid w:val="009624D4"/>
    <w:rsid w:val="0096253A"/>
    <w:rsid w:val="0096263F"/>
    <w:rsid w:val="009628FA"/>
    <w:rsid w:val="00962BD0"/>
    <w:rsid w:val="00962D5F"/>
    <w:rsid w:val="00962DB7"/>
    <w:rsid w:val="00962EC6"/>
    <w:rsid w:val="00962FC2"/>
    <w:rsid w:val="0096331B"/>
    <w:rsid w:val="0096354A"/>
    <w:rsid w:val="0096355F"/>
    <w:rsid w:val="00963922"/>
    <w:rsid w:val="009639FF"/>
    <w:rsid w:val="00963B28"/>
    <w:rsid w:val="00963B52"/>
    <w:rsid w:val="00963F8D"/>
    <w:rsid w:val="00963FBA"/>
    <w:rsid w:val="00964151"/>
    <w:rsid w:val="00964218"/>
    <w:rsid w:val="009646FE"/>
    <w:rsid w:val="00964824"/>
    <w:rsid w:val="00964C4B"/>
    <w:rsid w:val="00964E0F"/>
    <w:rsid w:val="0096503E"/>
    <w:rsid w:val="0096507C"/>
    <w:rsid w:val="009650CA"/>
    <w:rsid w:val="00965141"/>
    <w:rsid w:val="0096520D"/>
    <w:rsid w:val="00965276"/>
    <w:rsid w:val="009652D9"/>
    <w:rsid w:val="0096543B"/>
    <w:rsid w:val="00965763"/>
    <w:rsid w:val="00965966"/>
    <w:rsid w:val="00965C3B"/>
    <w:rsid w:val="00965DE0"/>
    <w:rsid w:val="009660DC"/>
    <w:rsid w:val="00966369"/>
    <w:rsid w:val="009668ED"/>
    <w:rsid w:val="00966AA4"/>
    <w:rsid w:val="00966B46"/>
    <w:rsid w:val="00966DFD"/>
    <w:rsid w:val="00966F0A"/>
    <w:rsid w:val="00966F21"/>
    <w:rsid w:val="0096720C"/>
    <w:rsid w:val="00967344"/>
    <w:rsid w:val="0096742C"/>
    <w:rsid w:val="009674B6"/>
    <w:rsid w:val="009675BE"/>
    <w:rsid w:val="00967A50"/>
    <w:rsid w:val="00967A7D"/>
    <w:rsid w:val="00967C62"/>
    <w:rsid w:val="00967D22"/>
    <w:rsid w:val="00967D94"/>
    <w:rsid w:val="00967E05"/>
    <w:rsid w:val="00967E5D"/>
    <w:rsid w:val="009700E0"/>
    <w:rsid w:val="00970199"/>
    <w:rsid w:val="009701F4"/>
    <w:rsid w:val="009702D7"/>
    <w:rsid w:val="00970396"/>
    <w:rsid w:val="00970459"/>
    <w:rsid w:val="00970575"/>
    <w:rsid w:val="009705C2"/>
    <w:rsid w:val="0097092A"/>
    <w:rsid w:val="00970ACA"/>
    <w:rsid w:val="00970F58"/>
    <w:rsid w:val="0097100F"/>
    <w:rsid w:val="009710FF"/>
    <w:rsid w:val="00971283"/>
    <w:rsid w:val="0097156A"/>
    <w:rsid w:val="00971650"/>
    <w:rsid w:val="009717D9"/>
    <w:rsid w:val="0097187E"/>
    <w:rsid w:val="00971CA2"/>
    <w:rsid w:val="00972029"/>
    <w:rsid w:val="009725EB"/>
    <w:rsid w:val="009726FF"/>
    <w:rsid w:val="00972774"/>
    <w:rsid w:val="00972867"/>
    <w:rsid w:val="009728CB"/>
    <w:rsid w:val="00972A43"/>
    <w:rsid w:val="00972BBF"/>
    <w:rsid w:val="00972C26"/>
    <w:rsid w:val="00972D37"/>
    <w:rsid w:val="00972E62"/>
    <w:rsid w:val="0097302A"/>
    <w:rsid w:val="009731B5"/>
    <w:rsid w:val="00973425"/>
    <w:rsid w:val="00973535"/>
    <w:rsid w:val="0097362C"/>
    <w:rsid w:val="009736E8"/>
    <w:rsid w:val="009736F9"/>
    <w:rsid w:val="009737A4"/>
    <w:rsid w:val="009737D2"/>
    <w:rsid w:val="00973B82"/>
    <w:rsid w:val="009741B0"/>
    <w:rsid w:val="00974316"/>
    <w:rsid w:val="009744A8"/>
    <w:rsid w:val="0097455A"/>
    <w:rsid w:val="0097456D"/>
    <w:rsid w:val="00974613"/>
    <w:rsid w:val="0097473D"/>
    <w:rsid w:val="0097498B"/>
    <w:rsid w:val="00974D28"/>
    <w:rsid w:val="00974E8B"/>
    <w:rsid w:val="00975503"/>
    <w:rsid w:val="009755EB"/>
    <w:rsid w:val="00975621"/>
    <w:rsid w:val="009757EB"/>
    <w:rsid w:val="00975ADA"/>
    <w:rsid w:val="00975B6E"/>
    <w:rsid w:val="00975B86"/>
    <w:rsid w:val="00975D3C"/>
    <w:rsid w:val="00975DCC"/>
    <w:rsid w:val="00975FAE"/>
    <w:rsid w:val="0097636E"/>
    <w:rsid w:val="0097658F"/>
    <w:rsid w:val="0097696E"/>
    <w:rsid w:val="00976AA6"/>
    <w:rsid w:val="00976C77"/>
    <w:rsid w:val="00976D5F"/>
    <w:rsid w:val="00976DA4"/>
    <w:rsid w:val="00976DEF"/>
    <w:rsid w:val="00976E1A"/>
    <w:rsid w:val="009774D0"/>
    <w:rsid w:val="009774E8"/>
    <w:rsid w:val="00977673"/>
    <w:rsid w:val="009776AB"/>
    <w:rsid w:val="00977750"/>
    <w:rsid w:val="009777E3"/>
    <w:rsid w:val="00977801"/>
    <w:rsid w:val="0097791F"/>
    <w:rsid w:val="009779F8"/>
    <w:rsid w:val="00977A8D"/>
    <w:rsid w:val="00977B9F"/>
    <w:rsid w:val="00977D11"/>
    <w:rsid w:val="00977D47"/>
    <w:rsid w:val="00977D56"/>
    <w:rsid w:val="00977F3E"/>
    <w:rsid w:val="00980316"/>
    <w:rsid w:val="009803B7"/>
    <w:rsid w:val="009807B9"/>
    <w:rsid w:val="0098089C"/>
    <w:rsid w:val="0098093F"/>
    <w:rsid w:val="0098099C"/>
    <w:rsid w:val="00980A4A"/>
    <w:rsid w:val="00980A83"/>
    <w:rsid w:val="00980C4B"/>
    <w:rsid w:val="00980D53"/>
    <w:rsid w:val="0098123A"/>
    <w:rsid w:val="009812B3"/>
    <w:rsid w:val="00981353"/>
    <w:rsid w:val="009814A8"/>
    <w:rsid w:val="0098165F"/>
    <w:rsid w:val="009816AA"/>
    <w:rsid w:val="009816E9"/>
    <w:rsid w:val="009818E4"/>
    <w:rsid w:val="009818E9"/>
    <w:rsid w:val="00981B37"/>
    <w:rsid w:val="00981E51"/>
    <w:rsid w:val="00981E90"/>
    <w:rsid w:val="009820F8"/>
    <w:rsid w:val="009823A1"/>
    <w:rsid w:val="0098250D"/>
    <w:rsid w:val="00982535"/>
    <w:rsid w:val="00982548"/>
    <w:rsid w:val="0098272A"/>
    <w:rsid w:val="00982982"/>
    <w:rsid w:val="00982A59"/>
    <w:rsid w:val="00982AA7"/>
    <w:rsid w:val="00982E27"/>
    <w:rsid w:val="00983712"/>
    <w:rsid w:val="0098392C"/>
    <w:rsid w:val="00983B65"/>
    <w:rsid w:val="00983B8C"/>
    <w:rsid w:val="00983BCA"/>
    <w:rsid w:val="00983F6A"/>
    <w:rsid w:val="009840BB"/>
    <w:rsid w:val="009840E9"/>
    <w:rsid w:val="00984505"/>
    <w:rsid w:val="009847A8"/>
    <w:rsid w:val="00984B01"/>
    <w:rsid w:val="00984B63"/>
    <w:rsid w:val="009851BB"/>
    <w:rsid w:val="009851FA"/>
    <w:rsid w:val="009854AC"/>
    <w:rsid w:val="009854C8"/>
    <w:rsid w:val="00985643"/>
    <w:rsid w:val="0098586F"/>
    <w:rsid w:val="00985A7A"/>
    <w:rsid w:val="00985B2B"/>
    <w:rsid w:val="00985D37"/>
    <w:rsid w:val="0098601C"/>
    <w:rsid w:val="00986133"/>
    <w:rsid w:val="009864F6"/>
    <w:rsid w:val="00986841"/>
    <w:rsid w:val="00986F68"/>
    <w:rsid w:val="009871EC"/>
    <w:rsid w:val="00987450"/>
    <w:rsid w:val="00987637"/>
    <w:rsid w:val="009878D5"/>
    <w:rsid w:val="00987C73"/>
    <w:rsid w:val="00987E4A"/>
    <w:rsid w:val="009901DF"/>
    <w:rsid w:val="0099037A"/>
    <w:rsid w:val="009903E2"/>
    <w:rsid w:val="009904D0"/>
    <w:rsid w:val="0099050C"/>
    <w:rsid w:val="009905BA"/>
    <w:rsid w:val="0099072B"/>
    <w:rsid w:val="00990851"/>
    <w:rsid w:val="00990906"/>
    <w:rsid w:val="00990A4A"/>
    <w:rsid w:val="00990B6F"/>
    <w:rsid w:val="00990C0D"/>
    <w:rsid w:val="00990F0D"/>
    <w:rsid w:val="00990F40"/>
    <w:rsid w:val="00990FA8"/>
    <w:rsid w:val="0099141D"/>
    <w:rsid w:val="009915C9"/>
    <w:rsid w:val="00991737"/>
    <w:rsid w:val="00991979"/>
    <w:rsid w:val="00991B70"/>
    <w:rsid w:val="00991D7C"/>
    <w:rsid w:val="00991E46"/>
    <w:rsid w:val="00991F2F"/>
    <w:rsid w:val="00992028"/>
    <w:rsid w:val="009925C9"/>
    <w:rsid w:val="00992646"/>
    <w:rsid w:val="00992702"/>
    <w:rsid w:val="009927E1"/>
    <w:rsid w:val="009928F4"/>
    <w:rsid w:val="00992D1B"/>
    <w:rsid w:val="00992E3B"/>
    <w:rsid w:val="00992E4D"/>
    <w:rsid w:val="00993073"/>
    <w:rsid w:val="009931F8"/>
    <w:rsid w:val="00993438"/>
    <w:rsid w:val="009934CE"/>
    <w:rsid w:val="009936C5"/>
    <w:rsid w:val="00993A49"/>
    <w:rsid w:val="00993C80"/>
    <w:rsid w:val="00993CC2"/>
    <w:rsid w:val="00993D39"/>
    <w:rsid w:val="00993E49"/>
    <w:rsid w:val="009947DF"/>
    <w:rsid w:val="00994A43"/>
    <w:rsid w:val="00994FF0"/>
    <w:rsid w:val="0099528A"/>
    <w:rsid w:val="00995350"/>
    <w:rsid w:val="00995560"/>
    <w:rsid w:val="009958B4"/>
    <w:rsid w:val="00995B7F"/>
    <w:rsid w:val="00995BB8"/>
    <w:rsid w:val="00995C93"/>
    <w:rsid w:val="00995D53"/>
    <w:rsid w:val="00995DDE"/>
    <w:rsid w:val="00996247"/>
    <w:rsid w:val="0099656D"/>
    <w:rsid w:val="0099676A"/>
    <w:rsid w:val="00996899"/>
    <w:rsid w:val="00996B0E"/>
    <w:rsid w:val="00996C1E"/>
    <w:rsid w:val="00996DAE"/>
    <w:rsid w:val="00996F54"/>
    <w:rsid w:val="00996F95"/>
    <w:rsid w:val="009973EC"/>
    <w:rsid w:val="009973F1"/>
    <w:rsid w:val="00997431"/>
    <w:rsid w:val="0099747E"/>
    <w:rsid w:val="00997663"/>
    <w:rsid w:val="00997667"/>
    <w:rsid w:val="009976BE"/>
    <w:rsid w:val="0099775A"/>
    <w:rsid w:val="009977BD"/>
    <w:rsid w:val="00997936"/>
    <w:rsid w:val="00997DEC"/>
    <w:rsid w:val="009A037E"/>
    <w:rsid w:val="009A0691"/>
    <w:rsid w:val="009A08A8"/>
    <w:rsid w:val="009A09BE"/>
    <w:rsid w:val="009A0BF7"/>
    <w:rsid w:val="009A0C95"/>
    <w:rsid w:val="009A0E9D"/>
    <w:rsid w:val="009A10CD"/>
    <w:rsid w:val="009A1163"/>
    <w:rsid w:val="009A147C"/>
    <w:rsid w:val="009A14C2"/>
    <w:rsid w:val="009A1585"/>
    <w:rsid w:val="009A15EE"/>
    <w:rsid w:val="009A171D"/>
    <w:rsid w:val="009A184E"/>
    <w:rsid w:val="009A1980"/>
    <w:rsid w:val="009A1A1F"/>
    <w:rsid w:val="009A1B56"/>
    <w:rsid w:val="009A1B69"/>
    <w:rsid w:val="009A1D0E"/>
    <w:rsid w:val="009A1D6C"/>
    <w:rsid w:val="009A1E45"/>
    <w:rsid w:val="009A1F52"/>
    <w:rsid w:val="009A1FD2"/>
    <w:rsid w:val="009A2046"/>
    <w:rsid w:val="009A20D6"/>
    <w:rsid w:val="009A22F9"/>
    <w:rsid w:val="009A2490"/>
    <w:rsid w:val="009A27DE"/>
    <w:rsid w:val="009A2CF9"/>
    <w:rsid w:val="009A3288"/>
    <w:rsid w:val="009A344A"/>
    <w:rsid w:val="009A354F"/>
    <w:rsid w:val="009A3567"/>
    <w:rsid w:val="009A3574"/>
    <w:rsid w:val="009A37C2"/>
    <w:rsid w:val="009A39AD"/>
    <w:rsid w:val="009A3A00"/>
    <w:rsid w:val="009A3A9E"/>
    <w:rsid w:val="009A3AA3"/>
    <w:rsid w:val="009A3AAF"/>
    <w:rsid w:val="009A3B51"/>
    <w:rsid w:val="009A3C1D"/>
    <w:rsid w:val="009A44D4"/>
    <w:rsid w:val="009A45AB"/>
    <w:rsid w:val="009A4738"/>
    <w:rsid w:val="009A47A6"/>
    <w:rsid w:val="009A4A09"/>
    <w:rsid w:val="009A4E19"/>
    <w:rsid w:val="009A50C9"/>
    <w:rsid w:val="009A51C0"/>
    <w:rsid w:val="009A53A4"/>
    <w:rsid w:val="009A5749"/>
    <w:rsid w:val="009A578D"/>
    <w:rsid w:val="009A5A44"/>
    <w:rsid w:val="009A5B32"/>
    <w:rsid w:val="009A5DC6"/>
    <w:rsid w:val="009A6297"/>
    <w:rsid w:val="009A6506"/>
    <w:rsid w:val="009A651C"/>
    <w:rsid w:val="009A6740"/>
    <w:rsid w:val="009A678C"/>
    <w:rsid w:val="009A68AE"/>
    <w:rsid w:val="009A6957"/>
    <w:rsid w:val="009A6ADE"/>
    <w:rsid w:val="009A6C38"/>
    <w:rsid w:val="009A6CCA"/>
    <w:rsid w:val="009A6CD6"/>
    <w:rsid w:val="009A7463"/>
    <w:rsid w:val="009A76BC"/>
    <w:rsid w:val="009A77AC"/>
    <w:rsid w:val="009A799E"/>
    <w:rsid w:val="009A7A1E"/>
    <w:rsid w:val="009A7A9A"/>
    <w:rsid w:val="009A7ADF"/>
    <w:rsid w:val="009A7C1D"/>
    <w:rsid w:val="009A7CA6"/>
    <w:rsid w:val="009A7ECE"/>
    <w:rsid w:val="009B02B8"/>
    <w:rsid w:val="009B0452"/>
    <w:rsid w:val="009B061B"/>
    <w:rsid w:val="009B0709"/>
    <w:rsid w:val="009B08B8"/>
    <w:rsid w:val="009B0989"/>
    <w:rsid w:val="009B0C38"/>
    <w:rsid w:val="009B0CA7"/>
    <w:rsid w:val="009B0D6E"/>
    <w:rsid w:val="009B0E16"/>
    <w:rsid w:val="009B1010"/>
    <w:rsid w:val="009B13CE"/>
    <w:rsid w:val="009B150A"/>
    <w:rsid w:val="009B1536"/>
    <w:rsid w:val="009B1A6E"/>
    <w:rsid w:val="009B1AFA"/>
    <w:rsid w:val="009B226D"/>
    <w:rsid w:val="009B230B"/>
    <w:rsid w:val="009B23C5"/>
    <w:rsid w:val="009B25D8"/>
    <w:rsid w:val="009B2634"/>
    <w:rsid w:val="009B276A"/>
    <w:rsid w:val="009B28FA"/>
    <w:rsid w:val="009B2AB7"/>
    <w:rsid w:val="009B2D9B"/>
    <w:rsid w:val="009B2E90"/>
    <w:rsid w:val="009B302D"/>
    <w:rsid w:val="009B321D"/>
    <w:rsid w:val="009B343A"/>
    <w:rsid w:val="009B35B0"/>
    <w:rsid w:val="009B3B59"/>
    <w:rsid w:val="009B3B82"/>
    <w:rsid w:val="009B3D3A"/>
    <w:rsid w:val="009B3D42"/>
    <w:rsid w:val="009B3DA1"/>
    <w:rsid w:val="009B3E4D"/>
    <w:rsid w:val="009B3E58"/>
    <w:rsid w:val="009B3F5A"/>
    <w:rsid w:val="009B4045"/>
    <w:rsid w:val="009B411E"/>
    <w:rsid w:val="009B41B2"/>
    <w:rsid w:val="009B422A"/>
    <w:rsid w:val="009B430A"/>
    <w:rsid w:val="009B43E4"/>
    <w:rsid w:val="009B44B0"/>
    <w:rsid w:val="009B45AC"/>
    <w:rsid w:val="009B481C"/>
    <w:rsid w:val="009B489C"/>
    <w:rsid w:val="009B48BB"/>
    <w:rsid w:val="009B48C4"/>
    <w:rsid w:val="009B49D8"/>
    <w:rsid w:val="009B4A99"/>
    <w:rsid w:val="009B4BB9"/>
    <w:rsid w:val="009B4C69"/>
    <w:rsid w:val="009B4DBD"/>
    <w:rsid w:val="009B502C"/>
    <w:rsid w:val="009B51CC"/>
    <w:rsid w:val="009B5219"/>
    <w:rsid w:val="009B5730"/>
    <w:rsid w:val="009B580F"/>
    <w:rsid w:val="009B58AC"/>
    <w:rsid w:val="009B58C3"/>
    <w:rsid w:val="009B5990"/>
    <w:rsid w:val="009B5C60"/>
    <w:rsid w:val="009B5D88"/>
    <w:rsid w:val="009B5F79"/>
    <w:rsid w:val="009B614B"/>
    <w:rsid w:val="009B6268"/>
    <w:rsid w:val="009B6363"/>
    <w:rsid w:val="009B6432"/>
    <w:rsid w:val="009B6589"/>
    <w:rsid w:val="009B68CE"/>
    <w:rsid w:val="009B691E"/>
    <w:rsid w:val="009B6A95"/>
    <w:rsid w:val="009B6B50"/>
    <w:rsid w:val="009B6BEB"/>
    <w:rsid w:val="009B70F2"/>
    <w:rsid w:val="009B712F"/>
    <w:rsid w:val="009B71B0"/>
    <w:rsid w:val="009B7229"/>
    <w:rsid w:val="009B7249"/>
    <w:rsid w:val="009B7378"/>
    <w:rsid w:val="009B7398"/>
    <w:rsid w:val="009B7410"/>
    <w:rsid w:val="009B7413"/>
    <w:rsid w:val="009B756C"/>
    <w:rsid w:val="009B764E"/>
    <w:rsid w:val="009B79BF"/>
    <w:rsid w:val="009B7A00"/>
    <w:rsid w:val="009B7B44"/>
    <w:rsid w:val="009B7D0F"/>
    <w:rsid w:val="009B7F5E"/>
    <w:rsid w:val="009B7F7F"/>
    <w:rsid w:val="009C0241"/>
    <w:rsid w:val="009C03DD"/>
    <w:rsid w:val="009C0620"/>
    <w:rsid w:val="009C0628"/>
    <w:rsid w:val="009C07E7"/>
    <w:rsid w:val="009C08F2"/>
    <w:rsid w:val="009C0913"/>
    <w:rsid w:val="009C0A24"/>
    <w:rsid w:val="009C0C68"/>
    <w:rsid w:val="009C0E0C"/>
    <w:rsid w:val="009C0E1E"/>
    <w:rsid w:val="009C0E41"/>
    <w:rsid w:val="009C0E74"/>
    <w:rsid w:val="009C0F91"/>
    <w:rsid w:val="009C12A7"/>
    <w:rsid w:val="009C13B8"/>
    <w:rsid w:val="009C13C6"/>
    <w:rsid w:val="009C1543"/>
    <w:rsid w:val="009C1826"/>
    <w:rsid w:val="009C18CD"/>
    <w:rsid w:val="009C1C0E"/>
    <w:rsid w:val="009C1E48"/>
    <w:rsid w:val="009C1F07"/>
    <w:rsid w:val="009C21F4"/>
    <w:rsid w:val="009C2250"/>
    <w:rsid w:val="009C2294"/>
    <w:rsid w:val="009C2301"/>
    <w:rsid w:val="009C2371"/>
    <w:rsid w:val="009C2453"/>
    <w:rsid w:val="009C26BB"/>
    <w:rsid w:val="009C27F7"/>
    <w:rsid w:val="009C28BD"/>
    <w:rsid w:val="009C2979"/>
    <w:rsid w:val="009C29AB"/>
    <w:rsid w:val="009C2B4B"/>
    <w:rsid w:val="009C2D76"/>
    <w:rsid w:val="009C2DCD"/>
    <w:rsid w:val="009C2DFB"/>
    <w:rsid w:val="009C2EA8"/>
    <w:rsid w:val="009C315F"/>
    <w:rsid w:val="009C3925"/>
    <w:rsid w:val="009C3990"/>
    <w:rsid w:val="009C3F79"/>
    <w:rsid w:val="009C4081"/>
    <w:rsid w:val="009C4412"/>
    <w:rsid w:val="009C461B"/>
    <w:rsid w:val="009C470C"/>
    <w:rsid w:val="009C482D"/>
    <w:rsid w:val="009C4983"/>
    <w:rsid w:val="009C49B7"/>
    <w:rsid w:val="009C49F9"/>
    <w:rsid w:val="009C4DE1"/>
    <w:rsid w:val="009C4E73"/>
    <w:rsid w:val="009C4FB3"/>
    <w:rsid w:val="009C5251"/>
    <w:rsid w:val="009C52A4"/>
    <w:rsid w:val="009C543E"/>
    <w:rsid w:val="009C54E7"/>
    <w:rsid w:val="009C5556"/>
    <w:rsid w:val="009C5884"/>
    <w:rsid w:val="009C5B43"/>
    <w:rsid w:val="009C5B67"/>
    <w:rsid w:val="009C5C9F"/>
    <w:rsid w:val="009C5CCC"/>
    <w:rsid w:val="009C5DEF"/>
    <w:rsid w:val="009C604A"/>
    <w:rsid w:val="009C628A"/>
    <w:rsid w:val="009C66A0"/>
    <w:rsid w:val="009C67A0"/>
    <w:rsid w:val="009C6826"/>
    <w:rsid w:val="009C6857"/>
    <w:rsid w:val="009C6B80"/>
    <w:rsid w:val="009C6B94"/>
    <w:rsid w:val="009C6B9F"/>
    <w:rsid w:val="009C6BDB"/>
    <w:rsid w:val="009C7028"/>
    <w:rsid w:val="009C7346"/>
    <w:rsid w:val="009C74E1"/>
    <w:rsid w:val="009C76BE"/>
    <w:rsid w:val="009C7ADA"/>
    <w:rsid w:val="009C7B67"/>
    <w:rsid w:val="009C7C2D"/>
    <w:rsid w:val="009C7C3A"/>
    <w:rsid w:val="009C7ECA"/>
    <w:rsid w:val="009D0014"/>
    <w:rsid w:val="009D0175"/>
    <w:rsid w:val="009D0198"/>
    <w:rsid w:val="009D01EF"/>
    <w:rsid w:val="009D01F4"/>
    <w:rsid w:val="009D02EE"/>
    <w:rsid w:val="009D030F"/>
    <w:rsid w:val="009D07EB"/>
    <w:rsid w:val="009D0911"/>
    <w:rsid w:val="009D0929"/>
    <w:rsid w:val="009D0CB0"/>
    <w:rsid w:val="009D0D04"/>
    <w:rsid w:val="009D0D0F"/>
    <w:rsid w:val="009D13FC"/>
    <w:rsid w:val="009D14B3"/>
    <w:rsid w:val="009D162C"/>
    <w:rsid w:val="009D1684"/>
    <w:rsid w:val="009D19C2"/>
    <w:rsid w:val="009D217D"/>
    <w:rsid w:val="009D237E"/>
    <w:rsid w:val="009D2388"/>
    <w:rsid w:val="009D2424"/>
    <w:rsid w:val="009D2480"/>
    <w:rsid w:val="009D2C41"/>
    <w:rsid w:val="009D330F"/>
    <w:rsid w:val="009D33B0"/>
    <w:rsid w:val="009D34B1"/>
    <w:rsid w:val="009D35B7"/>
    <w:rsid w:val="009D36D2"/>
    <w:rsid w:val="009D37B4"/>
    <w:rsid w:val="009D37EE"/>
    <w:rsid w:val="009D37F8"/>
    <w:rsid w:val="009D3BD6"/>
    <w:rsid w:val="009D3C6E"/>
    <w:rsid w:val="009D3CBF"/>
    <w:rsid w:val="009D3D86"/>
    <w:rsid w:val="009D3D8D"/>
    <w:rsid w:val="009D3E5E"/>
    <w:rsid w:val="009D3E83"/>
    <w:rsid w:val="009D3FA0"/>
    <w:rsid w:val="009D40B6"/>
    <w:rsid w:val="009D44EF"/>
    <w:rsid w:val="009D45D5"/>
    <w:rsid w:val="009D484F"/>
    <w:rsid w:val="009D4AAF"/>
    <w:rsid w:val="009D4F02"/>
    <w:rsid w:val="009D4FB6"/>
    <w:rsid w:val="009D51F9"/>
    <w:rsid w:val="009D5476"/>
    <w:rsid w:val="009D5562"/>
    <w:rsid w:val="009D5613"/>
    <w:rsid w:val="009D5698"/>
    <w:rsid w:val="009D5883"/>
    <w:rsid w:val="009D58B0"/>
    <w:rsid w:val="009D593F"/>
    <w:rsid w:val="009D5B7D"/>
    <w:rsid w:val="009D5CD6"/>
    <w:rsid w:val="009D5D8D"/>
    <w:rsid w:val="009D622F"/>
    <w:rsid w:val="009D6267"/>
    <w:rsid w:val="009D6563"/>
    <w:rsid w:val="009D66DD"/>
    <w:rsid w:val="009D6A6C"/>
    <w:rsid w:val="009D6C6B"/>
    <w:rsid w:val="009D6DAC"/>
    <w:rsid w:val="009D6DC1"/>
    <w:rsid w:val="009D70F3"/>
    <w:rsid w:val="009D723A"/>
    <w:rsid w:val="009D72F6"/>
    <w:rsid w:val="009D74D9"/>
    <w:rsid w:val="009D7517"/>
    <w:rsid w:val="009D75A5"/>
    <w:rsid w:val="009D765C"/>
    <w:rsid w:val="009D7712"/>
    <w:rsid w:val="009D7732"/>
    <w:rsid w:val="009D778D"/>
    <w:rsid w:val="009D78DF"/>
    <w:rsid w:val="009D79EA"/>
    <w:rsid w:val="009D7A14"/>
    <w:rsid w:val="009D7B22"/>
    <w:rsid w:val="009D7C45"/>
    <w:rsid w:val="009D7CA3"/>
    <w:rsid w:val="009D7CB7"/>
    <w:rsid w:val="009D7EBD"/>
    <w:rsid w:val="009E03B6"/>
    <w:rsid w:val="009E064E"/>
    <w:rsid w:val="009E0AE8"/>
    <w:rsid w:val="009E0C7A"/>
    <w:rsid w:val="009E0D77"/>
    <w:rsid w:val="009E10E5"/>
    <w:rsid w:val="009E1372"/>
    <w:rsid w:val="009E138C"/>
    <w:rsid w:val="009E1412"/>
    <w:rsid w:val="009E1683"/>
    <w:rsid w:val="009E1789"/>
    <w:rsid w:val="009E1849"/>
    <w:rsid w:val="009E19DE"/>
    <w:rsid w:val="009E1A60"/>
    <w:rsid w:val="009E1A7D"/>
    <w:rsid w:val="009E1B82"/>
    <w:rsid w:val="009E1C20"/>
    <w:rsid w:val="009E1C7D"/>
    <w:rsid w:val="009E1D17"/>
    <w:rsid w:val="009E1E44"/>
    <w:rsid w:val="009E1F7B"/>
    <w:rsid w:val="009E248B"/>
    <w:rsid w:val="009E29C5"/>
    <w:rsid w:val="009E2A3A"/>
    <w:rsid w:val="009E2B50"/>
    <w:rsid w:val="009E2DA0"/>
    <w:rsid w:val="009E2EC5"/>
    <w:rsid w:val="009E2F1B"/>
    <w:rsid w:val="009E30BE"/>
    <w:rsid w:val="009E3544"/>
    <w:rsid w:val="009E3552"/>
    <w:rsid w:val="009E36C5"/>
    <w:rsid w:val="009E36F8"/>
    <w:rsid w:val="009E36FB"/>
    <w:rsid w:val="009E37C7"/>
    <w:rsid w:val="009E3900"/>
    <w:rsid w:val="009E39C9"/>
    <w:rsid w:val="009E3A72"/>
    <w:rsid w:val="009E3BD4"/>
    <w:rsid w:val="009E3D34"/>
    <w:rsid w:val="009E3DBB"/>
    <w:rsid w:val="009E40CC"/>
    <w:rsid w:val="009E4115"/>
    <w:rsid w:val="009E453B"/>
    <w:rsid w:val="009E49AB"/>
    <w:rsid w:val="009E4A58"/>
    <w:rsid w:val="009E4B4F"/>
    <w:rsid w:val="009E4BC8"/>
    <w:rsid w:val="009E4BF3"/>
    <w:rsid w:val="009E4C5F"/>
    <w:rsid w:val="009E4EDC"/>
    <w:rsid w:val="009E5029"/>
    <w:rsid w:val="009E50D3"/>
    <w:rsid w:val="009E51A1"/>
    <w:rsid w:val="009E52EF"/>
    <w:rsid w:val="009E5465"/>
    <w:rsid w:val="009E5474"/>
    <w:rsid w:val="009E566B"/>
    <w:rsid w:val="009E5734"/>
    <w:rsid w:val="009E59E3"/>
    <w:rsid w:val="009E5CC6"/>
    <w:rsid w:val="009E5E9D"/>
    <w:rsid w:val="009E5F79"/>
    <w:rsid w:val="009E6065"/>
    <w:rsid w:val="009E628A"/>
    <w:rsid w:val="009E64DB"/>
    <w:rsid w:val="009E6630"/>
    <w:rsid w:val="009E6758"/>
    <w:rsid w:val="009E6845"/>
    <w:rsid w:val="009E6A0F"/>
    <w:rsid w:val="009E6B65"/>
    <w:rsid w:val="009E6D41"/>
    <w:rsid w:val="009E6D55"/>
    <w:rsid w:val="009E6D88"/>
    <w:rsid w:val="009E6FB7"/>
    <w:rsid w:val="009E6FD2"/>
    <w:rsid w:val="009E6FF9"/>
    <w:rsid w:val="009E778C"/>
    <w:rsid w:val="009E7BB7"/>
    <w:rsid w:val="009E7C26"/>
    <w:rsid w:val="009F00F1"/>
    <w:rsid w:val="009F0287"/>
    <w:rsid w:val="009F02DF"/>
    <w:rsid w:val="009F0305"/>
    <w:rsid w:val="009F0443"/>
    <w:rsid w:val="009F06F9"/>
    <w:rsid w:val="009F0739"/>
    <w:rsid w:val="009F0842"/>
    <w:rsid w:val="009F08FE"/>
    <w:rsid w:val="009F096F"/>
    <w:rsid w:val="009F0BDE"/>
    <w:rsid w:val="009F0D44"/>
    <w:rsid w:val="009F0E79"/>
    <w:rsid w:val="009F0EA2"/>
    <w:rsid w:val="009F102F"/>
    <w:rsid w:val="009F10E8"/>
    <w:rsid w:val="009F154C"/>
    <w:rsid w:val="009F165D"/>
    <w:rsid w:val="009F1695"/>
    <w:rsid w:val="009F1F2E"/>
    <w:rsid w:val="009F20E0"/>
    <w:rsid w:val="009F21D6"/>
    <w:rsid w:val="009F23AA"/>
    <w:rsid w:val="009F2766"/>
    <w:rsid w:val="009F2D60"/>
    <w:rsid w:val="009F2DF0"/>
    <w:rsid w:val="009F2FC3"/>
    <w:rsid w:val="009F30FF"/>
    <w:rsid w:val="009F321E"/>
    <w:rsid w:val="009F3664"/>
    <w:rsid w:val="009F368E"/>
    <w:rsid w:val="009F3812"/>
    <w:rsid w:val="009F39FD"/>
    <w:rsid w:val="009F3A1C"/>
    <w:rsid w:val="009F3DC9"/>
    <w:rsid w:val="009F40A5"/>
    <w:rsid w:val="009F416B"/>
    <w:rsid w:val="009F4340"/>
    <w:rsid w:val="009F4877"/>
    <w:rsid w:val="009F4CD3"/>
    <w:rsid w:val="009F4D92"/>
    <w:rsid w:val="009F4DBC"/>
    <w:rsid w:val="009F4F66"/>
    <w:rsid w:val="009F5194"/>
    <w:rsid w:val="009F523D"/>
    <w:rsid w:val="009F54F6"/>
    <w:rsid w:val="009F557C"/>
    <w:rsid w:val="009F55FE"/>
    <w:rsid w:val="009F572F"/>
    <w:rsid w:val="009F5B66"/>
    <w:rsid w:val="009F5BFE"/>
    <w:rsid w:val="009F5C04"/>
    <w:rsid w:val="009F5DDA"/>
    <w:rsid w:val="009F5DE4"/>
    <w:rsid w:val="009F5F6F"/>
    <w:rsid w:val="009F5FDC"/>
    <w:rsid w:val="009F60F4"/>
    <w:rsid w:val="009F61B3"/>
    <w:rsid w:val="009F6323"/>
    <w:rsid w:val="009F6610"/>
    <w:rsid w:val="009F69E9"/>
    <w:rsid w:val="009F6B90"/>
    <w:rsid w:val="009F6C05"/>
    <w:rsid w:val="009F6DC3"/>
    <w:rsid w:val="009F6F64"/>
    <w:rsid w:val="009F7012"/>
    <w:rsid w:val="009F703D"/>
    <w:rsid w:val="009F721E"/>
    <w:rsid w:val="009F7465"/>
    <w:rsid w:val="009F74D9"/>
    <w:rsid w:val="009F74F0"/>
    <w:rsid w:val="009F761D"/>
    <w:rsid w:val="009F76B7"/>
    <w:rsid w:val="009F7744"/>
    <w:rsid w:val="009F774B"/>
    <w:rsid w:val="009F778F"/>
    <w:rsid w:val="009F7949"/>
    <w:rsid w:val="009F7DC5"/>
    <w:rsid w:val="009F7EC6"/>
    <w:rsid w:val="00A000D1"/>
    <w:rsid w:val="00A001C5"/>
    <w:rsid w:val="00A00261"/>
    <w:rsid w:val="00A00540"/>
    <w:rsid w:val="00A00790"/>
    <w:rsid w:val="00A00A7A"/>
    <w:rsid w:val="00A00EFD"/>
    <w:rsid w:val="00A00F50"/>
    <w:rsid w:val="00A0138B"/>
    <w:rsid w:val="00A013DC"/>
    <w:rsid w:val="00A01797"/>
    <w:rsid w:val="00A018EF"/>
    <w:rsid w:val="00A019D4"/>
    <w:rsid w:val="00A01EFB"/>
    <w:rsid w:val="00A02118"/>
    <w:rsid w:val="00A021AD"/>
    <w:rsid w:val="00A0236A"/>
    <w:rsid w:val="00A0276A"/>
    <w:rsid w:val="00A0293E"/>
    <w:rsid w:val="00A02A02"/>
    <w:rsid w:val="00A02AEB"/>
    <w:rsid w:val="00A02C4D"/>
    <w:rsid w:val="00A02D2A"/>
    <w:rsid w:val="00A02DA2"/>
    <w:rsid w:val="00A02EDA"/>
    <w:rsid w:val="00A031A5"/>
    <w:rsid w:val="00A033C6"/>
    <w:rsid w:val="00A034BC"/>
    <w:rsid w:val="00A03694"/>
    <w:rsid w:val="00A0380B"/>
    <w:rsid w:val="00A03F44"/>
    <w:rsid w:val="00A04026"/>
    <w:rsid w:val="00A04090"/>
    <w:rsid w:val="00A04249"/>
    <w:rsid w:val="00A04364"/>
    <w:rsid w:val="00A04386"/>
    <w:rsid w:val="00A043DC"/>
    <w:rsid w:val="00A04AE2"/>
    <w:rsid w:val="00A04AF7"/>
    <w:rsid w:val="00A04D18"/>
    <w:rsid w:val="00A04D73"/>
    <w:rsid w:val="00A050E1"/>
    <w:rsid w:val="00A052A3"/>
    <w:rsid w:val="00A054D2"/>
    <w:rsid w:val="00A0556B"/>
    <w:rsid w:val="00A05618"/>
    <w:rsid w:val="00A05619"/>
    <w:rsid w:val="00A059CD"/>
    <w:rsid w:val="00A05A8D"/>
    <w:rsid w:val="00A05B14"/>
    <w:rsid w:val="00A05DAA"/>
    <w:rsid w:val="00A05F83"/>
    <w:rsid w:val="00A061A9"/>
    <w:rsid w:val="00A06207"/>
    <w:rsid w:val="00A06397"/>
    <w:rsid w:val="00A06500"/>
    <w:rsid w:val="00A06870"/>
    <w:rsid w:val="00A069C3"/>
    <w:rsid w:val="00A06BF5"/>
    <w:rsid w:val="00A06CC6"/>
    <w:rsid w:val="00A06D0F"/>
    <w:rsid w:val="00A06DA5"/>
    <w:rsid w:val="00A06E47"/>
    <w:rsid w:val="00A071DA"/>
    <w:rsid w:val="00A07789"/>
    <w:rsid w:val="00A07AA0"/>
    <w:rsid w:val="00A07B89"/>
    <w:rsid w:val="00A10269"/>
    <w:rsid w:val="00A1034F"/>
    <w:rsid w:val="00A10485"/>
    <w:rsid w:val="00A10566"/>
    <w:rsid w:val="00A10624"/>
    <w:rsid w:val="00A106B8"/>
    <w:rsid w:val="00A10B38"/>
    <w:rsid w:val="00A10BAC"/>
    <w:rsid w:val="00A111BD"/>
    <w:rsid w:val="00A111FD"/>
    <w:rsid w:val="00A11271"/>
    <w:rsid w:val="00A1140A"/>
    <w:rsid w:val="00A118B5"/>
    <w:rsid w:val="00A119CC"/>
    <w:rsid w:val="00A11CC9"/>
    <w:rsid w:val="00A11CF2"/>
    <w:rsid w:val="00A11FAB"/>
    <w:rsid w:val="00A122F3"/>
    <w:rsid w:val="00A12414"/>
    <w:rsid w:val="00A12521"/>
    <w:rsid w:val="00A12587"/>
    <w:rsid w:val="00A1258D"/>
    <w:rsid w:val="00A125B2"/>
    <w:rsid w:val="00A126D3"/>
    <w:rsid w:val="00A12949"/>
    <w:rsid w:val="00A12ACE"/>
    <w:rsid w:val="00A12C23"/>
    <w:rsid w:val="00A12CCA"/>
    <w:rsid w:val="00A12CCC"/>
    <w:rsid w:val="00A12F25"/>
    <w:rsid w:val="00A13166"/>
    <w:rsid w:val="00A13265"/>
    <w:rsid w:val="00A13395"/>
    <w:rsid w:val="00A13620"/>
    <w:rsid w:val="00A13897"/>
    <w:rsid w:val="00A13A2E"/>
    <w:rsid w:val="00A13FB7"/>
    <w:rsid w:val="00A13FBA"/>
    <w:rsid w:val="00A13FCA"/>
    <w:rsid w:val="00A1403C"/>
    <w:rsid w:val="00A14209"/>
    <w:rsid w:val="00A1428B"/>
    <w:rsid w:val="00A142EF"/>
    <w:rsid w:val="00A144C5"/>
    <w:rsid w:val="00A14664"/>
    <w:rsid w:val="00A146A7"/>
    <w:rsid w:val="00A147D7"/>
    <w:rsid w:val="00A14B5F"/>
    <w:rsid w:val="00A14ED6"/>
    <w:rsid w:val="00A14F8E"/>
    <w:rsid w:val="00A14F90"/>
    <w:rsid w:val="00A15643"/>
    <w:rsid w:val="00A1581F"/>
    <w:rsid w:val="00A1596C"/>
    <w:rsid w:val="00A15992"/>
    <w:rsid w:val="00A15BD2"/>
    <w:rsid w:val="00A15CEC"/>
    <w:rsid w:val="00A16095"/>
    <w:rsid w:val="00A1613E"/>
    <w:rsid w:val="00A1625D"/>
    <w:rsid w:val="00A162E9"/>
    <w:rsid w:val="00A166D7"/>
    <w:rsid w:val="00A167C4"/>
    <w:rsid w:val="00A16948"/>
    <w:rsid w:val="00A16B5B"/>
    <w:rsid w:val="00A16E0F"/>
    <w:rsid w:val="00A16EB1"/>
    <w:rsid w:val="00A172A3"/>
    <w:rsid w:val="00A173A5"/>
    <w:rsid w:val="00A17585"/>
    <w:rsid w:val="00A17607"/>
    <w:rsid w:val="00A176B4"/>
    <w:rsid w:val="00A17C5E"/>
    <w:rsid w:val="00A17CFB"/>
    <w:rsid w:val="00A17DD7"/>
    <w:rsid w:val="00A17EAF"/>
    <w:rsid w:val="00A201CC"/>
    <w:rsid w:val="00A201FC"/>
    <w:rsid w:val="00A203D0"/>
    <w:rsid w:val="00A2047A"/>
    <w:rsid w:val="00A206BD"/>
    <w:rsid w:val="00A2087B"/>
    <w:rsid w:val="00A20C00"/>
    <w:rsid w:val="00A20F4F"/>
    <w:rsid w:val="00A20F73"/>
    <w:rsid w:val="00A2110E"/>
    <w:rsid w:val="00A2115B"/>
    <w:rsid w:val="00A216FA"/>
    <w:rsid w:val="00A21908"/>
    <w:rsid w:val="00A21909"/>
    <w:rsid w:val="00A21B0A"/>
    <w:rsid w:val="00A21BBB"/>
    <w:rsid w:val="00A21BCB"/>
    <w:rsid w:val="00A21CD5"/>
    <w:rsid w:val="00A21D9B"/>
    <w:rsid w:val="00A21DFD"/>
    <w:rsid w:val="00A21FF6"/>
    <w:rsid w:val="00A22079"/>
    <w:rsid w:val="00A220B2"/>
    <w:rsid w:val="00A22251"/>
    <w:rsid w:val="00A223CC"/>
    <w:rsid w:val="00A22489"/>
    <w:rsid w:val="00A225A7"/>
    <w:rsid w:val="00A2263D"/>
    <w:rsid w:val="00A22906"/>
    <w:rsid w:val="00A22932"/>
    <w:rsid w:val="00A22AA6"/>
    <w:rsid w:val="00A22D95"/>
    <w:rsid w:val="00A22E9C"/>
    <w:rsid w:val="00A22EB8"/>
    <w:rsid w:val="00A23135"/>
    <w:rsid w:val="00A231D4"/>
    <w:rsid w:val="00A23281"/>
    <w:rsid w:val="00A2362E"/>
    <w:rsid w:val="00A23930"/>
    <w:rsid w:val="00A23962"/>
    <w:rsid w:val="00A23A19"/>
    <w:rsid w:val="00A23B0D"/>
    <w:rsid w:val="00A23BD1"/>
    <w:rsid w:val="00A23D8E"/>
    <w:rsid w:val="00A23E6C"/>
    <w:rsid w:val="00A23EB9"/>
    <w:rsid w:val="00A24089"/>
    <w:rsid w:val="00A241BE"/>
    <w:rsid w:val="00A2439B"/>
    <w:rsid w:val="00A24478"/>
    <w:rsid w:val="00A247D8"/>
    <w:rsid w:val="00A2497D"/>
    <w:rsid w:val="00A24AA6"/>
    <w:rsid w:val="00A24BAE"/>
    <w:rsid w:val="00A25001"/>
    <w:rsid w:val="00A25085"/>
    <w:rsid w:val="00A250D7"/>
    <w:rsid w:val="00A25208"/>
    <w:rsid w:val="00A2540C"/>
    <w:rsid w:val="00A2547D"/>
    <w:rsid w:val="00A2581A"/>
    <w:rsid w:val="00A25A7D"/>
    <w:rsid w:val="00A25A7F"/>
    <w:rsid w:val="00A25AFF"/>
    <w:rsid w:val="00A25D71"/>
    <w:rsid w:val="00A25E84"/>
    <w:rsid w:val="00A25FEA"/>
    <w:rsid w:val="00A2618C"/>
    <w:rsid w:val="00A26588"/>
    <w:rsid w:val="00A2662B"/>
    <w:rsid w:val="00A26786"/>
    <w:rsid w:val="00A26917"/>
    <w:rsid w:val="00A26C0F"/>
    <w:rsid w:val="00A26EE2"/>
    <w:rsid w:val="00A26F11"/>
    <w:rsid w:val="00A27180"/>
    <w:rsid w:val="00A27214"/>
    <w:rsid w:val="00A27437"/>
    <w:rsid w:val="00A27946"/>
    <w:rsid w:val="00A27C57"/>
    <w:rsid w:val="00A27C6A"/>
    <w:rsid w:val="00A27C71"/>
    <w:rsid w:val="00A27D8D"/>
    <w:rsid w:val="00A27DD6"/>
    <w:rsid w:val="00A27F36"/>
    <w:rsid w:val="00A3011C"/>
    <w:rsid w:val="00A301A4"/>
    <w:rsid w:val="00A3038A"/>
    <w:rsid w:val="00A305A9"/>
    <w:rsid w:val="00A309EC"/>
    <w:rsid w:val="00A30DE7"/>
    <w:rsid w:val="00A30E64"/>
    <w:rsid w:val="00A310F2"/>
    <w:rsid w:val="00A3118C"/>
    <w:rsid w:val="00A313DD"/>
    <w:rsid w:val="00A313FF"/>
    <w:rsid w:val="00A317AE"/>
    <w:rsid w:val="00A31A26"/>
    <w:rsid w:val="00A31AA0"/>
    <w:rsid w:val="00A31CC0"/>
    <w:rsid w:val="00A31D65"/>
    <w:rsid w:val="00A31F2B"/>
    <w:rsid w:val="00A32191"/>
    <w:rsid w:val="00A32778"/>
    <w:rsid w:val="00A3283F"/>
    <w:rsid w:val="00A32B7C"/>
    <w:rsid w:val="00A32C87"/>
    <w:rsid w:val="00A32E57"/>
    <w:rsid w:val="00A32E7F"/>
    <w:rsid w:val="00A33388"/>
    <w:rsid w:val="00A33653"/>
    <w:rsid w:val="00A3369B"/>
    <w:rsid w:val="00A339C0"/>
    <w:rsid w:val="00A33B15"/>
    <w:rsid w:val="00A340D3"/>
    <w:rsid w:val="00A344CA"/>
    <w:rsid w:val="00A344E4"/>
    <w:rsid w:val="00A34582"/>
    <w:rsid w:val="00A34A95"/>
    <w:rsid w:val="00A34DC9"/>
    <w:rsid w:val="00A34DD3"/>
    <w:rsid w:val="00A34E4B"/>
    <w:rsid w:val="00A35241"/>
    <w:rsid w:val="00A353DB"/>
    <w:rsid w:val="00A353F9"/>
    <w:rsid w:val="00A35793"/>
    <w:rsid w:val="00A357F9"/>
    <w:rsid w:val="00A3594F"/>
    <w:rsid w:val="00A359C7"/>
    <w:rsid w:val="00A35A7B"/>
    <w:rsid w:val="00A35BE1"/>
    <w:rsid w:val="00A35CD0"/>
    <w:rsid w:val="00A35E3E"/>
    <w:rsid w:val="00A366AD"/>
    <w:rsid w:val="00A3676C"/>
    <w:rsid w:val="00A36821"/>
    <w:rsid w:val="00A36AC0"/>
    <w:rsid w:val="00A36C51"/>
    <w:rsid w:val="00A36CE6"/>
    <w:rsid w:val="00A36D3E"/>
    <w:rsid w:val="00A36D99"/>
    <w:rsid w:val="00A36E9D"/>
    <w:rsid w:val="00A372AA"/>
    <w:rsid w:val="00A3767D"/>
    <w:rsid w:val="00A378DA"/>
    <w:rsid w:val="00A37928"/>
    <w:rsid w:val="00A37BB5"/>
    <w:rsid w:val="00A37F67"/>
    <w:rsid w:val="00A37FE7"/>
    <w:rsid w:val="00A37FF0"/>
    <w:rsid w:val="00A401F8"/>
    <w:rsid w:val="00A402FD"/>
    <w:rsid w:val="00A403E7"/>
    <w:rsid w:val="00A404EE"/>
    <w:rsid w:val="00A40618"/>
    <w:rsid w:val="00A40649"/>
    <w:rsid w:val="00A40758"/>
    <w:rsid w:val="00A40766"/>
    <w:rsid w:val="00A407DA"/>
    <w:rsid w:val="00A40935"/>
    <w:rsid w:val="00A40963"/>
    <w:rsid w:val="00A409CD"/>
    <w:rsid w:val="00A409FC"/>
    <w:rsid w:val="00A40AE1"/>
    <w:rsid w:val="00A40C29"/>
    <w:rsid w:val="00A40D86"/>
    <w:rsid w:val="00A40F7A"/>
    <w:rsid w:val="00A412EF"/>
    <w:rsid w:val="00A41567"/>
    <w:rsid w:val="00A4189C"/>
    <w:rsid w:val="00A418A6"/>
    <w:rsid w:val="00A418FC"/>
    <w:rsid w:val="00A419D4"/>
    <w:rsid w:val="00A41ABF"/>
    <w:rsid w:val="00A41C34"/>
    <w:rsid w:val="00A4249D"/>
    <w:rsid w:val="00A424C9"/>
    <w:rsid w:val="00A4255B"/>
    <w:rsid w:val="00A42672"/>
    <w:rsid w:val="00A4270F"/>
    <w:rsid w:val="00A4283E"/>
    <w:rsid w:val="00A42842"/>
    <w:rsid w:val="00A42A01"/>
    <w:rsid w:val="00A42A94"/>
    <w:rsid w:val="00A42C42"/>
    <w:rsid w:val="00A42F67"/>
    <w:rsid w:val="00A43067"/>
    <w:rsid w:val="00A430C4"/>
    <w:rsid w:val="00A4322C"/>
    <w:rsid w:val="00A432B8"/>
    <w:rsid w:val="00A432E5"/>
    <w:rsid w:val="00A433D7"/>
    <w:rsid w:val="00A4386B"/>
    <w:rsid w:val="00A438FA"/>
    <w:rsid w:val="00A43A5A"/>
    <w:rsid w:val="00A43B3F"/>
    <w:rsid w:val="00A43BB9"/>
    <w:rsid w:val="00A43CBE"/>
    <w:rsid w:val="00A44033"/>
    <w:rsid w:val="00A440B2"/>
    <w:rsid w:val="00A44484"/>
    <w:rsid w:val="00A445EC"/>
    <w:rsid w:val="00A445ED"/>
    <w:rsid w:val="00A44A3F"/>
    <w:rsid w:val="00A44E2E"/>
    <w:rsid w:val="00A44F10"/>
    <w:rsid w:val="00A45753"/>
    <w:rsid w:val="00A458D4"/>
    <w:rsid w:val="00A45A19"/>
    <w:rsid w:val="00A45BB9"/>
    <w:rsid w:val="00A45C3A"/>
    <w:rsid w:val="00A45CDF"/>
    <w:rsid w:val="00A464FE"/>
    <w:rsid w:val="00A468CB"/>
    <w:rsid w:val="00A4694F"/>
    <w:rsid w:val="00A469D0"/>
    <w:rsid w:val="00A46A56"/>
    <w:rsid w:val="00A46F33"/>
    <w:rsid w:val="00A47781"/>
    <w:rsid w:val="00A478AC"/>
    <w:rsid w:val="00A47BFE"/>
    <w:rsid w:val="00A5005B"/>
    <w:rsid w:val="00A502E2"/>
    <w:rsid w:val="00A506C3"/>
    <w:rsid w:val="00A50A6E"/>
    <w:rsid w:val="00A50AC5"/>
    <w:rsid w:val="00A50B44"/>
    <w:rsid w:val="00A50B58"/>
    <w:rsid w:val="00A50B5E"/>
    <w:rsid w:val="00A50EF9"/>
    <w:rsid w:val="00A50FD0"/>
    <w:rsid w:val="00A514C7"/>
    <w:rsid w:val="00A5150B"/>
    <w:rsid w:val="00A51712"/>
    <w:rsid w:val="00A51875"/>
    <w:rsid w:val="00A51AD1"/>
    <w:rsid w:val="00A51D94"/>
    <w:rsid w:val="00A52113"/>
    <w:rsid w:val="00A521D7"/>
    <w:rsid w:val="00A522E6"/>
    <w:rsid w:val="00A52904"/>
    <w:rsid w:val="00A52A56"/>
    <w:rsid w:val="00A52E0C"/>
    <w:rsid w:val="00A52E92"/>
    <w:rsid w:val="00A52EB7"/>
    <w:rsid w:val="00A531E1"/>
    <w:rsid w:val="00A53304"/>
    <w:rsid w:val="00A53385"/>
    <w:rsid w:val="00A534AA"/>
    <w:rsid w:val="00A5355A"/>
    <w:rsid w:val="00A5362B"/>
    <w:rsid w:val="00A53873"/>
    <w:rsid w:val="00A53B9E"/>
    <w:rsid w:val="00A53C7D"/>
    <w:rsid w:val="00A53D15"/>
    <w:rsid w:val="00A53D44"/>
    <w:rsid w:val="00A53D81"/>
    <w:rsid w:val="00A53F77"/>
    <w:rsid w:val="00A540F6"/>
    <w:rsid w:val="00A54230"/>
    <w:rsid w:val="00A54474"/>
    <w:rsid w:val="00A5454A"/>
    <w:rsid w:val="00A54728"/>
    <w:rsid w:val="00A54960"/>
    <w:rsid w:val="00A54DB7"/>
    <w:rsid w:val="00A54DDE"/>
    <w:rsid w:val="00A55026"/>
    <w:rsid w:val="00A551F1"/>
    <w:rsid w:val="00A55378"/>
    <w:rsid w:val="00A55389"/>
    <w:rsid w:val="00A55441"/>
    <w:rsid w:val="00A55630"/>
    <w:rsid w:val="00A55715"/>
    <w:rsid w:val="00A5580F"/>
    <w:rsid w:val="00A55D60"/>
    <w:rsid w:val="00A55F00"/>
    <w:rsid w:val="00A55F5B"/>
    <w:rsid w:val="00A5603C"/>
    <w:rsid w:val="00A56097"/>
    <w:rsid w:val="00A560BC"/>
    <w:rsid w:val="00A56199"/>
    <w:rsid w:val="00A56255"/>
    <w:rsid w:val="00A56403"/>
    <w:rsid w:val="00A56576"/>
    <w:rsid w:val="00A566B6"/>
    <w:rsid w:val="00A5675A"/>
    <w:rsid w:val="00A56986"/>
    <w:rsid w:val="00A56A6B"/>
    <w:rsid w:val="00A5713E"/>
    <w:rsid w:val="00A57184"/>
    <w:rsid w:val="00A571A8"/>
    <w:rsid w:val="00A571C3"/>
    <w:rsid w:val="00A57425"/>
    <w:rsid w:val="00A5751F"/>
    <w:rsid w:val="00A5799C"/>
    <w:rsid w:val="00A57AF8"/>
    <w:rsid w:val="00A57CC1"/>
    <w:rsid w:val="00A57D37"/>
    <w:rsid w:val="00A57FB4"/>
    <w:rsid w:val="00A6003C"/>
    <w:rsid w:val="00A600A1"/>
    <w:rsid w:val="00A6027C"/>
    <w:rsid w:val="00A6054A"/>
    <w:rsid w:val="00A60ACB"/>
    <w:rsid w:val="00A60C17"/>
    <w:rsid w:val="00A617F2"/>
    <w:rsid w:val="00A61806"/>
    <w:rsid w:val="00A61949"/>
    <w:rsid w:val="00A61AB3"/>
    <w:rsid w:val="00A61BDB"/>
    <w:rsid w:val="00A61DC3"/>
    <w:rsid w:val="00A61FF4"/>
    <w:rsid w:val="00A6229A"/>
    <w:rsid w:val="00A6229E"/>
    <w:rsid w:val="00A628E6"/>
    <w:rsid w:val="00A62F1F"/>
    <w:rsid w:val="00A63354"/>
    <w:rsid w:val="00A633F1"/>
    <w:rsid w:val="00A635D2"/>
    <w:rsid w:val="00A63670"/>
    <w:rsid w:val="00A63B30"/>
    <w:rsid w:val="00A63BEB"/>
    <w:rsid w:val="00A63D16"/>
    <w:rsid w:val="00A6414A"/>
    <w:rsid w:val="00A642DF"/>
    <w:rsid w:val="00A6434F"/>
    <w:rsid w:val="00A6487D"/>
    <w:rsid w:val="00A64931"/>
    <w:rsid w:val="00A64A2F"/>
    <w:rsid w:val="00A64ACE"/>
    <w:rsid w:val="00A64AE5"/>
    <w:rsid w:val="00A64B53"/>
    <w:rsid w:val="00A64B77"/>
    <w:rsid w:val="00A64C83"/>
    <w:rsid w:val="00A64E41"/>
    <w:rsid w:val="00A65033"/>
    <w:rsid w:val="00A6503A"/>
    <w:rsid w:val="00A65115"/>
    <w:rsid w:val="00A65128"/>
    <w:rsid w:val="00A6565B"/>
    <w:rsid w:val="00A656C0"/>
    <w:rsid w:val="00A65802"/>
    <w:rsid w:val="00A6584F"/>
    <w:rsid w:val="00A6598B"/>
    <w:rsid w:val="00A659EA"/>
    <w:rsid w:val="00A65AE8"/>
    <w:rsid w:val="00A65B1B"/>
    <w:rsid w:val="00A65C3B"/>
    <w:rsid w:val="00A65CA5"/>
    <w:rsid w:val="00A66444"/>
    <w:rsid w:val="00A6647E"/>
    <w:rsid w:val="00A664F3"/>
    <w:rsid w:val="00A66523"/>
    <w:rsid w:val="00A666D1"/>
    <w:rsid w:val="00A66826"/>
    <w:rsid w:val="00A66938"/>
    <w:rsid w:val="00A66B65"/>
    <w:rsid w:val="00A66FA4"/>
    <w:rsid w:val="00A673CA"/>
    <w:rsid w:val="00A6750F"/>
    <w:rsid w:val="00A676BD"/>
    <w:rsid w:val="00A679B9"/>
    <w:rsid w:val="00A67BC5"/>
    <w:rsid w:val="00A67F2A"/>
    <w:rsid w:val="00A7042D"/>
    <w:rsid w:val="00A704A6"/>
    <w:rsid w:val="00A705D4"/>
    <w:rsid w:val="00A70607"/>
    <w:rsid w:val="00A7068B"/>
    <w:rsid w:val="00A706C2"/>
    <w:rsid w:val="00A7072D"/>
    <w:rsid w:val="00A70892"/>
    <w:rsid w:val="00A70916"/>
    <w:rsid w:val="00A70A20"/>
    <w:rsid w:val="00A70B17"/>
    <w:rsid w:val="00A70BFE"/>
    <w:rsid w:val="00A70E1D"/>
    <w:rsid w:val="00A70F12"/>
    <w:rsid w:val="00A70F1D"/>
    <w:rsid w:val="00A713E5"/>
    <w:rsid w:val="00A71728"/>
    <w:rsid w:val="00A717A4"/>
    <w:rsid w:val="00A71919"/>
    <w:rsid w:val="00A719D6"/>
    <w:rsid w:val="00A71AB5"/>
    <w:rsid w:val="00A71C85"/>
    <w:rsid w:val="00A72106"/>
    <w:rsid w:val="00A72193"/>
    <w:rsid w:val="00A722AA"/>
    <w:rsid w:val="00A725B0"/>
    <w:rsid w:val="00A7275E"/>
    <w:rsid w:val="00A72902"/>
    <w:rsid w:val="00A72A38"/>
    <w:rsid w:val="00A72CB1"/>
    <w:rsid w:val="00A72E66"/>
    <w:rsid w:val="00A72FCE"/>
    <w:rsid w:val="00A732FA"/>
    <w:rsid w:val="00A73664"/>
    <w:rsid w:val="00A737EA"/>
    <w:rsid w:val="00A737FE"/>
    <w:rsid w:val="00A738F2"/>
    <w:rsid w:val="00A73A9B"/>
    <w:rsid w:val="00A73B05"/>
    <w:rsid w:val="00A73B3A"/>
    <w:rsid w:val="00A73D26"/>
    <w:rsid w:val="00A73DBE"/>
    <w:rsid w:val="00A73E22"/>
    <w:rsid w:val="00A73FA4"/>
    <w:rsid w:val="00A74147"/>
    <w:rsid w:val="00A74266"/>
    <w:rsid w:val="00A74267"/>
    <w:rsid w:val="00A74290"/>
    <w:rsid w:val="00A74322"/>
    <w:rsid w:val="00A744F9"/>
    <w:rsid w:val="00A7453E"/>
    <w:rsid w:val="00A7461F"/>
    <w:rsid w:val="00A746A4"/>
    <w:rsid w:val="00A7471F"/>
    <w:rsid w:val="00A74A9C"/>
    <w:rsid w:val="00A74BB5"/>
    <w:rsid w:val="00A74E87"/>
    <w:rsid w:val="00A7525D"/>
    <w:rsid w:val="00A7571C"/>
    <w:rsid w:val="00A758C2"/>
    <w:rsid w:val="00A75C68"/>
    <w:rsid w:val="00A75CB2"/>
    <w:rsid w:val="00A75CE3"/>
    <w:rsid w:val="00A75D6C"/>
    <w:rsid w:val="00A75F76"/>
    <w:rsid w:val="00A761AF"/>
    <w:rsid w:val="00A761D5"/>
    <w:rsid w:val="00A76311"/>
    <w:rsid w:val="00A7661C"/>
    <w:rsid w:val="00A76684"/>
    <w:rsid w:val="00A76958"/>
    <w:rsid w:val="00A769ED"/>
    <w:rsid w:val="00A76A94"/>
    <w:rsid w:val="00A76ACD"/>
    <w:rsid w:val="00A76D01"/>
    <w:rsid w:val="00A77024"/>
    <w:rsid w:val="00A77119"/>
    <w:rsid w:val="00A772F6"/>
    <w:rsid w:val="00A7746D"/>
    <w:rsid w:val="00A776B1"/>
    <w:rsid w:val="00A77728"/>
    <w:rsid w:val="00A777E6"/>
    <w:rsid w:val="00A77835"/>
    <w:rsid w:val="00A77C4E"/>
    <w:rsid w:val="00A77D30"/>
    <w:rsid w:val="00A8027E"/>
    <w:rsid w:val="00A8027F"/>
    <w:rsid w:val="00A80421"/>
    <w:rsid w:val="00A8048B"/>
    <w:rsid w:val="00A806CD"/>
    <w:rsid w:val="00A80746"/>
    <w:rsid w:val="00A808EA"/>
    <w:rsid w:val="00A80C84"/>
    <w:rsid w:val="00A80CE1"/>
    <w:rsid w:val="00A80DC2"/>
    <w:rsid w:val="00A80E18"/>
    <w:rsid w:val="00A81307"/>
    <w:rsid w:val="00A814EE"/>
    <w:rsid w:val="00A81708"/>
    <w:rsid w:val="00A8179F"/>
    <w:rsid w:val="00A8197E"/>
    <w:rsid w:val="00A81A07"/>
    <w:rsid w:val="00A81AB7"/>
    <w:rsid w:val="00A81D37"/>
    <w:rsid w:val="00A81DE2"/>
    <w:rsid w:val="00A81EAB"/>
    <w:rsid w:val="00A81EB6"/>
    <w:rsid w:val="00A821A2"/>
    <w:rsid w:val="00A82294"/>
    <w:rsid w:val="00A8245A"/>
    <w:rsid w:val="00A824E7"/>
    <w:rsid w:val="00A8265A"/>
    <w:rsid w:val="00A82EE0"/>
    <w:rsid w:val="00A82FAC"/>
    <w:rsid w:val="00A83243"/>
    <w:rsid w:val="00A83377"/>
    <w:rsid w:val="00A834F6"/>
    <w:rsid w:val="00A8361A"/>
    <w:rsid w:val="00A8363F"/>
    <w:rsid w:val="00A836F5"/>
    <w:rsid w:val="00A83810"/>
    <w:rsid w:val="00A839DA"/>
    <w:rsid w:val="00A83A13"/>
    <w:rsid w:val="00A83BAA"/>
    <w:rsid w:val="00A83D6D"/>
    <w:rsid w:val="00A83F65"/>
    <w:rsid w:val="00A841A0"/>
    <w:rsid w:val="00A841D2"/>
    <w:rsid w:val="00A84376"/>
    <w:rsid w:val="00A84392"/>
    <w:rsid w:val="00A84526"/>
    <w:rsid w:val="00A84848"/>
    <w:rsid w:val="00A84CB0"/>
    <w:rsid w:val="00A84CE0"/>
    <w:rsid w:val="00A84EBA"/>
    <w:rsid w:val="00A8528F"/>
    <w:rsid w:val="00A85393"/>
    <w:rsid w:val="00A85954"/>
    <w:rsid w:val="00A8599B"/>
    <w:rsid w:val="00A85C7F"/>
    <w:rsid w:val="00A85FAF"/>
    <w:rsid w:val="00A860C1"/>
    <w:rsid w:val="00A8615B"/>
    <w:rsid w:val="00A861DD"/>
    <w:rsid w:val="00A8625B"/>
    <w:rsid w:val="00A862AB"/>
    <w:rsid w:val="00A86349"/>
    <w:rsid w:val="00A86386"/>
    <w:rsid w:val="00A867DB"/>
    <w:rsid w:val="00A86D9A"/>
    <w:rsid w:val="00A873C9"/>
    <w:rsid w:val="00A8748F"/>
    <w:rsid w:val="00A874AA"/>
    <w:rsid w:val="00A875F1"/>
    <w:rsid w:val="00A87746"/>
    <w:rsid w:val="00A87762"/>
    <w:rsid w:val="00A87810"/>
    <w:rsid w:val="00A878D5"/>
    <w:rsid w:val="00A879D1"/>
    <w:rsid w:val="00A879D8"/>
    <w:rsid w:val="00A87A0C"/>
    <w:rsid w:val="00A87EC8"/>
    <w:rsid w:val="00A87EFF"/>
    <w:rsid w:val="00A9020D"/>
    <w:rsid w:val="00A9028F"/>
    <w:rsid w:val="00A902A9"/>
    <w:rsid w:val="00A90346"/>
    <w:rsid w:val="00A90382"/>
    <w:rsid w:val="00A903EC"/>
    <w:rsid w:val="00A906DB"/>
    <w:rsid w:val="00A909C2"/>
    <w:rsid w:val="00A909CB"/>
    <w:rsid w:val="00A909DD"/>
    <w:rsid w:val="00A90D00"/>
    <w:rsid w:val="00A90FA3"/>
    <w:rsid w:val="00A911B6"/>
    <w:rsid w:val="00A91276"/>
    <w:rsid w:val="00A913AE"/>
    <w:rsid w:val="00A913CE"/>
    <w:rsid w:val="00A914F3"/>
    <w:rsid w:val="00A91617"/>
    <w:rsid w:val="00A9187E"/>
    <w:rsid w:val="00A91B3C"/>
    <w:rsid w:val="00A91C3B"/>
    <w:rsid w:val="00A91D30"/>
    <w:rsid w:val="00A91D3F"/>
    <w:rsid w:val="00A92116"/>
    <w:rsid w:val="00A922F7"/>
    <w:rsid w:val="00A924C3"/>
    <w:rsid w:val="00A92598"/>
    <w:rsid w:val="00A92698"/>
    <w:rsid w:val="00A928CD"/>
    <w:rsid w:val="00A928CF"/>
    <w:rsid w:val="00A92C95"/>
    <w:rsid w:val="00A92D40"/>
    <w:rsid w:val="00A92FB7"/>
    <w:rsid w:val="00A92FEA"/>
    <w:rsid w:val="00A93047"/>
    <w:rsid w:val="00A9333E"/>
    <w:rsid w:val="00A934CA"/>
    <w:rsid w:val="00A934F6"/>
    <w:rsid w:val="00A9360C"/>
    <w:rsid w:val="00A93881"/>
    <w:rsid w:val="00A93B6C"/>
    <w:rsid w:val="00A93BFE"/>
    <w:rsid w:val="00A93D49"/>
    <w:rsid w:val="00A940C1"/>
    <w:rsid w:val="00A940E5"/>
    <w:rsid w:val="00A9422C"/>
    <w:rsid w:val="00A942CB"/>
    <w:rsid w:val="00A94729"/>
    <w:rsid w:val="00A94786"/>
    <w:rsid w:val="00A948DD"/>
    <w:rsid w:val="00A94C00"/>
    <w:rsid w:val="00A94D34"/>
    <w:rsid w:val="00A94E61"/>
    <w:rsid w:val="00A9513B"/>
    <w:rsid w:val="00A9527A"/>
    <w:rsid w:val="00A95440"/>
    <w:rsid w:val="00A95453"/>
    <w:rsid w:val="00A954FD"/>
    <w:rsid w:val="00A95696"/>
    <w:rsid w:val="00A95982"/>
    <w:rsid w:val="00A95A69"/>
    <w:rsid w:val="00A95D3B"/>
    <w:rsid w:val="00A96022"/>
    <w:rsid w:val="00A9609F"/>
    <w:rsid w:val="00A960BE"/>
    <w:rsid w:val="00A96571"/>
    <w:rsid w:val="00A967A3"/>
    <w:rsid w:val="00A9683D"/>
    <w:rsid w:val="00A96958"/>
    <w:rsid w:val="00A96A93"/>
    <w:rsid w:val="00A96C7F"/>
    <w:rsid w:val="00A96CAC"/>
    <w:rsid w:val="00A9725A"/>
    <w:rsid w:val="00A97306"/>
    <w:rsid w:val="00A97458"/>
    <w:rsid w:val="00A974A0"/>
    <w:rsid w:val="00A976CE"/>
    <w:rsid w:val="00A97B38"/>
    <w:rsid w:val="00A97DF3"/>
    <w:rsid w:val="00A97EAA"/>
    <w:rsid w:val="00AA00CD"/>
    <w:rsid w:val="00AA0145"/>
    <w:rsid w:val="00AA01DD"/>
    <w:rsid w:val="00AA02BD"/>
    <w:rsid w:val="00AA039A"/>
    <w:rsid w:val="00AA0575"/>
    <w:rsid w:val="00AA059C"/>
    <w:rsid w:val="00AA06E6"/>
    <w:rsid w:val="00AA07E6"/>
    <w:rsid w:val="00AA09F1"/>
    <w:rsid w:val="00AA0A90"/>
    <w:rsid w:val="00AA0C9B"/>
    <w:rsid w:val="00AA0D57"/>
    <w:rsid w:val="00AA0DBA"/>
    <w:rsid w:val="00AA0DC0"/>
    <w:rsid w:val="00AA0E83"/>
    <w:rsid w:val="00AA0E91"/>
    <w:rsid w:val="00AA0FD7"/>
    <w:rsid w:val="00AA1001"/>
    <w:rsid w:val="00AA1600"/>
    <w:rsid w:val="00AA1881"/>
    <w:rsid w:val="00AA1A5E"/>
    <w:rsid w:val="00AA1A61"/>
    <w:rsid w:val="00AA1D08"/>
    <w:rsid w:val="00AA1DDC"/>
    <w:rsid w:val="00AA1DFD"/>
    <w:rsid w:val="00AA2060"/>
    <w:rsid w:val="00AA214D"/>
    <w:rsid w:val="00AA244A"/>
    <w:rsid w:val="00AA2555"/>
    <w:rsid w:val="00AA2833"/>
    <w:rsid w:val="00AA2946"/>
    <w:rsid w:val="00AA2A47"/>
    <w:rsid w:val="00AA2F12"/>
    <w:rsid w:val="00AA33B7"/>
    <w:rsid w:val="00AA37B7"/>
    <w:rsid w:val="00AA39AD"/>
    <w:rsid w:val="00AA39FB"/>
    <w:rsid w:val="00AA3B68"/>
    <w:rsid w:val="00AA3B7C"/>
    <w:rsid w:val="00AA3C02"/>
    <w:rsid w:val="00AA3CF6"/>
    <w:rsid w:val="00AA3F2F"/>
    <w:rsid w:val="00AA405D"/>
    <w:rsid w:val="00AA40D5"/>
    <w:rsid w:val="00AA4176"/>
    <w:rsid w:val="00AA41A7"/>
    <w:rsid w:val="00AA43CB"/>
    <w:rsid w:val="00AA4553"/>
    <w:rsid w:val="00AA45B2"/>
    <w:rsid w:val="00AA4916"/>
    <w:rsid w:val="00AA4A30"/>
    <w:rsid w:val="00AA4A92"/>
    <w:rsid w:val="00AA50D2"/>
    <w:rsid w:val="00AA5284"/>
    <w:rsid w:val="00AA52FE"/>
    <w:rsid w:val="00AA5491"/>
    <w:rsid w:val="00AA55D2"/>
    <w:rsid w:val="00AA561C"/>
    <w:rsid w:val="00AA5754"/>
    <w:rsid w:val="00AA5C5E"/>
    <w:rsid w:val="00AA5D7D"/>
    <w:rsid w:val="00AA5FF1"/>
    <w:rsid w:val="00AA609A"/>
    <w:rsid w:val="00AA63BF"/>
    <w:rsid w:val="00AA63FC"/>
    <w:rsid w:val="00AA64E9"/>
    <w:rsid w:val="00AA65A7"/>
    <w:rsid w:val="00AA675C"/>
    <w:rsid w:val="00AA6777"/>
    <w:rsid w:val="00AA67B3"/>
    <w:rsid w:val="00AA6C8B"/>
    <w:rsid w:val="00AA71DC"/>
    <w:rsid w:val="00AA723A"/>
    <w:rsid w:val="00AA75D9"/>
    <w:rsid w:val="00AA7641"/>
    <w:rsid w:val="00AA7920"/>
    <w:rsid w:val="00AA7930"/>
    <w:rsid w:val="00AA7C0A"/>
    <w:rsid w:val="00AA7CBF"/>
    <w:rsid w:val="00AA7F87"/>
    <w:rsid w:val="00AB00A9"/>
    <w:rsid w:val="00AB00B7"/>
    <w:rsid w:val="00AB02B2"/>
    <w:rsid w:val="00AB07F1"/>
    <w:rsid w:val="00AB0BFE"/>
    <w:rsid w:val="00AB0BFF"/>
    <w:rsid w:val="00AB0C39"/>
    <w:rsid w:val="00AB0C69"/>
    <w:rsid w:val="00AB0E27"/>
    <w:rsid w:val="00AB0E6A"/>
    <w:rsid w:val="00AB0FE1"/>
    <w:rsid w:val="00AB12AF"/>
    <w:rsid w:val="00AB1366"/>
    <w:rsid w:val="00AB136D"/>
    <w:rsid w:val="00AB1438"/>
    <w:rsid w:val="00AB14A2"/>
    <w:rsid w:val="00AB1718"/>
    <w:rsid w:val="00AB17AB"/>
    <w:rsid w:val="00AB185A"/>
    <w:rsid w:val="00AB1B50"/>
    <w:rsid w:val="00AB1E00"/>
    <w:rsid w:val="00AB1F90"/>
    <w:rsid w:val="00AB2101"/>
    <w:rsid w:val="00AB2136"/>
    <w:rsid w:val="00AB241A"/>
    <w:rsid w:val="00AB24BD"/>
    <w:rsid w:val="00AB2531"/>
    <w:rsid w:val="00AB254B"/>
    <w:rsid w:val="00AB25BC"/>
    <w:rsid w:val="00AB27C8"/>
    <w:rsid w:val="00AB2857"/>
    <w:rsid w:val="00AB2A8B"/>
    <w:rsid w:val="00AB2B25"/>
    <w:rsid w:val="00AB2C49"/>
    <w:rsid w:val="00AB2D94"/>
    <w:rsid w:val="00AB2ECA"/>
    <w:rsid w:val="00AB30C3"/>
    <w:rsid w:val="00AB314E"/>
    <w:rsid w:val="00AB32A8"/>
    <w:rsid w:val="00AB3488"/>
    <w:rsid w:val="00AB3885"/>
    <w:rsid w:val="00AB3A7C"/>
    <w:rsid w:val="00AB3B31"/>
    <w:rsid w:val="00AB3B8E"/>
    <w:rsid w:val="00AB3B96"/>
    <w:rsid w:val="00AB3C78"/>
    <w:rsid w:val="00AB3D19"/>
    <w:rsid w:val="00AB3F4E"/>
    <w:rsid w:val="00AB3F93"/>
    <w:rsid w:val="00AB44B9"/>
    <w:rsid w:val="00AB485B"/>
    <w:rsid w:val="00AB49BE"/>
    <w:rsid w:val="00AB4BDD"/>
    <w:rsid w:val="00AB4DDC"/>
    <w:rsid w:val="00AB4ECF"/>
    <w:rsid w:val="00AB50DF"/>
    <w:rsid w:val="00AB5421"/>
    <w:rsid w:val="00AB55D2"/>
    <w:rsid w:val="00AB5A21"/>
    <w:rsid w:val="00AB5D2F"/>
    <w:rsid w:val="00AB5D5F"/>
    <w:rsid w:val="00AB5E30"/>
    <w:rsid w:val="00AB61BB"/>
    <w:rsid w:val="00AB6201"/>
    <w:rsid w:val="00AB6445"/>
    <w:rsid w:val="00AB68F6"/>
    <w:rsid w:val="00AB6928"/>
    <w:rsid w:val="00AB6974"/>
    <w:rsid w:val="00AB6B0B"/>
    <w:rsid w:val="00AB6C32"/>
    <w:rsid w:val="00AB6E59"/>
    <w:rsid w:val="00AB6EAD"/>
    <w:rsid w:val="00AB7258"/>
    <w:rsid w:val="00AB739B"/>
    <w:rsid w:val="00AB7407"/>
    <w:rsid w:val="00AB7783"/>
    <w:rsid w:val="00AB794F"/>
    <w:rsid w:val="00AB7A02"/>
    <w:rsid w:val="00AB7A80"/>
    <w:rsid w:val="00AB7CB3"/>
    <w:rsid w:val="00AB7D39"/>
    <w:rsid w:val="00AB7D4C"/>
    <w:rsid w:val="00AB7E36"/>
    <w:rsid w:val="00AB7F6E"/>
    <w:rsid w:val="00AC004A"/>
    <w:rsid w:val="00AC005E"/>
    <w:rsid w:val="00AC0073"/>
    <w:rsid w:val="00AC0459"/>
    <w:rsid w:val="00AC0AA5"/>
    <w:rsid w:val="00AC0B85"/>
    <w:rsid w:val="00AC0B8F"/>
    <w:rsid w:val="00AC0E8C"/>
    <w:rsid w:val="00AC0F30"/>
    <w:rsid w:val="00AC0FFB"/>
    <w:rsid w:val="00AC1015"/>
    <w:rsid w:val="00AC1018"/>
    <w:rsid w:val="00AC14BF"/>
    <w:rsid w:val="00AC171F"/>
    <w:rsid w:val="00AC172F"/>
    <w:rsid w:val="00AC1825"/>
    <w:rsid w:val="00AC1892"/>
    <w:rsid w:val="00AC197B"/>
    <w:rsid w:val="00AC1DF6"/>
    <w:rsid w:val="00AC24CB"/>
    <w:rsid w:val="00AC2920"/>
    <w:rsid w:val="00AC2B4F"/>
    <w:rsid w:val="00AC2C5A"/>
    <w:rsid w:val="00AC2CA7"/>
    <w:rsid w:val="00AC3061"/>
    <w:rsid w:val="00AC3095"/>
    <w:rsid w:val="00AC32FB"/>
    <w:rsid w:val="00AC35F6"/>
    <w:rsid w:val="00AC3824"/>
    <w:rsid w:val="00AC383E"/>
    <w:rsid w:val="00AC3884"/>
    <w:rsid w:val="00AC38E4"/>
    <w:rsid w:val="00AC3916"/>
    <w:rsid w:val="00AC39F1"/>
    <w:rsid w:val="00AC3A8D"/>
    <w:rsid w:val="00AC3C83"/>
    <w:rsid w:val="00AC3C8E"/>
    <w:rsid w:val="00AC3D93"/>
    <w:rsid w:val="00AC3DAB"/>
    <w:rsid w:val="00AC3E1C"/>
    <w:rsid w:val="00AC3F93"/>
    <w:rsid w:val="00AC4024"/>
    <w:rsid w:val="00AC4277"/>
    <w:rsid w:val="00AC436C"/>
    <w:rsid w:val="00AC437F"/>
    <w:rsid w:val="00AC43BF"/>
    <w:rsid w:val="00AC46BC"/>
    <w:rsid w:val="00AC4B9B"/>
    <w:rsid w:val="00AC4BDC"/>
    <w:rsid w:val="00AC4FA4"/>
    <w:rsid w:val="00AC50CB"/>
    <w:rsid w:val="00AC516D"/>
    <w:rsid w:val="00AC51D0"/>
    <w:rsid w:val="00AC51D3"/>
    <w:rsid w:val="00AC527A"/>
    <w:rsid w:val="00AC5533"/>
    <w:rsid w:val="00AC56AE"/>
    <w:rsid w:val="00AC57CD"/>
    <w:rsid w:val="00AC58F7"/>
    <w:rsid w:val="00AC5B07"/>
    <w:rsid w:val="00AC5D51"/>
    <w:rsid w:val="00AC5F5A"/>
    <w:rsid w:val="00AC60F1"/>
    <w:rsid w:val="00AC61A2"/>
    <w:rsid w:val="00AC65A8"/>
    <w:rsid w:val="00AC66BD"/>
    <w:rsid w:val="00AC6863"/>
    <w:rsid w:val="00AC6A64"/>
    <w:rsid w:val="00AC6A93"/>
    <w:rsid w:val="00AC6AEB"/>
    <w:rsid w:val="00AC6CEF"/>
    <w:rsid w:val="00AC6DEA"/>
    <w:rsid w:val="00AC6DF4"/>
    <w:rsid w:val="00AC6F4B"/>
    <w:rsid w:val="00AC70A3"/>
    <w:rsid w:val="00AC72D8"/>
    <w:rsid w:val="00AC7302"/>
    <w:rsid w:val="00AC7465"/>
    <w:rsid w:val="00AC74FC"/>
    <w:rsid w:val="00AC766F"/>
    <w:rsid w:val="00AC7670"/>
    <w:rsid w:val="00AC7AB0"/>
    <w:rsid w:val="00AC7CB7"/>
    <w:rsid w:val="00AC7F90"/>
    <w:rsid w:val="00AD0228"/>
    <w:rsid w:val="00AD025B"/>
    <w:rsid w:val="00AD04EE"/>
    <w:rsid w:val="00AD07BC"/>
    <w:rsid w:val="00AD09E6"/>
    <w:rsid w:val="00AD0ADC"/>
    <w:rsid w:val="00AD0CED"/>
    <w:rsid w:val="00AD0D80"/>
    <w:rsid w:val="00AD0ED4"/>
    <w:rsid w:val="00AD0F0D"/>
    <w:rsid w:val="00AD0F30"/>
    <w:rsid w:val="00AD0F58"/>
    <w:rsid w:val="00AD1016"/>
    <w:rsid w:val="00AD13AD"/>
    <w:rsid w:val="00AD1514"/>
    <w:rsid w:val="00AD151E"/>
    <w:rsid w:val="00AD15D9"/>
    <w:rsid w:val="00AD163B"/>
    <w:rsid w:val="00AD1772"/>
    <w:rsid w:val="00AD182A"/>
    <w:rsid w:val="00AD18ED"/>
    <w:rsid w:val="00AD19F8"/>
    <w:rsid w:val="00AD1A22"/>
    <w:rsid w:val="00AD1BB7"/>
    <w:rsid w:val="00AD1E47"/>
    <w:rsid w:val="00AD1E96"/>
    <w:rsid w:val="00AD1EB0"/>
    <w:rsid w:val="00AD23C1"/>
    <w:rsid w:val="00AD2468"/>
    <w:rsid w:val="00AD2932"/>
    <w:rsid w:val="00AD2A96"/>
    <w:rsid w:val="00AD2AA9"/>
    <w:rsid w:val="00AD2AC8"/>
    <w:rsid w:val="00AD2B73"/>
    <w:rsid w:val="00AD2FF9"/>
    <w:rsid w:val="00AD310B"/>
    <w:rsid w:val="00AD33CA"/>
    <w:rsid w:val="00AD34B7"/>
    <w:rsid w:val="00AD34BB"/>
    <w:rsid w:val="00AD376D"/>
    <w:rsid w:val="00AD3896"/>
    <w:rsid w:val="00AD3B16"/>
    <w:rsid w:val="00AD3B18"/>
    <w:rsid w:val="00AD3DEC"/>
    <w:rsid w:val="00AD3E94"/>
    <w:rsid w:val="00AD3FA1"/>
    <w:rsid w:val="00AD3FFD"/>
    <w:rsid w:val="00AD4167"/>
    <w:rsid w:val="00AD44FF"/>
    <w:rsid w:val="00AD4E27"/>
    <w:rsid w:val="00AD4F31"/>
    <w:rsid w:val="00AD5153"/>
    <w:rsid w:val="00AD515B"/>
    <w:rsid w:val="00AD517A"/>
    <w:rsid w:val="00AD5269"/>
    <w:rsid w:val="00AD538F"/>
    <w:rsid w:val="00AD572F"/>
    <w:rsid w:val="00AD5967"/>
    <w:rsid w:val="00AD5E01"/>
    <w:rsid w:val="00AD611E"/>
    <w:rsid w:val="00AD6214"/>
    <w:rsid w:val="00AD622C"/>
    <w:rsid w:val="00AD623F"/>
    <w:rsid w:val="00AD6324"/>
    <w:rsid w:val="00AD63FB"/>
    <w:rsid w:val="00AD6662"/>
    <w:rsid w:val="00AD68C4"/>
    <w:rsid w:val="00AD69B7"/>
    <w:rsid w:val="00AD6C84"/>
    <w:rsid w:val="00AD71F7"/>
    <w:rsid w:val="00AD72C9"/>
    <w:rsid w:val="00AD74D2"/>
    <w:rsid w:val="00AD75E5"/>
    <w:rsid w:val="00AD76A3"/>
    <w:rsid w:val="00AD7722"/>
    <w:rsid w:val="00AD78C5"/>
    <w:rsid w:val="00AD7B05"/>
    <w:rsid w:val="00AD7BDD"/>
    <w:rsid w:val="00AD7C16"/>
    <w:rsid w:val="00AD7D92"/>
    <w:rsid w:val="00AD7FC8"/>
    <w:rsid w:val="00AE0126"/>
    <w:rsid w:val="00AE04FA"/>
    <w:rsid w:val="00AE05C8"/>
    <w:rsid w:val="00AE0817"/>
    <w:rsid w:val="00AE08F6"/>
    <w:rsid w:val="00AE0BF3"/>
    <w:rsid w:val="00AE0E4B"/>
    <w:rsid w:val="00AE0EAD"/>
    <w:rsid w:val="00AE0EAF"/>
    <w:rsid w:val="00AE0ECE"/>
    <w:rsid w:val="00AE0F1C"/>
    <w:rsid w:val="00AE0F95"/>
    <w:rsid w:val="00AE108F"/>
    <w:rsid w:val="00AE13D3"/>
    <w:rsid w:val="00AE163A"/>
    <w:rsid w:val="00AE191C"/>
    <w:rsid w:val="00AE1958"/>
    <w:rsid w:val="00AE1DFD"/>
    <w:rsid w:val="00AE200D"/>
    <w:rsid w:val="00AE2250"/>
    <w:rsid w:val="00AE2468"/>
    <w:rsid w:val="00AE25A6"/>
    <w:rsid w:val="00AE2702"/>
    <w:rsid w:val="00AE2868"/>
    <w:rsid w:val="00AE29D3"/>
    <w:rsid w:val="00AE29FD"/>
    <w:rsid w:val="00AE2A97"/>
    <w:rsid w:val="00AE2C61"/>
    <w:rsid w:val="00AE2D26"/>
    <w:rsid w:val="00AE2D5B"/>
    <w:rsid w:val="00AE2E8E"/>
    <w:rsid w:val="00AE2F93"/>
    <w:rsid w:val="00AE2FD5"/>
    <w:rsid w:val="00AE3376"/>
    <w:rsid w:val="00AE338E"/>
    <w:rsid w:val="00AE3420"/>
    <w:rsid w:val="00AE3781"/>
    <w:rsid w:val="00AE390D"/>
    <w:rsid w:val="00AE3A42"/>
    <w:rsid w:val="00AE3EB4"/>
    <w:rsid w:val="00AE3FAF"/>
    <w:rsid w:val="00AE4020"/>
    <w:rsid w:val="00AE4128"/>
    <w:rsid w:val="00AE41A4"/>
    <w:rsid w:val="00AE41F6"/>
    <w:rsid w:val="00AE4713"/>
    <w:rsid w:val="00AE48E8"/>
    <w:rsid w:val="00AE4AA4"/>
    <w:rsid w:val="00AE4AFC"/>
    <w:rsid w:val="00AE4D91"/>
    <w:rsid w:val="00AE4E3B"/>
    <w:rsid w:val="00AE4EE2"/>
    <w:rsid w:val="00AE5366"/>
    <w:rsid w:val="00AE536F"/>
    <w:rsid w:val="00AE546B"/>
    <w:rsid w:val="00AE55E7"/>
    <w:rsid w:val="00AE5685"/>
    <w:rsid w:val="00AE56EB"/>
    <w:rsid w:val="00AE5A27"/>
    <w:rsid w:val="00AE5ADF"/>
    <w:rsid w:val="00AE5E13"/>
    <w:rsid w:val="00AE6186"/>
    <w:rsid w:val="00AE61A3"/>
    <w:rsid w:val="00AE63EB"/>
    <w:rsid w:val="00AE63ED"/>
    <w:rsid w:val="00AE65EA"/>
    <w:rsid w:val="00AE664D"/>
    <w:rsid w:val="00AE6BE9"/>
    <w:rsid w:val="00AE6CF3"/>
    <w:rsid w:val="00AE6D89"/>
    <w:rsid w:val="00AE6E01"/>
    <w:rsid w:val="00AE6FD4"/>
    <w:rsid w:val="00AE7191"/>
    <w:rsid w:val="00AE7453"/>
    <w:rsid w:val="00AE7708"/>
    <w:rsid w:val="00AE7A66"/>
    <w:rsid w:val="00AE7AA0"/>
    <w:rsid w:val="00AE7C3F"/>
    <w:rsid w:val="00AF02B5"/>
    <w:rsid w:val="00AF06CC"/>
    <w:rsid w:val="00AF0D3A"/>
    <w:rsid w:val="00AF0EDF"/>
    <w:rsid w:val="00AF0FA7"/>
    <w:rsid w:val="00AF0FD4"/>
    <w:rsid w:val="00AF1647"/>
    <w:rsid w:val="00AF1740"/>
    <w:rsid w:val="00AF1A2D"/>
    <w:rsid w:val="00AF1BB3"/>
    <w:rsid w:val="00AF1C4C"/>
    <w:rsid w:val="00AF1C83"/>
    <w:rsid w:val="00AF213C"/>
    <w:rsid w:val="00AF21FE"/>
    <w:rsid w:val="00AF247C"/>
    <w:rsid w:val="00AF2520"/>
    <w:rsid w:val="00AF275C"/>
    <w:rsid w:val="00AF2782"/>
    <w:rsid w:val="00AF287C"/>
    <w:rsid w:val="00AF28D4"/>
    <w:rsid w:val="00AF2981"/>
    <w:rsid w:val="00AF2A4B"/>
    <w:rsid w:val="00AF2A76"/>
    <w:rsid w:val="00AF2C0A"/>
    <w:rsid w:val="00AF2D56"/>
    <w:rsid w:val="00AF3151"/>
    <w:rsid w:val="00AF3978"/>
    <w:rsid w:val="00AF3A47"/>
    <w:rsid w:val="00AF3A92"/>
    <w:rsid w:val="00AF3E59"/>
    <w:rsid w:val="00AF3E88"/>
    <w:rsid w:val="00AF3EAF"/>
    <w:rsid w:val="00AF3F51"/>
    <w:rsid w:val="00AF3FC0"/>
    <w:rsid w:val="00AF4039"/>
    <w:rsid w:val="00AF45F2"/>
    <w:rsid w:val="00AF4679"/>
    <w:rsid w:val="00AF46DD"/>
    <w:rsid w:val="00AF4C1F"/>
    <w:rsid w:val="00AF4C7B"/>
    <w:rsid w:val="00AF4D6C"/>
    <w:rsid w:val="00AF515E"/>
    <w:rsid w:val="00AF523C"/>
    <w:rsid w:val="00AF53CE"/>
    <w:rsid w:val="00AF546A"/>
    <w:rsid w:val="00AF54C7"/>
    <w:rsid w:val="00AF54FE"/>
    <w:rsid w:val="00AF558F"/>
    <w:rsid w:val="00AF58FB"/>
    <w:rsid w:val="00AF5B9E"/>
    <w:rsid w:val="00AF6042"/>
    <w:rsid w:val="00AF6291"/>
    <w:rsid w:val="00AF62F7"/>
    <w:rsid w:val="00AF6365"/>
    <w:rsid w:val="00AF6540"/>
    <w:rsid w:val="00AF6677"/>
    <w:rsid w:val="00AF677A"/>
    <w:rsid w:val="00AF67A2"/>
    <w:rsid w:val="00AF6D1B"/>
    <w:rsid w:val="00AF6E07"/>
    <w:rsid w:val="00AF70F6"/>
    <w:rsid w:val="00AF7122"/>
    <w:rsid w:val="00AF71E6"/>
    <w:rsid w:val="00AF72C2"/>
    <w:rsid w:val="00AF73AB"/>
    <w:rsid w:val="00AF73B9"/>
    <w:rsid w:val="00AF73EB"/>
    <w:rsid w:val="00AF73FE"/>
    <w:rsid w:val="00AF748D"/>
    <w:rsid w:val="00AF758F"/>
    <w:rsid w:val="00AF7654"/>
    <w:rsid w:val="00AF793B"/>
    <w:rsid w:val="00AF79EA"/>
    <w:rsid w:val="00AF7FA2"/>
    <w:rsid w:val="00B001CA"/>
    <w:rsid w:val="00B005BF"/>
    <w:rsid w:val="00B006B4"/>
    <w:rsid w:val="00B013F2"/>
    <w:rsid w:val="00B0147B"/>
    <w:rsid w:val="00B014D3"/>
    <w:rsid w:val="00B015E2"/>
    <w:rsid w:val="00B016C9"/>
    <w:rsid w:val="00B01822"/>
    <w:rsid w:val="00B018C1"/>
    <w:rsid w:val="00B01A51"/>
    <w:rsid w:val="00B01D1D"/>
    <w:rsid w:val="00B01DCE"/>
    <w:rsid w:val="00B020AE"/>
    <w:rsid w:val="00B021B8"/>
    <w:rsid w:val="00B022BC"/>
    <w:rsid w:val="00B02576"/>
    <w:rsid w:val="00B0268A"/>
    <w:rsid w:val="00B026F6"/>
    <w:rsid w:val="00B02BD4"/>
    <w:rsid w:val="00B02BF1"/>
    <w:rsid w:val="00B03470"/>
    <w:rsid w:val="00B03922"/>
    <w:rsid w:val="00B03A26"/>
    <w:rsid w:val="00B03A36"/>
    <w:rsid w:val="00B03A3A"/>
    <w:rsid w:val="00B03A60"/>
    <w:rsid w:val="00B03EE7"/>
    <w:rsid w:val="00B03FD1"/>
    <w:rsid w:val="00B04050"/>
    <w:rsid w:val="00B040FA"/>
    <w:rsid w:val="00B044BA"/>
    <w:rsid w:val="00B04B6F"/>
    <w:rsid w:val="00B04C2A"/>
    <w:rsid w:val="00B04F1F"/>
    <w:rsid w:val="00B050C6"/>
    <w:rsid w:val="00B0550C"/>
    <w:rsid w:val="00B05526"/>
    <w:rsid w:val="00B05A00"/>
    <w:rsid w:val="00B05C13"/>
    <w:rsid w:val="00B05C71"/>
    <w:rsid w:val="00B05F9C"/>
    <w:rsid w:val="00B06029"/>
    <w:rsid w:val="00B0603A"/>
    <w:rsid w:val="00B061DD"/>
    <w:rsid w:val="00B06297"/>
    <w:rsid w:val="00B06605"/>
    <w:rsid w:val="00B06682"/>
    <w:rsid w:val="00B066DF"/>
    <w:rsid w:val="00B06737"/>
    <w:rsid w:val="00B067F3"/>
    <w:rsid w:val="00B0681F"/>
    <w:rsid w:val="00B068E7"/>
    <w:rsid w:val="00B06989"/>
    <w:rsid w:val="00B06A61"/>
    <w:rsid w:val="00B06CB0"/>
    <w:rsid w:val="00B06D6A"/>
    <w:rsid w:val="00B0705A"/>
    <w:rsid w:val="00B07110"/>
    <w:rsid w:val="00B07263"/>
    <w:rsid w:val="00B0749F"/>
    <w:rsid w:val="00B07A50"/>
    <w:rsid w:val="00B07B2C"/>
    <w:rsid w:val="00B07C9C"/>
    <w:rsid w:val="00B07D0A"/>
    <w:rsid w:val="00B07FE2"/>
    <w:rsid w:val="00B07FE4"/>
    <w:rsid w:val="00B100E2"/>
    <w:rsid w:val="00B1038F"/>
    <w:rsid w:val="00B1041C"/>
    <w:rsid w:val="00B10572"/>
    <w:rsid w:val="00B105C2"/>
    <w:rsid w:val="00B107B0"/>
    <w:rsid w:val="00B1081C"/>
    <w:rsid w:val="00B10942"/>
    <w:rsid w:val="00B10D18"/>
    <w:rsid w:val="00B10FBE"/>
    <w:rsid w:val="00B11084"/>
    <w:rsid w:val="00B111D7"/>
    <w:rsid w:val="00B111E0"/>
    <w:rsid w:val="00B11A5E"/>
    <w:rsid w:val="00B12095"/>
    <w:rsid w:val="00B12121"/>
    <w:rsid w:val="00B122A3"/>
    <w:rsid w:val="00B12897"/>
    <w:rsid w:val="00B129F3"/>
    <w:rsid w:val="00B12D28"/>
    <w:rsid w:val="00B12E6B"/>
    <w:rsid w:val="00B13206"/>
    <w:rsid w:val="00B13308"/>
    <w:rsid w:val="00B135C2"/>
    <w:rsid w:val="00B1365E"/>
    <w:rsid w:val="00B13819"/>
    <w:rsid w:val="00B139AD"/>
    <w:rsid w:val="00B139C0"/>
    <w:rsid w:val="00B139ED"/>
    <w:rsid w:val="00B13AA5"/>
    <w:rsid w:val="00B13B23"/>
    <w:rsid w:val="00B13C56"/>
    <w:rsid w:val="00B13D6B"/>
    <w:rsid w:val="00B13E16"/>
    <w:rsid w:val="00B13E1F"/>
    <w:rsid w:val="00B13E7F"/>
    <w:rsid w:val="00B13EAD"/>
    <w:rsid w:val="00B13EE2"/>
    <w:rsid w:val="00B13FF7"/>
    <w:rsid w:val="00B141B1"/>
    <w:rsid w:val="00B1437E"/>
    <w:rsid w:val="00B144A6"/>
    <w:rsid w:val="00B14655"/>
    <w:rsid w:val="00B14AC2"/>
    <w:rsid w:val="00B14B2B"/>
    <w:rsid w:val="00B14C49"/>
    <w:rsid w:val="00B14CE7"/>
    <w:rsid w:val="00B15367"/>
    <w:rsid w:val="00B153F3"/>
    <w:rsid w:val="00B155E0"/>
    <w:rsid w:val="00B155E8"/>
    <w:rsid w:val="00B15765"/>
    <w:rsid w:val="00B157AD"/>
    <w:rsid w:val="00B15F09"/>
    <w:rsid w:val="00B160C3"/>
    <w:rsid w:val="00B160EA"/>
    <w:rsid w:val="00B16252"/>
    <w:rsid w:val="00B16368"/>
    <w:rsid w:val="00B16771"/>
    <w:rsid w:val="00B16822"/>
    <w:rsid w:val="00B16A4A"/>
    <w:rsid w:val="00B16B88"/>
    <w:rsid w:val="00B16F1E"/>
    <w:rsid w:val="00B16FA5"/>
    <w:rsid w:val="00B1702A"/>
    <w:rsid w:val="00B17519"/>
    <w:rsid w:val="00B17623"/>
    <w:rsid w:val="00B17908"/>
    <w:rsid w:val="00B17AC5"/>
    <w:rsid w:val="00B17ACE"/>
    <w:rsid w:val="00B17BC4"/>
    <w:rsid w:val="00B17D53"/>
    <w:rsid w:val="00B17DA1"/>
    <w:rsid w:val="00B17DF3"/>
    <w:rsid w:val="00B2009B"/>
    <w:rsid w:val="00B20219"/>
    <w:rsid w:val="00B20315"/>
    <w:rsid w:val="00B20426"/>
    <w:rsid w:val="00B20759"/>
    <w:rsid w:val="00B20E24"/>
    <w:rsid w:val="00B20E90"/>
    <w:rsid w:val="00B2110C"/>
    <w:rsid w:val="00B21231"/>
    <w:rsid w:val="00B2130D"/>
    <w:rsid w:val="00B2164B"/>
    <w:rsid w:val="00B21A65"/>
    <w:rsid w:val="00B21C62"/>
    <w:rsid w:val="00B21DB0"/>
    <w:rsid w:val="00B21E10"/>
    <w:rsid w:val="00B21F3E"/>
    <w:rsid w:val="00B21FC2"/>
    <w:rsid w:val="00B22187"/>
    <w:rsid w:val="00B2235F"/>
    <w:rsid w:val="00B223F8"/>
    <w:rsid w:val="00B2243F"/>
    <w:rsid w:val="00B2247A"/>
    <w:rsid w:val="00B22570"/>
    <w:rsid w:val="00B225D8"/>
    <w:rsid w:val="00B229A2"/>
    <w:rsid w:val="00B22A16"/>
    <w:rsid w:val="00B22A96"/>
    <w:rsid w:val="00B22C66"/>
    <w:rsid w:val="00B22CB5"/>
    <w:rsid w:val="00B231B6"/>
    <w:rsid w:val="00B2328D"/>
    <w:rsid w:val="00B23367"/>
    <w:rsid w:val="00B23386"/>
    <w:rsid w:val="00B233B0"/>
    <w:rsid w:val="00B236DE"/>
    <w:rsid w:val="00B23A4D"/>
    <w:rsid w:val="00B23A52"/>
    <w:rsid w:val="00B23B3F"/>
    <w:rsid w:val="00B23E4F"/>
    <w:rsid w:val="00B23F41"/>
    <w:rsid w:val="00B23FFD"/>
    <w:rsid w:val="00B2404E"/>
    <w:rsid w:val="00B2408F"/>
    <w:rsid w:val="00B24124"/>
    <w:rsid w:val="00B24851"/>
    <w:rsid w:val="00B2495D"/>
    <w:rsid w:val="00B249ED"/>
    <w:rsid w:val="00B249F4"/>
    <w:rsid w:val="00B24AC4"/>
    <w:rsid w:val="00B24B5B"/>
    <w:rsid w:val="00B24BF8"/>
    <w:rsid w:val="00B24C17"/>
    <w:rsid w:val="00B24DB8"/>
    <w:rsid w:val="00B24EC3"/>
    <w:rsid w:val="00B24EDE"/>
    <w:rsid w:val="00B24F25"/>
    <w:rsid w:val="00B25403"/>
    <w:rsid w:val="00B2552C"/>
    <w:rsid w:val="00B2577A"/>
    <w:rsid w:val="00B258BE"/>
    <w:rsid w:val="00B2590B"/>
    <w:rsid w:val="00B25B41"/>
    <w:rsid w:val="00B25B4B"/>
    <w:rsid w:val="00B25BD9"/>
    <w:rsid w:val="00B25BDD"/>
    <w:rsid w:val="00B25C20"/>
    <w:rsid w:val="00B25CE0"/>
    <w:rsid w:val="00B25FA0"/>
    <w:rsid w:val="00B25FC5"/>
    <w:rsid w:val="00B26058"/>
    <w:rsid w:val="00B2614E"/>
    <w:rsid w:val="00B262FD"/>
    <w:rsid w:val="00B2651F"/>
    <w:rsid w:val="00B26A19"/>
    <w:rsid w:val="00B26A7A"/>
    <w:rsid w:val="00B26B30"/>
    <w:rsid w:val="00B26FA4"/>
    <w:rsid w:val="00B27302"/>
    <w:rsid w:val="00B2739F"/>
    <w:rsid w:val="00B2744E"/>
    <w:rsid w:val="00B275B1"/>
    <w:rsid w:val="00B27631"/>
    <w:rsid w:val="00B27675"/>
    <w:rsid w:val="00B277BC"/>
    <w:rsid w:val="00B30028"/>
    <w:rsid w:val="00B3028D"/>
    <w:rsid w:val="00B3036D"/>
    <w:rsid w:val="00B304EC"/>
    <w:rsid w:val="00B30576"/>
    <w:rsid w:val="00B3088A"/>
    <w:rsid w:val="00B3092F"/>
    <w:rsid w:val="00B30A7D"/>
    <w:rsid w:val="00B30E33"/>
    <w:rsid w:val="00B31586"/>
    <w:rsid w:val="00B315E0"/>
    <w:rsid w:val="00B318AF"/>
    <w:rsid w:val="00B319AE"/>
    <w:rsid w:val="00B319BC"/>
    <w:rsid w:val="00B31C1A"/>
    <w:rsid w:val="00B31E44"/>
    <w:rsid w:val="00B3227F"/>
    <w:rsid w:val="00B3243F"/>
    <w:rsid w:val="00B3244D"/>
    <w:rsid w:val="00B32489"/>
    <w:rsid w:val="00B32503"/>
    <w:rsid w:val="00B32832"/>
    <w:rsid w:val="00B32837"/>
    <w:rsid w:val="00B32845"/>
    <w:rsid w:val="00B32944"/>
    <w:rsid w:val="00B32D27"/>
    <w:rsid w:val="00B32FA2"/>
    <w:rsid w:val="00B33029"/>
    <w:rsid w:val="00B33094"/>
    <w:rsid w:val="00B338F4"/>
    <w:rsid w:val="00B33D39"/>
    <w:rsid w:val="00B33DB1"/>
    <w:rsid w:val="00B33E56"/>
    <w:rsid w:val="00B3409E"/>
    <w:rsid w:val="00B3423F"/>
    <w:rsid w:val="00B343DF"/>
    <w:rsid w:val="00B3450F"/>
    <w:rsid w:val="00B345D1"/>
    <w:rsid w:val="00B345FB"/>
    <w:rsid w:val="00B349F5"/>
    <w:rsid w:val="00B34BD7"/>
    <w:rsid w:val="00B34D31"/>
    <w:rsid w:val="00B34D96"/>
    <w:rsid w:val="00B34E3F"/>
    <w:rsid w:val="00B35200"/>
    <w:rsid w:val="00B356E1"/>
    <w:rsid w:val="00B3570E"/>
    <w:rsid w:val="00B35AC6"/>
    <w:rsid w:val="00B35D8F"/>
    <w:rsid w:val="00B3603F"/>
    <w:rsid w:val="00B360D9"/>
    <w:rsid w:val="00B3613B"/>
    <w:rsid w:val="00B363CD"/>
    <w:rsid w:val="00B365AA"/>
    <w:rsid w:val="00B366D7"/>
    <w:rsid w:val="00B36865"/>
    <w:rsid w:val="00B36996"/>
    <w:rsid w:val="00B36CF5"/>
    <w:rsid w:val="00B36D6F"/>
    <w:rsid w:val="00B36DA5"/>
    <w:rsid w:val="00B36DB9"/>
    <w:rsid w:val="00B36EC6"/>
    <w:rsid w:val="00B36F54"/>
    <w:rsid w:val="00B37152"/>
    <w:rsid w:val="00B374FD"/>
    <w:rsid w:val="00B3765C"/>
    <w:rsid w:val="00B37AAA"/>
    <w:rsid w:val="00B37AEC"/>
    <w:rsid w:val="00B37C6E"/>
    <w:rsid w:val="00B37FB0"/>
    <w:rsid w:val="00B400F6"/>
    <w:rsid w:val="00B40263"/>
    <w:rsid w:val="00B403CE"/>
    <w:rsid w:val="00B405C3"/>
    <w:rsid w:val="00B406CE"/>
    <w:rsid w:val="00B40930"/>
    <w:rsid w:val="00B40A4A"/>
    <w:rsid w:val="00B40C79"/>
    <w:rsid w:val="00B40C83"/>
    <w:rsid w:val="00B410A3"/>
    <w:rsid w:val="00B413C8"/>
    <w:rsid w:val="00B415EA"/>
    <w:rsid w:val="00B42170"/>
    <w:rsid w:val="00B4261F"/>
    <w:rsid w:val="00B429D5"/>
    <w:rsid w:val="00B42A47"/>
    <w:rsid w:val="00B42BDE"/>
    <w:rsid w:val="00B42C40"/>
    <w:rsid w:val="00B42D12"/>
    <w:rsid w:val="00B42D67"/>
    <w:rsid w:val="00B42D9C"/>
    <w:rsid w:val="00B42F91"/>
    <w:rsid w:val="00B42F9D"/>
    <w:rsid w:val="00B432F9"/>
    <w:rsid w:val="00B434C9"/>
    <w:rsid w:val="00B437D3"/>
    <w:rsid w:val="00B4391A"/>
    <w:rsid w:val="00B43AC8"/>
    <w:rsid w:val="00B43D27"/>
    <w:rsid w:val="00B43EB9"/>
    <w:rsid w:val="00B43F16"/>
    <w:rsid w:val="00B440A0"/>
    <w:rsid w:val="00B44107"/>
    <w:rsid w:val="00B44183"/>
    <w:rsid w:val="00B44212"/>
    <w:rsid w:val="00B445C2"/>
    <w:rsid w:val="00B44703"/>
    <w:rsid w:val="00B4482B"/>
    <w:rsid w:val="00B4488C"/>
    <w:rsid w:val="00B448A5"/>
    <w:rsid w:val="00B449C2"/>
    <w:rsid w:val="00B44C1D"/>
    <w:rsid w:val="00B44C4A"/>
    <w:rsid w:val="00B44D15"/>
    <w:rsid w:val="00B44E2E"/>
    <w:rsid w:val="00B44F3C"/>
    <w:rsid w:val="00B44F87"/>
    <w:rsid w:val="00B45069"/>
    <w:rsid w:val="00B454EB"/>
    <w:rsid w:val="00B45603"/>
    <w:rsid w:val="00B458E6"/>
    <w:rsid w:val="00B459DF"/>
    <w:rsid w:val="00B45C0B"/>
    <w:rsid w:val="00B45E2C"/>
    <w:rsid w:val="00B45E73"/>
    <w:rsid w:val="00B45F9A"/>
    <w:rsid w:val="00B46021"/>
    <w:rsid w:val="00B460E0"/>
    <w:rsid w:val="00B46117"/>
    <w:rsid w:val="00B4611C"/>
    <w:rsid w:val="00B461E0"/>
    <w:rsid w:val="00B461ED"/>
    <w:rsid w:val="00B46290"/>
    <w:rsid w:val="00B46636"/>
    <w:rsid w:val="00B46692"/>
    <w:rsid w:val="00B468B9"/>
    <w:rsid w:val="00B468D7"/>
    <w:rsid w:val="00B468ED"/>
    <w:rsid w:val="00B46B9A"/>
    <w:rsid w:val="00B46C9D"/>
    <w:rsid w:val="00B46D10"/>
    <w:rsid w:val="00B46E46"/>
    <w:rsid w:val="00B46FE4"/>
    <w:rsid w:val="00B47095"/>
    <w:rsid w:val="00B47254"/>
    <w:rsid w:val="00B47333"/>
    <w:rsid w:val="00B47410"/>
    <w:rsid w:val="00B475B4"/>
    <w:rsid w:val="00B47866"/>
    <w:rsid w:val="00B47B1E"/>
    <w:rsid w:val="00B47C69"/>
    <w:rsid w:val="00B47C6A"/>
    <w:rsid w:val="00B47D62"/>
    <w:rsid w:val="00B47E0F"/>
    <w:rsid w:val="00B47F38"/>
    <w:rsid w:val="00B47F68"/>
    <w:rsid w:val="00B5008B"/>
    <w:rsid w:val="00B50524"/>
    <w:rsid w:val="00B505D1"/>
    <w:rsid w:val="00B5066E"/>
    <w:rsid w:val="00B507C7"/>
    <w:rsid w:val="00B50A34"/>
    <w:rsid w:val="00B510F4"/>
    <w:rsid w:val="00B511EE"/>
    <w:rsid w:val="00B512BA"/>
    <w:rsid w:val="00B515AB"/>
    <w:rsid w:val="00B518FA"/>
    <w:rsid w:val="00B51B77"/>
    <w:rsid w:val="00B51B8B"/>
    <w:rsid w:val="00B51C64"/>
    <w:rsid w:val="00B51C69"/>
    <w:rsid w:val="00B51CF1"/>
    <w:rsid w:val="00B51D69"/>
    <w:rsid w:val="00B51EFF"/>
    <w:rsid w:val="00B5232C"/>
    <w:rsid w:val="00B525D8"/>
    <w:rsid w:val="00B52601"/>
    <w:rsid w:val="00B527BA"/>
    <w:rsid w:val="00B52A78"/>
    <w:rsid w:val="00B52C3B"/>
    <w:rsid w:val="00B52C4A"/>
    <w:rsid w:val="00B52E5F"/>
    <w:rsid w:val="00B53101"/>
    <w:rsid w:val="00B53379"/>
    <w:rsid w:val="00B533D6"/>
    <w:rsid w:val="00B53731"/>
    <w:rsid w:val="00B5376B"/>
    <w:rsid w:val="00B537C9"/>
    <w:rsid w:val="00B53890"/>
    <w:rsid w:val="00B53A8C"/>
    <w:rsid w:val="00B53A9E"/>
    <w:rsid w:val="00B53B3B"/>
    <w:rsid w:val="00B53BBA"/>
    <w:rsid w:val="00B53E07"/>
    <w:rsid w:val="00B53E4C"/>
    <w:rsid w:val="00B54247"/>
    <w:rsid w:val="00B5426E"/>
    <w:rsid w:val="00B543B7"/>
    <w:rsid w:val="00B5463A"/>
    <w:rsid w:val="00B54729"/>
    <w:rsid w:val="00B547E6"/>
    <w:rsid w:val="00B54854"/>
    <w:rsid w:val="00B548CB"/>
    <w:rsid w:val="00B54E60"/>
    <w:rsid w:val="00B54FA2"/>
    <w:rsid w:val="00B55109"/>
    <w:rsid w:val="00B55195"/>
    <w:rsid w:val="00B5537A"/>
    <w:rsid w:val="00B55649"/>
    <w:rsid w:val="00B5589C"/>
    <w:rsid w:val="00B559DA"/>
    <w:rsid w:val="00B559E6"/>
    <w:rsid w:val="00B55A81"/>
    <w:rsid w:val="00B55ABC"/>
    <w:rsid w:val="00B55B1F"/>
    <w:rsid w:val="00B55BF0"/>
    <w:rsid w:val="00B55C39"/>
    <w:rsid w:val="00B55F27"/>
    <w:rsid w:val="00B5614B"/>
    <w:rsid w:val="00B56187"/>
    <w:rsid w:val="00B562DE"/>
    <w:rsid w:val="00B5643F"/>
    <w:rsid w:val="00B565C1"/>
    <w:rsid w:val="00B5685D"/>
    <w:rsid w:val="00B56AD2"/>
    <w:rsid w:val="00B56DA0"/>
    <w:rsid w:val="00B56F00"/>
    <w:rsid w:val="00B57186"/>
    <w:rsid w:val="00B572DB"/>
    <w:rsid w:val="00B573BF"/>
    <w:rsid w:val="00B57470"/>
    <w:rsid w:val="00B574F1"/>
    <w:rsid w:val="00B5757B"/>
    <w:rsid w:val="00B575D9"/>
    <w:rsid w:val="00B576AB"/>
    <w:rsid w:val="00B5775F"/>
    <w:rsid w:val="00B57815"/>
    <w:rsid w:val="00B57B82"/>
    <w:rsid w:val="00B600F8"/>
    <w:rsid w:val="00B60149"/>
    <w:rsid w:val="00B60599"/>
    <w:rsid w:val="00B60639"/>
    <w:rsid w:val="00B607CD"/>
    <w:rsid w:val="00B608A0"/>
    <w:rsid w:val="00B60C2B"/>
    <w:rsid w:val="00B60D50"/>
    <w:rsid w:val="00B611AA"/>
    <w:rsid w:val="00B611E4"/>
    <w:rsid w:val="00B612AB"/>
    <w:rsid w:val="00B613B2"/>
    <w:rsid w:val="00B614B3"/>
    <w:rsid w:val="00B614DE"/>
    <w:rsid w:val="00B6150F"/>
    <w:rsid w:val="00B61734"/>
    <w:rsid w:val="00B61799"/>
    <w:rsid w:val="00B61F4B"/>
    <w:rsid w:val="00B62004"/>
    <w:rsid w:val="00B620C0"/>
    <w:rsid w:val="00B62245"/>
    <w:rsid w:val="00B62418"/>
    <w:rsid w:val="00B62432"/>
    <w:rsid w:val="00B62583"/>
    <w:rsid w:val="00B625BE"/>
    <w:rsid w:val="00B627AD"/>
    <w:rsid w:val="00B62C38"/>
    <w:rsid w:val="00B62D39"/>
    <w:rsid w:val="00B62DB3"/>
    <w:rsid w:val="00B62F37"/>
    <w:rsid w:val="00B632EB"/>
    <w:rsid w:val="00B6358A"/>
    <w:rsid w:val="00B63670"/>
    <w:rsid w:val="00B638D4"/>
    <w:rsid w:val="00B63D65"/>
    <w:rsid w:val="00B63D8B"/>
    <w:rsid w:val="00B63E19"/>
    <w:rsid w:val="00B63E97"/>
    <w:rsid w:val="00B64219"/>
    <w:rsid w:val="00B642C0"/>
    <w:rsid w:val="00B64457"/>
    <w:rsid w:val="00B64481"/>
    <w:rsid w:val="00B64499"/>
    <w:rsid w:val="00B646DE"/>
    <w:rsid w:val="00B64A43"/>
    <w:rsid w:val="00B64AE2"/>
    <w:rsid w:val="00B64B32"/>
    <w:rsid w:val="00B64D0F"/>
    <w:rsid w:val="00B64DC6"/>
    <w:rsid w:val="00B64ECF"/>
    <w:rsid w:val="00B64F4A"/>
    <w:rsid w:val="00B6586A"/>
    <w:rsid w:val="00B658E6"/>
    <w:rsid w:val="00B6597D"/>
    <w:rsid w:val="00B65B1B"/>
    <w:rsid w:val="00B65BCB"/>
    <w:rsid w:val="00B65D69"/>
    <w:rsid w:val="00B65F77"/>
    <w:rsid w:val="00B66445"/>
    <w:rsid w:val="00B6668B"/>
    <w:rsid w:val="00B66755"/>
    <w:rsid w:val="00B6684F"/>
    <w:rsid w:val="00B668F7"/>
    <w:rsid w:val="00B66A23"/>
    <w:rsid w:val="00B66B48"/>
    <w:rsid w:val="00B66BCA"/>
    <w:rsid w:val="00B66C32"/>
    <w:rsid w:val="00B66D2C"/>
    <w:rsid w:val="00B66DD4"/>
    <w:rsid w:val="00B66E82"/>
    <w:rsid w:val="00B66EA1"/>
    <w:rsid w:val="00B66F16"/>
    <w:rsid w:val="00B66FF5"/>
    <w:rsid w:val="00B6704D"/>
    <w:rsid w:val="00B670E2"/>
    <w:rsid w:val="00B671A8"/>
    <w:rsid w:val="00B671B8"/>
    <w:rsid w:val="00B6734F"/>
    <w:rsid w:val="00B6738A"/>
    <w:rsid w:val="00B6747D"/>
    <w:rsid w:val="00B676FD"/>
    <w:rsid w:val="00B67D6B"/>
    <w:rsid w:val="00B702B7"/>
    <w:rsid w:val="00B70315"/>
    <w:rsid w:val="00B7087F"/>
    <w:rsid w:val="00B70A77"/>
    <w:rsid w:val="00B713F1"/>
    <w:rsid w:val="00B716F9"/>
    <w:rsid w:val="00B719E2"/>
    <w:rsid w:val="00B72038"/>
    <w:rsid w:val="00B72187"/>
    <w:rsid w:val="00B721A7"/>
    <w:rsid w:val="00B72A12"/>
    <w:rsid w:val="00B72C7A"/>
    <w:rsid w:val="00B73019"/>
    <w:rsid w:val="00B73272"/>
    <w:rsid w:val="00B73908"/>
    <w:rsid w:val="00B7390A"/>
    <w:rsid w:val="00B73A06"/>
    <w:rsid w:val="00B73C12"/>
    <w:rsid w:val="00B73FA9"/>
    <w:rsid w:val="00B7411A"/>
    <w:rsid w:val="00B741EF"/>
    <w:rsid w:val="00B74685"/>
    <w:rsid w:val="00B7480E"/>
    <w:rsid w:val="00B74ADD"/>
    <w:rsid w:val="00B74C5D"/>
    <w:rsid w:val="00B74DD1"/>
    <w:rsid w:val="00B75038"/>
    <w:rsid w:val="00B750CF"/>
    <w:rsid w:val="00B7510C"/>
    <w:rsid w:val="00B75499"/>
    <w:rsid w:val="00B757A1"/>
    <w:rsid w:val="00B75834"/>
    <w:rsid w:val="00B75979"/>
    <w:rsid w:val="00B759DC"/>
    <w:rsid w:val="00B75A59"/>
    <w:rsid w:val="00B75B5B"/>
    <w:rsid w:val="00B75BC8"/>
    <w:rsid w:val="00B75E5A"/>
    <w:rsid w:val="00B75E6E"/>
    <w:rsid w:val="00B75E95"/>
    <w:rsid w:val="00B75F45"/>
    <w:rsid w:val="00B75FB3"/>
    <w:rsid w:val="00B76266"/>
    <w:rsid w:val="00B76472"/>
    <w:rsid w:val="00B7647F"/>
    <w:rsid w:val="00B765B6"/>
    <w:rsid w:val="00B767A7"/>
    <w:rsid w:val="00B76854"/>
    <w:rsid w:val="00B769FD"/>
    <w:rsid w:val="00B76D19"/>
    <w:rsid w:val="00B770CF"/>
    <w:rsid w:val="00B77176"/>
    <w:rsid w:val="00B77196"/>
    <w:rsid w:val="00B774D3"/>
    <w:rsid w:val="00B774EF"/>
    <w:rsid w:val="00B7762E"/>
    <w:rsid w:val="00B77735"/>
    <w:rsid w:val="00B777AD"/>
    <w:rsid w:val="00B77942"/>
    <w:rsid w:val="00B77B21"/>
    <w:rsid w:val="00B77CF1"/>
    <w:rsid w:val="00B77DB6"/>
    <w:rsid w:val="00B77FE7"/>
    <w:rsid w:val="00B800C3"/>
    <w:rsid w:val="00B800DE"/>
    <w:rsid w:val="00B802A9"/>
    <w:rsid w:val="00B80365"/>
    <w:rsid w:val="00B80460"/>
    <w:rsid w:val="00B804AA"/>
    <w:rsid w:val="00B804C4"/>
    <w:rsid w:val="00B804E8"/>
    <w:rsid w:val="00B8059A"/>
    <w:rsid w:val="00B80641"/>
    <w:rsid w:val="00B806E8"/>
    <w:rsid w:val="00B8072E"/>
    <w:rsid w:val="00B8093C"/>
    <w:rsid w:val="00B80BD2"/>
    <w:rsid w:val="00B80EFE"/>
    <w:rsid w:val="00B8100D"/>
    <w:rsid w:val="00B81135"/>
    <w:rsid w:val="00B812F5"/>
    <w:rsid w:val="00B8157D"/>
    <w:rsid w:val="00B816B6"/>
    <w:rsid w:val="00B81920"/>
    <w:rsid w:val="00B81A81"/>
    <w:rsid w:val="00B81D19"/>
    <w:rsid w:val="00B81DDC"/>
    <w:rsid w:val="00B822ED"/>
    <w:rsid w:val="00B82499"/>
    <w:rsid w:val="00B8251B"/>
    <w:rsid w:val="00B82527"/>
    <w:rsid w:val="00B825C9"/>
    <w:rsid w:val="00B8283C"/>
    <w:rsid w:val="00B82961"/>
    <w:rsid w:val="00B829D6"/>
    <w:rsid w:val="00B82B2A"/>
    <w:rsid w:val="00B831C2"/>
    <w:rsid w:val="00B83243"/>
    <w:rsid w:val="00B8336F"/>
    <w:rsid w:val="00B83381"/>
    <w:rsid w:val="00B833D0"/>
    <w:rsid w:val="00B833F8"/>
    <w:rsid w:val="00B8354F"/>
    <w:rsid w:val="00B8357A"/>
    <w:rsid w:val="00B83682"/>
    <w:rsid w:val="00B83A1F"/>
    <w:rsid w:val="00B83A7C"/>
    <w:rsid w:val="00B83AEF"/>
    <w:rsid w:val="00B83BA6"/>
    <w:rsid w:val="00B83D55"/>
    <w:rsid w:val="00B83DA0"/>
    <w:rsid w:val="00B83FF7"/>
    <w:rsid w:val="00B8428F"/>
    <w:rsid w:val="00B846CF"/>
    <w:rsid w:val="00B84878"/>
    <w:rsid w:val="00B84A1D"/>
    <w:rsid w:val="00B84C48"/>
    <w:rsid w:val="00B84F6C"/>
    <w:rsid w:val="00B85101"/>
    <w:rsid w:val="00B85220"/>
    <w:rsid w:val="00B852D0"/>
    <w:rsid w:val="00B853A7"/>
    <w:rsid w:val="00B85414"/>
    <w:rsid w:val="00B85620"/>
    <w:rsid w:val="00B856E2"/>
    <w:rsid w:val="00B859CD"/>
    <w:rsid w:val="00B85E15"/>
    <w:rsid w:val="00B85F43"/>
    <w:rsid w:val="00B85F99"/>
    <w:rsid w:val="00B8603E"/>
    <w:rsid w:val="00B863E2"/>
    <w:rsid w:val="00B8650B"/>
    <w:rsid w:val="00B86704"/>
    <w:rsid w:val="00B867C0"/>
    <w:rsid w:val="00B8695C"/>
    <w:rsid w:val="00B86A6F"/>
    <w:rsid w:val="00B86A9C"/>
    <w:rsid w:val="00B86B9C"/>
    <w:rsid w:val="00B86BE1"/>
    <w:rsid w:val="00B86CAF"/>
    <w:rsid w:val="00B86E24"/>
    <w:rsid w:val="00B86E71"/>
    <w:rsid w:val="00B873FD"/>
    <w:rsid w:val="00B87446"/>
    <w:rsid w:val="00B87610"/>
    <w:rsid w:val="00B87943"/>
    <w:rsid w:val="00B87AD3"/>
    <w:rsid w:val="00B87AED"/>
    <w:rsid w:val="00B87B62"/>
    <w:rsid w:val="00B87C8C"/>
    <w:rsid w:val="00B87F53"/>
    <w:rsid w:val="00B90069"/>
    <w:rsid w:val="00B902BF"/>
    <w:rsid w:val="00B90345"/>
    <w:rsid w:val="00B90530"/>
    <w:rsid w:val="00B90577"/>
    <w:rsid w:val="00B906A1"/>
    <w:rsid w:val="00B906F7"/>
    <w:rsid w:val="00B9090E"/>
    <w:rsid w:val="00B90B27"/>
    <w:rsid w:val="00B90BD0"/>
    <w:rsid w:val="00B90C16"/>
    <w:rsid w:val="00B90F36"/>
    <w:rsid w:val="00B90F8D"/>
    <w:rsid w:val="00B9112C"/>
    <w:rsid w:val="00B91421"/>
    <w:rsid w:val="00B914B0"/>
    <w:rsid w:val="00B91809"/>
    <w:rsid w:val="00B91874"/>
    <w:rsid w:val="00B9190F"/>
    <w:rsid w:val="00B91956"/>
    <w:rsid w:val="00B91A04"/>
    <w:rsid w:val="00B91B6E"/>
    <w:rsid w:val="00B91E0B"/>
    <w:rsid w:val="00B920B4"/>
    <w:rsid w:val="00B9218B"/>
    <w:rsid w:val="00B92250"/>
    <w:rsid w:val="00B92265"/>
    <w:rsid w:val="00B926D9"/>
    <w:rsid w:val="00B92885"/>
    <w:rsid w:val="00B92961"/>
    <w:rsid w:val="00B92B11"/>
    <w:rsid w:val="00B92D8F"/>
    <w:rsid w:val="00B92DEC"/>
    <w:rsid w:val="00B92FAF"/>
    <w:rsid w:val="00B93112"/>
    <w:rsid w:val="00B9322C"/>
    <w:rsid w:val="00B9382D"/>
    <w:rsid w:val="00B93C6A"/>
    <w:rsid w:val="00B93D87"/>
    <w:rsid w:val="00B93EBA"/>
    <w:rsid w:val="00B93F0E"/>
    <w:rsid w:val="00B94004"/>
    <w:rsid w:val="00B942B5"/>
    <w:rsid w:val="00B9436B"/>
    <w:rsid w:val="00B94C87"/>
    <w:rsid w:val="00B94ECF"/>
    <w:rsid w:val="00B95005"/>
    <w:rsid w:val="00B95044"/>
    <w:rsid w:val="00B9548E"/>
    <w:rsid w:val="00B954C4"/>
    <w:rsid w:val="00B956AD"/>
    <w:rsid w:val="00B956F0"/>
    <w:rsid w:val="00B95823"/>
    <w:rsid w:val="00B95948"/>
    <w:rsid w:val="00B95973"/>
    <w:rsid w:val="00B95992"/>
    <w:rsid w:val="00B95B59"/>
    <w:rsid w:val="00B95B81"/>
    <w:rsid w:val="00B95BA8"/>
    <w:rsid w:val="00B95C0E"/>
    <w:rsid w:val="00B960E1"/>
    <w:rsid w:val="00B9615F"/>
    <w:rsid w:val="00B962A4"/>
    <w:rsid w:val="00B96310"/>
    <w:rsid w:val="00B9638A"/>
    <w:rsid w:val="00B964F5"/>
    <w:rsid w:val="00B9650C"/>
    <w:rsid w:val="00B967C1"/>
    <w:rsid w:val="00B96815"/>
    <w:rsid w:val="00B96AA9"/>
    <w:rsid w:val="00B96AE3"/>
    <w:rsid w:val="00B96CD1"/>
    <w:rsid w:val="00B96DE4"/>
    <w:rsid w:val="00B9712B"/>
    <w:rsid w:val="00B971BE"/>
    <w:rsid w:val="00B97296"/>
    <w:rsid w:val="00B9747B"/>
    <w:rsid w:val="00B97596"/>
    <w:rsid w:val="00B977A5"/>
    <w:rsid w:val="00B978AF"/>
    <w:rsid w:val="00B97991"/>
    <w:rsid w:val="00B97B16"/>
    <w:rsid w:val="00B97BD3"/>
    <w:rsid w:val="00B97DBB"/>
    <w:rsid w:val="00B97E42"/>
    <w:rsid w:val="00BA00C4"/>
    <w:rsid w:val="00BA0161"/>
    <w:rsid w:val="00BA01F3"/>
    <w:rsid w:val="00BA020C"/>
    <w:rsid w:val="00BA0295"/>
    <w:rsid w:val="00BA03FB"/>
    <w:rsid w:val="00BA057D"/>
    <w:rsid w:val="00BA0589"/>
    <w:rsid w:val="00BA0696"/>
    <w:rsid w:val="00BA0AEC"/>
    <w:rsid w:val="00BA1265"/>
    <w:rsid w:val="00BA13DD"/>
    <w:rsid w:val="00BA1734"/>
    <w:rsid w:val="00BA176C"/>
    <w:rsid w:val="00BA1A62"/>
    <w:rsid w:val="00BA1AAD"/>
    <w:rsid w:val="00BA1CCE"/>
    <w:rsid w:val="00BA1F58"/>
    <w:rsid w:val="00BA21B1"/>
    <w:rsid w:val="00BA21DA"/>
    <w:rsid w:val="00BA22A7"/>
    <w:rsid w:val="00BA2415"/>
    <w:rsid w:val="00BA2594"/>
    <w:rsid w:val="00BA2834"/>
    <w:rsid w:val="00BA28A5"/>
    <w:rsid w:val="00BA28D7"/>
    <w:rsid w:val="00BA2A62"/>
    <w:rsid w:val="00BA2A99"/>
    <w:rsid w:val="00BA2BA5"/>
    <w:rsid w:val="00BA3084"/>
    <w:rsid w:val="00BA3096"/>
    <w:rsid w:val="00BA31D0"/>
    <w:rsid w:val="00BA31F7"/>
    <w:rsid w:val="00BA3244"/>
    <w:rsid w:val="00BA330E"/>
    <w:rsid w:val="00BA347F"/>
    <w:rsid w:val="00BA369E"/>
    <w:rsid w:val="00BA36F9"/>
    <w:rsid w:val="00BA3A33"/>
    <w:rsid w:val="00BA3DCE"/>
    <w:rsid w:val="00BA3EA0"/>
    <w:rsid w:val="00BA3FE2"/>
    <w:rsid w:val="00BA4477"/>
    <w:rsid w:val="00BA452E"/>
    <w:rsid w:val="00BA4767"/>
    <w:rsid w:val="00BA4C38"/>
    <w:rsid w:val="00BA4DE4"/>
    <w:rsid w:val="00BA4E05"/>
    <w:rsid w:val="00BA4E8C"/>
    <w:rsid w:val="00BA51F2"/>
    <w:rsid w:val="00BA5617"/>
    <w:rsid w:val="00BA577E"/>
    <w:rsid w:val="00BA5842"/>
    <w:rsid w:val="00BA5B70"/>
    <w:rsid w:val="00BA5D34"/>
    <w:rsid w:val="00BA5D9A"/>
    <w:rsid w:val="00BA5D9F"/>
    <w:rsid w:val="00BA5DD6"/>
    <w:rsid w:val="00BA5E79"/>
    <w:rsid w:val="00BA621F"/>
    <w:rsid w:val="00BA62FB"/>
    <w:rsid w:val="00BA642A"/>
    <w:rsid w:val="00BA6492"/>
    <w:rsid w:val="00BA65A8"/>
    <w:rsid w:val="00BA67F0"/>
    <w:rsid w:val="00BA6B85"/>
    <w:rsid w:val="00BA6C84"/>
    <w:rsid w:val="00BA6E88"/>
    <w:rsid w:val="00BA6F34"/>
    <w:rsid w:val="00BA6F8A"/>
    <w:rsid w:val="00BA6FAF"/>
    <w:rsid w:val="00BA727D"/>
    <w:rsid w:val="00BA7284"/>
    <w:rsid w:val="00BA72D2"/>
    <w:rsid w:val="00BA7392"/>
    <w:rsid w:val="00BA7621"/>
    <w:rsid w:val="00BA7660"/>
    <w:rsid w:val="00BA7832"/>
    <w:rsid w:val="00BA7942"/>
    <w:rsid w:val="00BA7BC9"/>
    <w:rsid w:val="00BA7CF0"/>
    <w:rsid w:val="00BA7D22"/>
    <w:rsid w:val="00BA7F1B"/>
    <w:rsid w:val="00BB02FC"/>
    <w:rsid w:val="00BB032C"/>
    <w:rsid w:val="00BB0351"/>
    <w:rsid w:val="00BB0451"/>
    <w:rsid w:val="00BB05B8"/>
    <w:rsid w:val="00BB06B2"/>
    <w:rsid w:val="00BB06B6"/>
    <w:rsid w:val="00BB06D2"/>
    <w:rsid w:val="00BB07B4"/>
    <w:rsid w:val="00BB0831"/>
    <w:rsid w:val="00BB1124"/>
    <w:rsid w:val="00BB1379"/>
    <w:rsid w:val="00BB19AE"/>
    <w:rsid w:val="00BB1A44"/>
    <w:rsid w:val="00BB1CBD"/>
    <w:rsid w:val="00BB1D98"/>
    <w:rsid w:val="00BB1EB9"/>
    <w:rsid w:val="00BB2020"/>
    <w:rsid w:val="00BB216F"/>
    <w:rsid w:val="00BB21DA"/>
    <w:rsid w:val="00BB2274"/>
    <w:rsid w:val="00BB2604"/>
    <w:rsid w:val="00BB277C"/>
    <w:rsid w:val="00BB2825"/>
    <w:rsid w:val="00BB29B8"/>
    <w:rsid w:val="00BB2A9F"/>
    <w:rsid w:val="00BB2DB5"/>
    <w:rsid w:val="00BB2DD5"/>
    <w:rsid w:val="00BB2EC9"/>
    <w:rsid w:val="00BB3019"/>
    <w:rsid w:val="00BB326A"/>
    <w:rsid w:val="00BB33FD"/>
    <w:rsid w:val="00BB344D"/>
    <w:rsid w:val="00BB3754"/>
    <w:rsid w:val="00BB37BF"/>
    <w:rsid w:val="00BB3813"/>
    <w:rsid w:val="00BB38DE"/>
    <w:rsid w:val="00BB398A"/>
    <w:rsid w:val="00BB3BB4"/>
    <w:rsid w:val="00BB3BBB"/>
    <w:rsid w:val="00BB3D4A"/>
    <w:rsid w:val="00BB3E6D"/>
    <w:rsid w:val="00BB4096"/>
    <w:rsid w:val="00BB426C"/>
    <w:rsid w:val="00BB4635"/>
    <w:rsid w:val="00BB469B"/>
    <w:rsid w:val="00BB4808"/>
    <w:rsid w:val="00BB4BE8"/>
    <w:rsid w:val="00BB4E48"/>
    <w:rsid w:val="00BB4F41"/>
    <w:rsid w:val="00BB5205"/>
    <w:rsid w:val="00BB5276"/>
    <w:rsid w:val="00BB53B4"/>
    <w:rsid w:val="00BB5A4B"/>
    <w:rsid w:val="00BB5B18"/>
    <w:rsid w:val="00BB5DBF"/>
    <w:rsid w:val="00BB5E59"/>
    <w:rsid w:val="00BB60BC"/>
    <w:rsid w:val="00BB61BF"/>
    <w:rsid w:val="00BB636E"/>
    <w:rsid w:val="00BB6661"/>
    <w:rsid w:val="00BB6757"/>
    <w:rsid w:val="00BB69EC"/>
    <w:rsid w:val="00BB6BD0"/>
    <w:rsid w:val="00BB6C6B"/>
    <w:rsid w:val="00BB70A6"/>
    <w:rsid w:val="00BB72A8"/>
    <w:rsid w:val="00BB7497"/>
    <w:rsid w:val="00BB74F6"/>
    <w:rsid w:val="00BB760D"/>
    <w:rsid w:val="00BB7633"/>
    <w:rsid w:val="00BB78A0"/>
    <w:rsid w:val="00BB7A99"/>
    <w:rsid w:val="00BB7F04"/>
    <w:rsid w:val="00BC0010"/>
    <w:rsid w:val="00BC0469"/>
    <w:rsid w:val="00BC04CB"/>
    <w:rsid w:val="00BC0764"/>
    <w:rsid w:val="00BC07C3"/>
    <w:rsid w:val="00BC0836"/>
    <w:rsid w:val="00BC094F"/>
    <w:rsid w:val="00BC09CD"/>
    <w:rsid w:val="00BC0B1E"/>
    <w:rsid w:val="00BC0CA4"/>
    <w:rsid w:val="00BC0EB2"/>
    <w:rsid w:val="00BC0FCF"/>
    <w:rsid w:val="00BC13A6"/>
    <w:rsid w:val="00BC152B"/>
    <w:rsid w:val="00BC1600"/>
    <w:rsid w:val="00BC1635"/>
    <w:rsid w:val="00BC16F9"/>
    <w:rsid w:val="00BC1708"/>
    <w:rsid w:val="00BC177D"/>
    <w:rsid w:val="00BC188D"/>
    <w:rsid w:val="00BC18D2"/>
    <w:rsid w:val="00BC1B7D"/>
    <w:rsid w:val="00BC1C94"/>
    <w:rsid w:val="00BC1F15"/>
    <w:rsid w:val="00BC1FED"/>
    <w:rsid w:val="00BC20D4"/>
    <w:rsid w:val="00BC2178"/>
    <w:rsid w:val="00BC2263"/>
    <w:rsid w:val="00BC23FD"/>
    <w:rsid w:val="00BC26B0"/>
    <w:rsid w:val="00BC2740"/>
    <w:rsid w:val="00BC2749"/>
    <w:rsid w:val="00BC28E2"/>
    <w:rsid w:val="00BC297B"/>
    <w:rsid w:val="00BC2CCD"/>
    <w:rsid w:val="00BC2D49"/>
    <w:rsid w:val="00BC2F29"/>
    <w:rsid w:val="00BC2F30"/>
    <w:rsid w:val="00BC3358"/>
    <w:rsid w:val="00BC3558"/>
    <w:rsid w:val="00BC36C9"/>
    <w:rsid w:val="00BC383C"/>
    <w:rsid w:val="00BC3959"/>
    <w:rsid w:val="00BC3AA3"/>
    <w:rsid w:val="00BC3B66"/>
    <w:rsid w:val="00BC3C3D"/>
    <w:rsid w:val="00BC3D2E"/>
    <w:rsid w:val="00BC3E60"/>
    <w:rsid w:val="00BC3E78"/>
    <w:rsid w:val="00BC4504"/>
    <w:rsid w:val="00BC45BC"/>
    <w:rsid w:val="00BC480D"/>
    <w:rsid w:val="00BC48C0"/>
    <w:rsid w:val="00BC4B32"/>
    <w:rsid w:val="00BC4C5D"/>
    <w:rsid w:val="00BC4C99"/>
    <w:rsid w:val="00BC4D92"/>
    <w:rsid w:val="00BC5209"/>
    <w:rsid w:val="00BC548C"/>
    <w:rsid w:val="00BC5629"/>
    <w:rsid w:val="00BC57B7"/>
    <w:rsid w:val="00BC5807"/>
    <w:rsid w:val="00BC5A96"/>
    <w:rsid w:val="00BC5B3F"/>
    <w:rsid w:val="00BC6150"/>
    <w:rsid w:val="00BC6371"/>
    <w:rsid w:val="00BC639B"/>
    <w:rsid w:val="00BC6405"/>
    <w:rsid w:val="00BC6912"/>
    <w:rsid w:val="00BC6B4D"/>
    <w:rsid w:val="00BC6BFC"/>
    <w:rsid w:val="00BC6DF1"/>
    <w:rsid w:val="00BC6E87"/>
    <w:rsid w:val="00BC6E89"/>
    <w:rsid w:val="00BC71FD"/>
    <w:rsid w:val="00BC7239"/>
    <w:rsid w:val="00BC7508"/>
    <w:rsid w:val="00BC7A54"/>
    <w:rsid w:val="00BC7B22"/>
    <w:rsid w:val="00BC7BF4"/>
    <w:rsid w:val="00BC7C58"/>
    <w:rsid w:val="00BC7F86"/>
    <w:rsid w:val="00BD0003"/>
    <w:rsid w:val="00BD02B2"/>
    <w:rsid w:val="00BD02D2"/>
    <w:rsid w:val="00BD044B"/>
    <w:rsid w:val="00BD04BA"/>
    <w:rsid w:val="00BD0616"/>
    <w:rsid w:val="00BD07A1"/>
    <w:rsid w:val="00BD07A5"/>
    <w:rsid w:val="00BD0810"/>
    <w:rsid w:val="00BD0914"/>
    <w:rsid w:val="00BD098A"/>
    <w:rsid w:val="00BD0AC8"/>
    <w:rsid w:val="00BD0BF5"/>
    <w:rsid w:val="00BD0F50"/>
    <w:rsid w:val="00BD10AA"/>
    <w:rsid w:val="00BD1117"/>
    <w:rsid w:val="00BD1181"/>
    <w:rsid w:val="00BD14CD"/>
    <w:rsid w:val="00BD156C"/>
    <w:rsid w:val="00BD18A0"/>
    <w:rsid w:val="00BD1F59"/>
    <w:rsid w:val="00BD232B"/>
    <w:rsid w:val="00BD236E"/>
    <w:rsid w:val="00BD24CD"/>
    <w:rsid w:val="00BD282A"/>
    <w:rsid w:val="00BD284E"/>
    <w:rsid w:val="00BD2CAC"/>
    <w:rsid w:val="00BD2DE3"/>
    <w:rsid w:val="00BD2FF4"/>
    <w:rsid w:val="00BD3081"/>
    <w:rsid w:val="00BD30B0"/>
    <w:rsid w:val="00BD3118"/>
    <w:rsid w:val="00BD33D3"/>
    <w:rsid w:val="00BD3466"/>
    <w:rsid w:val="00BD3478"/>
    <w:rsid w:val="00BD38AF"/>
    <w:rsid w:val="00BD38EE"/>
    <w:rsid w:val="00BD3AF5"/>
    <w:rsid w:val="00BD3BA9"/>
    <w:rsid w:val="00BD3C0F"/>
    <w:rsid w:val="00BD3CF5"/>
    <w:rsid w:val="00BD4144"/>
    <w:rsid w:val="00BD416D"/>
    <w:rsid w:val="00BD4293"/>
    <w:rsid w:val="00BD46BB"/>
    <w:rsid w:val="00BD4916"/>
    <w:rsid w:val="00BD4999"/>
    <w:rsid w:val="00BD4B5C"/>
    <w:rsid w:val="00BD4B9E"/>
    <w:rsid w:val="00BD4C24"/>
    <w:rsid w:val="00BD4D0A"/>
    <w:rsid w:val="00BD4ED8"/>
    <w:rsid w:val="00BD50A2"/>
    <w:rsid w:val="00BD5153"/>
    <w:rsid w:val="00BD519D"/>
    <w:rsid w:val="00BD52EC"/>
    <w:rsid w:val="00BD5394"/>
    <w:rsid w:val="00BD5420"/>
    <w:rsid w:val="00BD545A"/>
    <w:rsid w:val="00BD56EC"/>
    <w:rsid w:val="00BD594F"/>
    <w:rsid w:val="00BD5A62"/>
    <w:rsid w:val="00BD5B10"/>
    <w:rsid w:val="00BD5F0F"/>
    <w:rsid w:val="00BD606A"/>
    <w:rsid w:val="00BD609A"/>
    <w:rsid w:val="00BD63DC"/>
    <w:rsid w:val="00BD6788"/>
    <w:rsid w:val="00BD689E"/>
    <w:rsid w:val="00BD6A3D"/>
    <w:rsid w:val="00BD6B7E"/>
    <w:rsid w:val="00BD6B86"/>
    <w:rsid w:val="00BD6D4C"/>
    <w:rsid w:val="00BD6EFB"/>
    <w:rsid w:val="00BD6FD8"/>
    <w:rsid w:val="00BD7073"/>
    <w:rsid w:val="00BD71A6"/>
    <w:rsid w:val="00BD72E9"/>
    <w:rsid w:val="00BD74CB"/>
    <w:rsid w:val="00BD7504"/>
    <w:rsid w:val="00BD7599"/>
    <w:rsid w:val="00BD783B"/>
    <w:rsid w:val="00BD7887"/>
    <w:rsid w:val="00BD79EB"/>
    <w:rsid w:val="00BD7AEC"/>
    <w:rsid w:val="00BD7AFE"/>
    <w:rsid w:val="00BD7B4D"/>
    <w:rsid w:val="00BD7CF9"/>
    <w:rsid w:val="00BD7DDB"/>
    <w:rsid w:val="00BE01F6"/>
    <w:rsid w:val="00BE044C"/>
    <w:rsid w:val="00BE071B"/>
    <w:rsid w:val="00BE073F"/>
    <w:rsid w:val="00BE0781"/>
    <w:rsid w:val="00BE094A"/>
    <w:rsid w:val="00BE0AEB"/>
    <w:rsid w:val="00BE0B49"/>
    <w:rsid w:val="00BE0C41"/>
    <w:rsid w:val="00BE145A"/>
    <w:rsid w:val="00BE19FD"/>
    <w:rsid w:val="00BE1A13"/>
    <w:rsid w:val="00BE1D0D"/>
    <w:rsid w:val="00BE1DD8"/>
    <w:rsid w:val="00BE1E7E"/>
    <w:rsid w:val="00BE205F"/>
    <w:rsid w:val="00BE207B"/>
    <w:rsid w:val="00BE229A"/>
    <w:rsid w:val="00BE2475"/>
    <w:rsid w:val="00BE25BF"/>
    <w:rsid w:val="00BE2600"/>
    <w:rsid w:val="00BE2715"/>
    <w:rsid w:val="00BE28FE"/>
    <w:rsid w:val="00BE2FC3"/>
    <w:rsid w:val="00BE313D"/>
    <w:rsid w:val="00BE315A"/>
    <w:rsid w:val="00BE32F1"/>
    <w:rsid w:val="00BE354D"/>
    <w:rsid w:val="00BE35E0"/>
    <w:rsid w:val="00BE35FB"/>
    <w:rsid w:val="00BE37E8"/>
    <w:rsid w:val="00BE3919"/>
    <w:rsid w:val="00BE3C1E"/>
    <w:rsid w:val="00BE3D0E"/>
    <w:rsid w:val="00BE3EE8"/>
    <w:rsid w:val="00BE420C"/>
    <w:rsid w:val="00BE427E"/>
    <w:rsid w:val="00BE466F"/>
    <w:rsid w:val="00BE4827"/>
    <w:rsid w:val="00BE4984"/>
    <w:rsid w:val="00BE4A4D"/>
    <w:rsid w:val="00BE4BDF"/>
    <w:rsid w:val="00BE4FD4"/>
    <w:rsid w:val="00BE5024"/>
    <w:rsid w:val="00BE511A"/>
    <w:rsid w:val="00BE5134"/>
    <w:rsid w:val="00BE5154"/>
    <w:rsid w:val="00BE5197"/>
    <w:rsid w:val="00BE5311"/>
    <w:rsid w:val="00BE546A"/>
    <w:rsid w:val="00BE5642"/>
    <w:rsid w:val="00BE5649"/>
    <w:rsid w:val="00BE566E"/>
    <w:rsid w:val="00BE57DF"/>
    <w:rsid w:val="00BE5BC2"/>
    <w:rsid w:val="00BE5C28"/>
    <w:rsid w:val="00BE5CC1"/>
    <w:rsid w:val="00BE5CEA"/>
    <w:rsid w:val="00BE5D0E"/>
    <w:rsid w:val="00BE5F20"/>
    <w:rsid w:val="00BE5F73"/>
    <w:rsid w:val="00BE5FE5"/>
    <w:rsid w:val="00BE6444"/>
    <w:rsid w:val="00BE64CD"/>
    <w:rsid w:val="00BE65F0"/>
    <w:rsid w:val="00BE66CB"/>
    <w:rsid w:val="00BE69A3"/>
    <w:rsid w:val="00BE7170"/>
    <w:rsid w:val="00BE72F8"/>
    <w:rsid w:val="00BE73CD"/>
    <w:rsid w:val="00BE7500"/>
    <w:rsid w:val="00BE7DF3"/>
    <w:rsid w:val="00BF00D8"/>
    <w:rsid w:val="00BF0111"/>
    <w:rsid w:val="00BF0235"/>
    <w:rsid w:val="00BF05C5"/>
    <w:rsid w:val="00BF085A"/>
    <w:rsid w:val="00BF0890"/>
    <w:rsid w:val="00BF08C3"/>
    <w:rsid w:val="00BF0925"/>
    <w:rsid w:val="00BF096D"/>
    <w:rsid w:val="00BF0AEA"/>
    <w:rsid w:val="00BF0B31"/>
    <w:rsid w:val="00BF0D35"/>
    <w:rsid w:val="00BF0E14"/>
    <w:rsid w:val="00BF0E5A"/>
    <w:rsid w:val="00BF0ED2"/>
    <w:rsid w:val="00BF0FDE"/>
    <w:rsid w:val="00BF1072"/>
    <w:rsid w:val="00BF130B"/>
    <w:rsid w:val="00BF15AA"/>
    <w:rsid w:val="00BF1F53"/>
    <w:rsid w:val="00BF2006"/>
    <w:rsid w:val="00BF2051"/>
    <w:rsid w:val="00BF209D"/>
    <w:rsid w:val="00BF2202"/>
    <w:rsid w:val="00BF23BE"/>
    <w:rsid w:val="00BF266D"/>
    <w:rsid w:val="00BF27AA"/>
    <w:rsid w:val="00BF2B95"/>
    <w:rsid w:val="00BF2C6A"/>
    <w:rsid w:val="00BF2FBE"/>
    <w:rsid w:val="00BF30FF"/>
    <w:rsid w:val="00BF3298"/>
    <w:rsid w:val="00BF3529"/>
    <w:rsid w:val="00BF3710"/>
    <w:rsid w:val="00BF3713"/>
    <w:rsid w:val="00BF3860"/>
    <w:rsid w:val="00BF3D71"/>
    <w:rsid w:val="00BF3EEC"/>
    <w:rsid w:val="00BF4182"/>
    <w:rsid w:val="00BF4238"/>
    <w:rsid w:val="00BF4893"/>
    <w:rsid w:val="00BF4914"/>
    <w:rsid w:val="00BF4F01"/>
    <w:rsid w:val="00BF530A"/>
    <w:rsid w:val="00BF548E"/>
    <w:rsid w:val="00BF55C5"/>
    <w:rsid w:val="00BF59EC"/>
    <w:rsid w:val="00BF59EF"/>
    <w:rsid w:val="00BF613E"/>
    <w:rsid w:val="00BF6154"/>
    <w:rsid w:val="00BF629B"/>
    <w:rsid w:val="00BF63D2"/>
    <w:rsid w:val="00BF63F6"/>
    <w:rsid w:val="00BF6510"/>
    <w:rsid w:val="00BF66A7"/>
    <w:rsid w:val="00BF6744"/>
    <w:rsid w:val="00BF6764"/>
    <w:rsid w:val="00BF677A"/>
    <w:rsid w:val="00BF680B"/>
    <w:rsid w:val="00BF6845"/>
    <w:rsid w:val="00BF68A2"/>
    <w:rsid w:val="00BF6A2B"/>
    <w:rsid w:val="00BF6B25"/>
    <w:rsid w:val="00BF6C42"/>
    <w:rsid w:val="00BF6DE3"/>
    <w:rsid w:val="00BF6F59"/>
    <w:rsid w:val="00BF71C6"/>
    <w:rsid w:val="00BF72A3"/>
    <w:rsid w:val="00BF72BB"/>
    <w:rsid w:val="00BF7353"/>
    <w:rsid w:val="00BF74B4"/>
    <w:rsid w:val="00BF76D1"/>
    <w:rsid w:val="00BF77C8"/>
    <w:rsid w:val="00BF7AD8"/>
    <w:rsid w:val="00BF7AE9"/>
    <w:rsid w:val="00BF7B7E"/>
    <w:rsid w:val="00BF7B81"/>
    <w:rsid w:val="00BF7DA6"/>
    <w:rsid w:val="00BF7E1E"/>
    <w:rsid w:val="00BF7F9F"/>
    <w:rsid w:val="00C000FA"/>
    <w:rsid w:val="00C00161"/>
    <w:rsid w:val="00C00502"/>
    <w:rsid w:val="00C0058E"/>
    <w:rsid w:val="00C0065C"/>
    <w:rsid w:val="00C00676"/>
    <w:rsid w:val="00C00715"/>
    <w:rsid w:val="00C007F4"/>
    <w:rsid w:val="00C0088B"/>
    <w:rsid w:val="00C00940"/>
    <w:rsid w:val="00C00A93"/>
    <w:rsid w:val="00C00C53"/>
    <w:rsid w:val="00C00D18"/>
    <w:rsid w:val="00C00E10"/>
    <w:rsid w:val="00C00E54"/>
    <w:rsid w:val="00C00E68"/>
    <w:rsid w:val="00C00EC2"/>
    <w:rsid w:val="00C010C1"/>
    <w:rsid w:val="00C01474"/>
    <w:rsid w:val="00C015A9"/>
    <w:rsid w:val="00C019BF"/>
    <w:rsid w:val="00C01C5B"/>
    <w:rsid w:val="00C01CBD"/>
    <w:rsid w:val="00C01D66"/>
    <w:rsid w:val="00C02280"/>
    <w:rsid w:val="00C024AA"/>
    <w:rsid w:val="00C028E6"/>
    <w:rsid w:val="00C02BC2"/>
    <w:rsid w:val="00C02C42"/>
    <w:rsid w:val="00C02CA2"/>
    <w:rsid w:val="00C02D74"/>
    <w:rsid w:val="00C02FA0"/>
    <w:rsid w:val="00C0311E"/>
    <w:rsid w:val="00C0324E"/>
    <w:rsid w:val="00C03288"/>
    <w:rsid w:val="00C0348C"/>
    <w:rsid w:val="00C03535"/>
    <w:rsid w:val="00C036BE"/>
    <w:rsid w:val="00C03821"/>
    <w:rsid w:val="00C03887"/>
    <w:rsid w:val="00C03923"/>
    <w:rsid w:val="00C039CA"/>
    <w:rsid w:val="00C03A63"/>
    <w:rsid w:val="00C03CDA"/>
    <w:rsid w:val="00C03D19"/>
    <w:rsid w:val="00C03EA5"/>
    <w:rsid w:val="00C03F6C"/>
    <w:rsid w:val="00C040AE"/>
    <w:rsid w:val="00C0416E"/>
    <w:rsid w:val="00C04456"/>
    <w:rsid w:val="00C044AB"/>
    <w:rsid w:val="00C047FD"/>
    <w:rsid w:val="00C0484E"/>
    <w:rsid w:val="00C0498E"/>
    <w:rsid w:val="00C04CC7"/>
    <w:rsid w:val="00C05057"/>
    <w:rsid w:val="00C050C7"/>
    <w:rsid w:val="00C05123"/>
    <w:rsid w:val="00C05457"/>
    <w:rsid w:val="00C0550F"/>
    <w:rsid w:val="00C0556B"/>
    <w:rsid w:val="00C0559C"/>
    <w:rsid w:val="00C058D5"/>
    <w:rsid w:val="00C0591C"/>
    <w:rsid w:val="00C05A58"/>
    <w:rsid w:val="00C05AB3"/>
    <w:rsid w:val="00C05BF8"/>
    <w:rsid w:val="00C05CA3"/>
    <w:rsid w:val="00C05D51"/>
    <w:rsid w:val="00C05E14"/>
    <w:rsid w:val="00C05EC0"/>
    <w:rsid w:val="00C05F4C"/>
    <w:rsid w:val="00C05F84"/>
    <w:rsid w:val="00C06111"/>
    <w:rsid w:val="00C061E4"/>
    <w:rsid w:val="00C06658"/>
    <w:rsid w:val="00C066FB"/>
    <w:rsid w:val="00C06736"/>
    <w:rsid w:val="00C067D3"/>
    <w:rsid w:val="00C068E1"/>
    <w:rsid w:val="00C06968"/>
    <w:rsid w:val="00C06B51"/>
    <w:rsid w:val="00C06B5E"/>
    <w:rsid w:val="00C06EB8"/>
    <w:rsid w:val="00C06EED"/>
    <w:rsid w:val="00C070F0"/>
    <w:rsid w:val="00C0777C"/>
    <w:rsid w:val="00C07C0F"/>
    <w:rsid w:val="00C07C61"/>
    <w:rsid w:val="00C07CD3"/>
    <w:rsid w:val="00C07F08"/>
    <w:rsid w:val="00C07F8F"/>
    <w:rsid w:val="00C10000"/>
    <w:rsid w:val="00C10016"/>
    <w:rsid w:val="00C100BF"/>
    <w:rsid w:val="00C101D3"/>
    <w:rsid w:val="00C102BC"/>
    <w:rsid w:val="00C10492"/>
    <w:rsid w:val="00C104A5"/>
    <w:rsid w:val="00C10572"/>
    <w:rsid w:val="00C10E07"/>
    <w:rsid w:val="00C10ED5"/>
    <w:rsid w:val="00C112C3"/>
    <w:rsid w:val="00C113DB"/>
    <w:rsid w:val="00C11499"/>
    <w:rsid w:val="00C114F0"/>
    <w:rsid w:val="00C11610"/>
    <w:rsid w:val="00C11659"/>
    <w:rsid w:val="00C117DA"/>
    <w:rsid w:val="00C118BF"/>
    <w:rsid w:val="00C1191A"/>
    <w:rsid w:val="00C11B40"/>
    <w:rsid w:val="00C11CF2"/>
    <w:rsid w:val="00C11ED0"/>
    <w:rsid w:val="00C11F56"/>
    <w:rsid w:val="00C12B9A"/>
    <w:rsid w:val="00C12CD8"/>
    <w:rsid w:val="00C12D46"/>
    <w:rsid w:val="00C12D75"/>
    <w:rsid w:val="00C12DD7"/>
    <w:rsid w:val="00C12DD8"/>
    <w:rsid w:val="00C12EA7"/>
    <w:rsid w:val="00C13305"/>
    <w:rsid w:val="00C133F2"/>
    <w:rsid w:val="00C137ED"/>
    <w:rsid w:val="00C138B7"/>
    <w:rsid w:val="00C13966"/>
    <w:rsid w:val="00C13B0E"/>
    <w:rsid w:val="00C13B86"/>
    <w:rsid w:val="00C13C59"/>
    <w:rsid w:val="00C13D7E"/>
    <w:rsid w:val="00C13DDA"/>
    <w:rsid w:val="00C141BB"/>
    <w:rsid w:val="00C1454C"/>
    <w:rsid w:val="00C145C1"/>
    <w:rsid w:val="00C145CC"/>
    <w:rsid w:val="00C146B4"/>
    <w:rsid w:val="00C14988"/>
    <w:rsid w:val="00C14E18"/>
    <w:rsid w:val="00C15014"/>
    <w:rsid w:val="00C15109"/>
    <w:rsid w:val="00C152DF"/>
    <w:rsid w:val="00C15488"/>
    <w:rsid w:val="00C157BE"/>
    <w:rsid w:val="00C1584E"/>
    <w:rsid w:val="00C159D8"/>
    <w:rsid w:val="00C159E1"/>
    <w:rsid w:val="00C15AA4"/>
    <w:rsid w:val="00C15C7C"/>
    <w:rsid w:val="00C15DD7"/>
    <w:rsid w:val="00C15DF2"/>
    <w:rsid w:val="00C15E76"/>
    <w:rsid w:val="00C16432"/>
    <w:rsid w:val="00C165D0"/>
    <w:rsid w:val="00C1668A"/>
    <w:rsid w:val="00C16756"/>
    <w:rsid w:val="00C168E1"/>
    <w:rsid w:val="00C1693C"/>
    <w:rsid w:val="00C16A30"/>
    <w:rsid w:val="00C16BFD"/>
    <w:rsid w:val="00C16E5B"/>
    <w:rsid w:val="00C16F7B"/>
    <w:rsid w:val="00C16FA3"/>
    <w:rsid w:val="00C177B1"/>
    <w:rsid w:val="00C1784B"/>
    <w:rsid w:val="00C17866"/>
    <w:rsid w:val="00C17A0E"/>
    <w:rsid w:val="00C17E54"/>
    <w:rsid w:val="00C200F6"/>
    <w:rsid w:val="00C20124"/>
    <w:rsid w:val="00C20AE8"/>
    <w:rsid w:val="00C20C42"/>
    <w:rsid w:val="00C20F08"/>
    <w:rsid w:val="00C211D7"/>
    <w:rsid w:val="00C21213"/>
    <w:rsid w:val="00C21428"/>
    <w:rsid w:val="00C21653"/>
    <w:rsid w:val="00C216F8"/>
    <w:rsid w:val="00C21754"/>
    <w:rsid w:val="00C21889"/>
    <w:rsid w:val="00C218C9"/>
    <w:rsid w:val="00C21D5B"/>
    <w:rsid w:val="00C21EAF"/>
    <w:rsid w:val="00C22127"/>
    <w:rsid w:val="00C2241C"/>
    <w:rsid w:val="00C22559"/>
    <w:rsid w:val="00C22571"/>
    <w:rsid w:val="00C2280A"/>
    <w:rsid w:val="00C22838"/>
    <w:rsid w:val="00C22904"/>
    <w:rsid w:val="00C2294D"/>
    <w:rsid w:val="00C229A4"/>
    <w:rsid w:val="00C22C89"/>
    <w:rsid w:val="00C22FD1"/>
    <w:rsid w:val="00C23014"/>
    <w:rsid w:val="00C231D3"/>
    <w:rsid w:val="00C2324B"/>
    <w:rsid w:val="00C232F8"/>
    <w:rsid w:val="00C23499"/>
    <w:rsid w:val="00C23508"/>
    <w:rsid w:val="00C237E4"/>
    <w:rsid w:val="00C23961"/>
    <w:rsid w:val="00C23D72"/>
    <w:rsid w:val="00C23F9B"/>
    <w:rsid w:val="00C23FE5"/>
    <w:rsid w:val="00C243C7"/>
    <w:rsid w:val="00C24458"/>
    <w:rsid w:val="00C2454D"/>
    <w:rsid w:val="00C245C5"/>
    <w:rsid w:val="00C2460D"/>
    <w:rsid w:val="00C247A1"/>
    <w:rsid w:val="00C2487C"/>
    <w:rsid w:val="00C248ED"/>
    <w:rsid w:val="00C248F0"/>
    <w:rsid w:val="00C24AFE"/>
    <w:rsid w:val="00C24B21"/>
    <w:rsid w:val="00C24C7B"/>
    <w:rsid w:val="00C251A1"/>
    <w:rsid w:val="00C2530B"/>
    <w:rsid w:val="00C253AC"/>
    <w:rsid w:val="00C2546C"/>
    <w:rsid w:val="00C2551E"/>
    <w:rsid w:val="00C25B80"/>
    <w:rsid w:val="00C25BFA"/>
    <w:rsid w:val="00C25CAD"/>
    <w:rsid w:val="00C25E63"/>
    <w:rsid w:val="00C25E6B"/>
    <w:rsid w:val="00C263E5"/>
    <w:rsid w:val="00C26519"/>
    <w:rsid w:val="00C267D0"/>
    <w:rsid w:val="00C26800"/>
    <w:rsid w:val="00C2685D"/>
    <w:rsid w:val="00C2687D"/>
    <w:rsid w:val="00C268A7"/>
    <w:rsid w:val="00C26A73"/>
    <w:rsid w:val="00C26D4A"/>
    <w:rsid w:val="00C27531"/>
    <w:rsid w:val="00C27665"/>
    <w:rsid w:val="00C276A5"/>
    <w:rsid w:val="00C27830"/>
    <w:rsid w:val="00C27853"/>
    <w:rsid w:val="00C27A51"/>
    <w:rsid w:val="00C27C14"/>
    <w:rsid w:val="00C27CA7"/>
    <w:rsid w:val="00C27CD9"/>
    <w:rsid w:val="00C27EBA"/>
    <w:rsid w:val="00C27F81"/>
    <w:rsid w:val="00C27FC6"/>
    <w:rsid w:val="00C3005B"/>
    <w:rsid w:val="00C30146"/>
    <w:rsid w:val="00C302BB"/>
    <w:rsid w:val="00C302F9"/>
    <w:rsid w:val="00C30322"/>
    <w:rsid w:val="00C303BD"/>
    <w:rsid w:val="00C30822"/>
    <w:rsid w:val="00C309A4"/>
    <w:rsid w:val="00C30A00"/>
    <w:rsid w:val="00C30C4F"/>
    <w:rsid w:val="00C30DB3"/>
    <w:rsid w:val="00C30E35"/>
    <w:rsid w:val="00C30F88"/>
    <w:rsid w:val="00C31182"/>
    <w:rsid w:val="00C3127B"/>
    <w:rsid w:val="00C3143F"/>
    <w:rsid w:val="00C318BE"/>
    <w:rsid w:val="00C31908"/>
    <w:rsid w:val="00C319D2"/>
    <w:rsid w:val="00C31A24"/>
    <w:rsid w:val="00C31D28"/>
    <w:rsid w:val="00C31DC7"/>
    <w:rsid w:val="00C32093"/>
    <w:rsid w:val="00C322C2"/>
    <w:rsid w:val="00C32C35"/>
    <w:rsid w:val="00C32D6A"/>
    <w:rsid w:val="00C32EF3"/>
    <w:rsid w:val="00C32F44"/>
    <w:rsid w:val="00C33244"/>
    <w:rsid w:val="00C3329E"/>
    <w:rsid w:val="00C33396"/>
    <w:rsid w:val="00C33548"/>
    <w:rsid w:val="00C3370D"/>
    <w:rsid w:val="00C3390C"/>
    <w:rsid w:val="00C339D1"/>
    <w:rsid w:val="00C33AA3"/>
    <w:rsid w:val="00C33E3B"/>
    <w:rsid w:val="00C33EF0"/>
    <w:rsid w:val="00C34058"/>
    <w:rsid w:val="00C34343"/>
    <w:rsid w:val="00C3452F"/>
    <w:rsid w:val="00C34601"/>
    <w:rsid w:val="00C3464B"/>
    <w:rsid w:val="00C34762"/>
    <w:rsid w:val="00C347FD"/>
    <w:rsid w:val="00C348E3"/>
    <w:rsid w:val="00C34AA2"/>
    <w:rsid w:val="00C34BEF"/>
    <w:rsid w:val="00C34E95"/>
    <w:rsid w:val="00C35313"/>
    <w:rsid w:val="00C35511"/>
    <w:rsid w:val="00C3553E"/>
    <w:rsid w:val="00C35779"/>
    <w:rsid w:val="00C3580B"/>
    <w:rsid w:val="00C35B8A"/>
    <w:rsid w:val="00C35B8C"/>
    <w:rsid w:val="00C35BAA"/>
    <w:rsid w:val="00C35C2B"/>
    <w:rsid w:val="00C35C50"/>
    <w:rsid w:val="00C35E82"/>
    <w:rsid w:val="00C36040"/>
    <w:rsid w:val="00C3618A"/>
    <w:rsid w:val="00C361E4"/>
    <w:rsid w:val="00C362F5"/>
    <w:rsid w:val="00C36555"/>
    <w:rsid w:val="00C36650"/>
    <w:rsid w:val="00C36682"/>
    <w:rsid w:val="00C367A7"/>
    <w:rsid w:val="00C36A09"/>
    <w:rsid w:val="00C36A36"/>
    <w:rsid w:val="00C36E2F"/>
    <w:rsid w:val="00C37482"/>
    <w:rsid w:val="00C374AD"/>
    <w:rsid w:val="00C3752D"/>
    <w:rsid w:val="00C375AC"/>
    <w:rsid w:val="00C37608"/>
    <w:rsid w:val="00C376DC"/>
    <w:rsid w:val="00C378C3"/>
    <w:rsid w:val="00C37EBC"/>
    <w:rsid w:val="00C40063"/>
    <w:rsid w:val="00C402E5"/>
    <w:rsid w:val="00C40655"/>
    <w:rsid w:val="00C4088E"/>
    <w:rsid w:val="00C40D6C"/>
    <w:rsid w:val="00C40DA2"/>
    <w:rsid w:val="00C41064"/>
    <w:rsid w:val="00C410BE"/>
    <w:rsid w:val="00C41232"/>
    <w:rsid w:val="00C4136A"/>
    <w:rsid w:val="00C414A2"/>
    <w:rsid w:val="00C41846"/>
    <w:rsid w:val="00C41FF2"/>
    <w:rsid w:val="00C4209B"/>
    <w:rsid w:val="00C4214C"/>
    <w:rsid w:val="00C42783"/>
    <w:rsid w:val="00C42996"/>
    <w:rsid w:val="00C42A19"/>
    <w:rsid w:val="00C42BDC"/>
    <w:rsid w:val="00C431D0"/>
    <w:rsid w:val="00C432AA"/>
    <w:rsid w:val="00C43448"/>
    <w:rsid w:val="00C434C5"/>
    <w:rsid w:val="00C435CD"/>
    <w:rsid w:val="00C436E5"/>
    <w:rsid w:val="00C43750"/>
    <w:rsid w:val="00C439A4"/>
    <w:rsid w:val="00C43A2E"/>
    <w:rsid w:val="00C43A8E"/>
    <w:rsid w:val="00C443F0"/>
    <w:rsid w:val="00C4479A"/>
    <w:rsid w:val="00C4479D"/>
    <w:rsid w:val="00C44844"/>
    <w:rsid w:val="00C44C84"/>
    <w:rsid w:val="00C44D99"/>
    <w:rsid w:val="00C44E88"/>
    <w:rsid w:val="00C44F28"/>
    <w:rsid w:val="00C450FE"/>
    <w:rsid w:val="00C45320"/>
    <w:rsid w:val="00C453B1"/>
    <w:rsid w:val="00C454AA"/>
    <w:rsid w:val="00C455C5"/>
    <w:rsid w:val="00C45845"/>
    <w:rsid w:val="00C4585D"/>
    <w:rsid w:val="00C45B21"/>
    <w:rsid w:val="00C45C3C"/>
    <w:rsid w:val="00C4625F"/>
    <w:rsid w:val="00C46410"/>
    <w:rsid w:val="00C4654B"/>
    <w:rsid w:val="00C467AD"/>
    <w:rsid w:val="00C46857"/>
    <w:rsid w:val="00C46886"/>
    <w:rsid w:val="00C46BA2"/>
    <w:rsid w:val="00C46E77"/>
    <w:rsid w:val="00C47178"/>
    <w:rsid w:val="00C47202"/>
    <w:rsid w:val="00C472A2"/>
    <w:rsid w:val="00C472B0"/>
    <w:rsid w:val="00C47546"/>
    <w:rsid w:val="00C475C1"/>
    <w:rsid w:val="00C476D6"/>
    <w:rsid w:val="00C47900"/>
    <w:rsid w:val="00C47F51"/>
    <w:rsid w:val="00C47FBC"/>
    <w:rsid w:val="00C5007A"/>
    <w:rsid w:val="00C50100"/>
    <w:rsid w:val="00C50292"/>
    <w:rsid w:val="00C50310"/>
    <w:rsid w:val="00C5035A"/>
    <w:rsid w:val="00C503A1"/>
    <w:rsid w:val="00C5050D"/>
    <w:rsid w:val="00C506A0"/>
    <w:rsid w:val="00C506E1"/>
    <w:rsid w:val="00C5075C"/>
    <w:rsid w:val="00C50D5F"/>
    <w:rsid w:val="00C50E0E"/>
    <w:rsid w:val="00C50EF4"/>
    <w:rsid w:val="00C50F09"/>
    <w:rsid w:val="00C5103D"/>
    <w:rsid w:val="00C51500"/>
    <w:rsid w:val="00C5156E"/>
    <w:rsid w:val="00C518F2"/>
    <w:rsid w:val="00C51ACD"/>
    <w:rsid w:val="00C51C4C"/>
    <w:rsid w:val="00C51D72"/>
    <w:rsid w:val="00C51F84"/>
    <w:rsid w:val="00C51FCF"/>
    <w:rsid w:val="00C52058"/>
    <w:rsid w:val="00C5205D"/>
    <w:rsid w:val="00C521AD"/>
    <w:rsid w:val="00C522DC"/>
    <w:rsid w:val="00C5230F"/>
    <w:rsid w:val="00C5242B"/>
    <w:rsid w:val="00C52526"/>
    <w:rsid w:val="00C525A6"/>
    <w:rsid w:val="00C526B9"/>
    <w:rsid w:val="00C5285A"/>
    <w:rsid w:val="00C52912"/>
    <w:rsid w:val="00C529DD"/>
    <w:rsid w:val="00C52A19"/>
    <w:rsid w:val="00C52B2D"/>
    <w:rsid w:val="00C52C64"/>
    <w:rsid w:val="00C52CEA"/>
    <w:rsid w:val="00C52DE9"/>
    <w:rsid w:val="00C52DF8"/>
    <w:rsid w:val="00C52EC0"/>
    <w:rsid w:val="00C532FA"/>
    <w:rsid w:val="00C537E8"/>
    <w:rsid w:val="00C539B4"/>
    <w:rsid w:val="00C53BFD"/>
    <w:rsid w:val="00C53E1F"/>
    <w:rsid w:val="00C53E85"/>
    <w:rsid w:val="00C53E86"/>
    <w:rsid w:val="00C53F4C"/>
    <w:rsid w:val="00C54109"/>
    <w:rsid w:val="00C54251"/>
    <w:rsid w:val="00C54386"/>
    <w:rsid w:val="00C54504"/>
    <w:rsid w:val="00C545FD"/>
    <w:rsid w:val="00C5485C"/>
    <w:rsid w:val="00C54863"/>
    <w:rsid w:val="00C548DC"/>
    <w:rsid w:val="00C54A46"/>
    <w:rsid w:val="00C54D08"/>
    <w:rsid w:val="00C54FE0"/>
    <w:rsid w:val="00C550F5"/>
    <w:rsid w:val="00C55208"/>
    <w:rsid w:val="00C554DD"/>
    <w:rsid w:val="00C554F2"/>
    <w:rsid w:val="00C55530"/>
    <w:rsid w:val="00C555EF"/>
    <w:rsid w:val="00C556A1"/>
    <w:rsid w:val="00C5573F"/>
    <w:rsid w:val="00C558AC"/>
    <w:rsid w:val="00C55916"/>
    <w:rsid w:val="00C559EB"/>
    <w:rsid w:val="00C55BC3"/>
    <w:rsid w:val="00C5633D"/>
    <w:rsid w:val="00C56556"/>
    <w:rsid w:val="00C568A5"/>
    <w:rsid w:val="00C56945"/>
    <w:rsid w:val="00C569B9"/>
    <w:rsid w:val="00C56A7C"/>
    <w:rsid w:val="00C56ED8"/>
    <w:rsid w:val="00C570A7"/>
    <w:rsid w:val="00C573D3"/>
    <w:rsid w:val="00C573F7"/>
    <w:rsid w:val="00C575DE"/>
    <w:rsid w:val="00C57714"/>
    <w:rsid w:val="00C5789E"/>
    <w:rsid w:val="00C57A1B"/>
    <w:rsid w:val="00C57A52"/>
    <w:rsid w:val="00C57AA4"/>
    <w:rsid w:val="00C57B7E"/>
    <w:rsid w:val="00C57D8A"/>
    <w:rsid w:val="00C57ECC"/>
    <w:rsid w:val="00C57ED7"/>
    <w:rsid w:val="00C57F92"/>
    <w:rsid w:val="00C6025E"/>
    <w:rsid w:val="00C603D4"/>
    <w:rsid w:val="00C606CA"/>
    <w:rsid w:val="00C6074C"/>
    <w:rsid w:val="00C60768"/>
    <w:rsid w:val="00C608AC"/>
    <w:rsid w:val="00C60C52"/>
    <w:rsid w:val="00C60CD7"/>
    <w:rsid w:val="00C60D80"/>
    <w:rsid w:val="00C60D8A"/>
    <w:rsid w:val="00C60E9F"/>
    <w:rsid w:val="00C60F15"/>
    <w:rsid w:val="00C613A5"/>
    <w:rsid w:val="00C61626"/>
    <w:rsid w:val="00C6165F"/>
    <w:rsid w:val="00C616B4"/>
    <w:rsid w:val="00C61703"/>
    <w:rsid w:val="00C61868"/>
    <w:rsid w:val="00C6194C"/>
    <w:rsid w:val="00C61955"/>
    <w:rsid w:val="00C61A95"/>
    <w:rsid w:val="00C61BD6"/>
    <w:rsid w:val="00C61D4D"/>
    <w:rsid w:val="00C61D4F"/>
    <w:rsid w:val="00C61F4B"/>
    <w:rsid w:val="00C61F7E"/>
    <w:rsid w:val="00C6208A"/>
    <w:rsid w:val="00C620EB"/>
    <w:rsid w:val="00C62174"/>
    <w:rsid w:val="00C621E3"/>
    <w:rsid w:val="00C62261"/>
    <w:rsid w:val="00C62268"/>
    <w:rsid w:val="00C622C5"/>
    <w:rsid w:val="00C626FA"/>
    <w:rsid w:val="00C62775"/>
    <w:rsid w:val="00C6284E"/>
    <w:rsid w:val="00C628A6"/>
    <w:rsid w:val="00C62936"/>
    <w:rsid w:val="00C629C5"/>
    <w:rsid w:val="00C629DF"/>
    <w:rsid w:val="00C629E1"/>
    <w:rsid w:val="00C62A4F"/>
    <w:rsid w:val="00C62D39"/>
    <w:rsid w:val="00C633C8"/>
    <w:rsid w:val="00C639BB"/>
    <w:rsid w:val="00C63A3E"/>
    <w:rsid w:val="00C63CE6"/>
    <w:rsid w:val="00C63D0A"/>
    <w:rsid w:val="00C63DAA"/>
    <w:rsid w:val="00C63E31"/>
    <w:rsid w:val="00C63EA5"/>
    <w:rsid w:val="00C64227"/>
    <w:rsid w:val="00C644AE"/>
    <w:rsid w:val="00C644C9"/>
    <w:rsid w:val="00C6460E"/>
    <w:rsid w:val="00C64C81"/>
    <w:rsid w:val="00C64F92"/>
    <w:rsid w:val="00C653E2"/>
    <w:rsid w:val="00C65404"/>
    <w:rsid w:val="00C65B65"/>
    <w:rsid w:val="00C65CA0"/>
    <w:rsid w:val="00C65D1C"/>
    <w:rsid w:val="00C65E3A"/>
    <w:rsid w:val="00C66148"/>
    <w:rsid w:val="00C66195"/>
    <w:rsid w:val="00C661ED"/>
    <w:rsid w:val="00C66531"/>
    <w:rsid w:val="00C6667D"/>
    <w:rsid w:val="00C6671B"/>
    <w:rsid w:val="00C6676A"/>
    <w:rsid w:val="00C66775"/>
    <w:rsid w:val="00C66BF1"/>
    <w:rsid w:val="00C66E9F"/>
    <w:rsid w:val="00C66F31"/>
    <w:rsid w:val="00C66FAD"/>
    <w:rsid w:val="00C670E9"/>
    <w:rsid w:val="00C672CC"/>
    <w:rsid w:val="00C6736A"/>
    <w:rsid w:val="00C6738C"/>
    <w:rsid w:val="00C67B76"/>
    <w:rsid w:val="00C67BE8"/>
    <w:rsid w:val="00C67C58"/>
    <w:rsid w:val="00C70169"/>
    <w:rsid w:val="00C7022E"/>
    <w:rsid w:val="00C7026D"/>
    <w:rsid w:val="00C7029C"/>
    <w:rsid w:val="00C70300"/>
    <w:rsid w:val="00C70451"/>
    <w:rsid w:val="00C7048D"/>
    <w:rsid w:val="00C705B7"/>
    <w:rsid w:val="00C70613"/>
    <w:rsid w:val="00C70633"/>
    <w:rsid w:val="00C707F4"/>
    <w:rsid w:val="00C70893"/>
    <w:rsid w:val="00C709CE"/>
    <w:rsid w:val="00C70A6D"/>
    <w:rsid w:val="00C70AF2"/>
    <w:rsid w:val="00C70C14"/>
    <w:rsid w:val="00C70CC1"/>
    <w:rsid w:val="00C71070"/>
    <w:rsid w:val="00C717C1"/>
    <w:rsid w:val="00C71B87"/>
    <w:rsid w:val="00C71D9C"/>
    <w:rsid w:val="00C71DC1"/>
    <w:rsid w:val="00C71DCE"/>
    <w:rsid w:val="00C71EB8"/>
    <w:rsid w:val="00C7204D"/>
    <w:rsid w:val="00C723C6"/>
    <w:rsid w:val="00C72528"/>
    <w:rsid w:val="00C7259D"/>
    <w:rsid w:val="00C72AB0"/>
    <w:rsid w:val="00C72C3B"/>
    <w:rsid w:val="00C72D9C"/>
    <w:rsid w:val="00C72FF8"/>
    <w:rsid w:val="00C73399"/>
    <w:rsid w:val="00C733A3"/>
    <w:rsid w:val="00C733AC"/>
    <w:rsid w:val="00C7352C"/>
    <w:rsid w:val="00C73538"/>
    <w:rsid w:val="00C73795"/>
    <w:rsid w:val="00C73C1F"/>
    <w:rsid w:val="00C73C9A"/>
    <w:rsid w:val="00C73EDF"/>
    <w:rsid w:val="00C73FB1"/>
    <w:rsid w:val="00C743B1"/>
    <w:rsid w:val="00C7442B"/>
    <w:rsid w:val="00C74623"/>
    <w:rsid w:val="00C74859"/>
    <w:rsid w:val="00C7497C"/>
    <w:rsid w:val="00C74ADE"/>
    <w:rsid w:val="00C74C9B"/>
    <w:rsid w:val="00C74D4D"/>
    <w:rsid w:val="00C74DCF"/>
    <w:rsid w:val="00C74F0D"/>
    <w:rsid w:val="00C74FCE"/>
    <w:rsid w:val="00C7521A"/>
    <w:rsid w:val="00C754A9"/>
    <w:rsid w:val="00C75779"/>
    <w:rsid w:val="00C75DCA"/>
    <w:rsid w:val="00C76080"/>
    <w:rsid w:val="00C76160"/>
    <w:rsid w:val="00C764EF"/>
    <w:rsid w:val="00C769A0"/>
    <w:rsid w:val="00C769FE"/>
    <w:rsid w:val="00C76A46"/>
    <w:rsid w:val="00C76A74"/>
    <w:rsid w:val="00C76D7A"/>
    <w:rsid w:val="00C76F03"/>
    <w:rsid w:val="00C76F6C"/>
    <w:rsid w:val="00C772AB"/>
    <w:rsid w:val="00C77419"/>
    <w:rsid w:val="00C77642"/>
    <w:rsid w:val="00C77677"/>
    <w:rsid w:val="00C777DB"/>
    <w:rsid w:val="00C77CCF"/>
    <w:rsid w:val="00C77E02"/>
    <w:rsid w:val="00C77F88"/>
    <w:rsid w:val="00C77FA6"/>
    <w:rsid w:val="00C77FC6"/>
    <w:rsid w:val="00C8007E"/>
    <w:rsid w:val="00C80250"/>
    <w:rsid w:val="00C8032E"/>
    <w:rsid w:val="00C80577"/>
    <w:rsid w:val="00C80663"/>
    <w:rsid w:val="00C8066C"/>
    <w:rsid w:val="00C80715"/>
    <w:rsid w:val="00C80867"/>
    <w:rsid w:val="00C80C8E"/>
    <w:rsid w:val="00C80D0C"/>
    <w:rsid w:val="00C80D4B"/>
    <w:rsid w:val="00C80EF8"/>
    <w:rsid w:val="00C8118D"/>
    <w:rsid w:val="00C811B3"/>
    <w:rsid w:val="00C81380"/>
    <w:rsid w:val="00C813DF"/>
    <w:rsid w:val="00C81627"/>
    <w:rsid w:val="00C8180E"/>
    <w:rsid w:val="00C81957"/>
    <w:rsid w:val="00C81983"/>
    <w:rsid w:val="00C8199A"/>
    <w:rsid w:val="00C81DFF"/>
    <w:rsid w:val="00C81EDC"/>
    <w:rsid w:val="00C81EFD"/>
    <w:rsid w:val="00C81FEF"/>
    <w:rsid w:val="00C82049"/>
    <w:rsid w:val="00C8219F"/>
    <w:rsid w:val="00C82245"/>
    <w:rsid w:val="00C824F1"/>
    <w:rsid w:val="00C82B3C"/>
    <w:rsid w:val="00C82C52"/>
    <w:rsid w:val="00C82D3F"/>
    <w:rsid w:val="00C8312C"/>
    <w:rsid w:val="00C831B0"/>
    <w:rsid w:val="00C831FD"/>
    <w:rsid w:val="00C833D4"/>
    <w:rsid w:val="00C834AF"/>
    <w:rsid w:val="00C834D1"/>
    <w:rsid w:val="00C836C6"/>
    <w:rsid w:val="00C83847"/>
    <w:rsid w:val="00C83A95"/>
    <w:rsid w:val="00C83C4B"/>
    <w:rsid w:val="00C840CC"/>
    <w:rsid w:val="00C840D0"/>
    <w:rsid w:val="00C840D5"/>
    <w:rsid w:val="00C841DB"/>
    <w:rsid w:val="00C84576"/>
    <w:rsid w:val="00C8479E"/>
    <w:rsid w:val="00C847C0"/>
    <w:rsid w:val="00C85235"/>
    <w:rsid w:val="00C85440"/>
    <w:rsid w:val="00C858CA"/>
    <w:rsid w:val="00C85EE3"/>
    <w:rsid w:val="00C8604B"/>
    <w:rsid w:val="00C86122"/>
    <w:rsid w:val="00C86528"/>
    <w:rsid w:val="00C865DB"/>
    <w:rsid w:val="00C86636"/>
    <w:rsid w:val="00C867F4"/>
    <w:rsid w:val="00C8688A"/>
    <w:rsid w:val="00C869C0"/>
    <w:rsid w:val="00C869E0"/>
    <w:rsid w:val="00C86BBD"/>
    <w:rsid w:val="00C86C05"/>
    <w:rsid w:val="00C870F0"/>
    <w:rsid w:val="00C874D8"/>
    <w:rsid w:val="00C8757C"/>
    <w:rsid w:val="00C875C6"/>
    <w:rsid w:val="00C876F9"/>
    <w:rsid w:val="00C87954"/>
    <w:rsid w:val="00C87A8E"/>
    <w:rsid w:val="00C87AB9"/>
    <w:rsid w:val="00C87BCB"/>
    <w:rsid w:val="00C87BF6"/>
    <w:rsid w:val="00C87DC0"/>
    <w:rsid w:val="00C9009B"/>
    <w:rsid w:val="00C90137"/>
    <w:rsid w:val="00C9027C"/>
    <w:rsid w:val="00C907A4"/>
    <w:rsid w:val="00C908EE"/>
    <w:rsid w:val="00C909A8"/>
    <w:rsid w:val="00C90BA3"/>
    <w:rsid w:val="00C90E80"/>
    <w:rsid w:val="00C90FC8"/>
    <w:rsid w:val="00C91351"/>
    <w:rsid w:val="00C91399"/>
    <w:rsid w:val="00C913F0"/>
    <w:rsid w:val="00C91A44"/>
    <w:rsid w:val="00C91C30"/>
    <w:rsid w:val="00C91CAD"/>
    <w:rsid w:val="00C91D0B"/>
    <w:rsid w:val="00C91DD1"/>
    <w:rsid w:val="00C91E32"/>
    <w:rsid w:val="00C91E90"/>
    <w:rsid w:val="00C924E1"/>
    <w:rsid w:val="00C92901"/>
    <w:rsid w:val="00C92999"/>
    <w:rsid w:val="00C92B88"/>
    <w:rsid w:val="00C92CD4"/>
    <w:rsid w:val="00C9318E"/>
    <w:rsid w:val="00C9320D"/>
    <w:rsid w:val="00C932C7"/>
    <w:rsid w:val="00C933C5"/>
    <w:rsid w:val="00C933E2"/>
    <w:rsid w:val="00C936FC"/>
    <w:rsid w:val="00C93985"/>
    <w:rsid w:val="00C93AD4"/>
    <w:rsid w:val="00C93AF7"/>
    <w:rsid w:val="00C93E1D"/>
    <w:rsid w:val="00C93E7E"/>
    <w:rsid w:val="00C93F3E"/>
    <w:rsid w:val="00C94005"/>
    <w:rsid w:val="00C94126"/>
    <w:rsid w:val="00C9420D"/>
    <w:rsid w:val="00C94249"/>
    <w:rsid w:val="00C943FF"/>
    <w:rsid w:val="00C945E2"/>
    <w:rsid w:val="00C94819"/>
    <w:rsid w:val="00C94D0F"/>
    <w:rsid w:val="00C94ED6"/>
    <w:rsid w:val="00C950F8"/>
    <w:rsid w:val="00C95439"/>
    <w:rsid w:val="00C955B5"/>
    <w:rsid w:val="00C957CD"/>
    <w:rsid w:val="00C957F2"/>
    <w:rsid w:val="00C95D27"/>
    <w:rsid w:val="00C9615D"/>
    <w:rsid w:val="00C96173"/>
    <w:rsid w:val="00C963B1"/>
    <w:rsid w:val="00C9654E"/>
    <w:rsid w:val="00C966AA"/>
    <w:rsid w:val="00C9676F"/>
    <w:rsid w:val="00C96AFC"/>
    <w:rsid w:val="00C96C29"/>
    <w:rsid w:val="00C96DD7"/>
    <w:rsid w:val="00C97114"/>
    <w:rsid w:val="00C97193"/>
    <w:rsid w:val="00C97435"/>
    <w:rsid w:val="00C9748D"/>
    <w:rsid w:val="00C97577"/>
    <w:rsid w:val="00C97632"/>
    <w:rsid w:val="00C9771A"/>
    <w:rsid w:val="00C9785E"/>
    <w:rsid w:val="00C97903"/>
    <w:rsid w:val="00C97959"/>
    <w:rsid w:val="00C97AC9"/>
    <w:rsid w:val="00C97D92"/>
    <w:rsid w:val="00C97F6E"/>
    <w:rsid w:val="00CA0129"/>
    <w:rsid w:val="00CA018E"/>
    <w:rsid w:val="00CA0630"/>
    <w:rsid w:val="00CA069A"/>
    <w:rsid w:val="00CA0A22"/>
    <w:rsid w:val="00CA0A39"/>
    <w:rsid w:val="00CA0ADC"/>
    <w:rsid w:val="00CA0E9E"/>
    <w:rsid w:val="00CA0F80"/>
    <w:rsid w:val="00CA11B1"/>
    <w:rsid w:val="00CA11CD"/>
    <w:rsid w:val="00CA14E7"/>
    <w:rsid w:val="00CA183D"/>
    <w:rsid w:val="00CA1A9C"/>
    <w:rsid w:val="00CA1B64"/>
    <w:rsid w:val="00CA1DB9"/>
    <w:rsid w:val="00CA22D5"/>
    <w:rsid w:val="00CA2486"/>
    <w:rsid w:val="00CA26C8"/>
    <w:rsid w:val="00CA2707"/>
    <w:rsid w:val="00CA2737"/>
    <w:rsid w:val="00CA28AF"/>
    <w:rsid w:val="00CA2AFB"/>
    <w:rsid w:val="00CA2C9D"/>
    <w:rsid w:val="00CA3197"/>
    <w:rsid w:val="00CA3254"/>
    <w:rsid w:val="00CA32D1"/>
    <w:rsid w:val="00CA3370"/>
    <w:rsid w:val="00CA346A"/>
    <w:rsid w:val="00CA34A7"/>
    <w:rsid w:val="00CA35A9"/>
    <w:rsid w:val="00CA374B"/>
    <w:rsid w:val="00CA394A"/>
    <w:rsid w:val="00CA3987"/>
    <w:rsid w:val="00CA3D34"/>
    <w:rsid w:val="00CA3E62"/>
    <w:rsid w:val="00CA3F67"/>
    <w:rsid w:val="00CA408F"/>
    <w:rsid w:val="00CA42E1"/>
    <w:rsid w:val="00CA44A8"/>
    <w:rsid w:val="00CA450B"/>
    <w:rsid w:val="00CA452F"/>
    <w:rsid w:val="00CA4748"/>
    <w:rsid w:val="00CA47B4"/>
    <w:rsid w:val="00CA48AA"/>
    <w:rsid w:val="00CA4956"/>
    <w:rsid w:val="00CA4AE0"/>
    <w:rsid w:val="00CA4B7A"/>
    <w:rsid w:val="00CA4CCB"/>
    <w:rsid w:val="00CA4DF1"/>
    <w:rsid w:val="00CA512A"/>
    <w:rsid w:val="00CA518B"/>
    <w:rsid w:val="00CA5196"/>
    <w:rsid w:val="00CA51A9"/>
    <w:rsid w:val="00CA52C6"/>
    <w:rsid w:val="00CA5704"/>
    <w:rsid w:val="00CA581E"/>
    <w:rsid w:val="00CA59B6"/>
    <w:rsid w:val="00CA5A23"/>
    <w:rsid w:val="00CA5A58"/>
    <w:rsid w:val="00CA5D13"/>
    <w:rsid w:val="00CA5D81"/>
    <w:rsid w:val="00CA5F30"/>
    <w:rsid w:val="00CA5F7E"/>
    <w:rsid w:val="00CA605C"/>
    <w:rsid w:val="00CA62B6"/>
    <w:rsid w:val="00CA6442"/>
    <w:rsid w:val="00CA64EF"/>
    <w:rsid w:val="00CA6BB1"/>
    <w:rsid w:val="00CA6DB6"/>
    <w:rsid w:val="00CA6EE0"/>
    <w:rsid w:val="00CA6F5C"/>
    <w:rsid w:val="00CA6FCF"/>
    <w:rsid w:val="00CA7246"/>
    <w:rsid w:val="00CA72FF"/>
    <w:rsid w:val="00CA732E"/>
    <w:rsid w:val="00CA74C1"/>
    <w:rsid w:val="00CA752E"/>
    <w:rsid w:val="00CA7971"/>
    <w:rsid w:val="00CA7982"/>
    <w:rsid w:val="00CA7FED"/>
    <w:rsid w:val="00CB00EE"/>
    <w:rsid w:val="00CB030E"/>
    <w:rsid w:val="00CB074D"/>
    <w:rsid w:val="00CB07D0"/>
    <w:rsid w:val="00CB0A15"/>
    <w:rsid w:val="00CB0A88"/>
    <w:rsid w:val="00CB0C41"/>
    <w:rsid w:val="00CB0E81"/>
    <w:rsid w:val="00CB119E"/>
    <w:rsid w:val="00CB11CB"/>
    <w:rsid w:val="00CB173D"/>
    <w:rsid w:val="00CB17E4"/>
    <w:rsid w:val="00CB1853"/>
    <w:rsid w:val="00CB1952"/>
    <w:rsid w:val="00CB1C12"/>
    <w:rsid w:val="00CB1FA5"/>
    <w:rsid w:val="00CB2064"/>
    <w:rsid w:val="00CB220D"/>
    <w:rsid w:val="00CB24B4"/>
    <w:rsid w:val="00CB26D7"/>
    <w:rsid w:val="00CB27EA"/>
    <w:rsid w:val="00CB2C13"/>
    <w:rsid w:val="00CB2DCD"/>
    <w:rsid w:val="00CB310E"/>
    <w:rsid w:val="00CB3413"/>
    <w:rsid w:val="00CB3586"/>
    <w:rsid w:val="00CB358F"/>
    <w:rsid w:val="00CB3717"/>
    <w:rsid w:val="00CB3726"/>
    <w:rsid w:val="00CB37F3"/>
    <w:rsid w:val="00CB382E"/>
    <w:rsid w:val="00CB3940"/>
    <w:rsid w:val="00CB39BD"/>
    <w:rsid w:val="00CB3D3E"/>
    <w:rsid w:val="00CB3E87"/>
    <w:rsid w:val="00CB41C3"/>
    <w:rsid w:val="00CB4261"/>
    <w:rsid w:val="00CB4312"/>
    <w:rsid w:val="00CB4886"/>
    <w:rsid w:val="00CB4975"/>
    <w:rsid w:val="00CB49BF"/>
    <w:rsid w:val="00CB4C91"/>
    <w:rsid w:val="00CB50D3"/>
    <w:rsid w:val="00CB52A8"/>
    <w:rsid w:val="00CB5344"/>
    <w:rsid w:val="00CB5389"/>
    <w:rsid w:val="00CB5427"/>
    <w:rsid w:val="00CB548A"/>
    <w:rsid w:val="00CB559C"/>
    <w:rsid w:val="00CB55FE"/>
    <w:rsid w:val="00CB579E"/>
    <w:rsid w:val="00CB5A7C"/>
    <w:rsid w:val="00CB5A82"/>
    <w:rsid w:val="00CB5FB2"/>
    <w:rsid w:val="00CB6077"/>
    <w:rsid w:val="00CB60DB"/>
    <w:rsid w:val="00CB627A"/>
    <w:rsid w:val="00CB6385"/>
    <w:rsid w:val="00CB69F9"/>
    <w:rsid w:val="00CB6C08"/>
    <w:rsid w:val="00CB6C36"/>
    <w:rsid w:val="00CB6DD6"/>
    <w:rsid w:val="00CB714E"/>
    <w:rsid w:val="00CB7264"/>
    <w:rsid w:val="00CB72D7"/>
    <w:rsid w:val="00CB7678"/>
    <w:rsid w:val="00CB786A"/>
    <w:rsid w:val="00CB78FB"/>
    <w:rsid w:val="00CB7CFA"/>
    <w:rsid w:val="00CB7D48"/>
    <w:rsid w:val="00CB7E10"/>
    <w:rsid w:val="00CB7E62"/>
    <w:rsid w:val="00CC0675"/>
    <w:rsid w:val="00CC07C6"/>
    <w:rsid w:val="00CC0CB4"/>
    <w:rsid w:val="00CC1019"/>
    <w:rsid w:val="00CC107F"/>
    <w:rsid w:val="00CC11EF"/>
    <w:rsid w:val="00CC12B9"/>
    <w:rsid w:val="00CC12FA"/>
    <w:rsid w:val="00CC1714"/>
    <w:rsid w:val="00CC1835"/>
    <w:rsid w:val="00CC1AB5"/>
    <w:rsid w:val="00CC1B56"/>
    <w:rsid w:val="00CC1E74"/>
    <w:rsid w:val="00CC1FDE"/>
    <w:rsid w:val="00CC2049"/>
    <w:rsid w:val="00CC215B"/>
    <w:rsid w:val="00CC22B8"/>
    <w:rsid w:val="00CC23A7"/>
    <w:rsid w:val="00CC2448"/>
    <w:rsid w:val="00CC259E"/>
    <w:rsid w:val="00CC25FA"/>
    <w:rsid w:val="00CC2705"/>
    <w:rsid w:val="00CC2858"/>
    <w:rsid w:val="00CC28A4"/>
    <w:rsid w:val="00CC29EF"/>
    <w:rsid w:val="00CC2AFD"/>
    <w:rsid w:val="00CC2F2D"/>
    <w:rsid w:val="00CC2FB0"/>
    <w:rsid w:val="00CC30DE"/>
    <w:rsid w:val="00CC311F"/>
    <w:rsid w:val="00CC3369"/>
    <w:rsid w:val="00CC35F4"/>
    <w:rsid w:val="00CC375D"/>
    <w:rsid w:val="00CC38FE"/>
    <w:rsid w:val="00CC3ABE"/>
    <w:rsid w:val="00CC3B4C"/>
    <w:rsid w:val="00CC3C33"/>
    <w:rsid w:val="00CC3C78"/>
    <w:rsid w:val="00CC3E74"/>
    <w:rsid w:val="00CC3FF9"/>
    <w:rsid w:val="00CC40A9"/>
    <w:rsid w:val="00CC442E"/>
    <w:rsid w:val="00CC473E"/>
    <w:rsid w:val="00CC496C"/>
    <w:rsid w:val="00CC4A1B"/>
    <w:rsid w:val="00CC4A9F"/>
    <w:rsid w:val="00CC4BCF"/>
    <w:rsid w:val="00CC4C16"/>
    <w:rsid w:val="00CC4E46"/>
    <w:rsid w:val="00CC52F7"/>
    <w:rsid w:val="00CC5685"/>
    <w:rsid w:val="00CC5787"/>
    <w:rsid w:val="00CC5B48"/>
    <w:rsid w:val="00CC5C86"/>
    <w:rsid w:val="00CC5F24"/>
    <w:rsid w:val="00CC62E4"/>
    <w:rsid w:val="00CC654E"/>
    <w:rsid w:val="00CC6742"/>
    <w:rsid w:val="00CC6815"/>
    <w:rsid w:val="00CC68ED"/>
    <w:rsid w:val="00CC6949"/>
    <w:rsid w:val="00CC6988"/>
    <w:rsid w:val="00CC69DA"/>
    <w:rsid w:val="00CC6A5A"/>
    <w:rsid w:val="00CC6C4F"/>
    <w:rsid w:val="00CC70CD"/>
    <w:rsid w:val="00CC7195"/>
    <w:rsid w:val="00CC72B0"/>
    <w:rsid w:val="00CC7470"/>
    <w:rsid w:val="00CC77CA"/>
    <w:rsid w:val="00CC7883"/>
    <w:rsid w:val="00CC7A9F"/>
    <w:rsid w:val="00CC7B19"/>
    <w:rsid w:val="00CC7BFB"/>
    <w:rsid w:val="00CC7D6D"/>
    <w:rsid w:val="00CC7DED"/>
    <w:rsid w:val="00CC7E48"/>
    <w:rsid w:val="00CC7F40"/>
    <w:rsid w:val="00CC7F53"/>
    <w:rsid w:val="00CD0077"/>
    <w:rsid w:val="00CD00DA"/>
    <w:rsid w:val="00CD05B5"/>
    <w:rsid w:val="00CD084B"/>
    <w:rsid w:val="00CD0ADF"/>
    <w:rsid w:val="00CD0AE1"/>
    <w:rsid w:val="00CD1035"/>
    <w:rsid w:val="00CD10D2"/>
    <w:rsid w:val="00CD11DB"/>
    <w:rsid w:val="00CD1290"/>
    <w:rsid w:val="00CD1605"/>
    <w:rsid w:val="00CD1758"/>
    <w:rsid w:val="00CD1A34"/>
    <w:rsid w:val="00CD1BE5"/>
    <w:rsid w:val="00CD1CA0"/>
    <w:rsid w:val="00CD20B5"/>
    <w:rsid w:val="00CD24CF"/>
    <w:rsid w:val="00CD266B"/>
    <w:rsid w:val="00CD2694"/>
    <w:rsid w:val="00CD2758"/>
    <w:rsid w:val="00CD2875"/>
    <w:rsid w:val="00CD28C6"/>
    <w:rsid w:val="00CD2902"/>
    <w:rsid w:val="00CD2ACF"/>
    <w:rsid w:val="00CD2BBE"/>
    <w:rsid w:val="00CD2DF1"/>
    <w:rsid w:val="00CD2EA4"/>
    <w:rsid w:val="00CD31C3"/>
    <w:rsid w:val="00CD3308"/>
    <w:rsid w:val="00CD337E"/>
    <w:rsid w:val="00CD3965"/>
    <w:rsid w:val="00CD3A75"/>
    <w:rsid w:val="00CD3BC6"/>
    <w:rsid w:val="00CD3BD4"/>
    <w:rsid w:val="00CD3E91"/>
    <w:rsid w:val="00CD4305"/>
    <w:rsid w:val="00CD454F"/>
    <w:rsid w:val="00CD46C7"/>
    <w:rsid w:val="00CD47A1"/>
    <w:rsid w:val="00CD4B2A"/>
    <w:rsid w:val="00CD4B56"/>
    <w:rsid w:val="00CD4D54"/>
    <w:rsid w:val="00CD4E36"/>
    <w:rsid w:val="00CD4FAF"/>
    <w:rsid w:val="00CD50DB"/>
    <w:rsid w:val="00CD54F9"/>
    <w:rsid w:val="00CD5678"/>
    <w:rsid w:val="00CD5742"/>
    <w:rsid w:val="00CD5A51"/>
    <w:rsid w:val="00CD5B6F"/>
    <w:rsid w:val="00CD5B79"/>
    <w:rsid w:val="00CD5BC0"/>
    <w:rsid w:val="00CD5EC4"/>
    <w:rsid w:val="00CD5F83"/>
    <w:rsid w:val="00CD5FB2"/>
    <w:rsid w:val="00CD612F"/>
    <w:rsid w:val="00CD6295"/>
    <w:rsid w:val="00CD6553"/>
    <w:rsid w:val="00CD6661"/>
    <w:rsid w:val="00CD6666"/>
    <w:rsid w:val="00CD666B"/>
    <w:rsid w:val="00CD692E"/>
    <w:rsid w:val="00CD6A05"/>
    <w:rsid w:val="00CD6C89"/>
    <w:rsid w:val="00CD722E"/>
    <w:rsid w:val="00CD7341"/>
    <w:rsid w:val="00CD7384"/>
    <w:rsid w:val="00CD7635"/>
    <w:rsid w:val="00CD78C1"/>
    <w:rsid w:val="00CD798A"/>
    <w:rsid w:val="00CD7DB3"/>
    <w:rsid w:val="00CE01E2"/>
    <w:rsid w:val="00CE0385"/>
    <w:rsid w:val="00CE03D0"/>
    <w:rsid w:val="00CE086E"/>
    <w:rsid w:val="00CE0873"/>
    <w:rsid w:val="00CE0E8A"/>
    <w:rsid w:val="00CE0EE3"/>
    <w:rsid w:val="00CE0F5E"/>
    <w:rsid w:val="00CE10B9"/>
    <w:rsid w:val="00CE1101"/>
    <w:rsid w:val="00CE1145"/>
    <w:rsid w:val="00CE14C6"/>
    <w:rsid w:val="00CE155F"/>
    <w:rsid w:val="00CE189D"/>
    <w:rsid w:val="00CE18FD"/>
    <w:rsid w:val="00CE1A01"/>
    <w:rsid w:val="00CE1B68"/>
    <w:rsid w:val="00CE1B6B"/>
    <w:rsid w:val="00CE2218"/>
    <w:rsid w:val="00CE2513"/>
    <w:rsid w:val="00CE2809"/>
    <w:rsid w:val="00CE2B39"/>
    <w:rsid w:val="00CE2CA4"/>
    <w:rsid w:val="00CE2D9B"/>
    <w:rsid w:val="00CE3295"/>
    <w:rsid w:val="00CE3415"/>
    <w:rsid w:val="00CE3839"/>
    <w:rsid w:val="00CE39EE"/>
    <w:rsid w:val="00CE3ABA"/>
    <w:rsid w:val="00CE3FD5"/>
    <w:rsid w:val="00CE422B"/>
    <w:rsid w:val="00CE437E"/>
    <w:rsid w:val="00CE4441"/>
    <w:rsid w:val="00CE4519"/>
    <w:rsid w:val="00CE4A17"/>
    <w:rsid w:val="00CE4B10"/>
    <w:rsid w:val="00CE4B1D"/>
    <w:rsid w:val="00CE4CA7"/>
    <w:rsid w:val="00CE4E01"/>
    <w:rsid w:val="00CE519F"/>
    <w:rsid w:val="00CE52B5"/>
    <w:rsid w:val="00CE55DB"/>
    <w:rsid w:val="00CE59EE"/>
    <w:rsid w:val="00CE5E61"/>
    <w:rsid w:val="00CE60F3"/>
    <w:rsid w:val="00CE612F"/>
    <w:rsid w:val="00CE634E"/>
    <w:rsid w:val="00CE639E"/>
    <w:rsid w:val="00CE6479"/>
    <w:rsid w:val="00CE64C3"/>
    <w:rsid w:val="00CE6587"/>
    <w:rsid w:val="00CE6633"/>
    <w:rsid w:val="00CE685A"/>
    <w:rsid w:val="00CE69E7"/>
    <w:rsid w:val="00CE6CEC"/>
    <w:rsid w:val="00CE6D09"/>
    <w:rsid w:val="00CE6DAC"/>
    <w:rsid w:val="00CE6E7D"/>
    <w:rsid w:val="00CE6F45"/>
    <w:rsid w:val="00CE70E7"/>
    <w:rsid w:val="00CE732B"/>
    <w:rsid w:val="00CE7360"/>
    <w:rsid w:val="00CE73AC"/>
    <w:rsid w:val="00CE75BB"/>
    <w:rsid w:val="00CE7914"/>
    <w:rsid w:val="00CE7991"/>
    <w:rsid w:val="00CE7A86"/>
    <w:rsid w:val="00CE7D56"/>
    <w:rsid w:val="00CE7FC9"/>
    <w:rsid w:val="00CE7FE0"/>
    <w:rsid w:val="00CF0348"/>
    <w:rsid w:val="00CF03B9"/>
    <w:rsid w:val="00CF079B"/>
    <w:rsid w:val="00CF08A8"/>
    <w:rsid w:val="00CF0B3B"/>
    <w:rsid w:val="00CF0B58"/>
    <w:rsid w:val="00CF0BA6"/>
    <w:rsid w:val="00CF0BE3"/>
    <w:rsid w:val="00CF0F3E"/>
    <w:rsid w:val="00CF1102"/>
    <w:rsid w:val="00CF1204"/>
    <w:rsid w:val="00CF1230"/>
    <w:rsid w:val="00CF1482"/>
    <w:rsid w:val="00CF14A2"/>
    <w:rsid w:val="00CF14EC"/>
    <w:rsid w:val="00CF1515"/>
    <w:rsid w:val="00CF15DD"/>
    <w:rsid w:val="00CF181B"/>
    <w:rsid w:val="00CF19E0"/>
    <w:rsid w:val="00CF1BD7"/>
    <w:rsid w:val="00CF1BDB"/>
    <w:rsid w:val="00CF1C71"/>
    <w:rsid w:val="00CF1E17"/>
    <w:rsid w:val="00CF1ED7"/>
    <w:rsid w:val="00CF1FFB"/>
    <w:rsid w:val="00CF20E1"/>
    <w:rsid w:val="00CF227D"/>
    <w:rsid w:val="00CF25D8"/>
    <w:rsid w:val="00CF269A"/>
    <w:rsid w:val="00CF27DE"/>
    <w:rsid w:val="00CF2830"/>
    <w:rsid w:val="00CF2D0F"/>
    <w:rsid w:val="00CF2D25"/>
    <w:rsid w:val="00CF2EC3"/>
    <w:rsid w:val="00CF2F5C"/>
    <w:rsid w:val="00CF3039"/>
    <w:rsid w:val="00CF324F"/>
    <w:rsid w:val="00CF32A7"/>
    <w:rsid w:val="00CF32B8"/>
    <w:rsid w:val="00CF3357"/>
    <w:rsid w:val="00CF33BF"/>
    <w:rsid w:val="00CF35F9"/>
    <w:rsid w:val="00CF3678"/>
    <w:rsid w:val="00CF390D"/>
    <w:rsid w:val="00CF3E98"/>
    <w:rsid w:val="00CF43B7"/>
    <w:rsid w:val="00CF4524"/>
    <w:rsid w:val="00CF4629"/>
    <w:rsid w:val="00CF46F4"/>
    <w:rsid w:val="00CF4927"/>
    <w:rsid w:val="00CF49BE"/>
    <w:rsid w:val="00CF4B4A"/>
    <w:rsid w:val="00CF4B5B"/>
    <w:rsid w:val="00CF4FCB"/>
    <w:rsid w:val="00CF50AE"/>
    <w:rsid w:val="00CF5164"/>
    <w:rsid w:val="00CF5195"/>
    <w:rsid w:val="00CF519D"/>
    <w:rsid w:val="00CF51FB"/>
    <w:rsid w:val="00CF52EB"/>
    <w:rsid w:val="00CF53E4"/>
    <w:rsid w:val="00CF5554"/>
    <w:rsid w:val="00CF55BA"/>
    <w:rsid w:val="00CF55E5"/>
    <w:rsid w:val="00CF56EC"/>
    <w:rsid w:val="00CF583D"/>
    <w:rsid w:val="00CF5D74"/>
    <w:rsid w:val="00CF5E6B"/>
    <w:rsid w:val="00CF6029"/>
    <w:rsid w:val="00CF602B"/>
    <w:rsid w:val="00CF63E3"/>
    <w:rsid w:val="00CF6652"/>
    <w:rsid w:val="00CF6867"/>
    <w:rsid w:val="00CF68A0"/>
    <w:rsid w:val="00CF698A"/>
    <w:rsid w:val="00CF69AA"/>
    <w:rsid w:val="00CF6B48"/>
    <w:rsid w:val="00CF6B5F"/>
    <w:rsid w:val="00CF6B8C"/>
    <w:rsid w:val="00CF6BCD"/>
    <w:rsid w:val="00CF6DA9"/>
    <w:rsid w:val="00CF6EB2"/>
    <w:rsid w:val="00CF6F7A"/>
    <w:rsid w:val="00CF714B"/>
    <w:rsid w:val="00CF74AF"/>
    <w:rsid w:val="00CF74E9"/>
    <w:rsid w:val="00CF7621"/>
    <w:rsid w:val="00CF7A44"/>
    <w:rsid w:val="00CF7CCC"/>
    <w:rsid w:val="00CF7D87"/>
    <w:rsid w:val="00CF7F47"/>
    <w:rsid w:val="00D00168"/>
    <w:rsid w:val="00D00188"/>
    <w:rsid w:val="00D00631"/>
    <w:rsid w:val="00D00733"/>
    <w:rsid w:val="00D00BB4"/>
    <w:rsid w:val="00D00D90"/>
    <w:rsid w:val="00D00E27"/>
    <w:rsid w:val="00D0100B"/>
    <w:rsid w:val="00D01100"/>
    <w:rsid w:val="00D01213"/>
    <w:rsid w:val="00D01267"/>
    <w:rsid w:val="00D01343"/>
    <w:rsid w:val="00D0150D"/>
    <w:rsid w:val="00D0175B"/>
    <w:rsid w:val="00D01862"/>
    <w:rsid w:val="00D0190E"/>
    <w:rsid w:val="00D01E75"/>
    <w:rsid w:val="00D0214E"/>
    <w:rsid w:val="00D0219B"/>
    <w:rsid w:val="00D02383"/>
    <w:rsid w:val="00D02526"/>
    <w:rsid w:val="00D0262E"/>
    <w:rsid w:val="00D02653"/>
    <w:rsid w:val="00D0287E"/>
    <w:rsid w:val="00D02A7D"/>
    <w:rsid w:val="00D02DB8"/>
    <w:rsid w:val="00D02E45"/>
    <w:rsid w:val="00D02E53"/>
    <w:rsid w:val="00D02EBF"/>
    <w:rsid w:val="00D02F22"/>
    <w:rsid w:val="00D030BA"/>
    <w:rsid w:val="00D030CC"/>
    <w:rsid w:val="00D0315B"/>
    <w:rsid w:val="00D0315F"/>
    <w:rsid w:val="00D032FF"/>
    <w:rsid w:val="00D035E5"/>
    <w:rsid w:val="00D03944"/>
    <w:rsid w:val="00D03964"/>
    <w:rsid w:val="00D03B11"/>
    <w:rsid w:val="00D0412E"/>
    <w:rsid w:val="00D041BE"/>
    <w:rsid w:val="00D0432C"/>
    <w:rsid w:val="00D043E6"/>
    <w:rsid w:val="00D0462B"/>
    <w:rsid w:val="00D04816"/>
    <w:rsid w:val="00D04877"/>
    <w:rsid w:val="00D04934"/>
    <w:rsid w:val="00D0493F"/>
    <w:rsid w:val="00D04C5B"/>
    <w:rsid w:val="00D04EF5"/>
    <w:rsid w:val="00D05259"/>
    <w:rsid w:val="00D05331"/>
    <w:rsid w:val="00D05338"/>
    <w:rsid w:val="00D05426"/>
    <w:rsid w:val="00D05586"/>
    <w:rsid w:val="00D056B1"/>
    <w:rsid w:val="00D05997"/>
    <w:rsid w:val="00D05AD0"/>
    <w:rsid w:val="00D05AF1"/>
    <w:rsid w:val="00D05B0E"/>
    <w:rsid w:val="00D05B3C"/>
    <w:rsid w:val="00D05B7F"/>
    <w:rsid w:val="00D05C32"/>
    <w:rsid w:val="00D05ED1"/>
    <w:rsid w:val="00D05EE8"/>
    <w:rsid w:val="00D06055"/>
    <w:rsid w:val="00D06193"/>
    <w:rsid w:val="00D06205"/>
    <w:rsid w:val="00D06304"/>
    <w:rsid w:val="00D064A6"/>
    <w:rsid w:val="00D064D5"/>
    <w:rsid w:val="00D0665B"/>
    <w:rsid w:val="00D0671E"/>
    <w:rsid w:val="00D067B4"/>
    <w:rsid w:val="00D067BC"/>
    <w:rsid w:val="00D06F85"/>
    <w:rsid w:val="00D07183"/>
    <w:rsid w:val="00D071C2"/>
    <w:rsid w:val="00D07214"/>
    <w:rsid w:val="00D07585"/>
    <w:rsid w:val="00D077B6"/>
    <w:rsid w:val="00D07A45"/>
    <w:rsid w:val="00D07B73"/>
    <w:rsid w:val="00D07EA5"/>
    <w:rsid w:val="00D10168"/>
    <w:rsid w:val="00D10184"/>
    <w:rsid w:val="00D101F1"/>
    <w:rsid w:val="00D1033B"/>
    <w:rsid w:val="00D104D9"/>
    <w:rsid w:val="00D1076B"/>
    <w:rsid w:val="00D10CA6"/>
    <w:rsid w:val="00D10DEA"/>
    <w:rsid w:val="00D10F5C"/>
    <w:rsid w:val="00D112C8"/>
    <w:rsid w:val="00D11571"/>
    <w:rsid w:val="00D1159D"/>
    <w:rsid w:val="00D115DD"/>
    <w:rsid w:val="00D115FA"/>
    <w:rsid w:val="00D119A6"/>
    <w:rsid w:val="00D11DE3"/>
    <w:rsid w:val="00D11F9B"/>
    <w:rsid w:val="00D12154"/>
    <w:rsid w:val="00D121A3"/>
    <w:rsid w:val="00D1221D"/>
    <w:rsid w:val="00D1227B"/>
    <w:rsid w:val="00D12316"/>
    <w:rsid w:val="00D1250A"/>
    <w:rsid w:val="00D125FE"/>
    <w:rsid w:val="00D1274E"/>
    <w:rsid w:val="00D129CA"/>
    <w:rsid w:val="00D12A1B"/>
    <w:rsid w:val="00D12E16"/>
    <w:rsid w:val="00D12E55"/>
    <w:rsid w:val="00D130EB"/>
    <w:rsid w:val="00D13396"/>
    <w:rsid w:val="00D139C9"/>
    <w:rsid w:val="00D13A91"/>
    <w:rsid w:val="00D13B37"/>
    <w:rsid w:val="00D13BF1"/>
    <w:rsid w:val="00D13BFD"/>
    <w:rsid w:val="00D13DF9"/>
    <w:rsid w:val="00D14018"/>
    <w:rsid w:val="00D14051"/>
    <w:rsid w:val="00D14219"/>
    <w:rsid w:val="00D1421D"/>
    <w:rsid w:val="00D142F1"/>
    <w:rsid w:val="00D14832"/>
    <w:rsid w:val="00D14884"/>
    <w:rsid w:val="00D1499D"/>
    <w:rsid w:val="00D14AF7"/>
    <w:rsid w:val="00D14B89"/>
    <w:rsid w:val="00D14BC1"/>
    <w:rsid w:val="00D14C55"/>
    <w:rsid w:val="00D14E96"/>
    <w:rsid w:val="00D152BF"/>
    <w:rsid w:val="00D153B2"/>
    <w:rsid w:val="00D1540F"/>
    <w:rsid w:val="00D154E7"/>
    <w:rsid w:val="00D15500"/>
    <w:rsid w:val="00D1567F"/>
    <w:rsid w:val="00D1590B"/>
    <w:rsid w:val="00D15945"/>
    <w:rsid w:val="00D159F8"/>
    <w:rsid w:val="00D15BDD"/>
    <w:rsid w:val="00D15C86"/>
    <w:rsid w:val="00D15D04"/>
    <w:rsid w:val="00D161B0"/>
    <w:rsid w:val="00D161CF"/>
    <w:rsid w:val="00D1631D"/>
    <w:rsid w:val="00D16455"/>
    <w:rsid w:val="00D1645B"/>
    <w:rsid w:val="00D16621"/>
    <w:rsid w:val="00D166AC"/>
    <w:rsid w:val="00D166DA"/>
    <w:rsid w:val="00D167E6"/>
    <w:rsid w:val="00D16DF2"/>
    <w:rsid w:val="00D16FAA"/>
    <w:rsid w:val="00D17093"/>
    <w:rsid w:val="00D1725D"/>
    <w:rsid w:val="00D173B0"/>
    <w:rsid w:val="00D176EA"/>
    <w:rsid w:val="00D177F3"/>
    <w:rsid w:val="00D1791D"/>
    <w:rsid w:val="00D20209"/>
    <w:rsid w:val="00D203DA"/>
    <w:rsid w:val="00D2047F"/>
    <w:rsid w:val="00D204B3"/>
    <w:rsid w:val="00D206C7"/>
    <w:rsid w:val="00D207A7"/>
    <w:rsid w:val="00D20825"/>
    <w:rsid w:val="00D20885"/>
    <w:rsid w:val="00D209A2"/>
    <w:rsid w:val="00D209D4"/>
    <w:rsid w:val="00D20B46"/>
    <w:rsid w:val="00D20BB5"/>
    <w:rsid w:val="00D20C60"/>
    <w:rsid w:val="00D20D16"/>
    <w:rsid w:val="00D20D31"/>
    <w:rsid w:val="00D20DCB"/>
    <w:rsid w:val="00D20F73"/>
    <w:rsid w:val="00D20FC1"/>
    <w:rsid w:val="00D21270"/>
    <w:rsid w:val="00D21296"/>
    <w:rsid w:val="00D215FE"/>
    <w:rsid w:val="00D2174D"/>
    <w:rsid w:val="00D21766"/>
    <w:rsid w:val="00D217B8"/>
    <w:rsid w:val="00D21B26"/>
    <w:rsid w:val="00D21B5A"/>
    <w:rsid w:val="00D21C3A"/>
    <w:rsid w:val="00D21C7C"/>
    <w:rsid w:val="00D21D5B"/>
    <w:rsid w:val="00D21DC2"/>
    <w:rsid w:val="00D21EA3"/>
    <w:rsid w:val="00D21EC9"/>
    <w:rsid w:val="00D21F28"/>
    <w:rsid w:val="00D22356"/>
    <w:rsid w:val="00D225E5"/>
    <w:rsid w:val="00D22860"/>
    <w:rsid w:val="00D228F4"/>
    <w:rsid w:val="00D229B4"/>
    <w:rsid w:val="00D229B8"/>
    <w:rsid w:val="00D22A28"/>
    <w:rsid w:val="00D22A86"/>
    <w:rsid w:val="00D22F2D"/>
    <w:rsid w:val="00D22FF4"/>
    <w:rsid w:val="00D2330F"/>
    <w:rsid w:val="00D23324"/>
    <w:rsid w:val="00D234A9"/>
    <w:rsid w:val="00D23542"/>
    <w:rsid w:val="00D235B0"/>
    <w:rsid w:val="00D23603"/>
    <w:rsid w:val="00D23781"/>
    <w:rsid w:val="00D23878"/>
    <w:rsid w:val="00D23909"/>
    <w:rsid w:val="00D239C8"/>
    <w:rsid w:val="00D23B4D"/>
    <w:rsid w:val="00D23BF4"/>
    <w:rsid w:val="00D23C16"/>
    <w:rsid w:val="00D23CBF"/>
    <w:rsid w:val="00D241A4"/>
    <w:rsid w:val="00D243B3"/>
    <w:rsid w:val="00D2456C"/>
    <w:rsid w:val="00D246DB"/>
    <w:rsid w:val="00D24807"/>
    <w:rsid w:val="00D248CC"/>
    <w:rsid w:val="00D248F7"/>
    <w:rsid w:val="00D249BB"/>
    <w:rsid w:val="00D24C57"/>
    <w:rsid w:val="00D24CA1"/>
    <w:rsid w:val="00D24CC7"/>
    <w:rsid w:val="00D24D43"/>
    <w:rsid w:val="00D24ED1"/>
    <w:rsid w:val="00D250DD"/>
    <w:rsid w:val="00D253C5"/>
    <w:rsid w:val="00D2595A"/>
    <w:rsid w:val="00D25A2C"/>
    <w:rsid w:val="00D25E6C"/>
    <w:rsid w:val="00D25EE7"/>
    <w:rsid w:val="00D2646D"/>
    <w:rsid w:val="00D26512"/>
    <w:rsid w:val="00D26647"/>
    <w:rsid w:val="00D26693"/>
    <w:rsid w:val="00D26877"/>
    <w:rsid w:val="00D268B3"/>
    <w:rsid w:val="00D26B3C"/>
    <w:rsid w:val="00D26C58"/>
    <w:rsid w:val="00D26DB4"/>
    <w:rsid w:val="00D26E99"/>
    <w:rsid w:val="00D26F47"/>
    <w:rsid w:val="00D27151"/>
    <w:rsid w:val="00D271F2"/>
    <w:rsid w:val="00D27390"/>
    <w:rsid w:val="00D27606"/>
    <w:rsid w:val="00D277DA"/>
    <w:rsid w:val="00D2797A"/>
    <w:rsid w:val="00D27E3F"/>
    <w:rsid w:val="00D27F3F"/>
    <w:rsid w:val="00D30324"/>
    <w:rsid w:val="00D30344"/>
    <w:rsid w:val="00D306B2"/>
    <w:rsid w:val="00D307B8"/>
    <w:rsid w:val="00D308A1"/>
    <w:rsid w:val="00D309FC"/>
    <w:rsid w:val="00D30B08"/>
    <w:rsid w:val="00D30B53"/>
    <w:rsid w:val="00D30B54"/>
    <w:rsid w:val="00D30C89"/>
    <w:rsid w:val="00D30D71"/>
    <w:rsid w:val="00D30DC9"/>
    <w:rsid w:val="00D30E1D"/>
    <w:rsid w:val="00D30FED"/>
    <w:rsid w:val="00D3106A"/>
    <w:rsid w:val="00D311C6"/>
    <w:rsid w:val="00D31501"/>
    <w:rsid w:val="00D31A57"/>
    <w:rsid w:val="00D31AF0"/>
    <w:rsid w:val="00D31D2D"/>
    <w:rsid w:val="00D31D47"/>
    <w:rsid w:val="00D31DA9"/>
    <w:rsid w:val="00D320F6"/>
    <w:rsid w:val="00D321AF"/>
    <w:rsid w:val="00D32466"/>
    <w:rsid w:val="00D325C9"/>
    <w:rsid w:val="00D3268F"/>
    <w:rsid w:val="00D326C7"/>
    <w:rsid w:val="00D327DC"/>
    <w:rsid w:val="00D32912"/>
    <w:rsid w:val="00D32958"/>
    <w:rsid w:val="00D329A7"/>
    <w:rsid w:val="00D32A74"/>
    <w:rsid w:val="00D32A78"/>
    <w:rsid w:val="00D32AC7"/>
    <w:rsid w:val="00D32B14"/>
    <w:rsid w:val="00D32BFC"/>
    <w:rsid w:val="00D32D26"/>
    <w:rsid w:val="00D32E49"/>
    <w:rsid w:val="00D330F2"/>
    <w:rsid w:val="00D332AF"/>
    <w:rsid w:val="00D3338C"/>
    <w:rsid w:val="00D33473"/>
    <w:rsid w:val="00D3349C"/>
    <w:rsid w:val="00D3385C"/>
    <w:rsid w:val="00D338C9"/>
    <w:rsid w:val="00D33FC7"/>
    <w:rsid w:val="00D34485"/>
    <w:rsid w:val="00D34937"/>
    <w:rsid w:val="00D349CB"/>
    <w:rsid w:val="00D34AAD"/>
    <w:rsid w:val="00D34B37"/>
    <w:rsid w:val="00D34B49"/>
    <w:rsid w:val="00D34C02"/>
    <w:rsid w:val="00D3505D"/>
    <w:rsid w:val="00D35158"/>
    <w:rsid w:val="00D352DC"/>
    <w:rsid w:val="00D354CA"/>
    <w:rsid w:val="00D35633"/>
    <w:rsid w:val="00D3577B"/>
    <w:rsid w:val="00D35831"/>
    <w:rsid w:val="00D35861"/>
    <w:rsid w:val="00D35885"/>
    <w:rsid w:val="00D35AE7"/>
    <w:rsid w:val="00D35BFE"/>
    <w:rsid w:val="00D35FFC"/>
    <w:rsid w:val="00D36025"/>
    <w:rsid w:val="00D36379"/>
    <w:rsid w:val="00D36446"/>
    <w:rsid w:val="00D3699A"/>
    <w:rsid w:val="00D36EC8"/>
    <w:rsid w:val="00D36FA9"/>
    <w:rsid w:val="00D370E3"/>
    <w:rsid w:val="00D371CA"/>
    <w:rsid w:val="00D3734A"/>
    <w:rsid w:val="00D379C3"/>
    <w:rsid w:val="00D37F5B"/>
    <w:rsid w:val="00D4007F"/>
    <w:rsid w:val="00D400A7"/>
    <w:rsid w:val="00D40114"/>
    <w:rsid w:val="00D40359"/>
    <w:rsid w:val="00D40659"/>
    <w:rsid w:val="00D4097E"/>
    <w:rsid w:val="00D40A0B"/>
    <w:rsid w:val="00D40A7D"/>
    <w:rsid w:val="00D40B26"/>
    <w:rsid w:val="00D40BBA"/>
    <w:rsid w:val="00D40E04"/>
    <w:rsid w:val="00D40F27"/>
    <w:rsid w:val="00D412EC"/>
    <w:rsid w:val="00D4149D"/>
    <w:rsid w:val="00D415FB"/>
    <w:rsid w:val="00D416B8"/>
    <w:rsid w:val="00D41813"/>
    <w:rsid w:val="00D41FFE"/>
    <w:rsid w:val="00D42291"/>
    <w:rsid w:val="00D42299"/>
    <w:rsid w:val="00D4241B"/>
    <w:rsid w:val="00D424D6"/>
    <w:rsid w:val="00D42AC8"/>
    <w:rsid w:val="00D42E4A"/>
    <w:rsid w:val="00D42EB9"/>
    <w:rsid w:val="00D42FE8"/>
    <w:rsid w:val="00D43101"/>
    <w:rsid w:val="00D43374"/>
    <w:rsid w:val="00D434B2"/>
    <w:rsid w:val="00D434B7"/>
    <w:rsid w:val="00D43589"/>
    <w:rsid w:val="00D435FC"/>
    <w:rsid w:val="00D437AC"/>
    <w:rsid w:val="00D43994"/>
    <w:rsid w:val="00D43B1B"/>
    <w:rsid w:val="00D43CBE"/>
    <w:rsid w:val="00D43D57"/>
    <w:rsid w:val="00D44288"/>
    <w:rsid w:val="00D44308"/>
    <w:rsid w:val="00D444D6"/>
    <w:rsid w:val="00D44591"/>
    <w:rsid w:val="00D44616"/>
    <w:rsid w:val="00D44629"/>
    <w:rsid w:val="00D44635"/>
    <w:rsid w:val="00D44669"/>
    <w:rsid w:val="00D4466F"/>
    <w:rsid w:val="00D446F9"/>
    <w:rsid w:val="00D447EC"/>
    <w:rsid w:val="00D44B05"/>
    <w:rsid w:val="00D44B76"/>
    <w:rsid w:val="00D44BE6"/>
    <w:rsid w:val="00D44BFE"/>
    <w:rsid w:val="00D44CF0"/>
    <w:rsid w:val="00D44E4F"/>
    <w:rsid w:val="00D44F0B"/>
    <w:rsid w:val="00D44FF7"/>
    <w:rsid w:val="00D45237"/>
    <w:rsid w:val="00D45249"/>
    <w:rsid w:val="00D45754"/>
    <w:rsid w:val="00D4579B"/>
    <w:rsid w:val="00D457FE"/>
    <w:rsid w:val="00D45809"/>
    <w:rsid w:val="00D45C99"/>
    <w:rsid w:val="00D45D58"/>
    <w:rsid w:val="00D45EE0"/>
    <w:rsid w:val="00D45EFE"/>
    <w:rsid w:val="00D460CD"/>
    <w:rsid w:val="00D46245"/>
    <w:rsid w:val="00D4631E"/>
    <w:rsid w:val="00D467A2"/>
    <w:rsid w:val="00D469FE"/>
    <w:rsid w:val="00D46C64"/>
    <w:rsid w:val="00D46DAC"/>
    <w:rsid w:val="00D46EED"/>
    <w:rsid w:val="00D46F44"/>
    <w:rsid w:val="00D46F5B"/>
    <w:rsid w:val="00D46F77"/>
    <w:rsid w:val="00D47112"/>
    <w:rsid w:val="00D47361"/>
    <w:rsid w:val="00D47452"/>
    <w:rsid w:val="00D47596"/>
    <w:rsid w:val="00D47B37"/>
    <w:rsid w:val="00D47D8A"/>
    <w:rsid w:val="00D47FCE"/>
    <w:rsid w:val="00D5025C"/>
    <w:rsid w:val="00D50266"/>
    <w:rsid w:val="00D502ED"/>
    <w:rsid w:val="00D506F6"/>
    <w:rsid w:val="00D50D86"/>
    <w:rsid w:val="00D510A1"/>
    <w:rsid w:val="00D51226"/>
    <w:rsid w:val="00D512A9"/>
    <w:rsid w:val="00D514D9"/>
    <w:rsid w:val="00D51598"/>
    <w:rsid w:val="00D516C8"/>
    <w:rsid w:val="00D516DF"/>
    <w:rsid w:val="00D5178A"/>
    <w:rsid w:val="00D51C35"/>
    <w:rsid w:val="00D51DFA"/>
    <w:rsid w:val="00D52219"/>
    <w:rsid w:val="00D523EC"/>
    <w:rsid w:val="00D52461"/>
    <w:rsid w:val="00D52531"/>
    <w:rsid w:val="00D526AC"/>
    <w:rsid w:val="00D52746"/>
    <w:rsid w:val="00D5286B"/>
    <w:rsid w:val="00D529D7"/>
    <w:rsid w:val="00D52C37"/>
    <w:rsid w:val="00D52CDB"/>
    <w:rsid w:val="00D52E63"/>
    <w:rsid w:val="00D52EC2"/>
    <w:rsid w:val="00D53064"/>
    <w:rsid w:val="00D531C6"/>
    <w:rsid w:val="00D5327C"/>
    <w:rsid w:val="00D537BA"/>
    <w:rsid w:val="00D537D3"/>
    <w:rsid w:val="00D53C92"/>
    <w:rsid w:val="00D54374"/>
    <w:rsid w:val="00D543E1"/>
    <w:rsid w:val="00D54409"/>
    <w:rsid w:val="00D5441C"/>
    <w:rsid w:val="00D5482B"/>
    <w:rsid w:val="00D54923"/>
    <w:rsid w:val="00D54D32"/>
    <w:rsid w:val="00D54EC8"/>
    <w:rsid w:val="00D54F52"/>
    <w:rsid w:val="00D54FDA"/>
    <w:rsid w:val="00D55408"/>
    <w:rsid w:val="00D556A2"/>
    <w:rsid w:val="00D5571A"/>
    <w:rsid w:val="00D55888"/>
    <w:rsid w:val="00D55A74"/>
    <w:rsid w:val="00D55D6A"/>
    <w:rsid w:val="00D55E5A"/>
    <w:rsid w:val="00D55F07"/>
    <w:rsid w:val="00D56141"/>
    <w:rsid w:val="00D56407"/>
    <w:rsid w:val="00D5664E"/>
    <w:rsid w:val="00D56A23"/>
    <w:rsid w:val="00D56A68"/>
    <w:rsid w:val="00D56AC8"/>
    <w:rsid w:val="00D56D50"/>
    <w:rsid w:val="00D56D7A"/>
    <w:rsid w:val="00D56FD2"/>
    <w:rsid w:val="00D57336"/>
    <w:rsid w:val="00D57339"/>
    <w:rsid w:val="00D57457"/>
    <w:rsid w:val="00D578E9"/>
    <w:rsid w:val="00D5792F"/>
    <w:rsid w:val="00D57943"/>
    <w:rsid w:val="00D579C4"/>
    <w:rsid w:val="00D57B19"/>
    <w:rsid w:val="00D57B8B"/>
    <w:rsid w:val="00D57E3F"/>
    <w:rsid w:val="00D57EBA"/>
    <w:rsid w:val="00D60057"/>
    <w:rsid w:val="00D600D4"/>
    <w:rsid w:val="00D6033D"/>
    <w:rsid w:val="00D60399"/>
    <w:rsid w:val="00D60415"/>
    <w:rsid w:val="00D60874"/>
    <w:rsid w:val="00D61093"/>
    <w:rsid w:val="00D61218"/>
    <w:rsid w:val="00D612E6"/>
    <w:rsid w:val="00D61369"/>
    <w:rsid w:val="00D61466"/>
    <w:rsid w:val="00D61516"/>
    <w:rsid w:val="00D617DF"/>
    <w:rsid w:val="00D618C4"/>
    <w:rsid w:val="00D61DD9"/>
    <w:rsid w:val="00D61F8C"/>
    <w:rsid w:val="00D624B8"/>
    <w:rsid w:val="00D6257A"/>
    <w:rsid w:val="00D62A74"/>
    <w:rsid w:val="00D62CA8"/>
    <w:rsid w:val="00D62CD0"/>
    <w:rsid w:val="00D62EC7"/>
    <w:rsid w:val="00D63565"/>
    <w:rsid w:val="00D636D3"/>
    <w:rsid w:val="00D63856"/>
    <w:rsid w:val="00D63BC9"/>
    <w:rsid w:val="00D63C0D"/>
    <w:rsid w:val="00D63E1A"/>
    <w:rsid w:val="00D63F5D"/>
    <w:rsid w:val="00D64488"/>
    <w:rsid w:val="00D645E2"/>
    <w:rsid w:val="00D64722"/>
    <w:rsid w:val="00D647C2"/>
    <w:rsid w:val="00D64A9E"/>
    <w:rsid w:val="00D64B15"/>
    <w:rsid w:val="00D64D59"/>
    <w:rsid w:val="00D64D99"/>
    <w:rsid w:val="00D64DC0"/>
    <w:rsid w:val="00D64EC1"/>
    <w:rsid w:val="00D64F3C"/>
    <w:rsid w:val="00D64F5D"/>
    <w:rsid w:val="00D650E2"/>
    <w:rsid w:val="00D651C9"/>
    <w:rsid w:val="00D65232"/>
    <w:rsid w:val="00D65332"/>
    <w:rsid w:val="00D655CF"/>
    <w:rsid w:val="00D65868"/>
    <w:rsid w:val="00D659C8"/>
    <w:rsid w:val="00D65DCB"/>
    <w:rsid w:val="00D65DD9"/>
    <w:rsid w:val="00D65E74"/>
    <w:rsid w:val="00D65F51"/>
    <w:rsid w:val="00D660FF"/>
    <w:rsid w:val="00D66242"/>
    <w:rsid w:val="00D662E8"/>
    <w:rsid w:val="00D6659E"/>
    <w:rsid w:val="00D668D7"/>
    <w:rsid w:val="00D66991"/>
    <w:rsid w:val="00D66A7D"/>
    <w:rsid w:val="00D66B83"/>
    <w:rsid w:val="00D66B88"/>
    <w:rsid w:val="00D66C02"/>
    <w:rsid w:val="00D66C51"/>
    <w:rsid w:val="00D66CAF"/>
    <w:rsid w:val="00D67460"/>
    <w:rsid w:val="00D674BD"/>
    <w:rsid w:val="00D6765A"/>
    <w:rsid w:val="00D67669"/>
    <w:rsid w:val="00D67A20"/>
    <w:rsid w:val="00D67A77"/>
    <w:rsid w:val="00D67AAE"/>
    <w:rsid w:val="00D67D4B"/>
    <w:rsid w:val="00D67D5B"/>
    <w:rsid w:val="00D67F01"/>
    <w:rsid w:val="00D67F0E"/>
    <w:rsid w:val="00D67FAA"/>
    <w:rsid w:val="00D67FE0"/>
    <w:rsid w:val="00D7002E"/>
    <w:rsid w:val="00D70166"/>
    <w:rsid w:val="00D7042F"/>
    <w:rsid w:val="00D704FC"/>
    <w:rsid w:val="00D70670"/>
    <w:rsid w:val="00D70722"/>
    <w:rsid w:val="00D7076D"/>
    <w:rsid w:val="00D70892"/>
    <w:rsid w:val="00D70C8F"/>
    <w:rsid w:val="00D70D4F"/>
    <w:rsid w:val="00D71015"/>
    <w:rsid w:val="00D71026"/>
    <w:rsid w:val="00D71228"/>
    <w:rsid w:val="00D71307"/>
    <w:rsid w:val="00D71524"/>
    <w:rsid w:val="00D71719"/>
    <w:rsid w:val="00D71769"/>
    <w:rsid w:val="00D71777"/>
    <w:rsid w:val="00D718B4"/>
    <w:rsid w:val="00D71924"/>
    <w:rsid w:val="00D71968"/>
    <w:rsid w:val="00D71A22"/>
    <w:rsid w:val="00D72113"/>
    <w:rsid w:val="00D721C0"/>
    <w:rsid w:val="00D726B5"/>
    <w:rsid w:val="00D72725"/>
    <w:rsid w:val="00D7278D"/>
    <w:rsid w:val="00D728E5"/>
    <w:rsid w:val="00D72960"/>
    <w:rsid w:val="00D72C92"/>
    <w:rsid w:val="00D72FBB"/>
    <w:rsid w:val="00D731D2"/>
    <w:rsid w:val="00D731F4"/>
    <w:rsid w:val="00D73672"/>
    <w:rsid w:val="00D73927"/>
    <w:rsid w:val="00D73975"/>
    <w:rsid w:val="00D73A20"/>
    <w:rsid w:val="00D73A46"/>
    <w:rsid w:val="00D73B2D"/>
    <w:rsid w:val="00D73B50"/>
    <w:rsid w:val="00D73CE5"/>
    <w:rsid w:val="00D73D73"/>
    <w:rsid w:val="00D74075"/>
    <w:rsid w:val="00D741E1"/>
    <w:rsid w:val="00D744A5"/>
    <w:rsid w:val="00D746AC"/>
    <w:rsid w:val="00D74700"/>
    <w:rsid w:val="00D747FF"/>
    <w:rsid w:val="00D74C20"/>
    <w:rsid w:val="00D74CC9"/>
    <w:rsid w:val="00D74D73"/>
    <w:rsid w:val="00D74D9D"/>
    <w:rsid w:val="00D74DEA"/>
    <w:rsid w:val="00D75215"/>
    <w:rsid w:val="00D7538A"/>
    <w:rsid w:val="00D753DF"/>
    <w:rsid w:val="00D754CD"/>
    <w:rsid w:val="00D75550"/>
    <w:rsid w:val="00D7578F"/>
    <w:rsid w:val="00D75B76"/>
    <w:rsid w:val="00D75C39"/>
    <w:rsid w:val="00D75C73"/>
    <w:rsid w:val="00D75DEF"/>
    <w:rsid w:val="00D75E47"/>
    <w:rsid w:val="00D75F1C"/>
    <w:rsid w:val="00D76150"/>
    <w:rsid w:val="00D7631E"/>
    <w:rsid w:val="00D763B7"/>
    <w:rsid w:val="00D76575"/>
    <w:rsid w:val="00D76BE5"/>
    <w:rsid w:val="00D76D83"/>
    <w:rsid w:val="00D76D93"/>
    <w:rsid w:val="00D76DD3"/>
    <w:rsid w:val="00D76E56"/>
    <w:rsid w:val="00D76EBA"/>
    <w:rsid w:val="00D76FDB"/>
    <w:rsid w:val="00D77156"/>
    <w:rsid w:val="00D774B9"/>
    <w:rsid w:val="00D77870"/>
    <w:rsid w:val="00D77933"/>
    <w:rsid w:val="00D77BEC"/>
    <w:rsid w:val="00D77C55"/>
    <w:rsid w:val="00D77DB3"/>
    <w:rsid w:val="00D77F26"/>
    <w:rsid w:val="00D77F9E"/>
    <w:rsid w:val="00D800B8"/>
    <w:rsid w:val="00D80321"/>
    <w:rsid w:val="00D806BA"/>
    <w:rsid w:val="00D807E6"/>
    <w:rsid w:val="00D80AFB"/>
    <w:rsid w:val="00D80B6F"/>
    <w:rsid w:val="00D80C2C"/>
    <w:rsid w:val="00D80CD5"/>
    <w:rsid w:val="00D80E3B"/>
    <w:rsid w:val="00D80FD1"/>
    <w:rsid w:val="00D80FF8"/>
    <w:rsid w:val="00D813F3"/>
    <w:rsid w:val="00D81701"/>
    <w:rsid w:val="00D81ADB"/>
    <w:rsid w:val="00D81C0F"/>
    <w:rsid w:val="00D81DBA"/>
    <w:rsid w:val="00D81ECE"/>
    <w:rsid w:val="00D81F3A"/>
    <w:rsid w:val="00D81F7D"/>
    <w:rsid w:val="00D82060"/>
    <w:rsid w:val="00D8208D"/>
    <w:rsid w:val="00D82241"/>
    <w:rsid w:val="00D827F0"/>
    <w:rsid w:val="00D827F1"/>
    <w:rsid w:val="00D829ED"/>
    <w:rsid w:val="00D82C00"/>
    <w:rsid w:val="00D82CB9"/>
    <w:rsid w:val="00D82FA9"/>
    <w:rsid w:val="00D834F0"/>
    <w:rsid w:val="00D834F5"/>
    <w:rsid w:val="00D836A5"/>
    <w:rsid w:val="00D83812"/>
    <w:rsid w:val="00D8389A"/>
    <w:rsid w:val="00D83A56"/>
    <w:rsid w:val="00D83BFD"/>
    <w:rsid w:val="00D83D4E"/>
    <w:rsid w:val="00D84109"/>
    <w:rsid w:val="00D84178"/>
    <w:rsid w:val="00D84783"/>
    <w:rsid w:val="00D84A2D"/>
    <w:rsid w:val="00D84B97"/>
    <w:rsid w:val="00D84BA2"/>
    <w:rsid w:val="00D84D76"/>
    <w:rsid w:val="00D84DAA"/>
    <w:rsid w:val="00D85304"/>
    <w:rsid w:val="00D85484"/>
    <w:rsid w:val="00D855F7"/>
    <w:rsid w:val="00D85A20"/>
    <w:rsid w:val="00D85AA0"/>
    <w:rsid w:val="00D85C83"/>
    <w:rsid w:val="00D85DF5"/>
    <w:rsid w:val="00D85FFB"/>
    <w:rsid w:val="00D86055"/>
    <w:rsid w:val="00D86113"/>
    <w:rsid w:val="00D861B1"/>
    <w:rsid w:val="00D8660B"/>
    <w:rsid w:val="00D86694"/>
    <w:rsid w:val="00D866FB"/>
    <w:rsid w:val="00D8693E"/>
    <w:rsid w:val="00D86E37"/>
    <w:rsid w:val="00D8720A"/>
    <w:rsid w:val="00D872CD"/>
    <w:rsid w:val="00D873D3"/>
    <w:rsid w:val="00D87460"/>
    <w:rsid w:val="00D8749C"/>
    <w:rsid w:val="00D8786E"/>
    <w:rsid w:val="00D87904"/>
    <w:rsid w:val="00D87941"/>
    <w:rsid w:val="00D900E9"/>
    <w:rsid w:val="00D90231"/>
    <w:rsid w:val="00D904F1"/>
    <w:rsid w:val="00D905E8"/>
    <w:rsid w:val="00D9075D"/>
    <w:rsid w:val="00D90885"/>
    <w:rsid w:val="00D90912"/>
    <w:rsid w:val="00D9098A"/>
    <w:rsid w:val="00D909B0"/>
    <w:rsid w:val="00D909D8"/>
    <w:rsid w:val="00D90D42"/>
    <w:rsid w:val="00D90DBE"/>
    <w:rsid w:val="00D90F83"/>
    <w:rsid w:val="00D91010"/>
    <w:rsid w:val="00D91084"/>
    <w:rsid w:val="00D91202"/>
    <w:rsid w:val="00D914EF"/>
    <w:rsid w:val="00D9156E"/>
    <w:rsid w:val="00D91A33"/>
    <w:rsid w:val="00D91C10"/>
    <w:rsid w:val="00D91DAF"/>
    <w:rsid w:val="00D92483"/>
    <w:rsid w:val="00D9253D"/>
    <w:rsid w:val="00D925CC"/>
    <w:rsid w:val="00D925E8"/>
    <w:rsid w:val="00D9264E"/>
    <w:rsid w:val="00D927AE"/>
    <w:rsid w:val="00D928C4"/>
    <w:rsid w:val="00D92969"/>
    <w:rsid w:val="00D9297D"/>
    <w:rsid w:val="00D92A72"/>
    <w:rsid w:val="00D92BEB"/>
    <w:rsid w:val="00D92C5B"/>
    <w:rsid w:val="00D92E75"/>
    <w:rsid w:val="00D93111"/>
    <w:rsid w:val="00D93233"/>
    <w:rsid w:val="00D93404"/>
    <w:rsid w:val="00D936D1"/>
    <w:rsid w:val="00D937AD"/>
    <w:rsid w:val="00D939C8"/>
    <w:rsid w:val="00D93A37"/>
    <w:rsid w:val="00D93B4A"/>
    <w:rsid w:val="00D93D8C"/>
    <w:rsid w:val="00D93F37"/>
    <w:rsid w:val="00D93FFA"/>
    <w:rsid w:val="00D94036"/>
    <w:rsid w:val="00D940B1"/>
    <w:rsid w:val="00D94267"/>
    <w:rsid w:val="00D94324"/>
    <w:rsid w:val="00D9466A"/>
    <w:rsid w:val="00D94749"/>
    <w:rsid w:val="00D94852"/>
    <w:rsid w:val="00D948AD"/>
    <w:rsid w:val="00D94D46"/>
    <w:rsid w:val="00D94E8F"/>
    <w:rsid w:val="00D94F60"/>
    <w:rsid w:val="00D95089"/>
    <w:rsid w:val="00D95092"/>
    <w:rsid w:val="00D950AC"/>
    <w:rsid w:val="00D9518F"/>
    <w:rsid w:val="00D952C4"/>
    <w:rsid w:val="00D9545C"/>
    <w:rsid w:val="00D9554A"/>
    <w:rsid w:val="00D955B4"/>
    <w:rsid w:val="00D958B3"/>
    <w:rsid w:val="00D95D3A"/>
    <w:rsid w:val="00D95DA7"/>
    <w:rsid w:val="00D9608F"/>
    <w:rsid w:val="00D961DC"/>
    <w:rsid w:val="00D967A6"/>
    <w:rsid w:val="00D96B07"/>
    <w:rsid w:val="00D96B6A"/>
    <w:rsid w:val="00D97063"/>
    <w:rsid w:val="00D9708F"/>
    <w:rsid w:val="00D972B8"/>
    <w:rsid w:val="00D97432"/>
    <w:rsid w:val="00D97456"/>
    <w:rsid w:val="00D978F1"/>
    <w:rsid w:val="00D97922"/>
    <w:rsid w:val="00D97AB1"/>
    <w:rsid w:val="00D97C1E"/>
    <w:rsid w:val="00DA01AE"/>
    <w:rsid w:val="00DA02B9"/>
    <w:rsid w:val="00DA057D"/>
    <w:rsid w:val="00DA068B"/>
    <w:rsid w:val="00DA06DD"/>
    <w:rsid w:val="00DA092B"/>
    <w:rsid w:val="00DA0946"/>
    <w:rsid w:val="00DA09A8"/>
    <w:rsid w:val="00DA0AB3"/>
    <w:rsid w:val="00DA0BBB"/>
    <w:rsid w:val="00DA0D40"/>
    <w:rsid w:val="00DA0F08"/>
    <w:rsid w:val="00DA11F8"/>
    <w:rsid w:val="00DA13A2"/>
    <w:rsid w:val="00DA13CF"/>
    <w:rsid w:val="00DA13D4"/>
    <w:rsid w:val="00DA1460"/>
    <w:rsid w:val="00DA1723"/>
    <w:rsid w:val="00DA17C6"/>
    <w:rsid w:val="00DA1923"/>
    <w:rsid w:val="00DA1A87"/>
    <w:rsid w:val="00DA1B0C"/>
    <w:rsid w:val="00DA1E5C"/>
    <w:rsid w:val="00DA20D3"/>
    <w:rsid w:val="00DA2194"/>
    <w:rsid w:val="00DA2282"/>
    <w:rsid w:val="00DA2617"/>
    <w:rsid w:val="00DA26E9"/>
    <w:rsid w:val="00DA2826"/>
    <w:rsid w:val="00DA2B94"/>
    <w:rsid w:val="00DA2CCF"/>
    <w:rsid w:val="00DA304E"/>
    <w:rsid w:val="00DA323B"/>
    <w:rsid w:val="00DA325C"/>
    <w:rsid w:val="00DA3277"/>
    <w:rsid w:val="00DA349D"/>
    <w:rsid w:val="00DA3589"/>
    <w:rsid w:val="00DA3683"/>
    <w:rsid w:val="00DA37D2"/>
    <w:rsid w:val="00DA38D3"/>
    <w:rsid w:val="00DA3BC3"/>
    <w:rsid w:val="00DA3D04"/>
    <w:rsid w:val="00DA3D67"/>
    <w:rsid w:val="00DA3DBD"/>
    <w:rsid w:val="00DA3DE4"/>
    <w:rsid w:val="00DA3EB9"/>
    <w:rsid w:val="00DA401D"/>
    <w:rsid w:val="00DA447F"/>
    <w:rsid w:val="00DA44B5"/>
    <w:rsid w:val="00DA4879"/>
    <w:rsid w:val="00DA48ED"/>
    <w:rsid w:val="00DA4970"/>
    <w:rsid w:val="00DA4984"/>
    <w:rsid w:val="00DA49C8"/>
    <w:rsid w:val="00DA4A22"/>
    <w:rsid w:val="00DA4AD8"/>
    <w:rsid w:val="00DA4CCC"/>
    <w:rsid w:val="00DA4D7B"/>
    <w:rsid w:val="00DA4E82"/>
    <w:rsid w:val="00DA4E9D"/>
    <w:rsid w:val="00DA5065"/>
    <w:rsid w:val="00DA546F"/>
    <w:rsid w:val="00DA5471"/>
    <w:rsid w:val="00DA56DF"/>
    <w:rsid w:val="00DA577B"/>
    <w:rsid w:val="00DA57CD"/>
    <w:rsid w:val="00DA5835"/>
    <w:rsid w:val="00DA5B71"/>
    <w:rsid w:val="00DA5BC9"/>
    <w:rsid w:val="00DA5C50"/>
    <w:rsid w:val="00DA5D14"/>
    <w:rsid w:val="00DA6211"/>
    <w:rsid w:val="00DA643C"/>
    <w:rsid w:val="00DA6542"/>
    <w:rsid w:val="00DA68D7"/>
    <w:rsid w:val="00DA6A90"/>
    <w:rsid w:val="00DA6EB8"/>
    <w:rsid w:val="00DA6F45"/>
    <w:rsid w:val="00DA6FA1"/>
    <w:rsid w:val="00DA70CA"/>
    <w:rsid w:val="00DA7259"/>
    <w:rsid w:val="00DA7351"/>
    <w:rsid w:val="00DA737C"/>
    <w:rsid w:val="00DA752B"/>
    <w:rsid w:val="00DA77DC"/>
    <w:rsid w:val="00DA7939"/>
    <w:rsid w:val="00DA7984"/>
    <w:rsid w:val="00DA7A33"/>
    <w:rsid w:val="00DA7C25"/>
    <w:rsid w:val="00DA7C64"/>
    <w:rsid w:val="00DA7CA6"/>
    <w:rsid w:val="00DA7CFE"/>
    <w:rsid w:val="00DA7DCF"/>
    <w:rsid w:val="00DA7EA0"/>
    <w:rsid w:val="00DB01A2"/>
    <w:rsid w:val="00DB01CB"/>
    <w:rsid w:val="00DB0243"/>
    <w:rsid w:val="00DB024C"/>
    <w:rsid w:val="00DB02A5"/>
    <w:rsid w:val="00DB0306"/>
    <w:rsid w:val="00DB04BD"/>
    <w:rsid w:val="00DB0940"/>
    <w:rsid w:val="00DB0CFC"/>
    <w:rsid w:val="00DB0EBF"/>
    <w:rsid w:val="00DB0F0E"/>
    <w:rsid w:val="00DB110E"/>
    <w:rsid w:val="00DB114F"/>
    <w:rsid w:val="00DB1190"/>
    <w:rsid w:val="00DB1982"/>
    <w:rsid w:val="00DB1C4A"/>
    <w:rsid w:val="00DB1C94"/>
    <w:rsid w:val="00DB1EB5"/>
    <w:rsid w:val="00DB21BF"/>
    <w:rsid w:val="00DB22B0"/>
    <w:rsid w:val="00DB2301"/>
    <w:rsid w:val="00DB24AC"/>
    <w:rsid w:val="00DB2535"/>
    <w:rsid w:val="00DB25FA"/>
    <w:rsid w:val="00DB2712"/>
    <w:rsid w:val="00DB27FB"/>
    <w:rsid w:val="00DB2A61"/>
    <w:rsid w:val="00DB2AE4"/>
    <w:rsid w:val="00DB2C5B"/>
    <w:rsid w:val="00DB2D18"/>
    <w:rsid w:val="00DB2EAA"/>
    <w:rsid w:val="00DB2F71"/>
    <w:rsid w:val="00DB302B"/>
    <w:rsid w:val="00DB3366"/>
    <w:rsid w:val="00DB3452"/>
    <w:rsid w:val="00DB3525"/>
    <w:rsid w:val="00DB38F8"/>
    <w:rsid w:val="00DB3941"/>
    <w:rsid w:val="00DB3B53"/>
    <w:rsid w:val="00DB3BF0"/>
    <w:rsid w:val="00DB3C03"/>
    <w:rsid w:val="00DB45DD"/>
    <w:rsid w:val="00DB45E8"/>
    <w:rsid w:val="00DB4819"/>
    <w:rsid w:val="00DB4871"/>
    <w:rsid w:val="00DB4933"/>
    <w:rsid w:val="00DB4A1E"/>
    <w:rsid w:val="00DB4EF6"/>
    <w:rsid w:val="00DB50AC"/>
    <w:rsid w:val="00DB512A"/>
    <w:rsid w:val="00DB53B6"/>
    <w:rsid w:val="00DB5519"/>
    <w:rsid w:val="00DB55E1"/>
    <w:rsid w:val="00DB566D"/>
    <w:rsid w:val="00DB5699"/>
    <w:rsid w:val="00DB56B5"/>
    <w:rsid w:val="00DB588D"/>
    <w:rsid w:val="00DB5967"/>
    <w:rsid w:val="00DB5A0B"/>
    <w:rsid w:val="00DB5A3A"/>
    <w:rsid w:val="00DB5B65"/>
    <w:rsid w:val="00DB5C05"/>
    <w:rsid w:val="00DB5CCC"/>
    <w:rsid w:val="00DB5D92"/>
    <w:rsid w:val="00DB5E53"/>
    <w:rsid w:val="00DB5EDF"/>
    <w:rsid w:val="00DB5F74"/>
    <w:rsid w:val="00DB62E2"/>
    <w:rsid w:val="00DB631F"/>
    <w:rsid w:val="00DB6395"/>
    <w:rsid w:val="00DB650D"/>
    <w:rsid w:val="00DB6578"/>
    <w:rsid w:val="00DB692B"/>
    <w:rsid w:val="00DB69E7"/>
    <w:rsid w:val="00DB6F05"/>
    <w:rsid w:val="00DB72AB"/>
    <w:rsid w:val="00DB72D7"/>
    <w:rsid w:val="00DB73EC"/>
    <w:rsid w:val="00DB763E"/>
    <w:rsid w:val="00DB7A64"/>
    <w:rsid w:val="00DB7CC2"/>
    <w:rsid w:val="00DB7FB9"/>
    <w:rsid w:val="00DB7FF6"/>
    <w:rsid w:val="00DC00F2"/>
    <w:rsid w:val="00DC0179"/>
    <w:rsid w:val="00DC01F8"/>
    <w:rsid w:val="00DC029C"/>
    <w:rsid w:val="00DC02C4"/>
    <w:rsid w:val="00DC04BE"/>
    <w:rsid w:val="00DC06FC"/>
    <w:rsid w:val="00DC0A5C"/>
    <w:rsid w:val="00DC0AE0"/>
    <w:rsid w:val="00DC0D49"/>
    <w:rsid w:val="00DC11D0"/>
    <w:rsid w:val="00DC1633"/>
    <w:rsid w:val="00DC191E"/>
    <w:rsid w:val="00DC1A5F"/>
    <w:rsid w:val="00DC1CC9"/>
    <w:rsid w:val="00DC1D6A"/>
    <w:rsid w:val="00DC2325"/>
    <w:rsid w:val="00DC259B"/>
    <w:rsid w:val="00DC2982"/>
    <w:rsid w:val="00DC2B05"/>
    <w:rsid w:val="00DC2BBF"/>
    <w:rsid w:val="00DC2CD4"/>
    <w:rsid w:val="00DC2D72"/>
    <w:rsid w:val="00DC2DB0"/>
    <w:rsid w:val="00DC308B"/>
    <w:rsid w:val="00DC3878"/>
    <w:rsid w:val="00DC38A0"/>
    <w:rsid w:val="00DC39B2"/>
    <w:rsid w:val="00DC3C0D"/>
    <w:rsid w:val="00DC3C29"/>
    <w:rsid w:val="00DC428B"/>
    <w:rsid w:val="00DC4474"/>
    <w:rsid w:val="00DC46EF"/>
    <w:rsid w:val="00DC4985"/>
    <w:rsid w:val="00DC4BA3"/>
    <w:rsid w:val="00DC4CBF"/>
    <w:rsid w:val="00DC4FDE"/>
    <w:rsid w:val="00DC50AB"/>
    <w:rsid w:val="00DC51D4"/>
    <w:rsid w:val="00DC5409"/>
    <w:rsid w:val="00DC56D9"/>
    <w:rsid w:val="00DC596B"/>
    <w:rsid w:val="00DC5AEE"/>
    <w:rsid w:val="00DC5B30"/>
    <w:rsid w:val="00DC632C"/>
    <w:rsid w:val="00DC63F9"/>
    <w:rsid w:val="00DC659E"/>
    <w:rsid w:val="00DC670B"/>
    <w:rsid w:val="00DC68F1"/>
    <w:rsid w:val="00DC69DD"/>
    <w:rsid w:val="00DC69DE"/>
    <w:rsid w:val="00DC6A0C"/>
    <w:rsid w:val="00DC6B59"/>
    <w:rsid w:val="00DC6C57"/>
    <w:rsid w:val="00DC6E55"/>
    <w:rsid w:val="00DC70F5"/>
    <w:rsid w:val="00DC7193"/>
    <w:rsid w:val="00DC7196"/>
    <w:rsid w:val="00DC732B"/>
    <w:rsid w:val="00DC74A5"/>
    <w:rsid w:val="00DC7961"/>
    <w:rsid w:val="00DC7A77"/>
    <w:rsid w:val="00DC7B76"/>
    <w:rsid w:val="00DC7C7F"/>
    <w:rsid w:val="00DD01F7"/>
    <w:rsid w:val="00DD023D"/>
    <w:rsid w:val="00DD0296"/>
    <w:rsid w:val="00DD02E3"/>
    <w:rsid w:val="00DD06F6"/>
    <w:rsid w:val="00DD0819"/>
    <w:rsid w:val="00DD0870"/>
    <w:rsid w:val="00DD09A6"/>
    <w:rsid w:val="00DD0ABF"/>
    <w:rsid w:val="00DD0CF8"/>
    <w:rsid w:val="00DD105F"/>
    <w:rsid w:val="00DD120D"/>
    <w:rsid w:val="00DD12E5"/>
    <w:rsid w:val="00DD152F"/>
    <w:rsid w:val="00DD153C"/>
    <w:rsid w:val="00DD171B"/>
    <w:rsid w:val="00DD173C"/>
    <w:rsid w:val="00DD1744"/>
    <w:rsid w:val="00DD1883"/>
    <w:rsid w:val="00DD19A1"/>
    <w:rsid w:val="00DD1BD8"/>
    <w:rsid w:val="00DD21F4"/>
    <w:rsid w:val="00DD221C"/>
    <w:rsid w:val="00DD22FA"/>
    <w:rsid w:val="00DD2502"/>
    <w:rsid w:val="00DD2540"/>
    <w:rsid w:val="00DD25E0"/>
    <w:rsid w:val="00DD32F6"/>
    <w:rsid w:val="00DD35C6"/>
    <w:rsid w:val="00DD37BF"/>
    <w:rsid w:val="00DD3B4F"/>
    <w:rsid w:val="00DD3F63"/>
    <w:rsid w:val="00DD3FEC"/>
    <w:rsid w:val="00DD4091"/>
    <w:rsid w:val="00DD43AE"/>
    <w:rsid w:val="00DD471D"/>
    <w:rsid w:val="00DD4734"/>
    <w:rsid w:val="00DD4800"/>
    <w:rsid w:val="00DD4821"/>
    <w:rsid w:val="00DD4882"/>
    <w:rsid w:val="00DD4A53"/>
    <w:rsid w:val="00DD4E44"/>
    <w:rsid w:val="00DD4ECF"/>
    <w:rsid w:val="00DD4EE2"/>
    <w:rsid w:val="00DD4EE8"/>
    <w:rsid w:val="00DD4EEC"/>
    <w:rsid w:val="00DD4F23"/>
    <w:rsid w:val="00DD4F2D"/>
    <w:rsid w:val="00DD4F97"/>
    <w:rsid w:val="00DD4FF5"/>
    <w:rsid w:val="00DD50A0"/>
    <w:rsid w:val="00DD52A6"/>
    <w:rsid w:val="00DD53A4"/>
    <w:rsid w:val="00DD56D1"/>
    <w:rsid w:val="00DD57F5"/>
    <w:rsid w:val="00DD5BCF"/>
    <w:rsid w:val="00DD5E5F"/>
    <w:rsid w:val="00DD5F97"/>
    <w:rsid w:val="00DD6379"/>
    <w:rsid w:val="00DD63CF"/>
    <w:rsid w:val="00DD64CF"/>
    <w:rsid w:val="00DD6672"/>
    <w:rsid w:val="00DD6856"/>
    <w:rsid w:val="00DD692E"/>
    <w:rsid w:val="00DD6A9A"/>
    <w:rsid w:val="00DD6BB7"/>
    <w:rsid w:val="00DD6C18"/>
    <w:rsid w:val="00DD6C34"/>
    <w:rsid w:val="00DD6DA2"/>
    <w:rsid w:val="00DD703A"/>
    <w:rsid w:val="00DD70B9"/>
    <w:rsid w:val="00DD712E"/>
    <w:rsid w:val="00DD730E"/>
    <w:rsid w:val="00DD7429"/>
    <w:rsid w:val="00DD742A"/>
    <w:rsid w:val="00DD744A"/>
    <w:rsid w:val="00DD7690"/>
    <w:rsid w:val="00DD7755"/>
    <w:rsid w:val="00DD7A14"/>
    <w:rsid w:val="00DD7A9D"/>
    <w:rsid w:val="00DD7D9B"/>
    <w:rsid w:val="00DD7F57"/>
    <w:rsid w:val="00DE0050"/>
    <w:rsid w:val="00DE033C"/>
    <w:rsid w:val="00DE0619"/>
    <w:rsid w:val="00DE0622"/>
    <w:rsid w:val="00DE0688"/>
    <w:rsid w:val="00DE078C"/>
    <w:rsid w:val="00DE091D"/>
    <w:rsid w:val="00DE09C7"/>
    <w:rsid w:val="00DE0A99"/>
    <w:rsid w:val="00DE0B58"/>
    <w:rsid w:val="00DE0BFB"/>
    <w:rsid w:val="00DE0C85"/>
    <w:rsid w:val="00DE0F83"/>
    <w:rsid w:val="00DE0FF2"/>
    <w:rsid w:val="00DE114E"/>
    <w:rsid w:val="00DE1199"/>
    <w:rsid w:val="00DE1234"/>
    <w:rsid w:val="00DE1559"/>
    <w:rsid w:val="00DE1578"/>
    <w:rsid w:val="00DE180C"/>
    <w:rsid w:val="00DE18FE"/>
    <w:rsid w:val="00DE1993"/>
    <w:rsid w:val="00DE1A0A"/>
    <w:rsid w:val="00DE1A4A"/>
    <w:rsid w:val="00DE1C3F"/>
    <w:rsid w:val="00DE1DA3"/>
    <w:rsid w:val="00DE1EE6"/>
    <w:rsid w:val="00DE2002"/>
    <w:rsid w:val="00DE20BE"/>
    <w:rsid w:val="00DE214F"/>
    <w:rsid w:val="00DE287F"/>
    <w:rsid w:val="00DE2AAE"/>
    <w:rsid w:val="00DE2AD7"/>
    <w:rsid w:val="00DE2CDB"/>
    <w:rsid w:val="00DE2E30"/>
    <w:rsid w:val="00DE2FD7"/>
    <w:rsid w:val="00DE3309"/>
    <w:rsid w:val="00DE356F"/>
    <w:rsid w:val="00DE35FF"/>
    <w:rsid w:val="00DE3661"/>
    <w:rsid w:val="00DE370E"/>
    <w:rsid w:val="00DE3ADD"/>
    <w:rsid w:val="00DE3C17"/>
    <w:rsid w:val="00DE3D31"/>
    <w:rsid w:val="00DE3F6A"/>
    <w:rsid w:val="00DE3FCC"/>
    <w:rsid w:val="00DE4136"/>
    <w:rsid w:val="00DE4168"/>
    <w:rsid w:val="00DE4499"/>
    <w:rsid w:val="00DE4505"/>
    <w:rsid w:val="00DE45E7"/>
    <w:rsid w:val="00DE4951"/>
    <w:rsid w:val="00DE49F2"/>
    <w:rsid w:val="00DE49FF"/>
    <w:rsid w:val="00DE4B52"/>
    <w:rsid w:val="00DE4CC5"/>
    <w:rsid w:val="00DE4DB2"/>
    <w:rsid w:val="00DE4EC1"/>
    <w:rsid w:val="00DE4F13"/>
    <w:rsid w:val="00DE4F59"/>
    <w:rsid w:val="00DE5118"/>
    <w:rsid w:val="00DE516A"/>
    <w:rsid w:val="00DE51D7"/>
    <w:rsid w:val="00DE51E3"/>
    <w:rsid w:val="00DE531D"/>
    <w:rsid w:val="00DE551E"/>
    <w:rsid w:val="00DE553E"/>
    <w:rsid w:val="00DE569F"/>
    <w:rsid w:val="00DE5B38"/>
    <w:rsid w:val="00DE5CA7"/>
    <w:rsid w:val="00DE5DC8"/>
    <w:rsid w:val="00DE6024"/>
    <w:rsid w:val="00DE61B7"/>
    <w:rsid w:val="00DE63ED"/>
    <w:rsid w:val="00DE64D8"/>
    <w:rsid w:val="00DE65D7"/>
    <w:rsid w:val="00DE68EB"/>
    <w:rsid w:val="00DE69A9"/>
    <w:rsid w:val="00DE6D18"/>
    <w:rsid w:val="00DE6EA1"/>
    <w:rsid w:val="00DE6EED"/>
    <w:rsid w:val="00DE712D"/>
    <w:rsid w:val="00DE716F"/>
    <w:rsid w:val="00DE7446"/>
    <w:rsid w:val="00DE7458"/>
    <w:rsid w:val="00DE7507"/>
    <w:rsid w:val="00DE7625"/>
    <w:rsid w:val="00DE76F2"/>
    <w:rsid w:val="00DE775D"/>
    <w:rsid w:val="00DE783E"/>
    <w:rsid w:val="00DE7999"/>
    <w:rsid w:val="00DE7AC5"/>
    <w:rsid w:val="00DE7B98"/>
    <w:rsid w:val="00DE7C8F"/>
    <w:rsid w:val="00DE7E60"/>
    <w:rsid w:val="00DF011E"/>
    <w:rsid w:val="00DF022D"/>
    <w:rsid w:val="00DF0263"/>
    <w:rsid w:val="00DF0388"/>
    <w:rsid w:val="00DF042F"/>
    <w:rsid w:val="00DF085C"/>
    <w:rsid w:val="00DF0B14"/>
    <w:rsid w:val="00DF0B62"/>
    <w:rsid w:val="00DF0C42"/>
    <w:rsid w:val="00DF0CE9"/>
    <w:rsid w:val="00DF0D97"/>
    <w:rsid w:val="00DF0DCA"/>
    <w:rsid w:val="00DF10F7"/>
    <w:rsid w:val="00DF1368"/>
    <w:rsid w:val="00DF13A4"/>
    <w:rsid w:val="00DF1545"/>
    <w:rsid w:val="00DF15EE"/>
    <w:rsid w:val="00DF1625"/>
    <w:rsid w:val="00DF166F"/>
    <w:rsid w:val="00DF17F0"/>
    <w:rsid w:val="00DF18B9"/>
    <w:rsid w:val="00DF2200"/>
    <w:rsid w:val="00DF2262"/>
    <w:rsid w:val="00DF2525"/>
    <w:rsid w:val="00DF267F"/>
    <w:rsid w:val="00DF29C9"/>
    <w:rsid w:val="00DF2BAA"/>
    <w:rsid w:val="00DF2BDA"/>
    <w:rsid w:val="00DF2CDF"/>
    <w:rsid w:val="00DF2CE4"/>
    <w:rsid w:val="00DF2D90"/>
    <w:rsid w:val="00DF3143"/>
    <w:rsid w:val="00DF3182"/>
    <w:rsid w:val="00DF34EA"/>
    <w:rsid w:val="00DF354B"/>
    <w:rsid w:val="00DF36CB"/>
    <w:rsid w:val="00DF37A0"/>
    <w:rsid w:val="00DF3B01"/>
    <w:rsid w:val="00DF3B36"/>
    <w:rsid w:val="00DF3D85"/>
    <w:rsid w:val="00DF421F"/>
    <w:rsid w:val="00DF42DE"/>
    <w:rsid w:val="00DF435C"/>
    <w:rsid w:val="00DF4664"/>
    <w:rsid w:val="00DF474A"/>
    <w:rsid w:val="00DF4758"/>
    <w:rsid w:val="00DF4C4D"/>
    <w:rsid w:val="00DF4C92"/>
    <w:rsid w:val="00DF4D9C"/>
    <w:rsid w:val="00DF4DF5"/>
    <w:rsid w:val="00DF527E"/>
    <w:rsid w:val="00DF5305"/>
    <w:rsid w:val="00DF5378"/>
    <w:rsid w:val="00DF53D4"/>
    <w:rsid w:val="00DF54D2"/>
    <w:rsid w:val="00DF5758"/>
    <w:rsid w:val="00DF578D"/>
    <w:rsid w:val="00DF5790"/>
    <w:rsid w:val="00DF58C2"/>
    <w:rsid w:val="00DF5B2D"/>
    <w:rsid w:val="00DF5C8E"/>
    <w:rsid w:val="00DF5DBE"/>
    <w:rsid w:val="00DF6044"/>
    <w:rsid w:val="00DF619C"/>
    <w:rsid w:val="00DF6222"/>
    <w:rsid w:val="00DF6666"/>
    <w:rsid w:val="00DF6715"/>
    <w:rsid w:val="00DF67FE"/>
    <w:rsid w:val="00DF6A02"/>
    <w:rsid w:val="00DF6A3F"/>
    <w:rsid w:val="00DF6AA4"/>
    <w:rsid w:val="00DF6E58"/>
    <w:rsid w:val="00DF6FDD"/>
    <w:rsid w:val="00DF70BC"/>
    <w:rsid w:val="00DF7421"/>
    <w:rsid w:val="00DF7483"/>
    <w:rsid w:val="00DF7590"/>
    <w:rsid w:val="00DF7A45"/>
    <w:rsid w:val="00DF7AA0"/>
    <w:rsid w:val="00DF7ACE"/>
    <w:rsid w:val="00DF7B56"/>
    <w:rsid w:val="00DF7D34"/>
    <w:rsid w:val="00DF7F20"/>
    <w:rsid w:val="00E0003C"/>
    <w:rsid w:val="00E000CE"/>
    <w:rsid w:val="00E00432"/>
    <w:rsid w:val="00E005F2"/>
    <w:rsid w:val="00E00BB4"/>
    <w:rsid w:val="00E00CA8"/>
    <w:rsid w:val="00E00D01"/>
    <w:rsid w:val="00E00DB1"/>
    <w:rsid w:val="00E00F05"/>
    <w:rsid w:val="00E00F3F"/>
    <w:rsid w:val="00E010C2"/>
    <w:rsid w:val="00E010FE"/>
    <w:rsid w:val="00E0118A"/>
    <w:rsid w:val="00E01318"/>
    <w:rsid w:val="00E0153B"/>
    <w:rsid w:val="00E0180B"/>
    <w:rsid w:val="00E019B5"/>
    <w:rsid w:val="00E019D6"/>
    <w:rsid w:val="00E01ABA"/>
    <w:rsid w:val="00E02163"/>
    <w:rsid w:val="00E022B8"/>
    <w:rsid w:val="00E022C2"/>
    <w:rsid w:val="00E02BE2"/>
    <w:rsid w:val="00E02CEA"/>
    <w:rsid w:val="00E03050"/>
    <w:rsid w:val="00E030AA"/>
    <w:rsid w:val="00E030EC"/>
    <w:rsid w:val="00E03132"/>
    <w:rsid w:val="00E0319B"/>
    <w:rsid w:val="00E032E8"/>
    <w:rsid w:val="00E03362"/>
    <w:rsid w:val="00E03756"/>
    <w:rsid w:val="00E038BA"/>
    <w:rsid w:val="00E03AB0"/>
    <w:rsid w:val="00E03AFB"/>
    <w:rsid w:val="00E03C5A"/>
    <w:rsid w:val="00E03F05"/>
    <w:rsid w:val="00E04061"/>
    <w:rsid w:val="00E04185"/>
    <w:rsid w:val="00E042DA"/>
    <w:rsid w:val="00E04344"/>
    <w:rsid w:val="00E044CD"/>
    <w:rsid w:val="00E0454E"/>
    <w:rsid w:val="00E04575"/>
    <w:rsid w:val="00E0470F"/>
    <w:rsid w:val="00E04C59"/>
    <w:rsid w:val="00E04E21"/>
    <w:rsid w:val="00E0502F"/>
    <w:rsid w:val="00E05053"/>
    <w:rsid w:val="00E05475"/>
    <w:rsid w:val="00E05739"/>
    <w:rsid w:val="00E057DE"/>
    <w:rsid w:val="00E05802"/>
    <w:rsid w:val="00E05A04"/>
    <w:rsid w:val="00E05C19"/>
    <w:rsid w:val="00E05D12"/>
    <w:rsid w:val="00E05D4B"/>
    <w:rsid w:val="00E05DD0"/>
    <w:rsid w:val="00E05DDB"/>
    <w:rsid w:val="00E06026"/>
    <w:rsid w:val="00E0616D"/>
    <w:rsid w:val="00E06193"/>
    <w:rsid w:val="00E062C1"/>
    <w:rsid w:val="00E0639D"/>
    <w:rsid w:val="00E063E6"/>
    <w:rsid w:val="00E066B1"/>
    <w:rsid w:val="00E06954"/>
    <w:rsid w:val="00E06A54"/>
    <w:rsid w:val="00E06C90"/>
    <w:rsid w:val="00E07253"/>
    <w:rsid w:val="00E072AC"/>
    <w:rsid w:val="00E07384"/>
    <w:rsid w:val="00E073FA"/>
    <w:rsid w:val="00E07416"/>
    <w:rsid w:val="00E075C6"/>
    <w:rsid w:val="00E07686"/>
    <w:rsid w:val="00E078CA"/>
    <w:rsid w:val="00E07940"/>
    <w:rsid w:val="00E079F0"/>
    <w:rsid w:val="00E07AB9"/>
    <w:rsid w:val="00E07C5C"/>
    <w:rsid w:val="00E07EDA"/>
    <w:rsid w:val="00E10038"/>
    <w:rsid w:val="00E10082"/>
    <w:rsid w:val="00E10180"/>
    <w:rsid w:val="00E10460"/>
    <w:rsid w:val="00E106DD"/>
    <w:rsid w:val="00E1078D"/>
    <w:rsid w:val="00E10C16"/>
    <w:rsid w:val="00E10DF0"/>
    <w:rsid w:val="00E10F94"/>
    <w:rsid w:val="00E1109C"/>
    <w:rsid w:val="00E114FC"/>
    <w:rsid w:val="00E1168A"/>
    <w:rsid w:val="00E118D5"/>
    <w:rsid w:val="00E11A88"/>
    <w:rsid w:val="00E11B67"/>
    <w:rsid w:val="00E11B82"/>
    <w:rsid w:val="00E11E0C"/>
    <w:rsid w:val="00E11E2B"/>
    <w:rsid w:val="00E11E52"/>
    <w:rsid w:val="00E11EE0"/>
    <w:rsid w:val="00E120FC"/>
    <w:rsid w:val="00E121A6"/>
    <w:rsid w:val="00E12269"/>
    <w:rsid w:val="00E12897"/>
    <w:rsid w:val="00E12AF1"/>
    <w:rsid w:val="00E12CAB"/>
    <w:rsid w:val="00E12D2C"/>
    <w:rsid w:val="00E12E1F"/>
    <w:rsid w:val="00E12EDA"/>
    <w:rsid w:val="00E12F87"/>
    <w:rsid w:val="00E13205"/>
    <w:rsid w:val="00E13211"/>
    <w:rsid w:val="00E133EC"/>
    <w:rsid w:val="00E1341C"/>
    <w:rsid w:val="00E134C2"/>
    <w:rsid w:val="00E13729"/>
    <w:rsid w:val="00E13989"/>
    <w:rsid w:val="00E139E2"/>
    <w:rsid w:val="00E13C24"/>
    <w:rsid w:val="00E13D12"/>
    <w:rsid w:val="00E13D76"/>
    <w:rsid w:val="00E13E00"/>
    <w:rsid w:val="00E13F34"/>
    <w:rsid w:val="00E13F44"/>
    <w:rsid w:val="00E13F8E"/>
    <w:rsid w:val="00E13FB7"/>
    <w:rsid w:val="00E142D3"/>
    <w:rsid w:val="00E14432"/>
    <w:rsid w:val="00E144D9"/>
    <w:rsid w:val="00E144DD"/>
    <w:rsid w:val="00E1463C"/>
    <w:rsid w:val="00E14BAD"/>
    <w:rsid w:val="00E15199"/>
    <w:rsid w:val="00E151AB"/>
    <w:rsid w:val="00E151BD"/>
    <w:rsid w:val="00E152FC"/>
    <w:rsid w:val="00E153D3"/>
    <w:rsid w:val="00E1566E"/>
    <w:rsid w:val="00E15711"/>
    <w:rsid w:val="00E15C42"/>
    <w:rsid w:val="00E15DB4"/>
    <w:rsid w:val="00E160BD"/>
    <w:rsid w:val="00E1611F"/>
    <w:rsid w:val="00E16157"/>
    <w:rsid w:val="00E16285"/>
    <w:rsid w:val="00E1628E"/>
    <w:rsid w:val="00E1633B"/>
    <w:rsid w:val="00E1662C"/>
    <w:rsid w:val="00E16726"/>
    <w:rsid w:val="00E16786"/>
    <w:rsid w:val="00E167EB"/>
    <w:rsid w:val="00E1682B"/>
    <w:rsid w:val="00E16CA1"/>
    <w:rsid w:val="00E16D5A"/>
    <w:rsid w:val="00E17020"/>
    <w:rsid w:val="00E1717B"/>
    <w:rsid w:val="00E17925"/>
    <w:rsid w:val="00E17A1B"/>
    <w:rsid w:val="00E17C85"/>
    <w:rsid w:val="00E20153"/>
    <w:rsid w:val="00E201C1"/>
    <w:rsid w:val="00E202DC"/>
    <w:rsid w:val="00E2030D"/>
    <w:rsid w:val="00E205EF"/>
    <w:rsid w:val="00E2063D"/>
    <w:rsid w:val="00E206D5"/>
    <w:rsid w:val="00E208F7"/>
    <w:rsid w:val="00E20A72"/>
    <w:rsid w:val="00E20A76"/>
    <w:rsid w:val="00E20BD3"/>
    <w:rsid w:val="00E20BFD"/>
    <w:rsid w:val="00E20C45"/>
    <w:rsid w:val="00E20CEC"/>
    <w:rsid w:val="00E20DD5"/>
    <w:rsid w:val="00E20FD0"/>
    <w:rsid w:val="00E21067"/>
    <w:rsid w:val="00E21178"/>
    <w:rsid w:val="00E21199"/>
    <w:rsid w:val="00E211CE"/>
    <w:rsid w:val="00E21498"/>
    <w:rsid w:val="00E21935"/>
    <w:rsid w:val="00E21CC2"/>
    <w:rsid w:val="00E21E25"/>
    <w:rsid w:val="00E21E72"/>
    <w:rsid w:val="00E21F7C"/>
    <w:rsid w:val="00E21FA5"/>
    <w:rsid w:val="00E220BC"/>
    <w:rsid w:val="00E22194"/>
    <w:rsid w:val="00E224C7"/>
    <w:rsid w:val="00E22689"/>
    <w:rsid w:val="00E2275B"/>
    <w:rsid w:val="00E228A2"/>
    <w:rsid w:val="00E22941"/>
    <w:rsid w:val="00E22BCF"/>
    <w:rsid w:val="00E22C50"/>
    <w:rsid w:val="00E22DF6"/>
    <w:rsid w:val="00E22E38"/>
    <w:rsid w:val="00E22F61"/>
    <w:rsid w:val="00E23011"/>
    <w:rsid w:val="00E23190"/>
    <w:rsid w:val="00E232B0"/>
    <w:rsid w:val="00E23778"/>
    <w:rsid w:val="00E237BA"/>
    <w:rsid w:val="00E23921"/>
    <w:rsid w:val="00E23A08"/>
    <w:rsid w:val="00E23CB1"/>
    <w:rsid w:val="00E23D4D"/>
    <w:rsid w:val="00E23E4C"/>
    <w:rsid w:val="00E240D9"/>
    <w:rsid w:val="00E24233"/>
    <w:rsid w:val="00E24475"/>
    <w:rsid w:val="00E2478E"/>
    <w:rsid w:val="00E248EB"/>
    <w:rsid w:val="00E24994"/>
    <w:rsid w:val="00E24A3D"/>
    <w:rsid w:val="00E24B37"/>
    <w:rsid w:val="00E24DDB"/>
    <w:rsid w:val="00E24E06"/>
    <w:rsid w:val="00E24EFF"/>
    <w:rsid w:val="00E24F56"/>
    <w:rsid w:val="00E24F65"/>
    <w:rsid w:val="00E25086"/>
    <w:rsid w:val="00E250B7"/>
    <w:rsid w:val="00E2528F"/>
    <w:rsid w:val="00E25781"/>
    <w:rsid w:val="00E257C5"/>
    <w:rsid w:val="00E2592F"/>
    <w:rsid w:val="00E25953"/>
    <w:rsid w:val="00E25C46"/>
    <w:rsid w:val="00E25C65"/>
    <w:rsid w:val="00E25D12"/>
    <w:rsid w:val="00E26181"/>
    <w:rsid w:val="00E261D3"/>
    <w:rsid w:val="00E26667"/>
    <w:rsid w:val="00E267B5"/>
    <w:rsid w:val="00E26976"/>
    <w:rsid w:val="00E26997"/>
    <w:rsid w:val="00E269E3"/>
    <w:rsid w:val="00E26B50"/>
    <w:rsid w:val="00E26C42"/>
    <w:rsid w:val="00E26F85"/>
    <w:rsid w:val="00E2701C"/>
    <w:rsid w:val="00E27025"/>
    <w:rsid w:val="00E271AF"/>
    <w:rsid w:val="00E2729A"/>
    <w:rsid w:val="00E27382"/>
    <w:rsid w:val="00E273C9"/>
    <w:rsid w:val="00E275F4"/>
    <w:rsid w:val="00E277C2"/>
    <w:rsid w:val="00E27950"/>
    <w:rsid w:val="00E27953"/>
    <w:rsid w:val="00E27FDF"/>
    <w:rsid w:val="00E301AF"/>
    <w:rsid w:val="00E302E3"/>
    <w:rsid w:val="00E30548"/>
    <w:rsid w:val="00E30603"/>
    <w:rsid w:val="00E30647"/>
    <w:rsid w:val="00E306D8"/>
    <w:rsid w:val="00E30759"/>
    <w:rsid w:val="00E30A61"/>
    <w:rsid w:val="00E30AB8"/>
    <w:rsid w:val="00E30C6C"/>
    <w:rsid w:val="00E30DD8"/>
    <w:rsid w:val="00E31079"/>
    <w:rsid w:val="00E310C9"/>
    <w:rsid w:val="00E3118C"/>
    <w:rsid w:val="00E3120F"/>
    <w:rsid w:val="00E312E6"/>
    <w:rsid w:val="00E31327"/>
    <w:rsid w:val="00E315C6"/>
    <w:rsid w:val="00E316A1"/>
    <w:rsid w:val="00E3188A"/>
    <w:rsid w:val="00E31BD4"/>
    <w:rsid w:val="00E31D67"/>
    <w:rsid w:val="00E321F3"/>
    <w:rsid w:val="00E324C7"/>
    <w:rsid w:val="00E32549"/>
    <w:rsid w:val="00E327E6"/>
    <w:rsid w:val="00E329CE"/>
    <w:rsid w:val="00E32A35"/>
    <w:rsid w:val="00E32ECC"/>
    <w:rsid w:val="00E330E0"/>
    <w:rsid w:val="00E33352"/>
    <w:rsid w:val="00E33446"/>
    <w:rsid w:val="00E33772"/>
    <w:rsid w:val="00E33A37"/>
    <w:rsid w:val="00E33DE9"/>
    <w:rsid w:val="00E33F92"/>
    <w:rsid w:val="00E34223"/>
    <w:rsid w:val="00E343FD"/>
    <w:rsid w:val="00E344AD"/>
    <w:rsid w:val="00E3459D"/>
    <w:rsid w:val="00E349BC"/>
    <w:rsid w:val="00E34B21"/>
    <w:rsid w:val="00E34E23"/>
    <w:rsid w:val="00E34FFD"/>
    <w:rsid w:val="00E35061"/>
    <w:rsid w:val="00E352BD"/>
    <w:rsid w:val="00E356BE"/>
    <w:rsid w:val="00E356DF"/>
    <w:rsid w:val="00E3591B"/>
    <w:rsid w:val="00E35967"/>
    <w:rsid w:val="00E35982"/>
    <w:rsid w:val="00E359C8"/>
    <w:rsid w:val="00E35D5C"/>
    <w:rsid w:val="00E35E56"/>
    <w:rsid w:val="00E36391"/>
    <w:rsid w:val="00E36439"/>
    <w:rsid w:val="00E366D0"/>
    <w:rsid w:val="00E369F7"/>
    <w:rsid w:val="00E36C39"/>
    <w:rsid w:val="00E36CDE"/>
    <w:rsid w:val="00E36D3C"/>
    <w:rsid w:val="00E36D83"/>
    <w:rsid w:val="00E370A2"/>
    <w:rsid w:val="00E372A0"/>
    <w:rsid w:val="00E372B7"/>
    <w:rsid w:val="00E372E7"/>
    <w:rsid w:val="00E37358"/>
    <w:rsid w:val="00E3762C"/>
    <w:rsid w:val="00E37BF7"/>
    <w:rsid w:val="00E37FC3"/>
    <w:rsid w:val="00E40049"/>
    <w:rsid w:val="00E40506"/>
    <w:rsid w:val="00E405B5"/>
    <w:rsid w:val="00E4070D"/>
    <w:rsid w:val="00E40862"/>
    <w:rsid w:val="00E40B29"/>
    <w:rsid w:val="00E40BE7"/>
    <w:rsid w:val="00E40C96"/>
    <w:rsid w:val="00E40E28"/>
    <w:rsid w:val="00E40F64"/>
    <w:rsid w:val="00E411A6"/>
    <w:rsid w:val="00E412DF"/>
    <w:rsid w:val="00E4136D"/>
    <w:rsid w:val="00E415B4"/>
    <w:rsid w:val="00E41680"/>
    <w:rsid w:val="00E41872"/>
    <w:rsid w:val="00E418D4"/>
    <w:rsid w:val="00E41902"/>
    <w:rsid w:val="00E41AA2"/>
    <w:rsid w:val="00E41AF3"/>
    <w:rsid w:val="00E41CE5"/>
    <w:rsid w:val="00E41D47"/>
    <w:rsid w:val="00E41D70"/>
    <w:rsid w:val="00E41E94"/>
    <w:rsid w:val="00E42270"/>
    <w:rsid w:val="00E4229E"/>
    <w:rsid w:val="00E423C5"/>
    <w:rsid w:val="00E423D0"/>
    <w:rsid w:val="00E4243E"/>
    <w:rsid w:val="00E424B5"/>
    <w:rsid w:val="00E427BA"/>
    <w:rsid w:val="00E42844"/>
    <w:rsid w:val="00E4298B"/>
    <w:rsid w:val="00E42997"/>
    <w:rsid w:val="00E42A7F"/>
    <w:rsid w:val="00E42AE8"/>
    <w:rsid w:val="00E42F2A"/>
    <w:rsid w:val="00E42FD8"/>
    <w:rsid w:val="00E431D1"/>
    <w:rsid w:val="00E43208"/>
    <w:rsid w:val="00E43679"/>
    <w:rsid w:val="00E436C3"/>
    <w:rsid w:val="00E43A17"/>
    <w:rsid w:val="00E44186"/>
    <w:rsid w:val="00E441DB"/>
    <w:rsid w:val="00E446BF"/>
    <w:rsid w:val="00E44854"/>
    <w:rsid w:val="00E448A5"/>
    <w:rsid w:val="00E4494D"/>
    <w:rsid w:val="00E44956"/>
    <w:rsid w:val="00E449F0"/>
    <w:rsid w:val="00E44B97"/>
    <w:rsid w:val="00E44BE9"/>
    <w:rsid w:val="00E44EF6"/>
    <w:rsid w:val="00E44FC7"/>
    <w:rsid w:val="00E45075"/>
    <w:rsid w:val="00E452C1"/>
    <w:rsid w:val="00E45448"/>
    <w:rsid w:val="00E4557D"/>
    <w:rsid w:val="00E45C84"/>
    <w:rsid w:val="00E45C90"/>
    <w:rsid w:val="00E45E4F"/>
    <w:rsid w:val="00E45F0C"/>
    <w:rsid w:val="00E4601C"/>
    <w:rsid w:val="00E46169"/>
    <w:rsid w:val="00E4617E"/>
    <w:rsid w:val="00E4617F"/>
    <w:rsid w:val="00E46575"/>
    <w:rsid w:val="00E4658A"/>
    <w:rsid w:val="00E465B1"/>
    <w:rsid w:val="00E465D5"/>
    <w:rsid w:val="00E46A90"/>
    <w:rsid w:val="00E46B73"/>
    <w:rsid w:val="00E46CED"/>
    <w:rsid w:val="00E46F77"/>
    <w:rsid w:val="00E474C1"/>
    <w:rsid w:val="00E47500"/>
    <w:rsid w:val="00E47609"/>
    <w:rsid w:val="00E4768C"/>
    <w:rsid w:val="00E4769C"/>
    <w:rsid w:val="00E47727"/>
    <w:rsid w:val="00E47A09"/>
    <w:rsid w:val="00E47AAB"/>
    <w:rsid w:val="00E47B35"/>
    <w:rsid w:val="00E47BA5"/>
    <w:rsid w:val="00E47BA9"/>
    <w:rsid w:val="00E5009C"/>
    <w:rsid w:val="00E50693"/>
    <w:rsid w:val="00E50717"/>
    <w:rsid w:val="00E5074C"/>
    <w:rsid w:val="00E508D7"/>
    <w:rsid w:val="00E50940"/>
    <w:rsid w:val="00E50986"/>
    <w:rsid w:val="00E50A53"/>
    <w:rsid w:val="00E50A81"/>
    <w:rsid w:val="00E50AE8"/>
    <w:rsid w:val="00E50BC4"/>
    <w:rsid w:val="00E50E2E"/>
    <w:rsid w:val="00E50F00"/>
    <w:rsid w:val="00E50F4F"/>
    <w:rsid w:val="00E5102A"/>
    <w:rsid w:val="00E51124"/>
    <w:rsid w:val="00E51222"/>
    <w:rsid w:val="00E512C1"/>
    <w:rsid w:val="00E512D6"/>
    <w:rsid w:val="00E515F5"/>
    <w:rsid w:val="00E51674"/>
    <w:rsid w:val="00E5198C"/>
    <w:rsid w:val="00E51A19"/>
    <w:rsid w:val="00E51AAD"/>
    <w:rsid w:val="00E51B18"/>
    <w:rsid w:val="00E51BCC"/>
    <w:rsid w:val="00E51C5B"/>
    <w:rsid w:val="00E51DBA"/>
    <w:rsid w:val="00E51E08"/>
    <w:rsid w:val="00E52077"/>
    <w:rsid w:val="00E52132"/>
    <w:rsid w:val="00E521D4"/>
    <w:rsid w:val="00E52382"/>
    <w:rsid w:val="00E52389"/>
    <w:rsid w:val="00E52548"/>
    <w:rsid w:val="00E5260C"/>
    <w:rsid w:val="00E526B3"/>
    <w:rsid w:val="00E529E8"/>
    <w:rsid w:val="00E52AA5"/>
    <w:rsid w:val="00E52AEC"/>
    <w:rsid w:val="00E52D65"/>
    <w:rsid w:val="00E52EBF"/>
    <w:rsid w:val="00E530A1"/>
    <w:rsid w:val="00E530AF"/>
    <w:rsid w:val="00E53114"/>
    <w:rsid w:val="00E5322C"/>
    <w:rsid w:val="00E53343"/>
    <w:rsid w:val="00E53418"/>
    <w:rsid w:val="00E5341A"/>
    <w:rsid w:val="00E534FA"/>
    <w:rsid w:val="00E53513"/>
    <w:rsid w:val="00E5366F"/>
    <w:rsid w:val="00E53763"/>
    <w:rsid w:val="00E5398A"/>
    <w:rsid w:val="00E53B10"/>
    <w:rsid w:val="00E53BC2"/>
    <w:rsid w:val="00E53DBE"/>
    <w:rsid w:val="00E53ECC"/>
    <w:rsid w:val="00E53EE6"/>
    <w:rsid w:val="00E5409C"/>
    <w:rsid w:val="00E541F4"/>
    <w:rsid w:val="00E54443"/>
    <w:rsid w:val="00E54596"/>
    <w:rsid w:val="00E547AB"/>
    <w:rsid w:val="00E547EB"/>
    <w:rsid w:val="00E547ED"/>
    <w:rsid w:val="00E54856"/>
    <w:rsid w:val="00E54E09"/>
    <w:rsid w:val="00E54F92"/>
    <w:rsid w:val="00E54FA3"/>
    <w:rsid w:val="00E55027"/>
    <w:rsid w:val="00E55191"/>
    <w:rsid w:val="00E55215"/>
    <w:rsid w:val="00E557E7"/>
    <w:rsid w:val="00E558F7"/>
    <w:rsid w:val="00E558FA"/>
    <w:rsid w:val="00E55A2B"/>
    <w:rsid w:val="00E5604F"/>
    <w:rsid w:val="00E56393"/>
    <w:rsid w:val="00E563A4"/>
    <w:rsid w:val="00E566D3"/>
    <w:rsid w:val="00E56839"/>
    <w:rsid w:val="00E568D7"/>
    <w:rsid w:val="00E569C5"/>
    <w:rsid w:val="00E56AD2"/>
    <w:rsid w:val="00E56C5B"/>
    <w:rsid w:val="00E56C74"/>
    <w:rsid w:val="00E56C9A"/>
    <w:rsid w:val="00E5727C"/>
    <w:rsid w:val="00E573A7"/>
    <w:rsid w:val="00E57560"/>
    <w:rsid w:val="00E575D8"/>
    <w:rsid w:val="00E576E1"/>
    <w:rsid w:val="00E5782C"/>
    <w:rsid w:val="00E579F4"/>
    <w:rsid w:val="00E57AF7"/>
    <w:rsid w:val="00E57C23"/>
    <w:rsid w:val="00E57D35"/>
    <w:rsid w:val="00E57DB1"/>
    <w:rsid w:val="00E57EA0"/>
    <w:rsid w:val="00E57F06"/>
    <w:rsid w:val="00E60176"/>
    <w:rsid w:val="00E602AB"/>
    <w:rsid w:val="00E60582"/>
    <w:rsid w:val="00E605D4"/>
    <w:rsid w:val="00E6066E"/>
    <w:rsid w:val="00E60810"/>
    <w:rsid w:val="00E608FA"/>
    <w:rsid w:val="00E609C5"/>
    <w:rsid w:val="00E60BC0"/>
    <w:rsid w:val="00E60DC4"/>
    <w:rsid w:val="00E60F3E"/>
    <w:rsid w:val="00E60F8F"/>
    <w:rsid w:val="00E611B6"/>
    <w:rsid w:val="00E61268"/>
    <w:rsid w:val="00E61A52"/>
    <w:rsid w:val="00E620C0"/>
    <w:rsid w:val="00E626F3"/>
    <w:rsid w:val="00E6274E"/>
    <w:rsid w:val="00E627D8"/>
    <w:rsid w:val="00E62A48"/>
    <w:rsid w:val="00E62A88"/>
    <w:rsid w:val="00E62A96"/>
    <w:rsid w:val="00E62C2E"/>
    <w:rsid w:val="00E62E47"/>
    <w:rsid w:val="00E62E51"/>
    <w:rsid w:val="00E62F15"/>
    <w:rsid w:val="00E62F97"/>
    <w:rsid w:val="00E62FC0"/>
    <w:rsid w:val="00E6305F"/>
    <w:rsid w:val="00E632DA"/>
    <w:rsid w:val="00E63404"/>
    <w:rsid w:val="00E6350C"/>
    <w:rsid w:val="00E6354B"/>
    <w:rsid w:val="00E6373C"/>
    <w:rsid w:val="00E63C79"/>
    <w:rsid w:val="00E63D4F"/>
    <w:rsid w:val="00E63DDE"/>
    <w:rsid w:val="00E63E77"/>
    <w:rsid w:val="00E63FFB"/>
    <w:rsid w:val="00E6400C"/>
    <w:rsid w:val="00E64597"/>
    <w:rsid w:val="00E64A7D"/>
    <w:rsid w:val="00E64A8A"/>
    <w:rsid w:val="00E64EDA"/>
    <w:rsid w:val="00E65179"/>
    <w:rsid w:val="00E651B2"/>
    <w:rsid w:val="00E65705"/>
    <w:rsid w:val="00E65AAD"/>
    <w:rsid w:val="00E65C69"/>
    <w:rsid w:val="00E65DB8"/>
    <w:rsid w:val="00E66146"/>
    <w:rsid w:val="00E661DB"/>
    <w:rsid w:val="00E6664E"/>
    <w:rsid w:val="00E667B9"/>
    <w:rsid w:val="00E669F6"/>
    <w:rsid w:val="00E66C4F"/>
    <w:rsid w:val="00E66D5E"/>
    <w:rsid w:val="00E66ED4"/>
    <w:rsid w:val="00E66FB5"/>
    <w:rsid w:val="00E67326"/>
    <w:rsid w:val="00E67503"/>
    <w:rsid w:val="00E67504"/>
    <w:rsid w:val="00E675B6"/>
    <w:rsid w:val="00E6763C"/>
    <w:rsid w:val="00E67E08"/>
    <w:rsid w:val="00E67E6E"/>
    <w:rsid w:val="00E70312"/>
    <w:rsid w:val="00E70393"/>
    <w:rsid w:val="00E7059D"/>
    <w:rsid w:val="00E70BB8"/>
    <w:rsid w:val="00E70ED7"/>
    <w:rsid w:val="00E70FB2"/>
    <w:rsid w:val="00E71083"/>
    <w:rsid w:val="00E71196"/>
    <w:rsid w:val="00E71230"/>
    <w:rsid w:val="00E712A9"/>
    <w:rsid w:val="00E712CA"/>
    <w:rsid w:val="00E71384"/>
    <w:rsid w:val="00E714D3"/>
    <w:rsid w:val="00E71966"/>
    <w:rsid w:val="00E71B52"/>
    <w:rsid w:val="00E71BB1"/>
    <w:rsid w:val="00E71C29"/>
    <w:rsid w:val="00E71F08"/>
    <w:rsid w:val="00E71F45"/>
    <w:rsid w:val="00E7206F"/>
    <w:rsid w:val="00E72534"/>
    <w:rsid w:val="00E7263C"/>
    <w:rsid w:val="00E726B4"/>
    <w:rsid w:val="00E726DB"/>
    <w:rsid w:val="00E729D9"/>
    <w:rsid w:val="00E72B4A"/>
    <w:rsid w:val="00E72C4F"/>
    <w:rsid w:val="00E72CB8"/>
    <w:rsid w:val="00E72DAE"/>
    <w:rsid w:val="00E72F57"/>
    <w:rsid w:val="00E7306B"/>
    <w:rsid w:val="00E7323B"/>
    <w:rsid w:val="00E734E2"/>
    <w:rsid w:val="00E73750"/>
    <w:rsid w:val="00E73957"/>
    <w:rsid w:val="00E7397A"/>
    <w:rsid w:val="00E739A1"/>
    <w:rsid w:val="00E73A98"/>
    <w:rsid w:val="00E73C6B"/>
    <w:rsid w:val="00E740A5"/>
    <w:rsid w:val="00E7418C"/>
    <w:rsid w:val="00E74302"/>
    <w:rsid w:val="00E74471"/>
    <w:rsid w:val="00E744E0"/>
    <w:rsid w:val="00E74647"/>
    <w:rsid w:val="00E749BD"/>
    <w:rsid w:val="00E74A72"/>
    <w:rsid w:val="00E74BE0"/>
    <w:rsid w:val="00E74BEE"/>
    <w:rsid w:val="00E74D1E"/>
    <w:rsid w:val="00E7509E"/>
    <w:rsid w:val="00E7537D"/>
    <w:rsid w:val="00E753B4"/>
    <w:rsid w:val="00E7558C"/>
    <w:rsid w:val="00E755EB"/>
    <w:rsid w:val="00E75619"/>
    <w:rsid w:val="00E7566D"/>
    <w:rsid w:val="00E75786"/>
    <w:rsid w:val="00E75899"/>
    <w:rsid w:val="00E7597E"/>
    <w:rsid w:val="00E75C26"/>
    <w:rsid w:val="00E75DFE"/>
    <w:rsid w:val="00E7610A"/>
    <w:rsid w:val="00E76314"/>
    <w:rsid w:val="00E766E2"/>
    <w:rsid w:val="00E7693A"/>
    <w:rsid w:val="00E769A1"/>
    <w:rsid w:val="00E769B0"/>
    <w:rsid w:val="00E76AF8"/>
    <w:rsid w:val="00E76D2D"/>
    <w:rsid w:val="00E76E0C"/>
    <w:rsid w:val="00E76E14"/>
    <w:rsid w:val="00E76E32"/>
    <w:rsid w:val="00E76F74"/>
    <w:rsid w:val="00E77365"/>
    <w:rsid w:val="00E774B8"/>
    <w:rsid w:val="00E777B1"/>
    <w:rsid w:val="00E7785D"/>
    <w:rsid w:val="00E778A7"/>
    <w:rsid w:val="00E77901"/>
    <w:rsid w:val="00E7791E"/>
    <w:rsid w:val="00E779EE"/>
    <w:rsid w:val="00E77A9B"/>
    <w:rsid w:val="00E77D45"/>
    <w:rsid w:val="00E77DF9"/>
    <w:rsid w:val="00E77E7E"/>
    <w:rsid w:val="00E77EC4"/>
    <w:rsid w:val="00E77F2B"/>
    <w:rsid w:val="00E77FB4"/>
    <w:rsid w:val="00E80054"/>
    <w:rsid w:val="00E800F4"/>
    <w:rsid w:val="00E803DC"/>
    <w:rsid w:val="00E804ED"/>
    <w:rsid w:val="00E80533"/>
    <w:rsid w:val="00E805BB"/>
    <w:rsid w:val="00E80963"/>
    <w:rsid w:val="00E80B38"/>
    <w:rsid w:val="00E80CDA"/>
    <w:rsid w:val="00E80D78"/>
    <w:rsid w:val="00E80DCC"/>
    <w:rsid w:val="00E80F01"/>
    <w:rsid w:val="00E8102A"/>
    <w:rsid w:val="00E8108E"/>
    <w:rsid w:val="00E810AD"/>
    <w:rsid w:val="00E8117A"/>
    <w:rsid w:val="00E811F6"/>
    <w:rsid w:val="00E81276"/>
    <w:rsid w:val="00E8142B"/>
    <w:rsid w:val="00E817E9"/>
    <w:rsid w:val="00E818E8"/>
    <w:rsid w:val="00E8195F"/>
    <w:rsid w:val="00E81A85"/>
    <w:rsid w:val="00E81A94"/>
    <w:rsid w:val="00E81B96"/>
    <w:rsid w:val="00E81D89"/>
    <w:rsid w:val="00E81EA8"/>
    <w:rsid w:val="00E81F22"/>
    <w:rsid w:val="00E820AB"/>
    <w:rsid w:val="00E820E5"/>
    <w:rsid w:val="00E82159"/>
    <w:rsid w:val="00E8216C"/>
    <w:rsid w:val="00E82215"/>
    <w:rsid w:val="00E82238"/>
    <w:rsid w:val="00E824DA"/>
    <w:rsid w:val="00E825E4"/>
    <w:rsid w:val="00E82679"/>
    <w:rsid w:val="00E82694"/>
    <w:rsid w:val="00E82800"/>
    <w:rsid w:val="00E82816"/>
    <w:rsid w:val="00E82A18"/>
    <w:rsid w:val="00E82B45"/>
    <w:rsid w:val="00E82D51"/>
    <w:rsid w:val="00E82D5E"/>
    <w:rsid w:val="00E82F1E"/>
    <w:rsid w:val="00E83216"/>
    <w:rsid w:val="00E83217"/>
    <w:rsid w:val="00E8322F"/>
    <w:rsid w:val="00E834D7"/>
    <w:rsid w:val="00E83728"/>
    <w:rsid w:val="00E8396E"/>
    <w:rsid w:val="00E83C83"/>
    <w:rsid w:val="00E83C9D"/>
    <w:rsid w:val="00E841B7"/>
    <w:rsid w:val="00E84321"/>
    <w:rsid w:val="00E8463A"/>
    <w:rsid w:val="00E846C6"/>
    <w:rsid w:val="00E84BE1"/>
    <w:rsid w:val="00E851CA"/>
    <w:rsid w:val="00E8527A"/>
    <w:rsid w:val="00E85482"/>
    <w:rsid w:val="00E854FA"/>
    <w:rsid w:val="00E85BF2"/>
    <w:rsid w:val="00E85CBE"/>
    <w:rsid w:val="00E865D7"/>
    <w:rsid w:val="00E865F3"/>
    <w:rsid w:val="00E8669D"/>
    <w:rsid w:val="00E866C4"/>
    <w:rsid w:val="00E86784"/>
    <w:rsid w:val="00E86A65"/>
    <w:rsid w:val="00E86DF8"/>
    <w:rsid w:val="00E86E35"/>
    <w:rsid w:val="00E870DA"/>
    <w:rsid w:val="00E872D0"/>
    <w:rsid w:val="00E872DE"/>
    <w:rsid w:val="00E8734D"/>
    <w:rsid w:val="00E874D0"/>
    <w:rsid w:val="00E8754C"/>
    <w:rsid w:val="00E8755D"/>
    <w:rsid w:val="00E876A1"/>
    <w:rsid w:val="00E87A02"/>
    <w:rsid w:val="00E87A91"/>
    <w:rsid w:val="00E87ADB"/>
    <w:rsid w:val="00E900C9"/>
    <w:rsid w:val="00E901EE"/>
    <w:rsid w:val="00E903B2"/>
    <w:rsid w:val="00E9047A"/>
    <w:rsid w:val="00E904D9"/>
    <w:rsid w:val="00E907D9"/>
    <w:rsid w:val="00E90877"/>
    <w:rsid w:val="00E90BC1"/>
    <w:rsid w:val="00E90E9B"/>
    <w:rsid w:val="00E91033"/>
    <w:rsid w:val="00E9104A"/>
    <w:rsid w:val="00E9104D"/>
    <w:rsid w:val="00E91055"/>
    <w:rsid w:val="00E91141"/>
    <w:rsid w:val="00E91152"/>
    <w:rsid w:val="00E9132C"/>
    <w:rsid w:val="00E917E0"/>
    <w:rsid w:val="00E91AB3"/>
    <w:rsid w:val="00E91CB6"/>
    <w:rsid w:val="00E91D1D"/>
    <w:rsid w:val="00E91DB8"/>
    <w:rsid w:val="00E91E6B"/>
    <w:rsid w:val="00E92018"/>
    <w:rsid w:val="00E9209C"/>
    <w:rsid w:val="00E92131"/>
    <w:rsid w:val="00E921AF"/>
    <w:rsid w:val="00E9222C"/>
    <w:rsid w:val="00E923F0"/>
    <w:rsid w:val="00E926AA"/>
    <w:rsid w:val="00E92C72"/>
    <w:rsid w:val="00E92D1A"/>
    <w:rsid w:val="00E92F0C"/>
    <w:rsid w:val="00E9333D"/>
    <w:rsid w:val="00E93791"/>
    <w:rsid w:val="00E93AA1"/>
    <w:rsid w:val="00E93AD6"/>
    <w:rsid w:val="00E93C4E"/>
    <w:rsid w:val="00E93CB6"/>
    <w:rsid w:val="00E93D39"/>
    <w:rsid w:val="00E940E5"/>
    <w:rsid w:val="00E9449D"/>
    <w:rsid w:val="00E944BD"/>
    <w:rsid w:val="00E944E7"/>
    <w:rsid w:val="00E94602"/>
    <w:rsid w:val="00E94726"/>
    <w:rsid w:val="00E948C4"/>
    <w:rsid w:val="00E94A77"/>
    <w:rsid w:val="00E9519F"/>
    <w:rsid w:val="00E95325"/>
    <w:rsid w:val="00E954A7"/>
    <w:rsid w:val="00E9560F"/>
    <w:rsid w:val="00E9568F"/>
    <w:rsid w:val="00E95867"/>
    <w:rsid w:val="00E95920"/>
    <w:rsid w:val="00E95A32"/>
    <w:rsid w:val="00E95BF5"/>
    <w:rsid w:val="00E95C04"/>
    <w:rsid w:val="00E95E5D"/>
    <w:rsid w:val="00E95EA7"/>
    <w:rsid w:val="00E95FF5"/>
    <w:rsid w:val="00E961AC"/>
    <w:rsid w:val="00E961DA"/>
    <w:rsid w:val="00E96337"/>
    <w:rsid w:val="00E964C7"/>
    <w:rsid w:val="00E96930"/>
    <w:rsid w:val="00E969E3"/>
    <w:rsid w:val="00E96A95"/>
    <w:rsid w:val="00E96D3B"/>
    <w:rsid w:val="00E96E5D"/>
    <w:rsid w:val="00E972E5"/>
    <w:rsid w:val="00E97579"/>
    <w:rsid w:val="00E975B7"/>
    <w:rsid w:val="00E975C3"/>
    <w:rsid w:val="00E97630"/>
    <w:rsid w:val="00E976AD"/>
    <w:rsid w:val="00E97763"/>
    <w:rsid w:val="00E97AD8"/>
    <w:rsid w:val="00E97AE4"/>
    <w:rsid w:val="00E97CE3"/>
    <w:rsid w:val="00E97DAB"/>
    <w:rsid w:val="00E97E9B"/>
    <w:rsid w:val="00E97EF0"/>
    <w:rsid w:val="00EA013E"/>
    <w:rsid w:val="00EA022E"/>
    <w:rsid w:val="00EA03CF"/>
    <w:rsid w:val="00EA08A0"/>
    <w:rsid w:val="00EA0ABE"/>
    <w:rsid w:val="00EA0D2E"/>
    <w:rsid w:val="00EA0D35"/>
    <w:rsid w:val="00EA0D5C"/>
    <w:rsid w:val="00EA0D82"/>
    <w:rsid w:val="00EA0F87"/>
    <w:rsid w:val="00EA1027"/>
    <w:rsid w:val="00EA1218"/>
    <w:rsid w:val="00EA123B"/>
    <w:rsid w:val="00EA14A0"/>
    <w:rsid w:val="00EA17EC"/>
    <w:rsid w:val="00EA1BB8"/>
    <w:rsid w:val="00EA1C08"/>
    <w:rsid w:val="00EA1C7F"/>
    <w:rsid w:val="00EA1D3F"/>
    <w:rsid w:val="00EA1D60"/>
    <w:rsid w:val="00EA1D98"/>
    <w:rsid w:val="00EA1F19"/>
    <w:rsid w:val="00EA22B2"/>
    <w:rsid w:val="00EA24BE"/>
    <w:rsid w:val="00EA2635"/>
    <w:rsid w:val="00EA27FC"/>
    <w:rsid w:val="00EA2837"/>
    <w:rsid w:val="00EA2BF9"/>
    <w:rsid w:val="00EA2C00"/>
    <w:rsid w:val="00EA2E71"/>
    <w:rsid w:val="00EA2FEC"/>
    <w:rsid w:val="00EA31B9"/>
    <w:rsid w:val="00EA3405"/>
    <w:rsid w:val="00EA35B6"/>
    <w:rsid w:val="00EA3657"/>
    <w:rsid w:val="00EA38E9"/>
    <w:rsid w:val="00EA3F24"/>
    <w:rsid w:val="00EA408F"/>
    <w:rsid w:val="00EA4173"/>
    <w:rsid w:val="00EA425F"/>
    <w:rsid w:val="00EA4439"/>
    <w:rsid w:val="00EA4589"/>
    <w:rsid w:val="00EA4601"/>
    <w:rsid w:val="00EA4778"/>
    <w:rsid w:val="00EA4902"/>
    <w:rsid w:val="00EA4A45"/>
    <w:rsid w:val="00EA4C07"/>
    <w:rsid w:val="00EA4EEE"/>
    <w:rsid w:val="00EA4FA0"/>
    <w:rsid w:val="00EA5108"/>
    <w:rsid w:val="00EA515C"/>
    <w:rsid w:val="00EA5400"/>
    <w:rsid w:val="00EA5572"/>
    <w:rsid w:val="00EA58F7"/>
    <w:rsid w:val="00EA590E"/>
    <w:rsid w:val="00EA5A9D"/>
    <w:rsid w:val="00EA6176"/>
    <w:rsid w:val="00EA6331"/>
    <w:rsid w:val="00EA6497"/>
    <w:rsid w:val="00EA6509"/>
    <w:rsid w:val="00EA6850"/>
    <w:rsid w:val="00EA6C34"/>
    <w:rsid w:val="00EA6DBE"/>
    <w:rsid w:val="00EA7136"/>
    <w:rsid w:val="00EA721D"/>
    <w:rsid w:val="00EA735F"/>
    <w:rsid w:val="00EA7460"/>
    <w:rsid w:val="00EA7492"/>
    <w:rsid w:val="00EA7543"/>
    <w:rsid w:val="00EA794D"/>
    <w:rsid w:val="00EA7A89"/>
    <w:rsid w:val="00EA7B69"/>
    <w:rsid w:val="00EA7C69"/>
    <w:rsid w:val="00EA7D32"/>
    <w:rsid w:val="00EA7D88"/>
    <w:rsid w:val="00EA7D96"/>
    <w:rsid w:val="00EA7E73"/>
    <w:rsid w:val="00EA7FFA"/>
    <w:rsid w:val="00EB0143"/>
    <w:rsid w:val="00EB041D"/>
    <w:rsid w:val="00EB0560"/>
    <w:rsid w:val="00EB06D6"/>
    <w:rsid w:val="00EB0BAD"/>
    <w:rsid w:val="00EB0C0F"/>
    <w:rsid w:val="00EB0CC9"/>
    <w:rsid w:val="00EB0CE9"/>
    <w:rsid w:val="00EB1023"/>
    <w:rsid w:val="00EB10BC"/>
    <w:rsid w:val="00EB11D5"/>
    <w:rsid w:val="00EB13C7"/>
    <w:rsid w:val="00EB18F4"/>
    <w:rsid w:val="00EB1C32"/>
    <w:rsid w:val="00EB1D93"/>
    <w:rsid w:val="00EB1DA3"/>
    <w:rsid w:val="00EB1DEA"/>
    <w:rsid w:val="00EB20BD"/>
    <w:rsid w:val="00EB2114"/>
    <w:rsid w:val="00EB22F0"/>
    <w:rsid w:val="00EB2337"/>
    <w:rsid w:val="00EB2342"/>
    <w:rsid w:val="00EB23CD"/>
    <w:rsid w:val="00EB2555"/>
    <w:rsid w:val="00EB29D8"/>
    <w:rsid w:val="00EB2B1C"/>
    <w:rsid w:val="00EB2B32"/>
    <w:rsid w:val="00EB2FA2"/>
    <w:rsid w:val="00EB3725"/>
    <w:rsid w:val="00EB37CE"/>
    <w:rsid w:val="00EB3A36"/>
    <w:rsid w:val="00EB3C13"/>
    <w:rsid w:val="00EB3D40"/>
    <w:rsid w:val="00EB413A"/>
    <w:rsid w:val="00EB4405"/>
    <w:rsid w:val="00EB4507"/>
    <w:rsid w:val="00EB464F"/>
    <w:rsid w:val="00EB4650"/>
    <w:rsid w:val="00EB4AFA"/>
    <w:rsid w:val="00EB4B20"/>
    <w:rsid w:val="00EB4B6F"/>
    <w:rsid w:val="00EB4E7C"/>
    <w:rsid w:val="00EB50F6"/>
    <w:rsid w:val="00EB535D"/>
    <w:rsid w:val="00EB556F"/>
    <w:rsid w:val="00EB5800"/>
    <w:rsid w:val="00EB5A73"/>
    <w:rsid w:val="00EB5D3F"/>
    <w:rsid w:val="00EB5DED"/>
    <w:rsid w:val="00EB5FBB"/>
    <w:rsid w:val="00EB6082"/>
    <w:rsid w:val="00EB61AA"/>
    <w:rsid w:val="00EB63DF"/>
    <w:rsid w:val="00EB6796"/>
    <w:rsid w:val="00EB67AE"/>
    <w:rsid w:val="00EB69A7"/>
    <w:rsid w:val="00EB6B34"/>
    <w:rsid w:val="00EB6D76"/>
    <w:rsid w:val="00EB6E06"/>
    <w:rsid w:val="00EB6E75"/>
    <w:rsid w:val="00EB6FE0"/>
    <w:rsid w:val="00EB7351"/>
    <w:rsid w:val="00EB745F"/>
    <w:rsid w:val="00EB7492"/>
    <w:rsid w:val="00EB75D9"/>
    <w:rsid w:val="00EB7A0A"/>
    <w:rsid w:val="00EB7AFD"/>
    <w:rsid w:val="00EB7C38"/>
    <w:rsid w:val="00EB7D27"/>
    <w:rsid w:val="00EB7DAA"/>
    <w:rsid w:val="00EC037B"/>
    <w:rsid w:val="00EC0599"/>
    <w:rsid w:val="00EC0F23"/>
    <w:rsid w:val="00EC1090"/>
    <w:rsid w:val="00EC1206"/>
    <w:rsid w:val="00EC1228"/>
    <w:rsid w:val="00EC1281"/>
    <w:rsid w:val="00EC15C7"/>
    <w:rsid w:val="00EC1694"/>
    <w:rsid w:val="00EC16F2"/>
    <w:rsid w:val="00EC1723"/>
    <w:rsid w:val="00EC17A6"/>
    <w:rsid w:val="00EC1B6C"/>
    <w:rsid w:val="00EC1C64"/>
    <w:rsid w:val="00EC1C65"/>
    <w:rsid w:val="00EC1D69"/>
    <w:rsid w:val="00EC1DCE"/>
    <w:rsid w:val="00EC1EE2"/>
    <w:rsid w:val="00EC205B"/>
    <w:rsid w:val="00EC20BE"/>
    <w:rsid w:val="00EC21EE"/>
    <w:rsid w:val="00EC22F7"/>
    <w:rsid w:val="00EC2331"/>
    <w:rsid w:val="00EC2336"/>
    <w:rsid w:val="00EC23A6"/>
    <w:rsid w:val="00EC24EA"/>
    <w:rsid w:val="00EC2621"/>
    <w:rsid w:val="00EC27AE"/>
    <w:rsid w:val="00EC286E"/>
    <w:rsid w:val="00EC29FA"/>
    <w:rsid w:val="00EC2A59"/>
    <w:rsid w:val="00EC2AC6"/>
    <w:rsid w:val="00EC2C0D"/>
    <w:rsid w:val="00EC2DFC"/>
    <w:rsid w:val="00EC2E48"/>
    <w:rsid w:val="00EC2EDA"/>
    <w:rsid w:val="00EC30BC"/>
    <w:rsid w:val="00EC338A"/>
    <w:rsid w:val="00EC339C"/>
    <w:rsid w:val="00EC33DB"/>
    <w:rsid w:val="00EC340C"/>
    <w:rsid w:val="00EC375F"/>
    <w:rsid w:val="00EC385F"/>
    <w:rsid w:val="00EC39E9"/>
    <w:rsid w:val="00EC3A62"/>
    <w:rsid w:val="00EC3A67"/>
    <w:rsid w:val="00EC3BCB"/>
    <w:rsid w:val="00EC3BFE"/>
    <w:rsid w:val="00EC3D6E"/>
    <w:rsid w:val="00EC3D92"/>
    <w:rsid w:val="00EC3E9E"/>
    <w:rsid w:val="00EC4165"/>
    <w:rsid w:val="00EC44B6"/>
    <w:rsid w:val="00EC44F7"/>
    <w:rsid w:val="00EC4505"/>
    <w:rsid w:val="00EC4552"/>
    <w:rsid w:val="00EC45C5"/>
    <w:rsid w:val="00EC46E9"/>
    <w:rsid w:val="00EC47ED"/>
    <w:rsid w:val="00EC4B35"/>
    <w:rsid w:val="00EC4C2F"/>
    <w:rsid w:val="00EC4E20"/>
    <w:rsid w:val="00EC4EAB"/>
    <w:rsid w:val="00EC4EE1"/>
    <w:rsid w:val="00EC4FE6"/>
    <w:rsid w:val="00EC5119"/>
    <w:rsid w:val="00EC5288"/>
    <w:rsid w:val="00EC5302"/>
    <w:rsid w:val="00EC539A"/>
    <w:rsid w:val="00EC5631"/>
    <w:rsid w:val="00EC5726"/>
    <w:rsid w:val="00EC5772"/>
    <w:rsid w:val="00EC577F"/>
    <w:rsid w:val="00EC5ADA"/>
    <w:rsid w:val="00EC5D13"/>
    <w:rsid w:val="00EC5EAF"/>
    <w:rsid w:val="00EC62A5"/>
    <w:rsid w:val="00EC6344"/>
    <w:rsid w:val="00EC64D0"/>
    <w:rsid w:val="00EC69B3"/>
    <w:rsid w:val="00EC6A69"/>
    <w:rsid w:val="00EC6CF9"/>
    <w:rsid w:val="00EC6DDD"/>
    <w:rsid w:val="00EC6E5F"/>
    <w:rsid w:val="00EC740A"/>
    <w:rsid w:val="00EC74C8"/>
    <w:rsid w:val="00EC74F8"/>
    <w:rsid w:val="00EC778B"/>
    <w:rsid w:val="00EC78A1"/>
    <w:rsid w:val="00EC7A05"/>
    <w:rsid w:val="00EC7B21"/>
    <w:rsid w:val="00EC7B2D"/>
    <w:rsid w:val="00EC7BAE"/>
    <w:rsid w:val="00EC7BD1"/>
    <w:rsid w:val="00EC7DF1"/>
    <w:rsid w:val="00ED0027"/>
    <w:rsid w:val="00ED0076"/>
    <w:rsid w:val="00ED00ED"/>
    <w:rsid w:val="00ED01A3"/>
    <w:rsid w:val="00ED02B4"/>
    <w:rsid w:val="00ED02D6"/>
    <w:rsid w:val="00ED0482"/>
    <w:rsid w:val="00ED0594"/>
    <w:rsid w:val="00ED063C"/>
    <w:rsid w:val="00ED07A3"/>
    <w:rsid w:val="00ED0A69"/>
    <w:rsid w:val="00ED0AE2"/>
    <w:rsid w:val="00ED0CFF"/>
    <w:rsid w:val="00ED0D39"/>
    <w:rsid w:val="00ED1216"/>
    <w:rsid w:val="00ED19F3"/>
    <w:rsid w:val="00ED1A99"/>
    <w:rsid w:val="00ED1B38"/>
    <w:rsid w:val="00ED1EE8"/>
    <w:rsid w:val="00ED21D0"/>
    <w:rsid w:val="00ED227A"/>
    <w:rsid w:val="00ED228D"/>
    <w:rsid w:val="00ED27F6"/>
    <w:rsid w:val="00ED2A54"/>
    <w:rsid w:val="00ED2DAA"/>
    <w:rsid w:val="00ED2DD6"/>
    <w:rsid w:val="00ED2F06"/>
    <w:rsid w:val="00ED2F74"/>
    <w:rsid w:val="00ED32A7"/>
    <w:rsid w:val="00ED330E"/>
    <w:rsid w:val="00ED3366"/>
    <w:rsid w:val="00ED378D"/>
    <w:rsid w:val="00ED37D6"/>
    <w:rsid w:val="00ED37D7"/>
    <w:rsid w:val="00ED3A42"/>
    <w:rsid w:val="00ED3A7D"/>
    <w:rsid w:val="00ED3A80"/>
    <w:rsid w:val="00ED3ACD"/>
    <w:rsid w:val="00ED3E4C"/>
    <w:rsid w:val="00ED3F4E"/>
    <w:rsid w:val="00ED413C"/>
    <w:rsid w:val="00ED41A8"/>
    <w:rsid w:val="00ED420C"/>
    <w:rsid w:val="00ED429F"/>
    <w:rsid w:val="00ED4841"/>
    <w:rsid w:val="00ED4A74"/>
    <w:rsid w:val="00ED4DAD"/>
    <w:rsid w:val="00ED4EF6"/>
    <w:rsid w:val="00ED4F5E"/>
    <w:rsid w:val="00ED508B"/>
    <w:rsid w:val="00ED5100"/>
    <w:rsid w:val="00ED510A"/>
    <w:rsid w:val="00ED5238"/>
    <w:rsid w:val="00ED54A2"/>
    <w:rsid w:val="00ED5609"/>
    <w:rsid w:val="00ED57C4"/>
    <w:rsid w:val="00ED5B9A"/>
    <w:rsid w:val="00ED5C98"/>
    <w:rsid w:val="00ED5D32"/>
    <w:rsid w:val="00ED5DDC"/>
    <w:rsid w:val="00ED5FB5"/>
    <w:rsid w:val="00ED618B"/>
    <w:rsid w:val="00ED642C"/>
    <w:rsid w:val="00ED67FF"/>
    <w:rsid w:val="00ED682C"/>
    <w:rsid w:val="00ED6849"/>
    <w:rsid w:val="00ED688E"/>
    <w:rsid w:val="00ED6892"/>
    <w:rsid w:val="00ED6B13"/>
    <w:rsid w:val="00ED6CB4"/>
    <w:rsid w:val="00ED6D50"/>
    <w:rsid w:val="00ED6E25"/>
    <w:rsid w:val="00ED6E26"/>
    <w:rsid w:val="00ED6F64"/>
    <w:rsid w:val="00ED721F"/>
    <w:rsid w:val="00ED72BF"/>
    <w:rsid w:val="00ED7384"/>
    <w:rsid w:val="00ED7543"/>
    <w:rsid w:val="00ED786E"/>
    <w:rsid w:val="00ED7BCC"/>
    <w:rsid w:val="00ED7CDD"/>
    <w:rsid w:val="00ED7F9E"/>
    <w:rsid w:val="00EE005F"/>
    <w:rsid w:val="00EE0309"/>
    <w:rsid w:val="00EE051C"/>
    <w:rsid w:val="00EE05DA"/>
    <w:rsid w:val="00EE0AF3"/>
    <w:rsid w:val="00EE0B18"/>
    <w:rsid w:val="00EE0E05"/>
    <w:rsid w:val="00EE0E57"/>
    <w:rsid w:val="00EE0EEF"/>
    <w:rsid w:val="00EE101D"/>
    <w:rsid w:val="00EE11D8"/>
    <w:rsid w:val="00EE1203"/>
    <w:rsid w:val="00EE120F"/>
    <w:rsid w:val="00EE1337"/>
    <w:rsid w:val="00EE15CA"/>
    <w:rsid w:val="00EE1716"/>
    <w:rsid w:val="00EE1A8B"/>
    <w:rsid w:val="00EE1BCE"/>
    <w:rsid w:val="00EE2279"/>
    <w:rsid w:val="00EE2362"/>
    <w:rsid w:val="00EE240B"/>
    <w:rsid w:val="00EE24D4"/>
    <w:rsid w:val="00EE24E0"/>
    <w:rsid w:val="00EE26A5"/>
    <w:rsid w:val="00EE287D"/>
    <w:rsid w:val="00EE287F"/>
    <w:rsid w:val="00EE28E6"/>
    <w:rsid w:val="00EE28E8"/>
    <w:rsid w:val="00EE28F3"/>
    <w:rsid w:val="00EE2C92"/>
    <w:rsid w:val="00EE2D91"/>
    <w:rsid w:val="00EE2EE6"/>
    <w:rsid w:val="00EE3271"/>
    <w:rsid w:val="00EE3286"/>
    <w:rsid w:val="00EE369B"/>
    <w:rsid w:val="00EE3753"/>
    <w:rsid w:val="00EE3DB5"/>
    <w:rsid w:val="00EE3E96"/>
    <w:rsid w:val="00EE4350"/>
    <w:rsid w:val="00EE43E3"/>
    <w:rsid w:val="00EE46D4"/>
    <w:rsid w:val="00EE4CC8"/>
    <w:rsid w:val="00EE4D0A"/>
    <w:rsid w:val="00EE4D71"/>
    <w:rsid w:val="00EE4D87"/>
    <w:rsid w:val="00EE4F61"/>
    <w:rsid w:val="00EE5115"/>
    <w:rsid w:val="00EE542F"/>
    <w:rsid w:val="00EE55D7"/>
    <w:rsid w:val="00EE5644"/>
    <w:rsid w:val="00EE5BCC"/>
    <w:rsid w:val="00EE6104"/>
    <w:rsid w:val="00EE6646"/>
    <w:rsid w:val="00EE6786"/>
    <w:rsid w:val="00EE67AA"/>
    <w:rsid w:val="00EE67DA"/>
    <w:rsid w:val="00EE696E"/>
    <w:rsid w:val="00EE6B64"/>
    <w:rsid w:val="00EE6CDB"/>
    <w:rsid w:val="00EE6DCC"/>
    <w:rsid w:val="00EE701B"/>
    <w:rsid w:val="00EE701E"/>
    <w:rsid w:val="00EE7170"/>
    <w:rsid w:val="00EE717F"/>
    <w:rsid w:val="00EE732A"/>
    <w:rsid w:val="00EE7365"/>
    <w:rsid w:val="00EE751D"/>
    <w:rsid w:val="00EE76A4"/>
    <w:rsid w:val="00EE77D0"/>
    <w:rsid w:val="00EE7881"/>
    <w:rsid w:val="00EE7A6B"/>
    <w:rsid w:val="00EE7A6C"/>
    <w:rsid w:val="00EE7E65"/>
    <w:rsid w:val="00EE7F79"/>
    <w:rsid w:val="00EF0584"/>
    <w:rsid w:val="00EF05A8"/>
    <w:rsid w:val="00EF0643"/>
    <w:rsid w:val="00EF08CC"/>
    <w:rsid w:val="00EF0A31"/>
    <w:rsid w:val="00EF0B76"/>
    <w:rsid w:val="00EF0D75"/>
    <w:rsid w:val="00EF1009"/>
    <w:rsid w:val="00EF1A1C"/>
    <w:rsid w:val="00EF23B0"/>
    <w:rsid w:val="00EF252E"/>
    <w:rsid w:val="00EF2566"/>
    <w:rsid w:val="00EF26BC"/>
    <w:rsid w:val="00EF26F8"/>
    <w:rsid w:val="00EF27B5"/>
    <w:rsid w:val="00EF2839"/>
    <w:rsid w:val="00EF2BB9"/>
    <w:rsid w:val="00EF2BD8"/>
    <w:rsid w:val="00EF2C07"/>
    <w:rsid w:val="00EF2D17"/>
    <w:rsid w:val="00EF30C7"/>
    <w:rsid w:val="00EF311F"/>
    <w:rsid w:val="00EF3153"/>
    <w:rsid w:val="00EF3632"/>
    <w:rsid w:val="00EF3930"/>
    <w:rsid w:val="00EF3980"/>
    <w:rsid w:val="00EF3B20"/>
    <w:rsid w:val="00EF3D33"/>
    <w:rsid w:val="00EF3E0C"/>
    <w:rsid w:val="00EF3F78"/>
    <w:rsid w:val="00EF4053"/>
    <w:rsid w:val="00EF4496"/>
    <w:rsid w:val="00EF45FA"/>
    <w:rsid w:val="00EF467C"/>
    <w:rsid w:val="00EF4732"/>
    <w:rsid w:val="00EF47D0"/>
    <w:rsid w:val="00EF4AAE"/>
    <w:rsid w:val="00EF4EDC"/>
    <w:rsid w:val="00EF4FCB"/>
    <w:rsid w:val="00EF5067"/>
    <w:rsid w:val="00EF50ED"/>
    <w:rsid w:val="00EF5193"/>
    <w:rsid w:val="00EF51E9"/>
    <w:rsid w:val="00EF5217"/>
    <w:rsid w:val="00EF5379"/>
    <w:rsid w:val="00EF53E6"/>
    <w:rsid w:val="00EF54B1"/>
    <w:rsid w:val="00EF557C"/>
    <w:rsid w:val="00EF5A91"/>
    <w:rsid w:val="00EF5A92"/>
    <w:rsid w:val="00EF6077"/>
    <w:rsid w:val="00EF60D9"/>
    <w:rsid w:val="00EF631E"/>
    <w:rsid w:val="00EF6664"/>
    <w:rsid w:val="00EF6918"/>
    <w:rsid w:val="00EF69AD"/>
    <w:rsid w:val="00EF6A95"/>
    <w:rsid w:val="00EF6C28"/>
    <w:rsid w:val="00EF6E89"/>
    <w:rsid w:val="00EF7069"/>
    <w:rsid w:val="00EF7212"/>
    <w:rsid w:val="00EF737C"/>
    <w:rsid w:val="00EF7627"/>
    <w:rsid w:val="00EF787E"/>
    <w:rsid w:val="00EF789E"/>
    <w:rsid w:val="00EF7964"/>
    <w:rsid w:val="00EF7BAC"/>
    <w:rsid w:val="00EF7BDD"/>
    <w:rsid w:val="00EF7C88"/>
    <w:rsid w:val="00EF7CBD"/>
    <w:rsid w:val="00EF7D68"/>
    <w:rsid w:val="00EF7E26"/>
    <w:rsid w:val="00EF7F61"/>
    <w:rsid w:val="00F001EB"/>
    <w:rsid w:val="00F00352"/>
    <w:rsid w:val="00F003C0"/>
    <w:rsid w:val="00F004BE"/>
    <w:rsid w:val="00F004D5"/>
    <w:rsid w:val="00F00597"/>
    <w:rsid w:val="00F00610"/>
    <w:rsid w:val="00F00641"/>
    <w:rsid w:val="00F007E3"/>
    <w:rsid w:val="00F0096C"/>
    <w:rsid w:val="00F00F95"/>
    <w:rsid w:val="00F01078"/>
    <w:rsid w:val="00F0117F"/>
    <w:rsid w:val="00F0122C"/>
    <w:rsid w:val="00F014BF"/>
    <w:rsid w:val="00F01598"/>
    <w:rsid w:val="00F015DD"/>
    <w:rsid w:val="00F015F0"/>
    <w:rsid w:val="00F0179A"/>
    <w:rsid w:val="00F017F2"/>
    <w:rsid w:val="00F01812"/>
    <w:rsid w:val="00F018F7"/>
    <w:rsid w:val="00F01947"/>
    <w:rsid w:val="00F019CD"/>
    <w:rsid w:val="00F019F5"/>
    <w:rsid w:val="00F01A31"/>
    <w:rsid w:val="00F01BDF"/>
    <w:rsid w:val="00F01C54"/>
    <w:rsid w:val="00F01D5A"/>
    <w:rsid w:val="00F01D8C"/>
    <w:rsid w:val="00F01EE6"/>
    <w:rsid w:val="00F0214A"/>
    <w:rsid w:val="00F02160"/>
    <w:rsid w:val="00F021EF"/>
    <w:rsid w:val="00F02209"/>
    <w:rsid w:val="00F0259A"/>
    <w:rsid w:val="00F026B0"/>
    <w:rsid w:val="00F026E4"/>
    <w:rsid w:val="00F02898"/>
    <w:rsid w:val="00F0295C"/>
    <w:rsid w:val="00F03264"/>
    <w:rsid w:val="00F03343"/>
    <w:rsid w:val="00F03477"/>
    <w:rsid w:val="00F0358E"/>
    <w:rsid w:val="00F036E9"/>
    <w:rsid w:val="00F037CF"/>
    <w:rsid w:val="00F03807"/>
    <w:rsid w:val="00F0387D"/>
    <w:rsid w:val="00F03A96"/>
    <w:rsid w:val="00F03D17"/>
    <w:rsid w:val="00F03FC3"/>
    <w:rsid w:val="00F040DA"/>
    <w:rsid w:val="00F04239"/>
    <w:rsid w:val="00F0438D"/>
    <w:rsid w:val="00F04435"/>
    <w:rsid w:val="00F0464A"/>
    <w:rsid w:val="00F0470B"/>
    <w:rsid w:val="00F04778"/>
    <w:rsid w:val="00F048CE"/>
    <w:rsid w:val="00F04FB2"/>
    <w:rsid w:val="00F0597A"/>
    <w:rsid w:val="00F05990"/>
    <w:rsid w:val="00F05CDB"/>
    <w:rsid w:val="00F05FB3"/>
    <w:rsid w:val="00F0634C"/>
    <w:rsid w:val="00F06351"/>
    <w:rsid w:val="00F063E3"/>
    <w:rsid w:val="00F065ED"/>
    <w:rsid w:val="00F0681C"/>
    <w:rsid w:val="00F0683B"/>
    <w:rsid w:val="00F0689D"/>
    <w:rsid w:val="00F069EF"/>
    <w:rsid w:val="00F069F7"/>
    <w:rsid w:val="00F06AC6"/>
    <w:rsid w:val="00F06DCE"/>
    <w:rsid w:val="00F06ECD"/>
    <w:rsid w:val="00F06F5B"/>
    <w:rsid w:val="00F07013"/>
    <w:rsid w:val="00F073DE"/>
    <w:rsid w:val="00F0742E"/>
    <w:rsid w:val="00F074FF"/>
    <w:rsid w:val="00F0773C"/>
    <w:rsid w:val="00F07997"/>
    <w:rsid w:val="00F07AB6"/>
    <w:rsid w:val="00F07B6B"/>
    <w:rsid w:val="00F07C10"/>
    <w:rsid w:val="00F07DB6"/>
    <w:rsid w:val="00F07E59"/>
    <w:rsid w:val="00F10072"/>
    <w:rsid w:val="00F10373"/>
    <w:rsid w:val="00F10404"/>
    <w:rsid w:val="00F104E9"/>
    <w:rsid w:val="00F10676"/>
    <w:rsid w:val="00F10775"/>
    <w:rsid w:val="00F1080B"/>
    <w:rsid w:val="00F10AD1"/>
    <w:rsid w:val="00F10DAC"/>
    <w:rsid w:val="00F10E0E"/>
    <w:rsid w:val="00F10FE5"/>
    <w:rsid w:val="00F11473"/>
    <w:rsid w:val="00F11760"/>
    <w:rsid w:val="00F1199E"/>
    <w:rsid w:val="00F11A20"/>
    <w:rsid w:val="00F11BAF"/>
    <w:rsid w:val="00F11C95"/>
    <w:rsid w:val="00F12254"/>
    <w:rsid w:val="00F1229C"/>
    <w:rsid w:val="00F12861"/>
    <w:rsid w:val="00F129C2"/>
    <w:rsid w:val="00F12B89"/>
    <w:rsid w:val="00F132BB"/>
    <w:rsid w:val="00F1343C"/>
    <w:rsid w:val="00F13579"/>
    <w:rsid w:val="00F13774"/>
    <w:rsid w:val="00F13BCD"/>
    <w:rsid w:val="00F13C79"/>
    <w:rsid w:val="00F13CB1"/>
    <w:rsid w:val="00F13DA4"/>
    <w:rsid w:val="00F13E14"/>
    <w:rsid w:val="00F13EE1"/>
    <w:rsid w:val="00F140BB"/>
    <w:rsid w:val="00F140EE"/>
    <w:rsid w:val="00F142A5"/>
    <w:rsid w:val="00F149CD"/>
    <w:rsid w:val="00F14BBB"/>
    <w:rsid w:val="00F14DA9"/>
    <w:rsid w:val="00F14E60"/>
    <w:rsid w:val="00F14F88"/>
    <w:rsid w:val="00F15009"/>
    <w:rsid w:val="00F1519B"/>
    <w:rsid w:val="00F151AA"/>
    <w:rsid w:val="00F15310"/>
    <w:rsid w:val="00F15425"/>
    <w:rsid w:val="00F154CB"/>
    <w:rsid w:val="00F15811"/>
    <w:rsid w:val="00F158CD"/>
    <w:rsid w:val="00F159AE"/>
    <w:rsid w:val="00F15C94"/>
    <w:rsid w:val="00F15D8F"/>
    <w:rsid w:val="00F15E8C"/>
    <w:rsid w:val="00F161AA"/>
    <w:rsid w:val="00F161E2"/>
    <w:rsid w:val="00F169B7"/>
    <w:rsid w:val="00F16B84"/>
    <w:rsid w:val="00F16F39"/>
    <w:rsid w:val="00F17061"/>
    <w:rsid w:val="00F1710E"/>
    <w:rsid w:val="00F1714E"/>
    <w:rsid w:val="00F1716A"/>
    <w:rsid w:val="00F1728D"/>
    <w:rsid w:val="00F17363"/>
    <w:rsid w:val="00F173DF"/>
    <w:rsid w:val="00F174CC"/>
    <w:rsid w:val="00F174CE"/>
    <w:rsid w:val="00F174F9"/>
    <w:rsid w:val="00F1752E"/>
    <w:rsid w:val="00F17639"/>
    <w:rsid w:val="00F178C6"/>
    <w:rsid w:val="00F1790E"/>
    <w:rsid w:val="00F17916"/>
    <w:rsid w:val="00F17B1A"/>
    <w:rsid w:val="00F17DCD"/>
    <w:rsid w:val="00F17E12"/>
    <w:rsid w:val="00F17EC2"/>
    <w:rsid w:val="00F2079F"/>
    <w:rsid w:val="00F207AB"/>
    <w:rsid w:val="00F20A18"/>
    <w:rsid w:val="00F20BE5"/>
    <w:rsid w:val="00F20EDF"/>
    <w:rsid w:val="00F211DE"/>
    <w:rsid w:val="00F211E6"/>
    <w:rsid w:val="00F212AA"/>
    <w:rsid w:val="00F215EF"/>
    <w:rsid w:val="00F216A5"/>
    <w:rsid w:val="00F21DD1"/>
    <w:rsid w:val="00F21DED"/>
    <w:rsid w:val="00F21EED"/>
    <w:rsid w:val="00F2237D"/>
    <w:rsid w:val="00F223ED"/>
    <w:rsid w:val="00F223F6"/>
    <w:rsid w:val="00F22602"/>
    <w:rsid w:val="00F2267C"/>
    <w:rsid w:val="00F2278A"/>
    <w:rsid w:val="00F227AE"/>
    <w:rsid w:val="00F232E5"/>
    <w:rsid w:val="00F233F0"/>
    <w:rsid w:val="00F236F7"/>
    <w:rsid w:val="00F23747"/>
    <w:rsid w:val="00F2378D"/>
    <w:rsid w:val="00F237A1"/>
    <w:rsid w:val="00F237BB"/>
    <w:rsid w:val="00F239B1"/>
    <w:rsid w:val="00F23CDA"/>
    <w:rsid w:val="00F23D3E"/>
    <w:rsid w:val="00F242D3"/>
    <w:rsid w:val="00F24327"/>
    <w:rsid w:val="00F2435A"/>
    <w:rsid w:val="00F24522"/>
    <w:rsid w:val="00F2458D"/>
    <w:rsid w:val="00F24B11"/>
    <w:rsid w:val="00F24C89"/>
    <w:rsid w:val="00F24D49"/>
    <w:rsid w:val="00F25061"/>
    <w:rsid w:val="00F250F4"/>
    <w:rsid w:val="00F252A3"/>
    <w:rsid w:val="00F256F3"/>
    <w:rsid w:val="00F25B4B"/>
    <w:rsid w:val="00F25CBB"/>
    <w:rsid w:val="00F26002"/>
    <w:rsid w:val="00F26395"/>
    <w:rsid w:val="00F26414"/>
    <w:rsid w:val="00F26426"/>
    <w:rsid w:val="00F264FF"/>
    <w:rsid w:val="00F26546"/>
    <w:rsid w:val="00F2684D"/>
    <w:rsid w:val="00F26A72"/>
    <w:rsid w:val="00F26C50"/>
    <w:rsid w:val="00F26DEC"/>
    <w:rsid w:val="00F26F83"/>
    <w:rsid w:val="00F26FA7"/>
    <w:rsid w:val="00F2710F"/>
    <w:rsid w:val="00F2713D"/>
    <w:rsid w:val="00F271D5"/>
    <w:rsid w:val="00F274AF"/>
    <w:rsid w:val="00F27647"/>
    <w:rsid w:val="00F2773D"/>
    <w:rsid w:val="00F27B06"/>
    <w:rsid w:val="00F27C85"/>
    <w:rsid w:val="00F27D44"/>
    <w:rsid w:val="00F27E55"/>
    <w:rsid w:val="00F30009"/>
    <w:rsid w:val="00F30316"/>
    <w:rsid w:val="00F3037B"/>
    <w:rsid w:val="00F3059C"/>
    <w:rsid w:val="00F306B0"/>
    <w:rsid w:val="00F30799"/>
    <w:rsid w:val="00F30805"/>
    <w:rsid w:val="00F3080C"/>
    <w:rsid w:val="00F30812"/>
    <w:rsid w:val="00F309A3"/>
    <w:rsid w:val="00F30A6A"/>
    <w:rsid w:val="00F30D94"/>
    <w:rsid w:val="00F30F6E"/>
    <w:rsid w:val="00F3117B"/>
    <w:rsid w:val="00F311E8"/>
    <w:rsid w:val="00F312F2"/>
    <w:rsid w:val="00F31301"/>
    <w:rsid w:val="00F31314"/>
    <w:rsid w:val="00F3133F"/>
    <w:rsid w:val="00F31402"/>
    <w:rsid w:val="00F31419"/>
    <w:rsid w:val="00F31554"/>
    <w:rsid w:val="00F31720"/>
    <w:rsid w:val="00F318C8"/>
    <w:rsid w:val="00F319BD"/>
    <w:rsid w:val="00F31B9E"/>
    <w:rsid w:val="00F31BDA"/>
    <w:rsid w:val="00F31C4C"/>
    <w:rsid w:val="00F31F20"/>
    <w:rsid w:val="00F31FFC"/>
    <w:rsid w:val="00F32161"/>
    <w:rsid w:val="00F321B2"/>
    <w:rsid w:val="00F3243A"/>
    <w:rsid w:val="00F325D6"/>
    <w:rsid w:val="00F3280E"/>
    <w:rsid w:val="00F328E4"/>
    <w:rsid w:val="00F32A6C"/>
    <w:rsid w:val="00F32B71"/>
    <w:rsid w:val="00F32FCD"/>
    <w:rsid w:val="00F337B8"/>
    <w:rsid w:val="00F33825"/>
    <w:rsid w:val="00F33937"/>
    <w:rsid w:val="00F34032"/>
    <w:rsid w:val="00F34056"/>
    <w:rsid w:val="00F3424E"/>
    <w:rsid w:val="00F34271"/>
    <w:rsid w:val="00F34323"/>
    <w:rsid w:val="00F34584"/>
    <w:rsid w:val="00F3471B"/>
    <w:rsid w:val="00F34C1A"/>
    <w:rsid w:val="00F34C4E"/>
    <w:rsid w:val="00F34E5A"/>
    <w:rsid w:val="00F35612"/>
    <w:rsid w:val="00F35617"/>
    <w:rsid w:val="00F3574C"/>
    <w:rsid w:val="00F3577D"/>
    <w:rsid w:val="00F35791"/>
    <w:rsid w:val="00F35BA3"/>
    <w:rsid w:val="00F35C99"/>
    <w:rsid w:val="00F35CD9"/>
    <w:rsid w:val="00F35D66"/>
    <w:rsid w:val="00F35E26"/>
    <w:rsid w:val="00F35EFD"/>
    <w:rsid w:val="00F36249"/>
    <w:rsid w:val="00F3628F"/>
    <w:rsid w:val="00F36CB8"/>
    <w:rsid w:val="00F36ECB"/>
    <w:rsid w:val="00F36F46"/>
    <w:rsid w:val="00F37143"/>
    <w:rsid w:val="00F3758F"/>
    <w:rsid w:val="00F3769B"/>
    <w:rsid w:val="00F37736"/>
    <w:rsid w:val="00F377A5"/>
    <w:rsid w:val="00F37A3E"/>
    <w:rsid w:val="00F37BD3"/>
    <w:rsid w:val="00F37CCB"/>
    <w:rsid w:val="00F40434"/>
    <w:rsid w:val="00F4053D"/>
    <w:rsid w:val="00F40612"/>
    <w:rsid w:val="00F40664"/>
    <w:rsid w:val="00F4084F"/>
    <w:rsid w:val="00F4090C"/>
    <w:rsid w:val="00F40925"/>
    <w:rsid w:val="00F40962"/>
    <w:rsid w:val="00F40A39"/>
    <w:rsid w:val="00F40CF6"/>
    <w:rsid w:val="00F41210"/>
    <w:rsid w:val="00F4129E"/>
    <w:rsid w:val="00F4134C"/>
    <w:rsid w:val="00F413D4"/>
    <w:rsid w:val="00F414B9"/>
    <w:rsid w:val="00F41721"/>
    <w:rsid w:val="00F418BC"/>
    <w:rsid w:val="00F4197A"/>
    <w:rsid w:val="00F4199B"/>
    <w:rsid w:val="00F41A33"/>
    <w:rsid w:val="00F41B39"/>
    <w:rsid w:val="00F41DFF"/>
    <w:rsid w:val="00F41F01"/>
    <w:rsid w:val="00F41F90"/>
    <w:rsid w:val="00F42161"/>
    <w:rsid w:val="00F42603"/>
    <w:rsid w:val="00F42A37"/>
    <w:rsid w:val="00F42CC0"/>
    <w:rsid w:val="00F42D14"/>
    <w:rsid w:val="00F43278"/>
    <w:rsid w:val="00F434CC"/>
    <w:rsid w:val="00F43591"/>
    <w:rsid w:val="00F436F8"/>
    <w:rsid w:val="00F43823"/>
    <w:rsid w:val="00F4384E"/>
    <w:rsid w:val="00F439F0"/>
    <w:rsid w:val="00F442C4"/>
    <w:rsid w:val="00F4447D"/>
    <w:rsid w:val="00F444BB"/>
    <w:rsid w:val="00F445DD"/>
    <w:rsid w:val="00F44B82"/>
    <w:rsid w:val="00F45065"/>
    <w:rsid w:val="00F451A3"/>
    <w:rsid w:val="00F453D4"/>
    <w:rsid w:val="00F453E4"/>
    <w:rsid w:val="00F4545D"/>
    <w:rsid w:val="00F455A7"/>
    <w:rsid w:val="00F455D4"/>
    <w:rsid w:val="00F458E0"/>
    <w:rsid w:val="00F459E3"/>
    <w:rsid w:val="00F45BF0"/>
    <w:rsid w:val="00F45BF2"/>
    <w:rsid w:val="00F45CDA"/>
    <w:rsid w:val="00F462EA"/>
    <w:rsid w:val="00F463B2"/>
    <w:rsid w:val="00F46533"/>
    <w:rsid w:val="00F466D5"/>
    <w:rsid w:val="00F46726"/>
    <w:rsid w:val="00F46B9E"/>
    <w:rsid w:val="00F46C8E"/>
    <w:rsid w:val="00F46E38"/>
    <w:rsid w:val="00F4734D"/>
    <w:rsid w:val="00F474BE"/>
    <w:rsid w:val="00F47804"/>
    <w:rsid w:val="00F4796B"/>
    <w:rsid w:val="00F47B88"/>
    <w:rsid w:val="00F5001D"/>
    <w:rsid w:val="00F500AC"/>
    <w:rsid w:val="00F502D3"/>
    <w:rsid w:val="00F505E3"/>
    <w:rsid w:val="00F50971"/>
    <w:rsid w:val="00F50982"/>
    <w:rsid w:val="00F50AB7"/>
    <w:rsid w:val="00F50D4E"/>
    <w:rsid w:val="00F50DB3"/>
    <w:rsid w:val="00F50EDA"/>
    <w:rsid w:val="00F50EF9"/>
    <w:rsid w:val="00F51130"/>
    <w:rsid w:val="00F51498"/>
    <w:rsid w:val="00F514EC"/>
    <w:rsid w:val="00F516D8"/>
    <w:rsid w:val="00F51D87"/>
    <w:rsid w:val="00F51DFA"/>
    <w:rsid w:val="00F5201B"/>
    <w:rsid w:val="00F5203A"/>
    <w:rsid w:val="00F52151"/>
    <w:rsid w:val="00F521EC"/>
    <w:rsid w:val="00F52313"/>
    <w:rsid w:val="00F5238C"/>
    <w:rsid w:val="00F52713"/>
    <w:rsid w:val="00F52776"/>
    <w:rsid w:val="00F52910"/>
    <w:rsid w:val="00F529E2"/>
    <w:rsid w:val="00F52B74"/>
    <w:rsid w:val="00F52B84"/>
    <w:rsid w:val="00F52BAB"/>
    <w:rsid w:val="00F52C18"/>
    <w:rsid w:val="00F52DE8"/>
    <w:rsid w:val="00F52E08"/>
    <w:rsid w:val="00F52E77"/>
    <w:rsid w:val="00F52EE3"/>
    <w:rsid w:val="00F52F4B"/>
    <w:rsid w:val="00F52F5E"/>
    <w:rsid w:val="00F52F67"/>
    <w:rsid w:val="00F53055"/>
    <w:rsid w:val="00F5306B"/>
    <w:rsid w:val="00F532DA"/>
    <w:rsid w:val="00F5332F"/>
    <w:rsid w:val="00F533CE"/>
    <w:rsid w:val="00F53436"/>
    <w:rsid w:val="00F536E2"/>
    <w:rsid w:val="00F53818"/>
    <w:rsid w:val="00F538B5"/>
    <w:rsid w:val="00F53939"/>
    <w:rsid w:val="00F53BAC"/>
    <w:rsid w:val="00F53C97"/>
    <w:rsid w:val="00F53CE6"/>
    <w:rsid w:val="00F53CF4"/>
    <w:rsid w:val="00F54082"/>
    <w:rsid w:val="00F5410B"/>
    <w:rsid w:val="00F54465"/>
    <w:rsid w:val="00F54671"/>
    <w:rsid w:val="00F5468F"/>
    <w:rsid w:val="00F54AB7"/>
    <w:rsid w:val="00F54C86"/>
    <w:rsid w:val="00F54CD9"/>
    <w:rsid w:val="00F54FDE"/>
    <w:rsid w:val="00F5533D"/>
    <w:rsid w:val="00F55661"/>
    <w:rsid w:val="00F556AC"/>
    <w:rsid w:val="00F55D7A"/>
    <w:rsid w:val="00F55F45"/>
    <w:rsid w:val="00F561B7"/>
    <w:rsid w:val="00F56309"/>
    <w:rsid w:val="00F563D4"/>
    <w:rsid w:val="00F565AA"/>
    <w:rsid w:val="00F56899"/>
    <w:rsid w:val="00F568CB"/>
    <w:rsid w:val="00F56BB2"/>
    <w:rsid w:val="00F56E65"/>
    <w:rsid w:val="00F56FB7"/>
    <w:rsid w:val="00F57091"/>
    <w:rsid w:val="00F570E2"/>
    <w:rsid w:val="00F576DC"/>
    <w:rsid w:val="00F57704"/>
    <w:rsid w:val="00F57769"/>
    <w:rsid w:val="00F57A1C"/>
    <w:rsid w:val="00F57BA9"/>
    <w:rsid w:val="00F57C51"/>
    <w:rsid w:val="00F57D4B"/>
    <w:rsid w:val="00F57FA1"/>
    <w:rsid w:val="00F60066"/>
    <w:rsid w:val="00F60A88"/>
    <w:rsid w:val="00F60CF4"/>
    <w:rsid w:val="00F60D00"/>
    <w:rsid w:val="00F60EDD"/>
    <w:rsid w:val="00F60FB0"/>
    <w:rsid w:val="00F61040"/>
    <w:rsid w:val="00F611B3"/>
    <w:rsid w:val="00F61300"/>
    <w:rsid w:val="00F6137F"/>
    <w:rsid w:val="00F61398"/>
    <w:rsid w:val="00F613BE"/>
    <w:rsid w:val="00F614F5"/>
    <w:rsid w:val="00F617CF"/>
    <w:rsid w:val="00F61880"/>
    <w:rsid w:val="00F61889"/>
    <w:rsid w:val="00F61DBA"/>
    <w:rsid w:val="00F621CD"/>
    <w:rsid w:val="00F6224E"/>
    <w:rsid w:val="00F62319"/>
    <w:rsid w:val="00F62359"/>
    <w:rsid w:val="00F62491"/>
    <w:rsid w:val="00F624E7"/>
    <w:rsid w:val="00F625C8"/>
    <w:rsid w:val="00F626C9"/>
    <w:rsid w:val="00F6288C"/>
    <w:rsid w:val="00F628EB"/>
    <w:rsid w:val="00F62A66"/>
    <w:rsid w:val="00F62E20"/>
    <w:rsid w:val="00F62E47"/>
    <w:rsid w:val="00F62F61"/>
    <w:rsid w:val="00F630E0"/>
    <w:rsid w:val="00F633A2"/>
    <w:rsid w:val="00F636B1"/>
    <w:rsid w:val="00F63735"/>
    <w:rsid w:val="00F63C32"/>
    <w:rsid w:val="00F63D8B"/>
    <w:rsid w:val="00F63D9D"/>
    <w:rsid w:val="00F64311"/>
    <w:rsid w:val="00F644F0"/>
    <w:rsid w:val="00F6450E"/>
    <w:rsid w:val="00F64576"/>
    <w:rsid w:val="00F6462E"/>
    <w:rsid w:val="00F6494E"/>
    <w:rsid w:val="00F64AA0"/>
    <w:rsid w:val="00F64D6E"/>
    <w:rsid w:val="00F64E74"/>
    <w:rsid w:val="00F65193"/>
    <w:rsid w:val="00F655CF"/>
    <w:rsid w:val="00F6582B"/>
    <w:rsid w:val="00F65D05"/>
    <w:rsid w:val="00F66111"/>
    <w:rsid w:val="00F66123"/>
    <w:rsid w:val="00F66216"/>
    <w:rsid w:val="00F66319"/>
    <w:rsid w:val="00F6671C"/>
    <w:rsid w:val="00F669A6"/>
    <w:rsid w:val="00F669EB"/>
    <w:rsid w:val="00F66A3D"/>
    <w:rsid w:val="00F66BA7"/>
    <w:rsid w:val="00F66CE1"/>
    <w:rsid w:val="00F66EFC"/>
    <w:rsid w:val="00F66F32"/>
    <w:rsid w:val="00F66F75"/>
    <w:rsid w:val="00F66F90"/>
    <w:rsid w:val="00F66FAE"/>
    <w:rsid w:val="00F67259"/>
    <w:rsid w:val="00F6740C"/>
    <w:rsid w:val="00F67479"/>
    <w:rsid w:val="00F67480"/>
    <w:rsid w:val="00F674D5"/>
    <w:rsid w:val="00F6765A"/>
    <w:rsid w:val="00F678F7"/>
    <w:rsid w:val="00F6795A"/>
    <w:rsid w:val="00F67A9C"/>
    <w:rsid w:val="00F67C3A"/>
    <w:rsid w:val="00F67D71"/>
    <w:rsid w:val="00F67DF8"/>
    <w:rsid w:val="00F70090"/>
    <w:rsid w:val="00F703C3"/>
    <w:rsid w:val="00F704D8"/>
    <w:rsid w:val="00F70600"/>
    <w:rsid w:val="00F70AD2"/>
    <w:rsid w:val="00F70B98"/>
    <w:rsid w:val="00F70C71"/>
    <w:rsid w:val="00F70ED7"/>
    <w:rsid w:val="00F70F2C"/>
    <w:rsid w:val="00F70F6F"/>
    <w:rsid w:val="00F70F76"/>
    <w:rsid w:val="00F71049"/>
    <w:rsid w:val="00F71056"/>
    <w:rsid w:val="00F71345"/>
    <w:rsid w:val="00F717A5"/>
    <w:rsid w:val="00F718C4"/>
    <w:rsid w:val="00F719A4"/>
    <w:rsid w:val="00F71AFA"/>
    <w:rsid w:val="00F71C85"/>
    <w:rsid w:val="00F71F67"/>
    <w:rsid w:val="00F720EB"/>
    <w:rsid w:val="00F72272"/>
    <w:rsid w:val="00F7243C"/>
    <w:rsid w:val="00F72A86"/>
    <w:rsid w:val="00F72B48"/>
    <w:rsid w:val="00F72BF5"/>
    <w:rsid w:val="00F72CA3"/>
    <w:rsid w:val="00F72DD9"/>
    <w:rsid w:val="00F732E3"/>
    <w:rsid w:val="00F73434"/>
    <w:rsid w:val="00F7358A"/>
    <w:rsid w:val="00F7362B"/>
    <w:rsid w:val="00F737ED"/>
    <w:rsid w:val="00F73B21"/>
    <w:rsid w:val="00F73C11"/>
    <w:rsid w:val="00F73E48"/>
    <w:rsid w:val="00F73F8E"/>
    <w:rsid w:val="00F74396"/>
    <w:rsid w:val="00F74402"/>
    <w:rsid w:val="00F74404"/>
    <w:rsid w:val="00F74414"/>
    <w:rsid w:val="00F74527"/>
    <w:rsid w:val="00F74652"/>
    <w:rsid w:val="00F74741"/>
    <w:rsid w:val="00F74864"/>
    <w:rsid w:val="00F74A7E"/>
    <w:rsid w:val="00F74B44"/>
    <w:rsid w:val="00F74BCC"/>
    <w:rsid w:val="00F74C26"/>
    <w:rsid w:val="00F74DC1"/>
    <w:rsid w:val="00F74E38"/>
    <w:rsid w:val="00F74FB8"/>
    <w:rsid w:val="00F75116"/>
    <w:rsid w:val="00F75266"/>
    <w:rsid w:val="00F7554B"/>
    <w:rsid w:val="00F756E1"/>
    <w:rsid w:val="00F756FA"/>
    <w:rsid w:val="00F75764"/>
    <w:rsid w:val="00F759A7"/>
    <w:rsid w:val="00F75AA7"/>
    <w:rsid w:val="00F75CE9"/>
    <w:rsid w:val="00F75D90"/>
    <w:rsid w:val="00F75F96"/>
    <w:rsid w:val="00F76A56"/>
    <w:rsid w:val="00F76B2F"/>
    <w:rsid w:val="00F76C5C"/>
    <w:rsid w:val="00F76E52"/>
    <w:rsid w:val="00F770FF"/>
    <w:rsid w:val="00F77281"/>
    <w:rsid w:val="00F77357"/>
    <w:rsid w:val="00F773A0"/>
    <w:rsid w:val="00F77866"/>
    <w:rsid w:val="00F77901"/>
    <w:rsid w:val="00F77CAB"/>
    <w:rsid w:val="00F77CD6"/>
    <w:rsid w:val="00F77D11"/>
    <w:rsid w:val="00F77D50"/>
    <w:rsid w:val="00F77EF0"/>
    <w:rsid w:val="00F77FD7"/>
    <w:rsid w:val="00F80317"/>
    <w:rsid w:val="00F803DF"/>
    <w:rsid w:val="00F8048F"/>
    <w:rsid w:val="00F805AF"/>
    <w:rsid w:val="00F806F7"/>
    <w:rsid w:val="00F80703"/>
    <w:rsid w:val="00F80947"/>
    <w:rsid w:val="00F80CF0"/>
    <w:rsid w:val="00F80E4D"/>
    <w:rsid w:val="00F80EAF"/>
    <w:rsid w:val="00F8103D"/>
    <w:rsid w:val="00F81238"/>
    <w:rsid w:val="00F812FC"/>
    <w:rsid w:val="00F81497"/>
    <w:rsid w:val="00F817AC"/>
    <w:rsid w:val="00F81AB3"/>
    <w:rsid w:val="00F81F7F"/>
    <w:rsid w:val="00F8200C"/>
    <w:rsid w:val="00F82062"/>
    <w:rsid w:val="00F82134"/>
    <w:rsid w:val="00F82310"/>
    <w:rsid w:val="00F8293C"/>
    <w:rsid w:val="00F8296A"/>
    <w:rsid w:val="00F82BCF"/>
    <w:rsid w:val="00F82FF3"/>
    <w:rsid w:val="00F830B9"/>
    <w:rsid w:val="00F831D8"/>
    <w:rsid w:val="00F83216"/>
    <w:rsid w:val="00F83251"/>
    <w:rsid w:val="00F834DB"/>
    <w:rsid w:val="00F8359A"/>
    <w:rsid w:val="00F837FB"/>
    <w:rsid w:val="00F83A90"/>
    <w:rsid w:val="00F83B31"/>
    <w:rsid w:val="00F83B7B"/>
    <w:rsid w:val="00F83CDD"/>
    <w:rsid w:val="00F8403E"/>
    <w:rsid w:val="00F840A9"/>
    <w:rsid w:val="00F8418D"/>
    <w:rsid w:val="00F844BB"/>
    <w:rsid w:val="00F84737"/>
    <w:rsid w:val="00F849D8"/>
    <w:rsid w:val="00F84C8A"/>
    <w:rsid w:val="00F84E49"/>
    <w:rsid w:val="00F84F1E"/>
    <w:rsid w:val="00F85155"/>
    <w:rsid w:val="00F852C6"/>
    <w:rsid w:val="00F85439"/>
    <w:rsid w:val="00F85440"/>
    <w:rsid w:val="00F85730"/>
    <w:rsid w:val="00F857D4"/>
    <w:rsid w:val="00F85843"/>
    <w:rsid w:val="00F85A3C"/>
    <w:rsid w:val="00F85AE1"/>
    <w:rsid w:val="00F85AF1"/>
    <w:rsid w:val="00F85D1D"/>
    <w:rsid w:val="00F85E9E"/>
    <w:rsid w:val="00F85F64"/>
    <w:rsid w:val="00F865A2"/>
    <w:rsid w:val="00F866F2"/>
    <w:rsid w:val="00F867D0"/>
    <w:rsid w:val="00F86AD9"/>
    <w:rsid w:val="00F86B57"/>
    <w:rsid w:val="00F86B9F"/>
    <w:rsid w:val="00F86C96"/>
    <w:rsid w:val="00F86DE0"/>
    <w:rsid w:val="00F87004"/>
    <w:rsid w:val="00F871A2"/>
    <w:rsid w:val="00F8736F"/>
    <w:rsid w:val="00F87644"/>
    <w:rsid w:val="00F87967"/>
    <w:rsid w:val="00F879D2"/>
    <w:rsid w:val="00F87B0A"/>
    <w:rsid w:val="00F87B6C"/>
    <w:rsid w:val="00F87B96"/>
    <w:rsid w:val="00F87C4D"/>
    <w:rsid w:val="00F906C4"/>
    <w:rsid w:val="00F90814"/>
    <w:rsid w:val="00F90928"/>
    <w:rsid w:val="00F90ABA"/>
    <w:rsid w:val="00F90C55"/>
    <w:rsid w:val="00F9128F"/>
    <w:rsid w:val="00F913EC"/>
    <w:rsid w:val="00F9167C"/>
    <w:rsid w:val="00F91703"/>
    <w:rsid w:val="00F917C1"/>
    <w:rsid w:val="00F918FC"/>
    <w:rsid w:val="00F919FE"/>
    <w:rsid w:val="00F91B4C"/>
    <w:rsid w:val="00F91D57"/>
    <w:rsid w:val="00F91D7C"/>
    <w:rsid w:val="00F91EDB"/>
    <w:rsid w:val="00F9213F"/>
    <w:rsid w:val="00F92551"/>
    <w:rsid w:val="00F927B5"/>
    <w:rsid w:val="00F928B1"/>
    <w:rsid w:val="00F92A72"/>
    <w:rsid w:val="00F92AE1"/>
    <w:rsid w:val="00F92E44"/>
    <w:rsid w:val="00F93255"/>
    <w:rsid w:val="00F93453"/>
    <w:rsid w:val="00F936F0"/>
    <w:rsid w:val="00F9379D"/>
    <w:rsid w:val="00F93992"/>
    <w:rsid w:val="00F93C9D"/>
    <w:rsid w:val="00F93CC5"/>
    <w:rsid w:val="00F93E93"/>
    <w:rsid w:val="00F94155"/>
    <w:rsid w:val="00F94214"/>
    <w:rsid w:val="00F942C1"/>
    <w:rsid w:val="00F94477"/>
    <w:rsid w:val="00F94962"/>
    <w:rsid w:val="00F949AF"/>
    <w:rsid w:val="00F94D4E"/>
    <w:rsid w:val="00F94E95"/>
    <w:rsid w:val="00F94F6C"/>
    <w:rsid w:val="00F95098"/>
    <w:rsid w:val="00F9514E"/>
    <w:rsid w:val="00F951BA"/>
    <w:rsid w:val="00F9523C"/>
    <w:rsid w:val="00F952E4"/>
    <w:rsid w:val="00F9546D"/>
    <w:rsid w:val="00F9546F"/>
    <w:rsid w:val="00F955C8"/>
    <w:rsid w:val="00F955EC"/>
    <w:rsid w:val="00F95658"/>
    <w:rsid w:val="00F9574F"/>
    <w:rsid w:val="00F95859"/>
    <w:rsid w:val="00F95A68"/>
    <w:rsid w:val="00F95B26"/>
    <w:rsid w:val="00F95E60"/>
    <w:rsid w:val="00F95E9E"/>
    <w:rsid w:val="00F95F2C"/>
    <w:rsid w:val="00F96042"/>
    <w:rsid w:val="00F96230"/>
    <w:rsid w:val="00F9654C"/>
    <w:rsid w:val="00F965B8"/>
    <w:rsid w:val="00F96655"/>
    <w:rsid w:val="00F9691D"/>
    <w:rsid w:val="00F96CC6"/>
    <w:rsid w:val="00F96E3C"/>
    <w:rsid w:val="00F96F7B"/>
    <w:rsid w:val="00F96FC9"/>
    <w:rsid w:val="00F973F2"/>
    <w:rsid w:val="00F9746C"/>
    <w:rsid w:val="00F9746D"/>
    <w:rsid w:val="00F974EB"/>
    <w:rsid w:val="00F97552"/>
    <w:rsid w:val="00F976FE"/>
    <w:rsid w:val="00F97761"/>
    <w:rsid w:val="00F977BF"/>
    <w:rsid w:val="00F97D63"/>
    <w:rsid w:val="00FA0148"/>
    <w:rsid w:val="00FA016B"/>
    <w:rsid w:val="00FA03A6"/>
    <w:rsid w:val="00FA044B"/>
    <w:rsid w:val="00FA058D"/>
    <w:rsid w:val="00FA05AE"/>
    <w:rsid w:val="00FA0694"/>
    <w:rsid w:val="00FA07D6"/>
    <w:rsid w:val="00FA088B"/>
    <w:rsid w:val="00FA09C1"/>
    <w:rsid w:val="00FA0A84"/>
    <w:rsid w:val="00FA110E"/>
    <w:rsid w:val="00FA1216"/>
    <w:rsid w:val="00FA12BC"/>
    <w:rsid w:val="00FA13B2"/>
    <w:rsid w:val="00FA1703"/>
    <w:rsid w:val="00FA176A"/>
    <w:rsid w:val="00FA17D4"/>
    <w:rsid w:val="00FA1847"/>
    <w:rsid w:val="00FA18FC"/>
    <w:rsid w:val="00FA1AD0"/>
    <w:rsid w:val="00FA1EBD"/>
    <w:rsid w:val="00FA20DF"/>
    <w:rsid w:val="00FA2121"/>
    <w:rsid w:val="00FA21E0"/>
    <w:rsid w:val="00FA25E9"/>
    <w:rsid w:val="00FA26B9"/>
    <w:rsid w:val="00FA2734"/>
    <w:rsid w:val="00FA2770"/>
    <w:rsid w:val="00FA28F3"/>
    <w:rsid w:val="00FA29A0"/>
    <w:rsid w:val="00FA2E9C"/>
    <w:rsid w:val="00FA3330"/>
    <w:rsid w:val="00FA34A4"/>
    <w:rsid w:val="00FA3575"/>
    <w:rsid w:val="00FA3798"/>
    <w:rsid w:val="00FA394B"/>
    <w:rsid w:val="00FA3B8A"/>
    <w:rsid w:val="00FA3BE6"/>
    <w:rsid w:val="00FA3ED0"/>
    <w:rsid w:val="00FA4A23"/>
    <w:rsid w:val="00FA4E96"/>
    <w:rsid w:val="00FA5147"/>
    <w:rsid w:val="00FA5319"/>
    <w:rsid w:val="00FA59CC"/>
    <w:rsid w:val="00FA5B29"/>
    <w:rsid w:val="00FA5CBA"/>
    <w:rsid w:val="00FA5E3E"/>
    <w:rsid w:val="00FA60F9"/>
    <w:rsid w:val="00FA6155"/>
    <w:rsid w:val="00FA644B"/>
    <w:rsid w:val="00FA644D"/>
    <w:rsid w:val="00FA64C1"/>
    <w:rsid w:val="00FA665D"/>
    <w:rsid w:val="00FA6A8E"/>
    <w:rsid w:val="00FA6C70"/>
    <w:rsid w:val="00FA6DF6"/>
    <w:rsid w:val="00FA6ED0"/>
    <w:rsid w:val="00FA6FD5"/>
    <w:rsid w:val="00FA703B"/>
    <w:rsid w:val="00FA715E"/>
    <w:rsid w:val="00FA7322"/>
    <w:rsid w:val="00FA74A4"/>
    <w:rsid w:val="00FA76AF"/>
    <w:rsid w:val="00FA78C0"/>
    <w:rsid w:val="00FA7B62"/>
    <w:rsid w:val="00FA7B6E"/>
    <w:rsid w:val="00FA7D8E"/>
    <w:rsid w:val="00FA7F0A"/>
    <w:rsid w:val="00FB004C"/>
    <w:rsid w:val="00FB0309"/>
    <w:rsid w:val="00FB03D9"/>
    <w:rsid w:val="00FB0553"/>
    <w:rsid w:val="00FB0693"/>
    <w:rsid w:val="00FB0833"/>
    <w:rsid w:val="00FB0BFB"/>
    <w:rsid w:val="00FB0CD0"/>
    <w:rsid w:val="00FB0D8B"/>
    <w:rsid w:val="00FB11DF"/>
    <w:rsid w:val="00FB12C4"/>
    <w:rsid w:val="00FB12DF"/>
    <w:rsid w:val="00FB1886"/>
    <w:rsid w:val="00FB1968"/>
    <w:rsid w:val="00FB1B7A"/>
    <w:rsid w:val="00FB1C2E"/>
    <w:rsid w:val="00FB1E5D"/>
    <w:rsid w:val="00FB22C3"/>
    <w:rsid w:val="00FB2324"/>
    <w:rsid w:val="00FB25D5"/>
    <w:rsid w:val="00FB25FE"/>
    <w:rsid w:val="00FB2678"/>
    <w:rsid w:val="00FB289C"/>
    <w:rsid w:val="00FB28E5"/>
    <w:rsid w:val="00FB2C19"/>
    <w:rsid w:val="00FB2D5A"/>
    <w:rsid w:val="00FB2F64"/>
    <w:rsid w:val="00FB2F9A"/>
    <w:rsid w:val="00FB3A8D"/>
    <w:rsid w:val="00FB3A9D"/>
    <w:rsid w:val="00FB3CBB"/>
    <w:rsid w:val="00FB3D8A"/>
    <w:rsid w:val="00FB3EB9"/>
    <w:rsid w:val="00FB3FFF"/>
    <w:rsid w:val="00FB40DF"/>
    <w:rsid w:val="00FB4362"/>
    <w:rsid w:val="00FB439B"/>
    <w:rsid w:val="00FB448C"/>
    <w:rsid w:val="00FB4544"/>
    <w:rsid w:val="00FB45BD"/>
    <w:rsid w:val="00FB46B9"/>
    <w:rsid w:val="00FB4709"/>
    <w:rsid w:val="00FB4836"/>
    <w:rsid w:val="00FB4887"/>
    <w:rsid w:val="00FB490D"/>
    <w:rsid w:val="00FB511A"/>
    <w:rsid w:val="00FB5662"/>
    <w:rsid w:val="00FB57CE"/>
    <w:rsid w:val="00FB5802"/>
    <w:rsid w:val="00FB580F"/>
    <w:rsid w:val="00FB592E"/>
    <w:rsid w:val="00FB5986"/>
    <w:rsid w:val="00FB5D88"/>
    <w:rsid w:val="00FB61D7"/>
    <w:rsid w:val="00FB6363"/>
    <w:rsid w:val="00FB6591"/>
    <w:rsid w:val="00FB66D0"/>
    <w:rsid w:val="00FB6704"/>
    <w:rsid w:val="00FB67A9"/>
    <w:rsid w:val="00FB67C9"/>
    <w:rsid w:val="00FB69A6"/>
    <w:rsid w:val="00FB6B55"/>
    <w:rsid w:val="00FB6D83"/>
    <w:rsid w:val="00FB717E"/>
    <w:rsid w:val="00FB7219"/>
    <w:rsid w:val="00FB7259"/>
    <w:rsid w:val="00FB7445"/>
    <w:rsid w:val="00FB78CC"/>
    <w:rsid w:val="00FB7B76"/>
    <w:rsid w:val="00FB7C78"/>
    <w:rsid w:val="00FC0062"/>
    <w:rsid w:val="00FC007D"/>
    <w:rsid w:val="00FC00A2"/>
    <w:rsid w:val="00FC021E"/>
    <w:rsid w:val="00FC06E5"/>
    <w:rsid w:val="00FC079B"/>
    <w:rsid w:val="00FC0959"/>
    <w:rsid w:val="00FC09CF"/>
    <w:rsid w:val="00FC0AAE"/>
    <w:rsid w:val="00FC0AD8"/>
    <w:rsid w:val="00FC0B94"/>
    <w:rsid w:val="00FC0EB8"/>
    <w:rsid w:val="00FC0F8D"/>
    <w:rsid w:val="00FC12E0"/>
    <w:rsid w:val="00FC12FA"/>
    <w:rsid w:val="00FC19A7"/>
    <w:rsid w:val="00FC1B52"/>
    <w:rsid w:val="00FC20EF"/>
    <w:rsid w:val="00FC21E1"/>
    <w:rsid w:val="00FC21F1"/>
    <w:rsid w:val="00FC26FF"/>
    <w:rsid w:val="00FC2856"/>
    <w:rsid w:val="00FC288A"/>
    <w:rsid w:val="00FC2C44"/>
    <w:rsid w:val="00FC2CBF"/>
    <w:rsid w:val="00FC3003"/>
    <w:rsid w:val="00FC3101"/>
    <w:rsid w:val="00FC3307"/>
    <w:rsid w:val="00FC341B"/>
    <w:rsid w:val="00FC3490"/>
    <w:rsid w:val="00FC349C"/>
    <w:rsid w:val="00FC3536"/>
    <w:rsid w:val="00FC3625"/>
    <w:rsid w:val="00FC3A19"/>
    <w:rsid w:val="00FC3A30"/>
    <w:rsid w:val="00FC3ACA"/>
    <w:rsid w:val="00FC3B50"/>
    <w:rsid w:val="00FC3D52"/>
    <w:rsid w:val="00FC3E12"/>
    <w:rsid w:val="00FC3FD2"/>
    <w:rsid w:val="00FC4092"/>
    <w:rsid w:val="00FC430C"/>
    <w:rsid w:val="00FC438F"/>
    <w:rsid w:val="00FC43A6"/>
    <w:rsid w:val="00FC45F6"/>
    <w:rsid w:val="00FC467F"/>
    <w:rsid w:val="00FC483C"/>
    <w:rsid w:val="00FC4944"/>
    <w:rsid w:val="00FC4AE4"/>
    <w:rsid w:val="00FC4CC6"/>
    <w:rsid w:val="00FC4EF0"/>
    <w:rsid w:val="00FC504D"/>
    <w:rsid w:val="00FC5231"/>
    <w:rsid w:val="00FC52E6"/>
    <w:rsid w:val="00FC57F0"/>
    <w:rsid w:val="00FC5839"/>
    <w:rsid w:val="00FC5B40"/>
    <w:rsid w:val="00FC5C9B"/>
    <w:rsid w:val="00FC5D91"/>
    <w:rsid w:val="00FC60A8"/>
    <w:rsid w:val="00FC649F"/>
    <w:rsid w:val="00FC65CA"/>
    <w:rsid w:val="00FC6693"/>
    <w:rsid w:val="00FC682E"/>
    <w:rsid w:val="00FC68DC"/>
    <w:rsid w:val="00FC6CDC"/>
    <w:rsid w:val="00FC6E6F"/>
    <w:rsid w:val="00FC7043"/>
    <w:rsid w:val="00FC70C4"/>
    <w:rsid w:val="00FC726C"/>
    <w:rsid w:val="00FC7306"/>
    <w:rsid w:val="00FC73EA"/>
    <w:rsid w:val="00FC74D2"/>
    <w:rsid w:val="00FC762E"/>
    <w:rsid w:val="00FC76F5"/>
    <w:rsid w:val="00FC7CE9"/>
    <w:rsid w:val="00FC7E71"/>
    <w:rsid w:val="00FC7F18"/>
    <w:rsid w:val="00FD00E2"/>
    <w:rsid w:val="00FD010E"/>
    <w:rsid w:val="00FD03D9"/>
    <w:rsid w:val="00FD060D"/>
    <w:rsid w:val="00FD0F0F"/>
    <w:rsid w:val="00FD1013"/>
    <w:rsid w:val="00FD119B"/>
    <w:rsid w:val="00FD14B4"/>
    <w:rsid w:val="00FD1648"/>
    <w:rsid w:val="00FD164A"/>
    <w:rsid w:val="00FD16BC"/>
    <w:rsid w:val="00FD17A6"/>
    <w:rsid w:val="00FD1A90"/>
    <w:rsid w:val="00FD1B3B"/>
    <w:rsid w:val="00FD1CEC"/>
    <w:rsid w:val="00FD1CFB"/>
    <w:rsid w:val="00FD1DE8"/>
    <w:rsid w:val="00FD1E74"/>
    <w:rsid w:val="00FD1E97"/>
    <w:rsid w:val="00FD20AC"/>
    <w:rsid w:val="00FD238D"/>
    <w:rsid w:val="00FD24F3"/>
    <w:rsid w:val="00FD2586"/>
    <w:rsid w:val="00FD270A"/>
    <w:rsid w:val="00FD27D8"/>
    <w:rsid w:val="00FD2B33"/>
    <w:rsid w:val="00FD2C1F"/>
    <w:rsid w:val="00FD2CE9"/>
    <w:rsid w:val="00FD2D23"/>
    <w:rsid w:val="00FD2E53"/>
    <w:rsid w:val="00FD3134"/>
    <w:rsid w:val="00FD377F"/>
    <w:rsid w:val="00FD37CF"/>
    <w:rsid w:val="00FD3835"/>
    <w:rsid w:val="00FD3965"/>
    <w:rsid w:val="00FD3AF3"/>
    <w:rsid w:val="00FD3C33"/>
    <w:rsid w:val="00FD3C53"/>
    <w:rsid w:val="00FD3F7A"/>
    <w:rsid w:val="00FD3FC0"/>
    <w:rsid w:val="00FD42F8"/>
    <w:rsid w:val="00FD43C0"/>
    <w:rsid w:val="00FD4502"/>
    <w:rsid w:val="00FD4520"/>
    <w:rsid w:val="00FD46A2"/>
    <w:rsid w:val="00FD46EB"/>
    <w:rsid w:val="00FD475A"/>
    <w:rsid w:val="00FD4B29"/>
    <w:rsid w:val="00FD4C2B"/>
    <w:rsid w:val="00FD4F47"/>
    <w:rsid w:val="00FD4F61"/>
    <w:rsid w:val="00FD5380"/>
    <w:rsid w:val="00FD5463"/>
    <w:rsid w:val="00FD56ED"/>
    <w:rsid w:val="00FD5822"/>
    <w:rsid w:val="00FD59AA"/>
    <w:rsid w:val="00FD5DED"/>
    <w:rsid w:val="00FD617F"/>
    <w:rsid w:val="00FD61FE"/>
    <w:rsid w:val="00FD631C"/>
    <w:rsid w:val="00FD6453"/>
    <w:rsid w:val="00FD6464"/>
    <w:rsid w:val="00FD6750"/>
    <w:rsid w:val="00FD6803"/>
    <w:rsid w:val="00FD6863"/>
    <w:rsid w:val="00FD6DA3"/>
    <w:rsid w:val="00FD723D"/>
    <w:rsid w:val="00FD7242"/>
    <w:rsid w:val="00FD72D2"/>
    <w:rsid w:val="00FD7473"/>
    <w:rsid w:val="00FD789B"/>
    <w:rsid w:val="00FD78FF"/>
    <w:rsid w:val="00FD7C84"/>
    <w:rsid w:val="00FD7CD7"/>
    <w:rsid w:val="00FD7EB4"/>
    <w:rsid w:val="00FE0066"/>
    <w:rsid w:val="00FE01FB"/>
    <w:rsid w:val="00FE0251"/>
    <w:rsid w:val="00FE02F8"/>
    <w:rsid w:val="00FE040A"/>
    <w:rsid w:val="00FE05DE"/>
    <w:rsid w:val="00FE0852"/>
    <w:rsid w:val="00FE0954"/>
    <w:rsid w:val="00FE09A4"/>
    <w:rsid w:val="00FE0BDB"/>
    <w:rsid w:val="00FE0C17"/>
    <w:rsid w:val="00FE0C37"/>
    <w:rsid w:val="00FE0D32"/>
    <w:rsid w:val="00FE0F17"/>
    <w:rsid w:val="00FE0F4D"/>
    <w:rsid w:val="00FE0FD5"/>
    <w:rsid w:val="00FE0FE8"/>
    <w:rsid w:val="00FE1523"/>
    <w:rsid w:val="00FE1785"/>
    <w:rsid w:val="00FE1963"/>
    <w:rsid w:val="00FE1CD6"/>
    <w:rsid w:val="00FE1D13"/>
    <w:rsid w:val="00FE1D37"/>
    <w:rsid w:val="00FE1ED7"/>
    <w:rsid w:val="00FE1FE6"/>
    <w:rsid w:val="00FE212D"/>
    <w:rsid w:val="00FE229B"/>
    <w:rsid w:val="00FE2366"/>
    <w:rsid w:val="00FE26DD"/>
    <w:rsid w:val="00FE28A5"/>
    <w:rsid w:val="00FE295A"/>
    <w:rsid w:val="00FE2AC0"/>
    <w:rsid w:val="00FE2BB6"/>
    <w:rsid w:val="00FE2DC9"/>
    <w:rsid w:val="00FE3061"/>
    <w:rsid w:val="00FE3203"/>
    <w:rsid w:val="00FE3326"/>
    <w:rsid w:val="00FE335C"/>
    <w:rsid w:val="00FE3552"/>
    <w:rsid w:val="00FE3946"/>
    <w:rsid w:val="00FE3C99"/>
    <w:rsid w:val="00FE3DB6"/>
    <w:rsid w:val="00FE40BF"/>
    <w:rsid w:val="00FE4270"/>
    <w:rsid w:val="00FE4445"/>
    <w:rsid w:val="00FE44FF"/>
    <w:rsid w:val="00FE4517"/>
    <w:rsid w:val="00FE464F"/>
    <w:rsid w:val="00FE468C"/>
    <w:rsid w:val="00FE48CB"/>
    <w:rsid w:val="00FE4A58"/>
    <w:rsid w:val="00FE4CFC"/>
    <w:rsid w:val="00FE4D5B"/>
    <w:rsid w:val="00FE4DF6"/>
    <w:rsid w:val="00FE4F41"/>
    <w:rsid w:val="00FE5113"/>
    <w:rsid w:val="00FE514F"/>
    <w:rsid w:val="00FE5199"/>
    <w:rsid w:val="00FE565F"/>
    <w:rsid w:val="00FE5FF2"/>
    <w:rsid w:val="00FE6254"/>
    <w:rsid w:val="00FE62D9"/>
    <w:rsid w:val="00FE66B0"/>
    <w:rsid w:val="00FE6820"/>
    <w:rsid w:val="00FE68D5"/>
    <w:rsid w:val="00FE6970"/>
    <w:rsid w:val="00FE6A41"/>
    <w:rsid w:val="00FE6F19"/>
    <w:rsid w:val="00FE6F5A"/>
    <w:rsid w:val="00FE6FDB"/>
    <w:rsid w:val="00FE70FB"/>
    <w:rsid w:val="00FE7436"/>
    <w:rsid w:val="00FE7572"/>
    <w:rsid w:val="00FE75FF"/>
    <w:rsid w:val="00FE7625"/>
    <w:rsid w:val="00FE7B7D"/>
    <w:rsid w:val="00FE7B96"/>
    <w:rsid w:val="00FE7CEA"/>
    <w:rsid w:val="00FE7D28"/>
    <w:rsid w:val="00FE7ED8"/>
    <w:rsid w:val="00FF00DB"/>
    <w:rsid w:val="00FF05FF"/>
    <w:rsid w:val="00FF0789"/>
    <w:rsid w:val="00FF07D7"/>
    <w:rsid w:val="00FF081E"/>
    <w:rsid w:val="00FF0AD0"/>
    <w:rsid w:val="00FF0BCE"/>
    <w:rsid w:val="00FF0EAC"/>
    <w:rsid w:val="00FF0F04"/>
    <w:rsid w:val="00FF0FBA"/>
    <w:rsid w:val="00FF0FFA"/>
    <w:rsid w:val="00FF1018"/>
    <w:rsid w:val="00FF1046"/>
    <w:rsid w:val="00FF1118"/>
    <w:rsid w:val="00FF12B9"/>
    <w:rsid w:val="00FF12C0"/>
    <w:rsid w:val="00FF18A7"/>
    <w:rsid w:val="00FF1B5F"/>
    <w:rsid w:val="00FF1C91"/>
    <w:rsid w:val="00FF217D"/>
    <w:rsid w:val="00FF2283"/>
    <w:rsid w:val="00FF2473"/>
    <w:rsid w:val="00FF248C"/>
    <w:rsid w:val="00FF2518"/>
    <w:rsid w:val="00FF29DD"/>
    <w:rsid w:val="00FF2E91"/>
    <w:rsid w:val="00FF2F38"/>
    <w:rsid w:val="00FF2FDB"/>
    <w:rsid w:val="00FF3123"/>
    <w:rsid w:val="00FF3326"/>
    <w:rsid w:val="00FF3365"/>
    <w:rsid w:val="00FF34DE"/>
    <w:rsid w:val="00FF3AC1"/>
    <w:rsid w:val="00FF3B96"/>
    <w:rsid w:val="00FF3CCB"/>
    <w:rsid w:val="00FF3D9B"/>
    <w:rsid w:val="00FF3FE1"/>
    <w:rsid w:val="00FF408B"/>
    <w:rsid w:val="00FF4781"/>
    <w:rsid w:val="00FF4793"/>
    <w:rsid w:val="00FF4A79"/>
    <w:rsid w:val="00FF4BBA"/>
    <w:rsid w:val="00FF4BF4"/>
    <w:rsid w:val="00FF4E78"/>
    <w:rsid w:val="00FF5041"/>
    <w:rsid w:val="00FF50AB"/>
    <w:rsid w:val="00FF5129"/>
    <w:rsid w:val="00FF516C"/>
    <w:rsid w:val="00FF52C4"/>
    <w:rsid w:val="00FF52EA"/>
    <w:rsid w:val="00FF533E"/>
    <w:rsid w:val="00FF55BE"/>
    <w:rsid w:val="00FF55C7"/>
    <w:rsid w:val="00FF58DA"/>
    <w:rsid w:val="00FF59B4"/>
    <w:rsid w:val="00FF5AB3"/>
    <w:rsid w:val="00FF5BF8"/>
    <w:rsid w:val="00FF5D43"/>
    <w:rsid w:val="00FF5F38"/>
    <w:rsid w:val="00FF6016"/>
    <w:rsid w:val="00FF6242"/>
    <w:rsid w:val="00FF67F0"/>
    <w:rsid w:val="00FF7008"/>
    <w:rsid w:val="00FF71D6"/>
    <w:rsid w:val="00FF72A6"/>
    <w:rsid w:val="00FF7356"/>
    <w:rsid w:val="00FF76B0"/>
    <w:rsid w:val="00FF77B5"/>
    <w:rsid w:val="00FF7885"/>
    <w:rsid w:val="00FF78B5"/>
    <w:rsid w:val="00FF79E9"/>
    <w:rsid w:val="00FF7A59"/>
    <w:rsid w:val="00FF7C3A"/>
    <w:rsid w:val="00FF7CEF"/>
    <w:rsid w:val="00FF7F36"/>
    <w:rsid w:val="00FF7FBA"/>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colormenu v:ext="edit" fillcolor="none [1943]"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 w:type="character" w:customStyle="1" w:styleId="ndswieto">
    <w:name w:val="nd_swieto"/>
    <w:basedOn w:val="DefaultParagraphFont"/>
    <w:rsid w:val="004257C9"/>
  </w:style>
  <w:style w:type="character" w:customStyle="1" w:styleId="small-caps">
    <w:name w:val="small-caps"/>
    <w:basedOn w:val="DefaultParagraphFont"/>
    <w:rsid w:val="00074F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 w:type="character" w:customStyle="1" w:styleId="ndswieto">
    <w:name w:val="nd_swieto"/>
    <w:basedOn w:val="DefaultParagraphFont"/>
    <w:rsid w:val="004257C9"/>
  </w:style>
  <w:style w:type="character" w:customStyle="1" w:styleId="small-caps">
    <w:name w:val="small-caps"/>
    <w:basedOn w:val="DefaultParagraphFont"/>
    <w:rsid w:val="00074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136">
      <w:bodyDiv w:val="1"/>
      <w:marLeft w:val="0"/>
      <w:marRight w:val="0"/>
      <w:marTop w:val="0"/>
      <w:marBottom w:val="0"/>
      <w:divBdr>
        <w:top w:val="none" w:sz="0" w:space="0" w:color="auto"/>
        <w:left w:val="none" w:sz="0" w:space="0" w:color="auto"/>
        <w:bottom w:val="none" w:sz="0" w:space="0" w:color="auto"/>
        <w:right w:val="none" w:sz="0" w:space="0" w:color="auto"/>
      </w:divBdr>
    </w:div>
    <w:div w:id="9264989">
      <w:bodyDiv w:val="1"/>
      <w:marLeft w:val="0"/>
      <w:marRight w:val="0"/>
      <w:marTop w:val="0"/>
      <w:marBottom w:val="0"/>
      <w:divBdr>
        <w:top w:val="none" w:sz="0" w:space="0" w:color="auto"/>
        <w:left w:val="none" w:sz="0" w:space="0" w:color="auto"/>
        <w:bottom w:val="none" w:sz="0" w:space="0" w:color="auto"/>
        <w:right w:val="none" w:sz="0" w:space="0" w:color="auto"/>
      </w:divBdr>
      <w:divsChild>
        <w:div w:id="1853914074">
          <w:marLeft w:val="0"/>
          <w:marRight w:val="0"/>
          <w:marTop w:val="0"/>
          <w:marBottom w:val="0"/>
          <w:divBdr>
            <w:top w:val="none" w:sz="0" w:space="0" w:color="auto"/>
            <w:left w:val="none" w:sz="0" w:space="0" w:color="auto"/>
            <w:bottom w:val="none" w:sz="0" w:space="0" w:color="auto"/>
            <w:right w:val="none" w:sz="0" w:space="0" w:color="auto"/>
          </w:divBdr>
        </w:div>
      </w:divsChild>
    </w:div>
    <w:div w:id="12076256">
      <w:bodyDiv w:val="1"/>
      <w:marLeft w:val="0"/>
      <w:marRight w:val="0"/>
      <w:marTop w:val="0"/>
      <w:marBottom w:val="0"/>
      <w:divBdr>
        <w:top w:val="none" w:sz="0" w:space="0" w:color="auto"/>
        <w:left w:val="none" w:sz="0" w:space="0" w:color="auto"/>
        <w:bottom w:val="none" w:sz="0" w:space="0" w:color="auto"/>
        <w:right w:val="none" w:sz="0" w:space="0" w:color="auto"/>
      </w:divBdr>
    </w:div>
    <w:div w:id="12464193">
      <w:bodyDiv w:val="1"/>
      <w:marLeft w:val="0"/>
      <w:marRight w:val="0"/>
      <w:marTop w:val="0"/>
      <w:marBottom w:val="0"/>
      <w:divBdr>
        <w:top w:val="none" w:sz="0" w:space="0" w:color="auto"/>
        <w:left w:val="none" w:sz="0" w:space="0" w:color="auto"/>
        <w:bottom w:val="none" w:sz="0" w:space="0" w:color="auto"/>
        <w:right w:val="none" w:sz="0" w:space="0" w:color="auto"/>
      </w:divBdr>
      <w:divsChild>
        <w:div w:id="378479960">
          <w:marLeft w:val="0"/>
          <w:marRight w:val="0"/>
          <w:marTop w:val="0"/>
          <w:marBottom w:val="0"/>
          <w:divBdr>
            <w:top w:val="none" w:sz="0" w:space="0" w:color="auto"/>
            <w:left w:val="none" w:sz="0" w:space="0" w:color="auto"/>
            <w:bottom w:val="none" w:sz="0" w:space="0" w:color="auto"/>
            <w:right w:val="none" w:sz="0" w:space="0" w:color="auto"/>
          </w:divBdr>
          <w:divsChild>
            <w:div w:id="21192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924">
      <w:bodyDiv w:val="1"/>
      <w:marLeft w:val="0"/>
      <w:marRight w:val="0"/>
      <w:marTop w:val="0"/>
      <w:marBottom w:val="0"/>
      <w:divBdr>
        <w:top w:val="none" w:sz="0" w:space="0" w:color="auto"/>
        <w:left w:val="none" w:sz="0" w:space="0" w:color="auto"/>
        <w:bottom w:val="none" w:sz="0" w:space="0" w:color="auto"/>
        <w:right w:val="none" w:sz="0" w:space="0" w:color="auto"/>
      </w:divBdr>
    </w:div>
    <w:div w:id="15541588">
      <w:bodyDiv w:val="1"/>
      <w:marLeft w:val="0"/>
      <w:marRight w:val="0"/>
      <w:marTop w:val="0"/>
      <w:marBottom w:val="0"/>
      <w:divBdr>
        <w:top w:val="none" w:sz="0" w:space="0" w:color="auto"/>
        <w:left w:val="none" w:sz="0" w:space="0" w:color="auto"/>
        <w:bottom w:val="none" w:sz="0" w:space="0" w:color="auto"/>
        <w:right w:val="none" w:sz="0" w:space="0" w:color="auto"/>
      </w:divBdr>
    </w:div>
    <w:div w:id="15619671">
      <w:bodyDiv w:val="1"/>
      <w:marLeft w:val="0"/>
      <w:marRight w:val="0"/>
      <w:marTop w:val="0"/>
      <w:marBottom w:val="0"/>
      <w:divBdr>
        <w:top w:val="none" w:sz="0" w:space="0" w:color="auto"/>
        <w:left w:val="none" w:sz="0" w:space="0" w:color="auto"/>
        <w:bottom w:val="none" w:sz="0" w:space="0" w:color="auto"/>
        <w:right w:val="none" w:sz="0" w:space="0" w:color="auto"/>
      </w:divBdr>
      <w:divsChild>
        <w:div w:id="567036666">
          <w:marLeft w:val="0"/>
          <w:marRight w:val="0"/>
          <w:marTop w:val="0"/>
          <w:marBottom w:val="0"/>
          <w:divBdr>
            <w:top w:val="none" w:sz="0" w:space="0" w:color="auto"/>
            <w:left w:val="none" w:sz="0" w:space="0" w:color="auto"/>
            <w:bottom w:val="none" w:sz="0" w:space="0" w:color="auto"/>
            <w:right w:val="none" w:sz="0" w:space="0" w:color="auto"/>
          </w:divBdr>
          <w:divsChild>
            <w:div w:id="1337881042">
              <w:marLeft w:val="0"/>
              <w:marRight w:val="0"/>
              <w:marTop w:val="0"/>
              <w:marBottom w:val="0"/>
              <w:divBdr>
                <w:top w:val="none" w:sz="0" w:space="0" w:color="auto"/>
                <w:left w:val="none" w:sz="0" w:space="0" w:color="auto"/>
                <w:bottom w:val="none" w:sz="0" w:space="0" w:color="auto"/>
                <w:right w:val="none" w:sz="0" w:space="0" w:color="auto"/>
              </w:divBdr>
              <w:divsChild>
                <w:div w:id="14136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214">
      <w:bodyDiv w:val="1"/>
      <w:marLeft w:val="0"/>
      <w:marRight w:val="0"/>
      <w:marTop w:val="0"/>
      <w:marBottom w:val="0"/>
      <w:divBdr>
        <w:top w:val="none" w:sz="0" w:space="0" w:color="auto"/>
        <w:left w:val="none" w:sz="0" w:space="0" w:color="auto"/>
        <w:bottom w:val="none" w:sz="0" w:space="0" w:color="auto"/>
        <w:right w:val="none" w:sz="0" w:space="0" w:color="auto"/>
      </w:divBdr>
      <w:divsChild>
        <w:div w:id="472522230">
          <w:marLeft w:val="0"/>
          <w:marRight w:val="0"/>
          <w:marTop w:val="300"/>
          <w:marBottom w:val="0"/>
          <w:divBdr>
            <w:top w:val="none" w:sz="0" w:space="0" w:color="auto"/>
            <w:left w:val="none" w:sz="0" w:space="0" w:color="auto"/>
            <w:bottom w:val="none" w:sz="0" w:space="0" w:color="auto"/>
            <w:right w:val="none" w:sz="0" w:space="0" w:color="auto"/>
          </w:divBdr>
        </w:div>
      </w:divsChild>
    </w:div>
    <w:div w:id="32317329">
      <w:bodyDiv w:val="1"/>
      <w:marLeft w:val="0"/>
      <w:marRight w:val="0"/>
      <w:marTop w:val="0"/>
      <w:marBottom w:val="0"/>
      <w:divBdr>
        <w:top w:val="none" w:sz="0" w:space="0" w:color="auto"/>
        <w:left w:val="none" w:sz="0" w:space="0" w:color="auto"/>
        <w:bottom w:val="none" w:sz="0" w:space="0" w:color="auto"/>
        <w:right w:val="none" w:sz="0" w:space="0" w:color="auto"/>
      </w:divBdr>
      <w:divsChild>
        <w:div w:id="593788597">
          <w:marLeft w:val="0"/>
          <w:marRight w:val="0"/>
          <w:marTop w:val="0"/>
          <w:marBottom w:val="0"/>
          <w:divBdr>
            <w:top w:val="none" w:sz="0" w:space="0" w:color="auto"/>
            <w:left w:val="none" w:sz="0" w:space="0" w:color="auto"/>
            <w:bottom w:val="none" w:sz="0" w:space="0" w:color="auto"/>
            <w:right w:val="none" w:sz="0" w:space="0" w:color="auto"/>
          </w:divBdr>
          <w:divsChild>
            <w:div w:id="976226729">
              <w:marLeft w:val="0"/>
              <w:marRight w:val="0"/>
              <w:marTop w:val="0"/>
              <w:marBottom w:val="0"/>
              <w:divBdr>
                <w:top w:val="none" w:sz="0" w:space="0" w:color="auto"/>
                <w:left w:val="none" w:sz="0" w:space="0" w:color="auto"/>
                <w:bottom w:val="none" w:sz="0" w:space="0" w:color="auto"/>
                <w:right w:val="none" w:sz="0" w:space="0" w:color="auto"/>
              </w:divBdr>
              <w:divsChild>
                <w:div w:id="11288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7852">
      <w:bodyDiv w:val="1"/>
      <w:marLeft w:val="0"/>
      <w:marRight w:val="0"/>
      <w:marTop w:val="0"/>
      <w:marBottom w:val="0"/>
      <w:divBdr>
        <w:top w:val="none" w:sz="0" w:space="0" w:color="auto"/>
        <w:left w:val="none" w:sz="0" w:space="0" w:color="auto"/>
        <w:bottom w:val="none" w:sz="0" w:space="0" w:color="auto"/>
        <w:right w:val="none" w:sz="0" w:space="0" w:color="auto"/>
      </w:divBdr>
      <w:divsChild>
        <w:div w:id="230971785">
          <w:marLeft w:val="0"/>
          <w:marRight w:val="0"/>
          <w:marTop w:val="0"/>
          <w:marBottom w:val="0"/>
          <w:divBdr>
            <w:top w:val="none" w:sz="0" w:space="0" w:color="auto"/>
            <w:left w:val="none" w:sz="0" w:space="0" w:color="auto"/>
            <w:bottom w:val="none" w:sz="0" w:space="0" w:color="auto"/>
            <w:right w:val="none" w:sz="0" w:space="0" w:color="auto"/>
          </w:divBdr>
        </w:div>
        <w:div w:id="141043389">
          <w:marLeft w:val="0"/>
          <w:marRight w:val="0"/>
          <w:marTop w:val="0"/>
          <w:marBottom w:val="0"/>
          <w:divBdr>
            <w:top w:val="none" w:sz="0" w:space="0" w:color="auto"/>
            <w:left w:val="none" w:sz="0" w:space="0" w:color="auto"/>
            <w:bottom w:val="none" w:sz="0" w:space="0" w:color="auto"/>
            <w:right w:val="none" w:sz="0" w:space="0" w:color="auto"/>
          </w:divBdr>
        </w:div>
        <w:div w:id="1185896631">
          <w:marLeft w:val="0"/>
          <w:marRight w:val="0"/>
          <w:marTop w:val="0"/>
          <w:marBottom w:val="0"/>
          <w:divBdr>
            <w:top w:val="none" w:sz="0" w:space="0" w:color="auto"/>
            <w:left w:val="none" w:sz="0" w:space="0" w:color="auto"/>
            <w:bottom w:val="none" w:sz="0" w:space="0" w:color="auto"/>
            <w:right w:val="none" w:sz="0" w:space="0" w:color="auto"/>
          </w:divBdr>
        </w:div>
        <w:div w:id="2090148156">
          <w:marLeft w:val="0"/>
          <w:marRight w:val="0"/>
          <w:marTop w:val="0"/>
          <w:marBottom w:val="0"/>
          <w:divBdr>
            <w:top w:val="none" w:sz="0" w:space="0" w:color="auto"/>
            <w:left w:val="none" w:sz="0" w:space="0" w:color="auto"/>
            <w:bottom w:val="none" w:sz="0" w:space="0" w:color="auto"/>
            <w:right w:val="none" w:sz="0" w:space="0" w:color="auto"/>
          </w:divBdr>
        </w:div>
        <w:div w:id="2129275787">
          <w:marLeft w:val="0"/>
          <w:marRight w:val="0"/>
          <w:marTop w:val="0"/>
          <w:marBottom w:val="0"/>
          <w:divBdr>
            <w:top w:val="none" w:sz="0" w:space="0" w:color="auto"/>
            <w:left w:val="none" w:sz="0" w:space="0" w:color="auto"/>
            <w:bottom w:val="none" w:sz="0" w:space="0" w:color="auto"/>
            <w:right w:val="none" w:sz="0" w:space="0" w:color="auto"/>
          </w:divBdr>
        </w:div>
        <w:div w:id="1970014590">
          <w:marLeft w:val="0"/>
          <w:marRight w:val="0"/>
          <w:marTop w:val="0"/>
          <w:marBottom w:val="0"/>
          <w:divBdr>
            <w:top w:val="none" w:sz="0" w:space="0" w:color="auto"/>
            <w:left w:val="none" w:sz="0" w:space="0" w:color="auto"/>
            <w:bottom w:val="none" w:sz="0" w:space="0" w:color="auto"/>
            <w:right w:val="none" w:sz="0" w:space="0" w:color="auto"/>
          </w:divBdr>
        </w:div>
        <w:div w:id="1050231974">
          <w:marLeft w:val="0"/>
          <w:marRight w:val="0"/>
          <w:marTop w:val="0"/>
          <w:marBottom w:val="0"/>
          <w:divBdr>
            <w:top w:val="none" w:sz="0" w:space="0" w:color="auto"/>
            <w:left w:val="none" w:sz="0" w:space="0" w:color="auto"/>
            <w:bottom w:val="none" w:sz="0" w:space="0" w:color="auto"/>
            <w:right w:val="none" w:sz="0" w:space="0" w:color="auto"/>
          </w:divBdr>
        </w:div>
        <w:div w:id="701050722">
          <w:marLeft w:val="0"/>
          <w:marRight w:val="0"/>
          <w:marTop w:val="0"/>
          <w:marBottom w:val="0"/>
          <w:divBdr>
            <w:top w:val="none" w:sz="0" w:space="0" w:color="auto"/>
            <w:left w:val="none" w:sz="0" w:space="0" w:color="auto"/>
            <w:bottom w:val="none" w:sz="0" w:space="0" w:color="auto"/>
            <w:right w:val="none" w:sz="0" w:space="0" w:color="auto"/>
          </w:divBdr>
        </w:div>
        <w:div w:id="1505707370">
          <w:marLeft w:val="0"/>
          <w:marRight w:val="0"/>
          <w:marTop w:val="0"/>
          <w:marBottom w:val="0"/>
          <w:divBdr>
            <w:top w:val="none" w:sz="0" w:space="0" w:color="auto"/>
            <w:left w:val="none" w:sz="0" w:space="0" w:color="auto"/>
            <w:bottom w:val="none" w:sz="0" w:space="0" w:color="auto"/>
            <w:right w:val="none" w:sz="0" w:space="0" w:color="auto"/>
          </w:divBdr>
        </w:div>
      </w:divsChild>
    </w:div>
    <w:div w:id="39139488">
      <w:bodyDiv w:val="1"/>
      <w:marLeft w:val="0"/>
      <w:marRight w:val="0"/>
      <w:marTop w:val="0"/>
      <w:marBottom w:val="0"/>
      <w:divBdr>
        <w:top w:val="none" w:sz="0" w:space="0" w:color="auto"/>
        <w:left w:val="none" w:sz="0" w:space="0" w:color="auto"/>
        <w:bottom w:val="none" w:sz="0" w:space="0" w:color="auto"/>
        <w:right w:val="none" w:sz="0" w:space="0" w:color="auto"/>
      </w:divBdr>
    </w:div>
    <w:div w:id="44181193">
      <w:bodyDiv w:val="1"/>
      <w:marLeft w:val="0"/>
      <w:marRight w:val="0"/>
      <w:marTop w:val="0"/>
      <w:marBottom w:val="0"/>
      <w:divBdr>
        <w:top w:val="none" w:sz="0" w:space="0" w:color="auto"/>
        <w:left w:val="none" w:sz="0" w:space="0" w:color="auto"/>
        <w:bottom w:val="none" w:sz="0" w:space="0" w:color="auto"/>
        <w:right w:val="none" w:sz="0" w:space="0" w:color="auto"/>
      </w:divBdr>
      <w:divsChild>
        <w:div w:id="257183102">
          <w:marLeft w:val="0"/>
          <w:marRight w:val="0"/>
          <w:marTop w:val="0"/>
          <w:marBottom w:val="0"/>
          <w:divBdr>
            <w:top w:val="none" w:sz="0" w:space="0" w:color="auto"/>
            <w:left w:val="none" w:sz="0" w:space="0" w:color="auto"/>
            <w:bottom w:val="none" w:sz="0" w:space="0" w:color="auto"/>
            <w:right w:val="none" w:sz="0" w:space="0" w:color="auto"/>
          </w:divBdr>
          <w:divsChild>
            <w:div w:id="835337878">
              <w:marLeft w:val="0"/>
              <w:marRight w:val="0"/>
              <w:marTop w:val="0"/>
              <w:marBottom w:val="0"/>
              <w:divBdr>
                <w:top w:val="none" w:sz="0" w:space="0" w:color="auto"/>
                <w:left w:val="none" w:sz="0" w:space="0" w:color="auto"/>
                <w:bottom w:val="none" w:sz="0" w:space="0" w:color="auto"/>
                <w:right w:val="none" w:sz="0" w:space="0" w:color="auto"/>
              </w:divBdr>
              <w:divsChild>
                <w:div w:id="203257742">
                  <w:marLeft w:val="0"/>
                  <w:marRight w:val="0"/>
                  <w:marTop w:val="0"/>
                  <w:marBottom w:val="0"/>
                  <w:divBdr>
                    <w:top w:val="none" w:sz="0" w:space="0" w:color="auto"/>
                    <w:left w:val="none" w:sz="0" w:space="0" w:color="auto"/>
                    <w:bottom w:val="none" w:sz="0" w:space="0" w:color="auto"/>
                    <w:right w:val="none" w:sz="0" w:space="0" w:color="auto"/>
                  </w:divBdr>
                  <w:divsChild>
                    <w:div w:id="1389644671">
                      <w:marLeft w:val="0"/>
                      <w:marRight w:val="0"/>
                      <w:marTop w:val="0"/>
                      <w:marBottom w:val="0"/>
                      <w:divBdr>
                        <w:top w:val="none" w:sz="0" w:space="0" w:color="auto"/>
                        <w:left w:val="none" w:sz="0" w:space="0" w:color="auto"/>
                        <w:bottom w:val="none" w:sz="0" w:space="0" w:color="auto"/>
                        <w:right w:val="none" w:sz="0" w:space="0" w:color="auto"/>
                      </w:divBdr>
                    </w:div>
                    <w:div w:id="18194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646">
      <w:bodyDiv w:val="1"/>
      <w:marLeft w:val="0"/>
      <w:marRight w:val="0"/>
      <w:marTop w:val="0"/>
      <w:marBottom w:val="0"/>
      <w:divBdr>
        <w:top w:val="none" w:sz="0" w:space="0" w:color="auto"/>
        <w:left w:val="none" w:sz="0" w:space="0" w:color="auto"/>
        <w:bottom w:val="none" w:sz="0" w:space="0" w:color="auto"/>
        <w:right w:val="none" w:sz="0" w:space="0" w:color="auto"/>
      </w:divBdr>
      <w:divsChild>
        <w:div w:id="548763409">
          <w:marLeft w:val="0"/>
          <w:marRight w:val="0"/>
          <w:marTop w:val="0"/>
          <w:marBottom w:val="0"/>
          <w:divBdr>
            <w:top w:val="none" w:sz="0" w:space="0" w:color="auto"/>
            <w:left w:val="none" w:sz="0" w:space="0" w:color="auto"/>
            <w:bottom w:val="none" w:sz="0" w:space="0" w:color="auto"/>
            <w:right w:val="none" w:sz="0" w:space="0" w:color="auto"/>
          </w:divBdr>
          <w:divsChild>
            <w:div w:id="978992113">
              <w:marLeft w:val="-300"/>
              <w:marRight w:val="0"/>
              <w:marTop w:val="0"/>
              <w:marBottom w:val="0"/>
              <w:divBdr>
                <w:top w:val="none" w:sz="0" w:space="0" w:color="auto"/>
                <w:left w:val="none" w:sz="0" w:space="0" w:color="auto"/>
                <w:bottom w:val="none" w:sz="0" w:space="0" w:color="auto"/>
                <w:right w:val="none" w:sz="0" w:space="0" w:color="auto"/>
              </w:divBdr>
              <w:divsChild>
                <w:div w:id="322125193">
                  <w:marLeft w:val="0"/>
                  <w:marRight w:val="0"/>
                  <w:marTop w:val="0"/>
                  <w:marBottom w:val="0"/>
                  <w:divBdr>
                    <w:top w:val="none" w:sz="0" w:space="0" w:color="auto"/>
                    <w:left w:val="none" w:sz="0" w:space="0" w:color="auto"/>
                    <w:bottom w:val="none" w:sz="0" w:space="0" w:color="auto"/>
                    <w:right w:val="none" w:sz="0" w:space="0" w:color="auto"/>
                  </w:divBdr>
                  <w:divsChild>
                    <w:div w:id="301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6567">
      <w:bodyDiv w:val="1"/>
      <w:marLeft w:val="0"/>
      <w:marRight w:val="0"/>
      <w:marTop w:val="0"/>
      <w:marBottom w:val="0"/>
      <w:divBdr>
        <w:top w:val="none" w:sz="0" w:space="0" w:color="auto"/>
        <w:left w:val="none" w:sz="0" w:space="0" w:color="auto"/>
        <w:bottom w:val="none" w:sz="0" w:space="0" w:color="auto"/>
        <w:right w:val="none" w:sz="0" w:space="0" w:color="auto"/>
      </w:divBdr>
    </w:div>
    <w:div w:id="49814998">
      <w:bodyDiv w:val="1"/>
      <w:marLeft w:val="0"/>
      <w:marRight w:val="0"/>
      <w:marTop w:val="0"/>
      <w:marBottom w:val="0"/>
      <w:divBdr>
        <w:top w:val="none" w:sz="0" w:space="0" w:color="auto"/>
        <w:left w:val="none" w:sz="0" w:space="0" w:color="auto"/>
        <w:bottom w:val="none" w:sz="0" w:space="0" w:color="auto"/>
        <w:right w:val="none" w:sz="0" w:space="0" w:color="auto"/>
      </w:divBdr>
    </w:div>
    <w:div w:id="55933034">
      <w:bodyDiv w:val="1"/>
      <w:marLeft w:val="0"/>
      <w:marRight w:val="0"/>
      <w:marTop w:val="0"/>
      <w:marBottom w:val="0"/>
      <w:divBdr>
        <w:top w:val="none" w:sz="0" w:space="0" w:color="auto"/>
        <w:left w:val="none" w:sz="0" w:space="0" w:color="auto"/>
        <w:bottom w:val="none" w:sz="0" w:space="0" w:color="auto"/>
        <w:right w:val="none" w:sz="0" w:space="0" w:color="auto"/>
      </w:divBdr>
      <w:divsChild>
        <w:div w:id="1625305021">
          <w:marLeft w:val="0"/>
          <w:marRight w:val="0"/>
          <w:marTop w:val="0"/>
          <w:marBottom w:val="0"/>
          <w:divBdr>
            <w:top w:val="none" w:sz="0" w:space="0" w:color="auto"/>
            <w:left w:val="none" w:sz="0" w:space="0" w:color="auto"/>
            <w:bottom w:val="none" w:sz="0" w:space="0" w:color="auto"/>
            <w:right w:val="none" w:sz="0" w:space="0" w:color="auto"/>
          </w:divBdr>
        </w:div>
      </w:divsChild>
    </w:div>
    <w:div w:id="55934387">
      <w:bodyDiv w:val="1"/>
      <w:marLeft w:val="0"/>
      <w:marRight w:val="0"/>
      <w:marTop w:val="0"/>
      <w:marBottom w:val="0"/>
      <w:divBdr>
        <w:top w:val="none" w:sz="0" w:space="0" w:color="auto"/>
        <w:left w:val="none" w:sz="0" w:space="0" w:color="auto"/>
        <w:bottom w:val="none" w:sz="0" w:space="0" w:color="auto"/>
        <w:right w:val="none" w:sz="0" w:space="0" w:color="auto"/>
      </w:divBdr>
    </w:div>
    <w:div w:id="59448175">
      <w:bodyDiv w:val="1"/>
      <w:marLeft w:val="0"/>
      <w:marRight w:val="0"/>
      <w:marTop w:val="0"/>
      <w:marBottom w:val="0"/>
      <w:divBdr>
        <w:top w:val="none" w:sz="0" w:space="0" w:color="auto"/>
        <w:left w:val="none" w:sz="0" w:space="0" w:color="auto"/>
        <w:bottom w:val="none" w:sz="0" w:space="0" w:color="auto"/>
        <w:right w:val="none" w:sz="0" w:space="0" w:color="auto"/>
      </w:divBdr>
      <w:divsChild>
        <w:div w:id="951473225">
          <w:marLeft w:val="0"/>
          <w:marRight w:val="0"/>
          <w:marTop w:val="0"/>
          <w:marBottom w:val="0"/>
          <w:divBdr>
            <w:top w:val="none" w:sz="0" w:space="0" w:color="auto"/>
            <w:left w:val="none" w:sz="0" w:space="0" w:color="auto"/>
            <w:bottom w:val="none" w:sz="0" w:space="0" w:color="auto"/>
            <w:right w:val="none" w:sz="0" w:space="0" w:color="auto"/>
          </w:divBdr>
          <w:divsChild>
            <w:div w:id="213199076">
              <w:marLeft w:val="0"/>
              <w:marRight w:val="0"/>
              <w:marTop w:val="0"/>
              <w:marBottom w:val="0"/>
              <w:divBdr>
                <w:top w:val="none" w:sz="0" w:space="0" w:color="auto"/>
                <w:left w:val="none" w:sz="0" w:space="0" w:color="auto"/>
                <w:bottom w:val="none" w:sz="0" w:space="0" w:color="auto"/>
                <w:right w:val="none" w:sz="0" w:space="0" w:color="auto"/>
              </w:divBdr>
              <w:divsChild>
                <w:div w:id="1268611374">
                  <w:marLeft w:val="0"/>
                  <w:marRight w:val="0"/>
                  <w:marTop w:val="0"/>
                  <w:marBottom w:val="0"/>
                  <w:divBdr>
                    <w:top w:val="none" w:sz="0" w:space="0" w:color="auto"/>
                    <w:left w:val="none" w:sz="0" w:space="0" w:color="auto"/>
                    <w:bottom w:val="none" w:sz="0" w:space="0" w:color="auto"/>
                    <w:right w:val="none" w:sz="0" w:space="0" w:color="auto"/>
                  </w:divBdr>
                  <w:divsChild>
                    <w:div w:id="129245675">
                      <w:marLeft w:val="0"/>
                      <w:marRight w:val="0"/>
                      <w:marTop w:val="0"/>
                      <w:marBottom w:val="0"/>
                      <w:divBdr>
                        <w:top w:val="none" w:sz="0" w:space="0" w:color="auto"/>
                        <w:left w:val="none" w:sz="0" w:space="0" w:color="auto"/>
                        <w:bottom w:val="none" w:sz="0" w:space="0" w:color="auto"/>
                        <w:right w:val="none" w:sz="0" w:space="0" w:color="auto"/>
                      </w:divBdr>
                      <w:divsChild>
                        <w:div w:id="2128353422">
                          <w:marLeft w:val="0"/>
                          <w:marRight w:val="0"/>
                          <w:marTop w:val="0"/>
                          <w:marBottom w:val="0"/>
                          <w:divBdr>
                            <w:top w:val="none" w:sz="0" w:space="0" w:color="auto"/>
                            <w:left w:val="none" w:sz="0" w:space="0" w:color="auto"/>
                            <w:bottom w:val="none" w:sz="0" w:space="0" w:color="auto"/>
                            <w:right w:val="none" w:sz="0" w:space="0" w:color="auto"/>
                          </w:divBdr>
                          <w:divsChild>
                            <w:div w:id="1538276009">
                              <w:marLeft w:val="0"/>
                              <w:marRight w:val="0"/>
                              <w:marTop w:val="0"/>
                              <w:marBottom w:val="0"/>
                              <w:divBdr>
                                <w:top w:val="none" w:sz="0" w:space="0" w:color="auto"/>
                                <w:left w:val="none" w:sz="0" w:space="0" w:color="auto"/>
                                <w:bottom w:val="none" w:sz="0" w:space="0" w:color="auto"/>
                                <w:right w:val="none" w:sz="0" w:space="0" w:color="auto"/>
                              </w:divBdr>
                              <w:divsChild>
                                <w:div w:id="2104841468">
                                  <w:marLeft w:val="0"/>
                                  <w:marRight w:val="0"/>
                                  <w:marTop w:val="0"/>
                                  <w:marBottom w:val="0"/>
                                  <w:divBdr>
                                    <w:top w:val="none" w:sz="0" w:space="0" w:color="auto"/>
                                    <w:left w:val="none" w:sz="0" w:space="0" w:color="auto"/>
                                    <w:bottom w:val="none" w:sz="0" w:space="0" w:color="auto"/>
                                    <w:right w:val="none" w:sz="0" w:space="0" w:color="auto"/>
                                  </w:divBdr>
                                  <w:divsChild>
                                    <w:div w:id="1547913097">
                                      <w:marLeft w:val="-150"/>
                                      <w:marRight w:val="-150"/>
                                      <w:marTop w:val="0"/>
                                      <w:marBottom w:val="0"/>
                                      <w:divBdr>
                                        <w:top w:val="none" w:sz="0" w:space="0" w:color="auto"/>
                                        <w:left w:val="none" w:sz="0" w:space="0" w:color="auto"/>
                                        <w:bottom w:val="none" w:sz="0" w:space="0" w:color="auto"/>
                                        <w:right w:val="none" w:sz="0" w:space="0" w:color="auto"/>
                                      </w:divBdr>
                                      <w:divsChild>
                                        <w:div w:id="1981575245">
                                          <w:marLeft w:val="0"/>
                                          <w:marRight w:val="0"/>
                                          <w:marTop w:val="0"/>
                                          <w:marBottom w:val="0"/>
                                          <w:divBdr>
                                            <w:top w:val="none" w:sz="0" w:space="0" w:color="auto"/>
                                            <w:left w:val="none" w:sz="0" w:space="0" w:color="auto"/>
                                            <w:bottom w:val="none" w:sz="0" w:space="0" w:color="auto"/>
                                            <w:right w:val="none" w:sz="0" w:space="0" w:color="auto"/>
                                          </w:divBdr>
                                          <w:divsChild>
                                            <w:div w:id="1919629786">
                                              <w:marLeft w:val="0"/>
                                              <w:marRight w:val="0"/>
                                              <w:marTop w:val="0"/>
                                              <w:marBottom w:val="0"/>
                                              <w:divBdr>
                                                <w:top w:val="none" w:sz="0" w:space="0" w:color="auto"/>
                                                <w:left w:val="none" w:sz="0" w:space="0" w:color="auto"/>
                                                <w:bottom w:val="none" w:sz="0" w:space="0" w:color="auto"/>
                                                <w:right w:val="none" w:sz="0" w:space="0" w:color="auto"/>
                                              </w:divBdr>
                                              <w:divsChild>
                                                <w:div w:id="2819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302017">
      <w:bodyDiv w:val="1"/>
      <w:marLeft w:val="0"/>
      <w:marRight w:val="0"/>
      <w:marTop w:val="0"/>
      <w:marBottom w:val="0"/>
      <w:divBdr>
        <w:top w:val="none" w:sz="0" w:space="0" w:color="auto"/>
        <w:left w:val="none" w:sz="0" w:space="0" w:color="auto"/>
        <w:bottom w:val="none" w:sz="0" w:space="0" w:color="auto"/>
        <w:right w:val="none" w:sz="0" w:space="0" w:color="auto"/>
      </w:divBdr>
      <w:divsChild>
        <w:div w:id="561986100">
          <w:marLeft w:val="0"/>
          <w:marRight w:val="0"/>
          <w:marTop w:val="100"/>
          <w:marBottom w:val="100"/>
          <w:divBdr>
            <w:top w:val="none" w:sz="0" w:space="0" w:color="auto"/>
            <w:left w:val="none" w:sz="0" w:space="0" w:color="auto"/>
            <w:bottom w:val="none" w:sz="0" w:space="0" w:color="auto"/>
            <w:right w:val="none" w:sz="0" w:space="0" w:color="auto"/>
          </w:divBdr>
          <w:divsChild>
            <w:div w:id="693071387">
              <w:marLeft w:val="0"/>
              <w:marRight w:val="0"/>
              <w:marTop w:val="0"/>
              <w:marBottom w:val="0"/>
              <w:divBdr>
                <w:top w:val="none" w:sz="0" w:space="0" w:color="auto"/>
                <w:left w:val="none" w:sz="0" w:space="0" w:color="auto"/>
                <w:bottom w:val="none" w:sz="0" w:space="0" w:color="auto"/>
                <w:right w:val="none" w:sz="0" w:space="0" w:color="auto"/>
              </w:divBdr>
              <w:divsChild>
                <w:div w:id="857699978">
                  <w:marLeft w:val="0"/>
                  <w:marRight w:val="0"/>
                  <w:marTop w:val="0"/>
                  <w:marBottom w:val="0"/>
                  <w:divBdr>
                    <w:top w:val="single" w:sz="36" w:space="5" w:color="D0D0C0"/>
                    <w:left w:val="single" w:sz="36" w:space="5" w:color="D0D0C0"/>
                    <w:bottom w:val="single" w:sz="36" w:space="5" w:color="D0D0C0"/>
                    <w:right w:val="single" w:sz="36" w:space="5" w:color="D0D0C0"/>
                  </w:divBdr>
                </w:div>
              </w:divsChild>
            </w:div>
          </w:divsChild>
        </w:div>
      </w:divsChild>
    </w:div>
    <w:div w:id="65539778">
      <w:bodyDiv w:val="1"/>
      <w:marLeft w:val="0"/>
      <w:marRight w:val="0"/>
      <w:marTop w:val="0"/>
      <w:marBottom w:val="0"/>
      <w:divBdr>
        <w:top w:val="none" w:sz="0" w:space="0" w:color="auto"/>
        <w:left w:val="none" w:sz="0" w:space="0" w:color="auto"/>
        <w:bottom w:val="none" w:sz="0" w:space="0" w:color="auto"/>
        <w:right w:val="none" w:sz="0" w:space="0" w:color="auto"/>
      </w:divBdr>
    </w:div>
    <w:div w:id="73742411">
      <w:bodyDiv w:val="1"/>
      <w:marLeft w:val="0"/>
      <w:marRight w:val="0"/>
      <w:marTop w:val="0"/>
      <w:marBottom w:val="0"/>
      <w:divBdr>
        <w:top w:val="none" w:sz="0" w:space="0" w:color="auto"/>
        <w:left w:val="none" w:sz="0" w:space="0" w:color="auto"/>
        <w:bottom w:val="none" w:sz="0" w:space="0" w:color="auto"/>
        <w:right w:val="none" w:sz="0" w:space="0" w:color="auto"/>
      </w:divBdr>
      <w:divsChild>
        <w:div w:id="316417560">
          <w:marLeft w:val="0"/>
          <w:marRight w:val="0"/>
          <w:marTop w:val="0"/>
          <w:marBottom w:val="0"/>
          <w:divBdr>
            <w:top w:val="none" w:sz="0" w:space="0" w:color="auto"/>
            <w:left w:val="none" w:sz="0" w:space="0" w:color="auto"/>
            <w:bottom w:val="none" w:sz="0" w:space="0" w:color="auto"/>
            <w:right w:val="none" w:sz="0" w:space="0" w:color="auto"/>
          </w:divBdr>
          <w:divsChild>
            <w:div w:id="663554389">
              <w:marLeft w:val="0"/>
              <w:marRight w:val="0"/>
              <w:marTop w:val="0"/>
              <w:marBottom w:val="0"/>
              <w:divBdr>
                <w:top w:val="none" w:sz="0" w:space="0" w:color="auto"/>
                <w:left w:val="none" w:sz="0" w:space="0" w:color="auto"/>
                <w:bottom w:val="none" w:sz="0" w:space="0" w:color="auto"/>
                <w:right w:val="none" w:sz="0" w:space="0" w:color="auto"/>
              </w:divBdr>
              <w:divsChild>
                <w:div w:id="347755058">
                  <w:marLeft w:val="0"/>
                  <w:marRight w:val="0"/>
                  <w:marTop w:val="0"/>
                  <w:marBottom w:val="0"/>
                  <w:divBdr>
                    <w:top w:val="none" w:sz="0" w:space="0" w:color="auto"/>
                    <w:left w:val="none" w:sz="0" w:space="0" w:color="auto"/>
                    <w:bottom w:val="none" w:sz="0" w:space="0" w:color="auto"/>
                    <w:right w:val="none" w:sz="0" w:space="0" w:color="auto"/>
                  </w:divBdr>
                </w:div>
                <w:div w:id="2065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315">
      <w:bodyDiv w:val="1"/>
      <w:marLeft w:val="0"/>
      <w:marRight w:val="0"/>
      <w:marTop w:val="0"/>
      <w:marBottom w:val="0"/>
      <w:divBdr>
        <w:top w:val="none" w:sz="0" w:space="0" w:color="auto"/>
        <w:left w:val="none" w:sz="0" w:space="0" w:color="auto"/>
        <w:bottom w:val="none" w:sz="0" w:space="0" w:color="auto"/>
        <w:right w:val="none" w:sz="0" w:space="0" w:color="auto"/>
      </w:divBdr>
    </w:div>
    <w:div w:id="79758061">
      <w:bodyDiv w:val="1"/>
      <w:marLeft w:val="0"/>
      <w:marRight w:val="0"/>
      <w:marTop w:val="0"/>
      <w:marBottom w:val="0"/>
      <w:divBdr>
        <w:top w:val="none" w:sz="0" w:space="0" w:color="auto"/>
        <w:left w:val="none" w:sz="0" w:space="0" w:color="auto"/>
        <w:bottom w:val="none" w:sz="0" w:space="0" w:color="auto"/>
        <w:right w:val="none" w:sz="0" w:space="0" w:color="auto"/>
      </w:divBdr>
      <w:divsChild>
        <w:div w:id="1161192072">
          <w:marLeft w:val="0"/>
          <w:marRight w:val="0"/>
          <w:marTop w:val="0"/>
          <w:marBottom w:val="0"/>
          <w:divBdr>
            <w:top w:val="none" w:sz="0" w:space="0" w:color="auto"/>
            <w:left w:val="none" w:sz="0" w:space="0" w:color="auto"/>
            <w:bottom w:val="none" w:sz="0" w:space="0" w:color="auto"/>
            <w:right w:val="none" w:sz="0" w:space="0" w:color="auto"/>
          </w:divBdr>
        </w:div>
        <w:div w:id="1355886320">
          <w:marLeft w:val="0"/>
          <w:marRight w:val="0"/>
          <w:marTop w:val="0"/>
          <w:marBottom w:val="0"/>
          <w:divBdr>
            <w:top w:val="none" w:sz="0" w:space="0" w:color="auto"/>
            <w:left w:val="none" w:sz="0" w:space="0" w:color="auto"/>
            <w:bottom w:val="none" w:sz="0" w:space="0" w:color="auto"/>
            <w:right w:val="none" w:sz="0" w:space="0" w:color="auto"/>
          </w:divBdr>
          <w:divsChild>
            <w:div w:id="998997627">
              <w:marLeft w:val="0"/>
              <w:marRight w:val="0"/>
              <w:marTop w:val="0"/>
              <w:marBottom w:val="0"/>
              <w:divBdr>
                <w:top w:val="none" w:sz="0" w:space="0" w:color="auto"/>
                <w:left w:val="none" w:sz="0" w:space="0" w:color="auto"/>
                <w:bottom w:val="none" w:sz="0" w:space="0" w:color="auto"/>
                <w:right w:val="none" w:sz="0" w:space="0" w:color="auto"/>
              </w:divBdr>
              <w:divsChild>
                <w:div w:id="17530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98222">
          <w:marLeft w:val="0"/>
          <w:marRight w:val="0"/>
          <w:marTop w:val="0"/>
          <w:marBottom w:val="0"/>
          <w:divBdr>
            <w:top w:val="none" w:sz="0" w:space="0" w:color="auto"/>
            <w:left w:val="none" w:sz="0" w:space="0" w:color="auto"/>
            <w:bottom w:val="none" w:sz="0" w:space="0" w:color="auto"/>
            <w:right w:val="none" w:sz="0" w:space="0" w:color="auto"/>
          </w:divBdr>
          <w:divsChild>
            <w:div w:id="979848350">
              <w:marLeft w:val="0"/>
              <w:marRight w:val="0"/>
              <w:marTop w:val="0"/>
              <w:marBottom w:val="0"/>
              <w:divBdr>
                <w:top w:val="none" w:sz="0" w:space="0" w:color="auto"/>
                <w:left w:val="none" w:sz="0" w:space="0" w:color="auto"/>
                <w:bottom w:val="none" w:sz="0" w:space="0" w:color="auto"/>
                <w:right w:val="none" w:sz="0" w:space="0" w:color="auto"/>
              </w:divBdr>
            </w:div>
          </w:divsChild>
        </w:div>
        <w:div w:id="495726256">
          <w:marLeft w:val="0"/>
          <w:marRight w:val="0"/>
          <w:marTop w:val="0"/>
          <w:marBottom w:val="0"/>
          <w:divBdr>
            <w:top w:val="none" w:sz="0" w:space="0" w:color="auto"/>
            <w:left w:val="none" w:sz="0" w:space="0" w:color="auto"/>
            <w:bottom w:val="none" w:sz="0" w:space="0" w:color="auto"/>
            <w:right w:val="none" w:sz="0" w:space="0" w:color="auto"/>
          </w:divBdr>
          <w:divsChild>
            <w:div w:id="537666533">
              <w:marLeft w:val="0"/>
              <w:marRight w:val="0"/>
              <w:marTop w:val="0"/>
              <w:marBottom w:val="0"/>
              <w:divBdr>
                <w:top w:val="none" w:sz="0" w:space="0" w:color="auto"/>
                <w:left w:val="none" w:sz="0" w:space="0" w:color="auto"/>
                <w:bottom w:val="none" w:sz="0" w:space="0" w:color="auto"/>
                <w:right w:val="none" w:sz="0" w:space="0" w:color="auto"/>
              </w:divBdr>
            </w:div>
          </w:divsChild>
        </w:div>
        <w:div w:id="1856189434">
          <w:marLeft w:val="0"/>
          <w:marRight w:val="0"/>
          <w:marTop w:val="0"/>
          <w:marBottom w:val="0"/>
          <w:divBdr>
            <w:top w:val="none" w:sz="0" w:space="0" w:color="auto"/>
            <w:left w:val="none" w:sz="0" w:space="0" w:color="auto"/>
            <w:bottom w:val="none" w:sz="0" w:space="0" w:color="auto"/>
            <w:right w:val="none" w:sz="0" w:space="0" w:color="auto"/>
          </w:divBdr>
          <w:divsChild>
            <w:div w:id="1558542834">
              <w:marLeft w:val="0"/>
              <w:marRight w:val="0"/>
              <w:marTop w:val="0"/>
              <w:marBottom w:val="0"/>
              <w:divBdr>
                <w:top w:val="none" w:sz="0" w:space="0" w:color="auto"/>
                <w:left w:val="none" w:sz="0" w:space="0" w:color="auto"/>
                <w:bottom w:val="none" w:sz="0" w:space="0" w:color="auto"/>
                <w:right w:val="none" w:sz="0" w:space="0" w:color="auto"/>
              </w:divBdr>
            </w:div>
          </w:divsChild>
        </w:div>
        <w:div w:id="163665044">
          <w:marLeft w:val="0"/>
          <w:marRight w:val="0"/>
          <w:marTop w:val="0"/>
          <w:marBottom w:val="0"/>
          <w:divBdr>
            <w:top w:val="none" w:sz="0" w:space="0" w:color="auto"/>
            <w:left w:val="none" w:sz="0" w:space="0" w:color="auto"/>
            <w:bottom w:val="none" w:sz="0" w:space="0" w:color="auto"/>
            <w:right w:val="none" w:sz="0" w:space="0" w:color="auto"/>
          </w:divBdr>
          <w:divsChild>
            <w:div w:id="482041936">
              <w:marLeft w:val="0"/>
              <w:marRight w:val="0"/>
              <w:marTop w:val="0"/>
              <w:marBottom w:val="0"/>
              <w:divBdr>
                <w:top w:val="none" w:sz="0" w:space="0" w:color="auto"/>
                <w:left w:val="none" w:sz="0" w:space="0" w:color="auto"/>
                <w:bottom w:val="none" w:sz="0" w:space="0" w:color="auto"/>
                <w:right w:val="none" w:sz="0" w:space="0" w:color="auto"/>
              </w:divBdr>
            </w:div>
          </w:divsChild>
        </w:div>
        <w:div w:id="1750805638">
          <w:marLeft w:val="0"/>
          <w:marRight w:val="0"/>
          <w:marTop w:val="0"/>
          <w:marBottom w:val="0"/>
          <w:divBdr>
            <w:top w:val="none" w:sz="0" w:space="0" w:color="auto"/>
            <w:left w:val="none" w:sz="0" w:space="0" w:color="auto"/>
            <w:bottom w:val="none" w:sz="0" w:space="0" w:color="auto"/>
            <w:right w:val="none" w:sz="0" w:space="0" w:color="auto"/>
          </w:divBdr>
          <w:divsChild>
            <w:div w:id="1539320367">
              <w:marLeft w:val="0"/>
              <w:marRight w:val="0"/>
              <w:marTop w:val="0"/>
              <w:marBottom w:val="0"/>
              <w:divBdr>
                <w:top w:val="none" w:sz="0" w:space="0" w:color="auto"/>
                <w:left w:val="none" w:sz="0" w:space="0" w:color="auto"/>
                <w:bottom w:val="none" w:sz="0" w:space="0" w:color="auto"/>
                <w:right w:val="none" w:sz="0" w:space="0" w:color="auto"/>
              </w:divBdr>
            </w:div>
          </w:divsChild>
        </w:div>
        <w:div w:id="1763068458">
          <w:marLeft w:val="0"/>
          <w:marRight w:val="0"/>
          <w:marTop w:val="0"/>
          <w:marBottom w:val="0"/>
          <w:divBdr>
            <w:top w:val="none" w:sz="0" w:space="0" w:color="auto"/>
            <w:left w:val="none" w:sz="0" w:space="0" w:color="auto"/>
            <w:bottom w:val="none" w:sz="0" w:space="0" w:color="auto"/>
            <w:right w:val="none" w:sz="0" w:space="0" w:color="auto"/>
          </w:divBdr>
          <w:divsChild>
            <w:div w:id="1148594855">
              <w:marLeft w:val="0"/>
              <w:marRight w:val="0"/>
              <w:marTop w:val="0"/>
              <w:marBottom w:val="0"/>
              <w:divBdr>
                <w:top w:val="none" w:sz="0" w:space="0" w:color="auto"/>
                <w:left w:val="none" w:sz="0" w:space="0" w:color="auto"/>
                <w:bottom w:val="none" w:sz="0" w:space="0" w:color="auto"/>
                <w:right w:val="none" w:sz="0" w:space="0" w:color="auto"/>
              </w:divBdr>
              <w:divsChild>
                <w:div w:id="927269243">
                  <w:marLeft w:val="0"/>
                  <w:marRight w:val="0"/>
                  <w:marTop w:val="0"/>
                  <w:marBottom w:val="0"/>
                  <w:divBdr>
                    <w:top w:val="none" w:sz="0" w:space="0" w:color="auto"/>
                    <w:left w:val="none" w:sz="0" w:space="0" w:color="auto"/>
                    <w:bottom w:val="none" w:sz="0" w:space="0" w:color="auto"/>
                    <w:right w:val="none" w:sz="0" w:space="0" w:color="auto"/>
                  </w:divBdr>
                </w:div>
              </w:divsChild>
            </w:div>
            <w:div w:id="1450661556">
              <w:marLeft w:val="0"/>
              <w:marRight w:val="0"/>
              <w:marTop w:val="0"/>
              <w:marBottom w:val="0"/>
              <w:divBdr>
                <w:top w:val="none" w:sz="0" w:space="0" w:color="auto"/>
                <w:left w:val="none" w:sz="0" w:space="0" w:color="auto"/>
                <w:bottom w:val="none" w:sz="0" w:space="0" w:color="auto"/>
                <w:right w:val="none" w:sz="0" w:space="0" w:color="auto"/>
              </w:divBdr>
              <w:divsChild>
                <w:div w:id="1822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2604">
          <w:marLeft w:val="0"/>
          <w:marRight w:val="0"/>
          <w:marTop w:val="0"/>
          <w:marBottom w:val="0"/>
          <w:divBdr>
            <w:top w:val="none" w:sz="0" w:space="0" w:color="auto"/>
            <w:left w:val="none" w:sz="0" w:space="0" w:color="auto"/>
            <w:bottom w:val="none" w:sz="0" w:space="0" w:color="auto"/>
            <w:right w:val="none" w:sz="0" w:space="0" w:color="auto"/>
          </w:divBdr>
          <w:divsChild>
            <w:div w:id="1195777588">
              <w:marLeft w:val="0"/>
              <w:marRight w:val="0"/>
              <w:marTop w:val="0"/>
              <w:marBottom w:val="0"/>
              <w:divBdr>
                <w:top w:val="none" w:sz="0" w:space="0" w:color="auto"/>
                <w:left w:val="none" w:sz="0" w:space="0" w:color="auto"/>
                <w:bottom w:val="none" w:sz="0" w:space="0" w:color="auto"/>
                <w:right w:val="none" w:sz="0" w:space="0" w:color="auto"/>
              </w:divBdr>
            </w:div>
          </w:divsChild>
        </w:div>
        <w:div w:id="1777557097">
          <w:marLeft w:val="0"/>
          <w:marRight w:val="0"/>
          <w:marTop w:val="0"/>
          <w:marBottom w:val="0"/>
          <w:divBdr>
            <w:top w:val="none" w:sz="0" w:space="0" w:color="auto"/>
            <w:left w:val="none" w:sz="0" w:space="0" w:color="auto"/>
            <w:bottom w:val="none" w:sz="0" w:space="0" w:color="auto"/>
            <w:right w:val="none" w:sz="0" w:space="0" w:color="auto"/>
          </w:divBdr>
          <w:divsChild>
            <w:div w:id="1823616183">
              <w:marLeft w:val="0"/>
              <w:marRight w:val="0"/>
              <w:marTop w:val="0"/>
              <w:marBottom w:val="0"/>
              <w:divBdr>
                <w:top w:val="none" w:sz="0" w:space="0" w:color="auto"/>
                <w:left w:val="none" w:sz="0" w:space="0" w:color="auto"/>
                <w:bottom w:val="none" w:sz="0" w:space="0" w:color="auto"/>
                <w:right w:val="none" w:sz="0" w:space="0" w:color="auto"/>
              </w:divBdr>
            </w:div>
            <w:div w:id="1812095913">
              <w:marLeft w:val="0"/>
              <w:marRight w:val="0"/>
              <w:marTop w:val="0"/>
              <w:marBottom w:val="0"/>
              <w:divBdr>
                <w:top w:val="none" w:sz="0" w:space="0" w:color="auto"/>
                <w:left w:val="none" w:sz="0" w:space="0" w:color="auto"/>
                <w:bottom w:val="none" w:sz="0" w:space="0" w:color="auto"/>
                <w:right w:val="none" w:sz="0" w:space="0" w:color="auto"/>
              </w:divBdr>
              <w:divsChild>
                <w:div w:id="157380462">
                  <w:marLeft w:val="0"/>
                  <w:marRight w:val="0"/>
                  <w:marTop w:val="0"/>
                  <w:marBottom w:val="0"/>
                  <w:divBdr>
                    <w:top w:val="none" w:sz="0" w:space="0" w:color="auto"/>
                    <w:left w:val="none" w:sz="0" w:space="0" w:color="auto"/>
                    <w:bottom w:val="none" w:sz="0" w:space="0" w:color="auto"/>
                    <w:right w:val="none" w:sz="0" w:space="0" w:color="auto"/>
                  </w:divBdr>
                </w:div>
                <w:div w:id="1954896605">
                  <w:marLeft w:val="0"/>
                  <w:marRight w:val="0"/>
                  <w:marTop w:val="0"/>
                  <w:marBottom w:val="0"/>
                  <w:divBdr>
                    <w:top w:val="none" w:sz="0" w:space="0" w:color="auto"/>
                    <w:left w:val="none" w:sz="0" w:space="0" w:color="auto"/>
                    <w:bottom w:val="none" w:sz="0" w:space="0" w:color="auto"/>
                    <w:right w:val="none" w:sz="0" w:space="0" w:color="auto"/>
                  </w:divBdr>
                  <w:divsChild>
                    <w:div w:id="17545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1729">
      <w:bodyDiv w:val="1"/>
      <w:marLeft w:val="0"/>
      <w:marRight w:val="0"/>
      <w:marTop w:val="0"/>
      <w:marBottom w:val="0"/>
      <w:divBdr>
        <w:top w:val="none" w:sz="0" w:space="0" w:color="auto"/>
        <w:left w:val="none" w:sz="0" w:space="0" w:color="auto"/>
        <w:bottom w:val="none" w:sz="0" w:space="0" w:color="auto"/>
        <w:right w:val="none" w:sz="0" w:space="0" w:color="auto"/>
      </w:divBdr>
    </w:div>
    <w:div w:id="88090636">
      <w:bodyDiv w:val="1"/>
      <w:marLeft w:val="0"/>
      <w:marRight w:val="0"/>
      <w:marTop w:val="0"/>
      <w:marBottom w:val="0"/>
      <w:divBdr>
        <w:top w:val="none" w:sz="0" w:space="0" w:color="auto"/>
        <w:left w:val="none" w:sz="0" w:space="0" w:color="auto"/>
        <w:bottom w:val="none" w:sz="0" w:space="0" w:color="auto"/>
        <w:right w:val="none" w:sz="0" w:space="0" w:color="auto"/>
      </w:divBdr>
      <w:divsChild>
        <w:div w:id="96754478">
          <w:marLeft w:val="0"/>
          <w:marRight w:val="0"/>
          <w:marTop w:val="0"/>
          <w:marBottom w:val="0"/>
          <w:divBdr>
            <w:top w:val="none" w:sz="0" w:space="0" w:color="auto"/>
            <w:left w:val="none" w:sz="0" w:space="0" w:color="auto"/>
            <w:bottom w:val="none" w:sz="0" w:space="0" w:color="auto"/>
            <w:right w:val="none" w:sz="0" w:space="0" w:color="auto"/>
          </w:divBdr>
        </w:div>
        <w:div w:id="214436313">
          <w:marLeft w:val="0"/>
          <w:marRight w:val="0"/>
          <w:marTop w:val="0"/>
          <w:marBottom w:val="0"/>
          <w:divBdr>
            <w:top w:val="none" w:sz="0" w:space="0" w:color="auto"/>
            <w:left w:val="none" w:sz="0" w:space="0" w:color="auto"/>
            <w:bottom w:val="none" w:sz="0" w:space="0" w:color="auto"/>
            <w:right w:val="none" w:sz="0" w:space="0" w:color="auto"/>
          </w:divBdr>
        </w:div>
        <w:div w:id="277300910">
          <w:marLeft w:val="0"/>
          <w:marRight w:val="0"/>
          <w:marTop w:val="0"/>
          <w:marBottom w:val="0"/>
          <w:divBdr>
            <w:top w:val="none" w:sz="0" w:space="0" w:color="auto"/>
            <w:left w:val="none" w:sz="0" w:space="0" w:color="auto"/>
            <w:bottom w:val="none" w:sz="0" w:space="0" w:color="auto"/>
            <w:right w:val="none" w:sz="0" w:space="0" w:color="auto"/>
          </w:divBdr>
        </w:div>
        <w:div w:id="658659861">
          <w:marLeft w:val="0"/>
          <w:marRight w:val="0"/>
          <w:marTop w:val="0"/>
          <w:marBottom w:val="0"/>
          <w:divBdr>
            <w:top w:val="none" w:sz="0" w:space="0" w:color="auto"/>
            <w:left w:val="none" w:sz="0" w:space="0" w:color="auto"/>
            <w:bottom w:val="none" w:sz="0" w:space="0" w:color="auto"/>
            <w:right w:val="none" w:sz="0" w:space="0" w:color="auto"/>
          </w:divBdr>
        </w:div>
        <w:div w:id="1001350777">
          <w:marLeft w:val="0"/>
          <w:marRight w:val="0"/>
          <w:marTop w:val="0"/>
          <w:marBottom w:val="0"/>
          <w:divBdr>
            <w:top w:val="none" w:sz="0" w:space="0" w:color="auto"/>
            <w:left w:val="none" w:sz="0" w:space="0" w:color="auto"/>
            <w:bottom w:val="none" w:sz="0" w:space="0" w:color="auto"/>
            <w:right w:val="none" w:sz="0" w:space="0" w:color="auto"/>
          </w:divBdr>
        </w:div>
        <w:div w:id="1246065598">
          <w:marLeft w:val="0"/>
          <w:marRight w:val="0"/>
          <w:marTop w:val="0"/>
          <w:marBottom w:val="0"/>
          <w:divBdr>
            <w:top w:val="none" w:sz="0" w:space="0" w:color="auto"/>
            <w:left w:val="none" w:sz="0" w:space="0" w:color="auto"/>
            <w:bottom w:val="none" w:sz="0" w:space="0" w:color="auto"/>
            <w:right w:val="none" w:sz="0" w:space="0" w:color="auto"/>
          </w:divBdr>
        </w:div>
        <w:div w:id="1432046570">
          <w:marLeft w:val="0"/>
          <w:marRight w:val="0"/>
          <w:marTop w:val="0"/>
          <w:marBottom w:val="0"/>
          <w:divBdr>
            <w:top w:val="none" w:sz="0" w:space="0" w:color="auto"/>
            <w:left w:val="none" w:sz="0" w:space="0" w:color="auto"/>
            <w:bottom w:val="none" w:sz="0" w:space="0" w:color="auto"/>
            <w:right w:val="none" w:sz="0" w:space="0" w:color="auto"/>
          </w:divBdr>
        </w:div>
        <w:div w:id="1915433030">
          <w:marLeft w:val="0"/>
          <w:marRight w:val="0"/>
          <w:marTop w:val="0"/>
          <w:marBottom w:val="0"/>
          <w:divBdr>
            <w:top w:val="none" w:sz="0" w:space="0" w:color="auto"/>
            <w:left w:val="none" w:sz="0" w:space="0" w:color="auto"/>
            <w:bottom w:val="none" w:sz="0" w:space="0" w:color="auto"/>
            <w:right w:val="none" w:sz="0" w:space="0" w:color="auto"/>
          </w:divBdr>
        </w:div>
        <w:div w:id="1957641207">
          <w:marLeft w:val="0"/>
          <w:marRight w:val="0"/>
          <w:marTop w:val="0"/>
          <w:marBottom w:val="0"/>
          <w:divBdr>
            <w:top w:val="none" w:sz="0" w:space="0" w:color="auto"/>
            <w:left w:val="none" w:sz="0" w:space="0" w:color="auto"/>
            <w:bottom w:val="none" w:sz="0" w:space="0" w:color="auto"/>
            <w:right w:val="none" w:sz="0" w:space="0" w:color="auto"/>
          </w:divBdr>
        </w:div>
        <w:div w:id="2104569325">
          <w:marLeft w:val="0"/>
          <w:marRight w:val="0"/>
          <w:marTop w:val="0"/>
          <w:marBottom w:val="0"/>
          <w:divBdr>
            <w:top w:val="none" w:sz="0" w:space="0" w:color="auto"/>
            <w:left w:val="none" w:sz="0" w:space="0" w:color="auto"/>
            <w:bottom w:val="none" w:sz="0" w:space="0" w:color="auto"/>
            <w:right w:val="none" w:sz="0" w:space="0" w:color="auto"/>
          </w:divBdr>
        </w:div>
      </w:divsChild>
    </w:div>
    <w:div w:id="89008231">
      <w:bodyDiv w:val="1"/>
      <w:marLeft w:val="0"/>
      <w:marRight w:val="0"/>
      <w:marTop w:val="0"/>
      <w:marBottom w:val="0"/>
      <w:divBdr>
        <w:top w:val="none" w:sz="0" w:space="0" w:color="auto"/>
        <w:left w:val="none" w:sz="0" w:space="0" w:color="auto"/>
        <w:bottom w:val="none" w:sz="0" w:space="0" w:color="auto"/>
        <w:right w:val="none" w:sz="0" w:space="0" w:color="auto"/>
      </w:divBdr>
    </w:div>
    <w:div w:id="90979815">
      <w:bodyDiv w:val="1"/>
      <w:marLeft w:val="0"/>
      <w:marRight w:val="0"/>
      <w:marTop w:val="0"/>
      <w:marBottom w:val="0"/>
      <w:divBdr>
        <w:top w:val="none" w:sz="0" w:space="0" w:color="auto"/>
        <w:left w:val="none" w:sz="0" w:space="0" w:color="auto"/>
        <w:bottom w:val="none" w:sz="0" w:space="0" w:color="auto"/>
        <w:right w:val="none" w:sz="0" w:space="0" w:color="auto"/>
      </w:divBdr>
      <w:divsChild>
        <w:div w:id="1879118999">
          <w:marLeft w:val="0"/>
          <w:marRight w:val="0"/>
          <w:marTop w:val="0"/>
          <w:marBottom w:val="0"/>
          <w:divBdr>
            <w:top w:val="none" w:sz="0" w:space="0" w:color="auto"/>
            <w:left w:val="none" w:sz="0" w:space="0" w:color="auto"/>
            <w:bottom w:val="none" w:sz="0" w:space="0" w:color="auto"/>
            <w:right w:val="none" w:sz="0" w:space="0" w:color="auto"/>
          </w:divBdr>
          <w:divsChild>
            <w:div w:id="2139491071">
              <w:marLeft w:val="0"/>
              <w:marRight w:val="0"/>
              <w:marTop w:val="0"/>
              <w:marBottom w:val="0"/>
              <w:divBdr>
                <w:top w:val="none" w:sz="0" w:space="0" w:color="auto"/>
                <w:left w:val="none" w:sz="0" w:space="0" w:color="auto"/>
                <w:bottom w:val="none" w:sz="0" w:space="0" w:color="auto"/>
                <w:right w:val="none" w:sz="0" w:space="0" w:color="auto"/>
              </w:divBdr>
              <w:divsChild>
                <w:div w:id="1221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7038">
      <w:bodyDiv w:val="1"/>
      <w:marLeft w:val="0"/>
      <w:marRight w:val="0"/>
      <w:marTop w:val="0"/>
      <w:marBottom w:val="0"/>
      <w:divBdr>
        <w:top w:val="none" w:sz="0" w:space="0" w:color="auto"/>
        <w:left w:val="none" w:sz="0" w:space="0" w:color="auto"/>
        <w:bottom w:val="none" w:sz="0" w:space="0" w:color="auto"/>
        <w:right w:val="none" w:sz="0" w:space="0" w:color="auto"/>
      </w:divBdr>
      <w:divsChild>
        <w:div w:id="569538939">
          <w:marLeft w:val="0"/>
          <w:marRight w:val="0"/>
          <w:marTop w:val="0"/>
          <w:marBottom w:val="0"/>
          <w:divBdr>
            <w:top w:val="none" w:sz="0" w:space="0" w:color="auto"/>
            <w:left w:val="none" w:sz="0" w:space="0" w:color="auto"/>
            <w:bottom w:val="none" w:sz="0" w:space="0" w:color="auto"/>
            <w:right w:val="none" w:sz="0" w:space="0" w:color="auto"/>
          </w:divBdr>
          <w:divsChild>
            <w:div w:id="101346873">
              <w:marLeft w:val="0"/>
              <w:marRight w:val="0"/>
              <w:marTop w:val="0"/>
              <w:marBottom w:val="0"/>
              <w:divBdr>
                <w:top w:val="none" w:sz="0" w:space="0" w:color="auto"/>
                <w:left w:val="none" w:sz="0" w:space="0" w:color="auto"/>
                <w:bottom w:val="none" w:sz="0" w:space="0" w:color="auto"/>
                <w:right w:val="none" w:sz="0" w:space="0" w:color="auto"/>
              </w:divBdr>
              <w:divsChild>
                <w:div w:id="657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9919">
      <w:bodyDiv w:val="1"/>
      <w:marLeft w:val="0"/>
      <w:marRight w:val="0"/>
      <w:marTop w:val="0"/>
      <w:marBottom w:val="0"/>
      <w:divBdr>
        <w:top w:val="none" w:sz="0" w:space="0" w:color="auto"/>
        <w:left w:val="none" w:sz="0" w:space="0" w:color="auto"/>
        <w:bottom w:val="none" w:sz="0" w:space="0" w:color="auto"/>
        <w:right w:val="none" w:sz="0" w:space="0" w:color="auto"/>
      </w:divBdr>
      <w:divsChild>
        <w:div w:id="1960529856">
          <w:marLeft w:val="0"/>
          <w:marRight w:val="0"/>
          <w:marTop w:val="0"/>
          <w:marBottom w:val="0"/>
          <w:divBdr>
            <w:top w:val="none" w:sz="0" w:space="0" w:color="auto"/>
            <w:left w:val="none" w:sz="0" w:space="0" w:color="auto"/>
            <w:bottom w:val="none" w:sz="0" w:space="0" w:color="auto"/>
            <w:right w:val="none" w:sz="0" w:space="0" w:color="auto"/>
          </w:divBdr>
        </w:div>
        <w:div w:id="108352867">
          <w:marLeft w:val="0"/>
          <w:marRight w:val="0"/>
          <w:marTop w:val="0"/>
          <w:marBottom w:val="0"/>
          <w:divBdr>
            <w:top w:val="none" w:sz="0" w:space="0" w:color="auto"/>
            <w:left w:val="none" w:sz="0" w:space="0" w:color="auto"/>
            <w:bottom w:val="none" w:sz="0" w:space="0" w:color="auto"/>
            <w:right w:val="none" w:sz="0" w:space="0" w:color="auto"/>
          </w:divBdr>
        </w:div>
        <w:div w:id="1659382348">
          <w:marLeft w:val="0"/>
          <w:marRight w:val="0"/>
          <w:marTop w:val="0"/>
          <w:marBottom w:val="0"/>
          <w:divBdr>
            <w:top w:val="none" w:sz="0" w:space="0" w:color="auto"/>
            <w:left w:val="none" w:sz="0" w:space="0" w:color="auto"/>
            <w:bottom w:val="none" w:sz="0" w:space="0" w:color="auto"/>
            <w:right w:val="none" w:sz="0" w:space="0" w:color="auto"/>
          </w:divBdr>
        </w:div>
        <w:div w:id="1056584498">
          <w:marLeft w:val="0"/>
          <w:marRight w:val="0"/>
          <w:marTop w:val="0"/>
          <w:marBottom w:val="0"/>
          <w:divBdr>
            <w:top w:val="none" w:sz="0" w:space="0" w:color="auto"/>
            <w:left w:val="none" w:sz="0" w:space="0" w:color="auto"/>
            <w:bottom w:val="none" w:sz="0" w:space="0" w:color="auto"/>
            <w:right w:val="none" w:sz="0" w:space="0" w:color="auto"/>
          </w:divBdr>
        </w:div>
        <w:div w:id="403723853">
          <w:marLeft w:val="0"/>
          <w:marRight w:val="0"/>
          <w:marTop w:val="0"/>
          <w:marBottom w:val="0"/>
          <w:divBdr>
            <w:top w:val="none" w:sz="0" w:space="0" w:color="auto"/>
            <w:left w:val="none" w:sz="0" w:space="0" w:color="auto"/>
            <w:bottom w:val="none" w:sz="0" w:space="0" w:color="auto"/>
            <w:right w:val="none" w:sz="0" w:space="0" w:color="auto"/>
          </w:divBdr>
        </w:div>
        <w:div w:id="1462261737">
          <w:marLeft w:val="0"/>
          <w:marRight w:val="0"/>
          <w:marTop w:val="0"/>
          <w:marBottom w:val="0"/>
          <w:divBdr>
            <w:top w:val="none" w:sz="0" w:space="0" w:color="auto"/>
            <w:left w:val="none" w:sz="0" w:space="0" w:color="auto"/>
            <w:bottom w:val="none" w:sz="0" w:space="0" w:color="auto"/>
            <w:right w:val="none" w:sz="0" w:space="0" w:color="auto"/>
          </w:divBdr>
        </w:div>
        <w:div w:id="932787641">
          <w:marLeft w:val="0"/>
          <w:marRight w:val="0"/>
          <w:marTop w:val="0"/>
          <w:marBottom w:val="0"/>
          <w:divBdr>
            <w:top w:val="none" w:sz="0" w:space="0" w:color="auto"/>
            <w:left w:val="none" w:sz="0" w:space="0" w:color="auto"/>
            <w:bottom w:val="none" w:sz="0" w:space="0" w:color="auto"/>
            <w:right w:val="none" w:sz="0" w:space="0" w:color="auto"/>
          </w:divBdr>
        </w:div>
      </w:divsChild>
    </w:div>
    <w:div w:id="112292013">
      <w:bodyDiv w:val="1"/>
      <w:marLeft w:val="0"/>
      <w:marRight w:val="0"/>
      <w:marTop w:val="0"/>
      <w:marBottom w:val="0"/>
      <w:divBdr>
        <w:top w:val="single" w:sz="12" w:space="0" w:color="000000"/>
        <w:left w:val="none" w:sz="0" w:space="0" w:color="auto"/>
        <w:bottom w:val="none" w:sz="0" w:space="0" w:color="auto"/>
        <w:right w:val="none" w:sz="0" w:space="0" w:color="auto"/>
      </w:divBdr>
      <w:divsChild>
        <w:div w:id="1004742892">
          <w:marLeft w:val="0"/>
          <w:marRight w:val="0"/>
          <w:marTop w:val="0"/>
          <w:marBottom w:val="0"/>
          <w:divBdr>
            <w:top w:val="none" w:sz="0" w:space="0" w:color="auto"/>
            <w:left w:val="none" w:sz="0" w:space="0" w:color="auto"/>
            <w:bottom w:val="none" w:sz="0" w:space="0" w:color="auto"/>
            <w:right w:val="none" w:sz="0" w:space="0" w:color="auto"/>
          </w:divBdr>
          <w:divsChild>
            <w:div w:id="1643273995">
              <w:marLeft w:val="120"/>
              <w:marRight w:val="0"/>
              <w:marTop w:val="0"/>
              <w:marBottom w:val="0"/>
              <w:divBdr>
                <w:top w:val="none" w:sz="0" w:space="0" w:color="auto"/>
                <w:left w:val="none" w:sz="0" w:space="0" w:color="auto"/>
                <w:bottom w:val="none" w:sz="0" w:space="0" w:color="auto"/>
                <w:right w:val="none" w:sz="0" w:space="0" w:color="auto"/>
              </w:divBdr>
              <w:divsChild>
                <w:div w:id="1623488343">
                  <w:marLeft w:val="0"/>
                  <w:marRight w:val="0"/>
                  <w:marTop w:val="0"/>
                  <w:marBottom w:val="0"/>
                  <w:divBdr>
                    <w:top w:val="none" w:sz="0" w:space="0" w:color="auto"/>
                    <w:left w:val="none" w:sz="0" w:space="0" w:color="auto"/>
                    <w:bottom w:val="none" w:sz="0" w:space="0" w:color="auto"/>
                    <w:right w:val="none" w:sz="0" w:space="0" w:color="auto"/>
                  </w:divBdr>
                  <w:divsChild>
                    <w:div w:id="83846530">
                      <w:marLeft w:val="0"/>
                      <w:marRight w:val="0"/>
                      <w:marTop w:val="0"/>
                      <w:marBottom w:val="75"/>
                      <w:divBdr>
                        <w:top w:val="none" w:sz="0" w:space="0" w:color="auto"/>
                        <w:left w:val="none" w:sz="0" w:space="0" w:color="auto"/>
                        <w:bottom w:val="none" w:sz="0" w:space="0" w:color="auto"/>
                        <w:right w:val="none" w:sz="0" w:space="0" w:color="auto"/>
                      </w:divBdr>
                      <w:divsChild>
                        <w:div w:id="989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2370">
      <w:bodyDiv w:val="1"/>
      <w:marLeft w:val="0"/>
      <w:marRight w:val="0"/>
      <w:marTop w:val="0"/>
      <w:marBottom w:val="0"/>
      <w:divBdr>
        <w:top w:val="none" w:sz="0" w:space="0" w:color="auto"/>
        <w:left w:val="none" w:sz="0" w:space="0" w:color="auto"/>
        <w:bottom w:val="none" w:sz="0" w:space="0" w:color="auto"/>
        <w:right w:val="none" w:sz="0" w:space="0" w:color="auto"/>
      </w:divBdr>
      <w:divsChild>
        <w:div w:id="1116602634">
          <w:marLeft w:val="0"/>
          <w:marRight w:val="0"/>
          <w:marTop w:val="0"/>
          <w:marBottom w:val="0"/>
          <w:divBdr>
            <w:top w:val="none" w:sz="0" w:space="0" w:color="auto"/>
            <w:left w:val="none" w:sz="0" w:space="0" w:color="auto"/>
            <w:bottom w:val="none" w:sz="0" w:space="0" w:color="auto"/>
            <w:right w:val="none" w:sz="0" w:space="0" w:color="auto"/>
          </w:divBdr>
          <w:divsChild>
            <w:div w:id="17547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1906">
      <w:bodyDiv w:val="1"/>
      <w:marLeft w:val="0"/>
      <w:marRight w:val="0"/>
      <w:marTop w:val="0"/>
      <w:marBottom w:val="0"/>
      <w:divBdr>
        <w:top w:val="none" w:sz="0" w:space="0" w:color="auto"/>
        <w:left w:val="none" w:sz="0" w:space="0" w:color="auto"/>
        <w:bottom w:val="none" w:sz="0" w:space="0" w:color="auto"/>
        <w:right w:val="none" w:sz="0" w:space="0" w:color="auto"/>
      </w:divBdr>
      <w:divsChild>
        <w:div w:id="161164968">
          <w:marLeft w:val="0"/>
          <w:marRight w:val="0"/>
          <w:marTop w:val="0"/>
          <w:marBottom w:val="0"/>
          <w:divBdr>
            <w:top w:val="none" w:sz="0" w:space="0" w:color="auto"/>
            <w:left w:val="none" w:sz="0" w:space="0" w:color="auto"/>
            <w:bottom w:val="none" w:sz="0" w:space="0" w:color="auto"/>
            <w:right w:val="none" w:sz="0" w:space="0" w:color="auto"/>
          </w:divBdr>
        </w:div>
      </w:divsChild>
    </w:div>
    <w:div w:id="117722683">
      <w:bodyDiv w:val="1"/>
      <w:marLeft w:val="0"/>
      <w:marRight w:val="0"/>
      <w:marTop w:val="0"/>
      <w:marBottom w:val="0"/>
      <w:divBdr>
        <w:top w:val="none" w:sz="0" w:space="0" w:color="auto"/>
        <w:left w:val="none" w:sz="0" w:space="0" w:color="auto"/>
        <w:bottom w:val="none" w:sz="0" w:space="0" w:color="auto"/>
        <w:right w:val="none" w:sz="0" w:space="0" w:color="auto"/>
      </w:divBdr>
      <w:divsChild>
        <w:div w:id="1506700139">
          <w:marLeft w:val="105"/>
          <w:marRight w:val="105"/>
          <w:marTop w:val="0"/>
          <w:marBottom w:val="0"/>
          <w:divBdr>
            <w:top w:val="none" w:sz="0" w:space="0" w:color="auto"/>
            <w:left w:val="none" w:sz="0" w:space="0" w:color="auto"/>
            <w:bottom w:val="none" w:sz="0" w:space="0" w:color="auto"/>
            <w:right w:val="none" w:sz="0" w:space="0" w:color="auto"/>
          </w:divBdr>
          <w:divsChild>
            <w:div w:id="2014530754">
              <w:marLeft w:val="0"/>
              <w:marRight w:val="0"/>
              <w:marTop w:val="0"/>
              <w:marBottom w:val="0"/>
              <w:divBdr>
                <w:top w:val="none" w:sz="0" w:space="0" w:color="auto"/>
                <w:left w:val="none" w:sz="0" w:space="0" w:color="auto"/>
                <w:bottom w:val="none" w:sz="0" w:space="0" w:color="auto"/>
                <w:right w:val="none" w:sz="0" w:space="0" w:color="auto"/>
              </w:divBdr>
              <w:divsChild>
                <w:div w:id="19799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9">
      <w:bodyDiv w:val="1"/>
      <w:marLeft w:val="0"/>
      <w:marRight w:val="0"/>
      <w:marTop w:val="0"/>
      <w:marBottom w:val="0"/>
      <w:divBdr>
        <w:top w:val="none" w:sz="0" w:space="0" w:color="auto"/>
        <w:left w:val="none" w:sz="0" w:space="0" w:color="auto"/>
        <w:bottom w:val="none" w:sz="0" w:space="0" w:color="auto"/>
        <w:right w:val="none" w:sz="0" w:space="0" w:color="auto"/>
      </w:divBdr>
      <w:divsChild>
        <w:div w:id="258879695">
          <w:marLeft w:val="0"/>
          <w:marRight w:val="0"/>
          <w:marTop w:val="0"/>
          <w:marBottom w:val="0"/>
          <w:divBdr>
            <w:top w:val="none" w:sz="0" w:space="0" w:color="auto"/>
            <w:left w:val="none" w:sz="0" w:space="0" w:color="auto"/>
            <w:bottom w:val="none" w:sz="0" w:space="0" w:color="auto"/>
            <w:right w:val="none" w:sz="0" w:space="0" w:color="auto"/>
          </w:divBdr>
          <w:divsChild>
            <w:div w:id="1921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649">
      <w:bodyDiv w:val="1"/>
      <w:marLeft w:val="600"/>
      <w:marRight w:val="600"/>
      <w:marTop w:val="0"/>
      <w:marBottom w:val="0"/>
      <w:divBdr>
        <w:top w:val="none" w:sz="0" w:space="0" w:color="auto"/>
        <w:left w:val="none" w:sz="0" w:space="0" w:color="auto"/>
        <w:bottom w:val="none" w:sz="0" w:space="0" w:color="auto"/>
        <w:right w:val="none" w:sz="0" w:space="0" w:color="auto"/>
      </w:divBdr>
    </w:div>
    <w:div w:id="131944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7166">
          <w:marLeft w:val="0"/>
          <w:marRight w:val="0"/>
          <w:marTop w:val="450"/>
          <w:marBottom w:val="100"/>
          <w:divBdr>
            <w:top w:val="none" w:sz="0" w:space="0" w:color="auto"/>
            <w:left w:val="none" w:sz="0" w:space="0" w:color="auto"/>
            <w:bottom w:val="none" w:sz="0" w:space="0" w:color="auto"/>
            <w:right w:val="none" w:sz="0" w:space="0" w:color="auto"/>
          </w:divBdr>
          <w:divsChild>
            <w:div w:id="1154223138">
              <w:marLeft w:val="300"/>
              <w:marRight w:val="300"/>
              <w:marTop w:val="0"/>
              <w:marBottom w:val="0"/>
              <w:divBdr>
                <w:top w:val="none" w:sz="0" w:space="0" w:color="auto"/>
                <w:left w:val="none" w:sz="0" w:space="0" w:color="auto"/>
                <w:bottom w:val="none" w:sz="0" w:space="0" w:color="auto"/>
                <w:right w:val="none" w:sz="0" w:space="0" w:color="auto"/>
              </w:divBdr>
              <w:divsChild>
                <w:div w:id="1412851998">
                  <w:marLeft w:val="0"/>
                  <w:marRight w:val="0"/>
                  <w:marTop w:val="0"/>
                  <w:marBottom w:val="0"/>
                  <w:divBdr>
                    <w:top w:val="none" w:sz="0" w:space="0" w:color="auto"/>
                    <w:left w:val="none" w:sz="0" w:space="0" w:color="auto"/>
                    <w:bottom w:val="none" w:sz="0" w:space="0" w:color="auto"/>
                    <w:right w:val="none" w:sz="0" w:space="0" w:color="auto"/>
                  </w:divBdr>
                  <w:divsChild>
                    <w:div w:id="1349792550">
                      <w:marLeft w:val="0"/>
                      <w:marRight w:val="0"/>
                      <w:marTop w:val="0"/>
                      <w:marBottom w:val="0"/>
                      <w:divBdr>
                        <w:top w:val="none" w:sz="0" w:space="0" w:color="auto"/>
                        <w:left w:val="none" w:sz="0" w:space="0" w:color="auto"/>
                        <w:bottom w:val="none" w:sz="0" w:space="0" w:color="auto"/>
                        <w:right w:val="none" w:sz="0" w:space="0" w:color="auto"/>
                      </w:divBdr>
                      <w:divsChild>
                        <w:div w:id="766116649">
                          <w:marLeft w:val="0"/>
                          <w:marRight w:val="0"/>
                          <w:marTop w:val="0"/>
                          <w:marBottom w:val="0"/>
                          <w:divBdr>
                            <w:top w:val="none" w:sz="0" w:space="0" w:color="auto"/>
                            <w:left w:val="none" w:sz="0" w:space="0" w:color="auto"/>
                            <w:bottom w:val="none" w:sz="0" w:space="0" w:color="auto"/>
                            <w:right w:val="none" w:sz="0" w:space="0" w:color="auto"/>
                          </w:divBdr>
                          <w:divsChild>
                            <w:div w:id="1035231336">
                              <w:marLeft w:val="0"/>
                              <w:marRight w:val="0"/>
                              <w:marTop w:val="0"/>
                              <w:marBottom w:val="0"/>
                              <w:divBdr>
                                <w:top w:val="none" w:sz="0" w:space="0" w:color="auto"/>
                                <w:left w:val="none" w:sz="0" w:space="0" w:color="auto"/>
                                <w:bottom w:val="none" w:sz="0" w:space="0" w:color="auto"/>
                                <w:right w:val="none" w:sz="0" w:space="0" w:color="auto"/>
                              </w:divBdr>
                              <w:divsChild>
                                <w:div w:id="46221482">
                                  <w:marLeft w:val="0"/>
                                  <w:marRight w:val="0"/>
                                  <w:marTop w:val="0"/>
                                  <w:marBottom w:val="0"/>
                                  <w:divBdr>
                                    <w:top w:val="none" w:sz="0" w:space="0" w:color="auto"/>
                                    <w:left w:val="none" w:sz="0" w:space="0" w:color="auto"/>
                                    <w:bottom w:val="none" w:sz="0" w:space="0" w:color="auto"/>
                                    <w:right w:val="none" w:sz="0" w:space="0" w:color="auto"/>
                                  </w:divBdr>
                                  <w:divsChild>
                                    <w:div w:id="1690331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3388">
      <w:bodyDiv w:val="1"/>
      <w:marLeft w:val="0"/>
      <w:marRight w:val="0"/>
      <w:marTop w:val="0"/>
      <w:marBottom w:val="0"/>
      <w:divBdr>
        <w:top w:val="none" w:sz="0" w:space="0" w:color="auto"/>
        <w:left w:val="none" w:sz="0" w:space="0" w:color="auto"/>
        <w:bottom w:val="none" w:sz="0" w:space="0" w:color="auto"/>
        <w:right w:val="none" w:sz="0" w:space="0" w:color="auto"/>
      </w:divBdr>
      <w:divsChild>
        <w:div w:id="825976407">
          <w:marLeft w:val="0"/>
          <w:marRight w:val="0"/>
          <w:marTop w:val="0"/>
          <w:marBottom w:val="0"/>
          <w:divBdr>
            <w:top w:val="none" w:sz="0" w:space="0" w:color="auto"/>
            <w:left w:val="none" w:sz="0" w:space="0" w:color="auto"/>
            <w:bottom w:val="none" w:sz="0" w:space="0" w:color="auto"/>
            <w:right w:val="none" w:sz="0" w:space="0" w:color="auto"/>
          </w:divBdr>
          <w:divsChild>
            <w:div w:id="519776530">
              <w:marLeft w:val="0"/>
              <w:marRight w:val="0"/>
              <w:marTop w:val="0"/>
              <w:marBottom w:val="0"/>
              <w:divBdr>
                <w:top w:val="none" w:sz="0" w:space="0" w:color="auto"/>
                <w:left w:val="none" w:sz="0" w:space="0" w:color="auto"/>
                <w:bottom w:val="none" w:sz="0" w:space="0" w:color="auto"/>
                <w:right w:val="none" w:sz="0" w:space="0" w:color="auto"/>
              </w:divBdr>
            </w:div>
          </w:divsChild>
        </w:div>
        <w:div w:id="1098260315">
          <w:marLeft w:val="0"/>
          <w:marRight w:val="0"/>
          <w:marTop w:val="0"/>
          <w:marBottom w:val="0"/>
          <w:divBdr>
            <w:top w:val="none" w:sz="0" w:space="0" w:color="auto"/>
            <w:left w:val="none" w:sz="0" w:space="0" w:color="auto"/>
            <w:bottom w:val="none" w:sz="0" w:space="0" w:color="auto"/>
            <w:right w:val="none" w:sz="0" w:space="0" w:color="auto"/>
          </w:divBdr>
        </w:div>
      </w:divsChild>
    </w:div>
    <w:div w:id="132720140">
      <w:bodyDiv w:val="1"/>
      <w:marLeft w:val="0"/>
      <w:marRight w:val="0"/>
      <w:marTop w:val="0"/>
      <w:marBottom w:val="0"/>
      <w:divBdr>
        <w:top w:val="none" w:sz="0" w:space="0" w:color="auto"/>
        <w:left w:val="none" w:sz="0" w:space="0" w:color="auto"/>
        <w:bottom w:val="none" w:sz="0" w:space="0" w:color="auto"/>
        <w:right w:val="none" w:sz="0" w:space="0" w:color="auto"/>
      </w:divBdr>
      <w:divsChild>
        <w:div w:id="1686444407">
          <w:marLeft w:val="0"/>
          <w:marRight w:val="0"/>
          <w:marTop w:val="0"/>
          <w:marBottom w:val="0"/>
          <w:divBdr>
            <w:top w:val="none" w:sz="0" w:space="0" w:color="auto"/>
            <w:left w:val="none" w:sz="0" w:space="0" w:color="auto"/>
            <w:bottom w:val="none" w:sz="0" w:space="0" w:color="auto"/>
            <w:right w:val="none" w:sz="0" w:space="0" w:color="auto"/>
          </w:divBdr>
          <w:divsChild>
            <w:div w:id="1296791613">
              <w:marLeft w:val="0"/>
              <w:marRight w:val="0"/>
              <w:marTop w:val="0"/>
              <w:marBottom w:val="0"/>
              <w:divBdr>
                <w:top w:val="none" w:sz="0" w:space="0" w:color="auto"/>
                <w:left w:val="none" w:sz="0" w:space="0" w:color="auto"/>
                <w:bottom w:val="none" w:sz="0" w:space="0" w:color="auto"/>
                <w:right w:val="none" w:sz="0" w:space="0" w:color="auto"/>
              </w:divBdr>
              <w:divsChild>
                <w:div w:id="1556619538">
                  <w:marLeft w:val="0"/>
                  <w:marRight w:val="0"/>
                  <w:marTop w:val="0"/>
                  <w:marBottom w:val="0"/>
                  <w:divBdr>
                    <w:top w:val="none" w:sz="0" w:space="0" w:color="auto"/>
                    <w:left w:val="none" w:sz="0" w:space="0" w:color="auto"/>
                    <w:bottom w:val="none" w:sz="0" w:space="0" w:color="auto"/>
                    <w:right w:val="none" w:sz="0" w:space="0" w:color="auto"/>
                  </w:divBdr>
                  <w:divsChild>
                    <w:div w:id="10072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8400">
      <w:bodyDiv w:val="1"/>
      <w:marLeft w:val="0"/>
      <w:marRight w:val="0"/>
      <w:marTop w:val="0"/>
      <w:marBottom w:val="0"/>
      <w:divBdr>
        <w:top w:val="none" w:sz="0" w:space="0" w:color="auto"/>
        <w:left w:val="none" w:sz="0" w:space="0" w:color="auto"/>
        <w:bottom w:val="none" w:sz="0" w:space="0" w:color="auto"/>
        <w:right w:val="none" w:sz="0" w:space="0" w:color="auto"/>
      </w:divBdr>
    </w:div>
    <w:div w:id="139269231">
      <w:bodyDiv w:val="1"/>
      <w:marLeft w:val="0"/>
      <w:marRight w:val="0"/>
      <w:marTop w:val="0"/>
      <w:marBottom w:val="0"/>
      <w:divBdr>
        <w:top w:val="none" w:sz="0" w:space="0" w:color="auto"/>
        <w:left w:val="none" w:sz="0" w:space="0" w:color="auto"/>
        <w:bottom w:val="none" w:sz="0" w:space="0" w:color="auto"/>
        <w:right w:val="none" w:sz="0" w:space="0" w:color="auto"/>
      </w:divBdr>
      <w:divsChild>
        <w:div w:id="1991202515">
          <w:marLeft w:val="0"/>
          <w:marRight w:val="0"/>
          <w:marTop w:val="0"/>
          <w:marBottom w:val="0"/>
          <w:divBdr>
            <w:top w:val="none" w:sz="0" w:space="0" w:color="auto"/>
            <w:left w:val="none" w:sz="0" w:space="0" w:color="auto"/>
            <w:bottom w:val="none" w:sz="0" w:space="0" w:color="auto"/>
            <w:right w:val="none" w:sz="0" w:space="0" w:color="auto"/>
          </w:divBdr>
        </w:div>
      </w:divsChild>
    </w:div>
    <w:div w:id="146556619">
      <w:bodyDiv w:val="1"/>
      <w:marLeft w:val="0"/>
      <w:marRight w:val="0"/>
      <w:marTop w:val="0"/>
      <w:marBottom w:val="0"/>
      <w:divBdr>
        <w:top w:val="none" w:sz="0" w:space="0" w:color="auto"/>
        <w:left w:val="none" w:sz="0" w:space="0" w:color="auto"/>
        <w:bottom w:val="none" w:sz="0" w:space="0" w:color="auto"/>
        <w:right w:val="none" w:sz="0" w:space="0" w:color="auto"/>
      </w:divBdr>
      <w:divsChild>
        <w:div w:id="649139235">
          <w:marLeft w:val="0"/>
          <w:marRight w:val="0"/>
          <w:marTop w:val="0"/>
          <w:marBottom w:val="0"/>
          <w:divBdr>
            <w:top w:val="none" w:sz="0" w:space="0" w:color="auto"/>
            <w:left w:val="none" w:sz="0" w:space="0" w:color="auto"/>
            <w:bottom w:val="none" w:sz="0" w:space="0" w:color="auto"/>
            <w:right w:val="none" w:sz="0" w:space="0" w:color="auto"/>
          </w:divBdr>
          <w:divsChild>
            <w:div w:id="1346246732">
              <w:marLeft w:val="0"/>
              <w:marRight w:val="0"/>
              <w:marTop w:val="0"/>
              <w:marBottom w:val="0"/>
              <w:divBdr>
                <w:top w:val="none" w:sz="0" w:space="0" w:color="auto"/>
                <w:left w:val="none" w:sz="0" w:space="0" w:color="auto"/>
                <w:bottom w:val="none" w:sz="0" w:space="0" w:color="auto"/>
                <w:right w:val="none" w:sz="0" w:space="0" w:color="auto"/>
              </w:divBdr>
              <w:divsChild>
                <w:div w:id="1581331672">
                  <w:marLeft w:val="0"/>
                  <w:marRight w:val="0"/>
                  <w:marTop w:val="0"/>
                  <w:marBottom w:val="0"/>
                  <w:divBdr>
                    <w:top w:val="none" w:sz="0" w:space="0" w:color="auto"/>
                    <w:left w:val="none" w:sz="0" w:space="0" w:color="auto"/>
                    <w:bottom w:val="none" w:sz="0" w:space="0" w:color="auto"/>
                    <w:right w:val="none" w:sz="0" w:space="0" w:color="auto"/>
                  </w:divBdr>
                  <w:divsChild>
                    <w:div w:id="169685855">
                      <w:marLeft w:val="0"/>
                      <w:marRight w:val="0"/>
                      <w:marTop w:val="0"/>
                      <w:marBottom w:val="0"/>
                      <w:divBdr>
                        <w:top w:val="none" w:sz="0" w:space="0" w:color="auto"/>
                        <w:left w:val="none" w:sz="0" w:space="0" w:color="auto"/>
                        <w:bottom w:val="none" w:sz="0" w:space="0" w:color="auto"/>
                        <w:right w:val="none" w:sz="0" w:space="0" w:color="auto"/>
                      </w:divBdr>
                      <w:divsChild>
                        <w:div w:id="1682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732">
      <w:bodyDiv w:val="1"/>
      <w:marLeft w:val="0"/>
      <w:marRight w:val="0"/>
      <w:marTop w:val="0"/>
      <w:marBottom w:val="0"/>
      <w:divBdr>
        <w:top w:val="none" w:sz="0" w:space="0" w:color="auto"/>
        <w:left w:val="none" w:sz="0" w:space="0" w:color="auto"/>
        <w:bottom w:val="none" w:sz="0" w:space="0" w:color="auto"/>
        <w:right w:val="none" w:sz="0" w:space="0" w:color="auto"/>
      </w:divBdr>
      <w:divsChild>
        <w:div w:id="23219396">
          <w:marLeft w:val="0"/>
          <w:marRight w:val="0"/>
          <w:marTop w:val="0"/>
          <w:marBottom w:val="0"/>
          <w:divBdr>
            <w:top w:val="none" w:sz="0" w:space="0" w:color="auto"/>
            <w:left w:val="none" w:sz="0" w:space="0" w:color="auto"/>
            <w:bottom w:val="none" w:sz="0" w:space="0" w:color="auto"/>
            <w:right w:val="none" w:sz="0" w:space="0" w:color="auto"/>
          </w:divBdr>
          <w:divsChild>
            <w:div w:id="20506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3079">
      <w:bodyDiv w:val="1"/>
      <w:marLeft w:val="0"/>
      <w:marRight w:val="0"/>
      <w:marTop w:val="0"/>
      <w:marBottom w:val="0"/>
      <w:divBdr>
        <w:top w:val="none" w:sz="0" w:space="0" w:color="auto"/>
        <w:left w:val="none" w:sz="0" w:space="0" w:color="auto"/>
        <w:bottom w:val="none" w:sz="0" w:space="0" w:color="auto"/>
        <w:right w:val="none" w:sz="0" w:space="0" w:color="auto"/>
      </w:divBdr>
      <w:divsChild>
        <w:div w:id="2006471726">
          <w:marLeft w:val="0"/>
          <w:marRight w:val="0"/>
          <w:marTop w:val="0"/>
          <w:marBottom w:val="0"/>
          <w:divBdr>
            <w:top w:val="none" w:sz="0" w:space="0" w:color="auto"/>
            <w:left w:val="none" w:sz="0" w:space="0" w:color="auto"/>
            <w:bottom w:val="none" w:sz="0" w:space="0" w:color="auto"/>
            <w:right w:val="none" w:sz="0" w:space="0" w:color="auto"/>
          </w:divBdr>
          <w:divsChild>
            <w:div w:id="1033118082">
              <w:marLeft w:val="0"/>
              <w:marRight w:val="0"/>
              <w:marTop w:val="0"/>
              <w:marBottom w:val="0"/>
              <w:divBdr>
                <w:top w:val="none" w:sz="0" w:space="0" w:color="auto"/>
                <w:left w:val="none" w:sz="0" w:space="0" w:color="auto"/>
                <w:bottom w:val="none" w:sz="0" w:space="0" w:color="auto"/>
                <w:right w:val="none" w:sz="0" w:space="0" w:color="auto"/>
              </w:divBdr>
              <w:divsChild>
                <w:div w:id="3575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6418">
      <w:bodyDiv w:val="1"/>
      <w:marLeft w:val="0"/>
      <w:marRight w:val="0"/>
      <w:marTop w:val="0"/>
      <w:marBottom w:val="0"/>
      <w:divBdr>
        <w:top w:val="none" w:sz="0" w:space="0" w:color="auto"/>
        <w:left w:val="none" w:sz="0" w:space="0" w:color="auto"/>
        <w:bottom w:val="none" w:sz="0" w:space="0" w:color="auto"/>
        <w:right w:val="none" w:sz="0" w:space="0" w:color="auto"/>
      </w:divBdr>
    </w:div>
    <w:div w:id="170948796">
      <w:bodyDiv w:val="1"/>
      <w:marLeft w:val="0"/>
      <w:marRight w:val="0"/>
      <w:marTop w:val="0"/>
      <w:marBottom w:val="0"/>
      <w:divBdr>
        <w:top w:val="none" w:sz="0" w:space="0" w:color="auto"/>
        <w:left w:val="none" w:sz="0" w:space="0" w:color="auto"/>
        <w:bottom w:val="none" w:sz="0" w:space="0" w:color="auto"/>
        <w:right w:val="none" w:sz="0" w:space="0" w:color="auto"/>
      </w:divBdr>
      <w:divsChild>
        <w:div w:id="1252465870">
          <w:marLeft w:val="0"/>
          <w:marRight w:val="0"/>
          <w:marTop w:val="0"/>
          <w:marBottom w:val="0"/>
          <w:divBdr>
            <w:top w:val="none" w:sz="0" w:space="0" w:color="auto"/>
            <w:left w:val="none" w:sz="0" w:space="0" w:color="auto"/>
            <w:bottom w:val="none" w:sz="0" w:space="0" w:color="auto"/>
            <w:right w:val="none" w:sz="0" w:space="0" w:color="auto"/>
          </w:divBdr>
          <w:divsChild>
            <w:div w:id="686373524">
              <w:marLeft w:val="-300"/>
              <w:marRight w:val="0"/>
              <w:marTop w:val="0"/>
              <w:marBottom w:val="0"/>
              <w:divBdr>
                <w:top w:val="none" w:sz="0" w:space="0" w:color="auto"/>
                <w:left w:val="none" w:sz="0" w:space="0" w:color="auto"/>
                <w:bottom w:val="none" w:sz="0" w:space="0" w:color="auto"/>
                <w:right w:val="none" w:sz="0" w:space="0" w:color="auto"/>
              </w:divBdr>
              <w:divsChild>
                <w:div w:id="275526594">
                  <w:marLeft w:val="0"/>
                  <w:marRight w:val="0"/>
                  <w:marTop w:val="0"/>
                  <w:marBottom w:val="0"/>
                  <w:divBdr>
                    <w:top w:val="none" w:sz="0" w:space="0" w:color="auto"/>
                    <w:left w:val="none" w:sz="0" w:space="0" w:color="auto"/>
                    <w:bottom w:val="none" w:sz="0" w:space="0" w:color="auto"/>
                    <w:right w:val="none" w:sz="0" w:space="0" w:color="auto"/>
                  </w:divBdr>
                  <w:divsChild>
                    <w:div w:id="1531840286">
                      <w:marLeft w:val="0"/>
                      <w:marRight w:val="0"/>
                      <w:marTop w:val="0"/>
                      <w:marBottom w:val="0"/>
                      <w:divBdr>
                        <w:top w:val="none" w:sz="0" w:space="0" w:color="auto"/>
                        <w:left w:val="none" w:sz="0" w:space="0" w:color="auto"/>
                        <w:bottom w:val="none" w:sz="0" w:space="0" w:color="auto"/>
                        <w:right w:val="none" w:sz="0" w:space="0" w:color="auto"/>
                      </w:divBdr>
                      <w:divsChild>
                        <w:div w:id="50594137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72033891">
      <w:bodyDiv w:val="1"/>
      <w:marLeft w:val="0"/>
      <w:marRight w:val="0"/>
      <w:marTop w:val="0"/>
      <w:marBottom w:val="0"/>
      <w:divBdr>
        <w:top w:val="none" w:sz="0" w:space="0" w:color="auto"/>
        <w:left w:val="none" w:sz="0" w:space="0" w:color="auto"/>
        <w:bottom w:val="none" w:sz="0" w:space="0" w:color="auto"/>
        <w:right w:val="none" w:sz="0" w:space="0" w:color="auto"/>
      </w:divBdr>
      <w:divsChild>
        <w:div w:id="681707441">
          <w:marLeft w:val="0"/>
          <w:marRight w:val="0"/>
          <w:marTop w:val="100"/>
          <w:marBottom w:val="100"/>
          <w:divBdr>
            <w:top w:val="none" w:sz="0" w:space="0" w:color="auto"/>
            <w:left w:val="none" w:sz="0" w:space="0" w:color="auto"/>
            <w:bottom w:val="none" w:sz="0" w:space="0" w:color="auto"/>
            <w:right w:val="none" w:sz="0" w:space="0" w:color="auto"/>
          </w:divBdr>
          <w:divsChild>
            <w:div w:id="862985236">
              <w:marLeft w:val="45"/>
              <w:marRight w:val="0"/>
              <w:marTop w:val="0"/>
              <w:marBottom w:val="0"/>
              <w:divBdr>
                <w:top w:val="none" w:sz="0" w:space="0" w:color="auto"/>
                <w:left w:val="none" w:sz="0" w:space="0" w:color="auto"/>
                <w:bottom w:val="none" w:sz="0" w:space="0" w:color="auto"/>
                <w:right w:val="none" w:sz="0" w:space="0" w:color="auto"/>
              </w:divBdr>
              <w:divsChild>
                <w:div w:id="172692239">
                  <w:marLeft w:val="0"/>
                  <w:marRight w:val="0"/>
                  <w:marTop w:val="150"/>
                  <w:marBottom w:val="300"/>
                  <w:divBdr>
                    <w:top w:val="none" w:sz="0" w:space="0" w:color="auto"/>
                    <w:left w:val="none" w:sz="0" w:space="0" w:color="auto"/>
                    <w:bottom w:val="none" w:sz="0" w:space="0" w:color="auto"/>
                    <w:right w:val="none" w:sz="0" w:space="0" w:color="auto"/>
                  </w:divBdr>
                  <w:divsChild>
                    <w:div w:id="2027827524">
                      <w:marLeft w:val="0"/>
                      <w:marRight w:val="0"/>
                      <w:marTop w:val="0"/>
                      <w:marBottom w:val="0"/>
                      <w:divBdr>
                        <w:top w:val="none" w:sz="0" w:space="0" w:color="auto"/>
                        <w:left w:val="none" w:sz="0" w:space="0" w:color="auto"/>
                        <w:bottom w:val="none" w:sz="0" w:space="0" w:color="auto"/>
                        <w:right w:val="none" w:sz="0" w:space="0" w:color="auto"/>
                      </w:divBdr>
                      <w:divsChild>
                        <w:div w:id="3133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7860">
      <w:bodyDiv w:val="1"/>
      <w:marLeft w:val="0"/>
      <w:marRight w:val="0"/>
      <w:marTop w:val="0"/>
      <w:marBottom w:val="0"/>
      <w:divBdr>
        <w:top w:val="none" w:sz="0" w:space="0" w:color="auto"/>
        <w:left w:val="none" w:sz="0" w:space="0" w:color="auto"/>
        <w:bottom w:val="none" w:sz="0" w:space="0" w:color="auto"/>
        <w:right w:val="none" w:sz="0" w:space="0" w:color="auto"/>
      </w:divBdr>
    </w:div>
    <w:div w:id="186482622">
      <w:bodyDiv w:val="1"/>
      <w:marLeft w:val="0"/>
      <w:marRight w:val="0"/>
      <w:marTop w:val="0"/>
      <w:marBottom w:val="0"/>
      <w:divBdr>
        <w:top w:val="none" w:sz="0" w:space="0" w:color="auto"/>
        <w:left w:val="none" w:sz="0" w:space="0" w:color="auto"/>
        <w:bottom w:val="none" w:sz="0" w:space="0" w:color="auto"/>
        <w:right w:val="none" w:sz="0" w:space="0" w:color="auto"/>
      </w:divBdr>
    </w:div>
    <w:div w:id="190383780">
      <w:bodyDiv w:val="1"/>
      <w:marLeft w:val="0"/>
      <w:marRight w:val="0"/>
      <w:marTop w:val="0"/>
      <w:marBottom w:val="0"/>
      <w:divBdr>
        <w:top w:val="none" w:sz="0" w:space="0" w:color="auto"/>
        <w:left w:val="none" w:sz="0" w:space="0" w:color="auto"/>
        <w:bottom w:val="none" w:sz="0" w:space="0" w:color="auto"/>
        <w:right w:val="none" w:sz="0" w:space="0" w:color="auto"/>
      </w:divBdr>
    </w:div>
    <w:div w:id="197744378">
      <w:bodyDiv w:val="1"/>
      <w:marLeft w:val="0"/>
      <w:marRight w:val="0"/>
      <w:marTop w:val="0"/>
      <w:marBottom w:val="0"/>
      <w:divBdr>
        <w:top w:val="none" w:sz="0" w:space="0" w:color="auto"/>
        <w:left w:val="none" w:sz="0" w:space="0" w:color="auto"/>
        <w:bottom w:val="none" w:sz="0" w:space="0" w:color="auto"/>
        <w:right w:val="none" w:sz="0" w:space="0" w:color="auto"/>
      </w:divBdr>
      <w:divsChild>
        <w:div w:id="1404835508">
          <w:marLeft w:val="0"/>
          <w:marRight w:val="0"/>
          <w:marTop w:val="0"/>
          <w:marBottom w:val="0"/>
          <w:divBdr>
            <w:top w:val="none" w:sz="0" w:space="0" w:color="auto"/>
            <w:left w:val="none" w:sz="0" w:space="0" w:color="auto"/>
            <w:bottom w:val="none" w:sz="0" w:space="0" w:color="auto"/>
            <w:right w:val="none" w:sz="0" w:space="0" w:color="auto"/>
          </w:divBdr>
          <w:divsChild>
            <w:div w:id="1337073551">
              <w:marLeft w:val="-300"/>
              <w:marRight w:val="0"/>
              <w:marTop w:val="0"/>
              <w:marBottom w:val="0"/>
              <w:divBdr>
                <w:top w:val="none" w:sz="0" w:space="0" w:color="auto"/>
                <w:left w:val="none" w:sz="0" w:space="0" w:color="auto"/>
                <w:bottom w:val="none" w:sz="0" w:space="0" w:color="auto"/>
                <w:right w:val="none" w:sz="0" w:space="0" w:color="auto"/>
              </w:divBdr>
              <w:divsChild>
                <w:div w:id="597105728">
                  <w:marLeft w:val="0"/>
                  <w:marRight w:val="0"/>
                  <w:marTop w:val="0"/>
                  <w:marBottom w:val="0"/>
                  <w:divBdr>
                    <w:top w:val="none" w:sz="0" w:space="0" w:color="auto"/>
                    <w:left w:val="none" w:sz="0" w:space="0" w:color="auto"/>
                    <w:bottom w:val="none" w:sz="0" w:space="0" w:color="auto"/>
                    <w:right w:val="none" w:sz="0" w:space="0" w:color="auto"/>
                  </w:divBdr>
                  <w:divsChild>
                    <w:div w:id="275332111">
                      <w:marLeft w:val="0"/>
                      <w:marRight w:val="0"/>
                      <w:marTop w:val="0"/>
                      <w:marBottom w:val="0"/>
                      <w:divBdr>
                        <w:top w:val="none" w:sz="0" w:space="0" w:color="auto"/>
                        <w:left w:val="none" w:sz="0" w:space="0" w:color="auto"/>
                        <w:bottom w:val="none" w:sz="0" w:space="0" w:color="auto"/>
                        <w:right w:val="none" w:sz="0" w:space="0" w:color="auto"/>
                      </w:divBdr>
                      <w:divsChild>
                        <w:div w:id="151441296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99366614">
      <w:bodyDiv w:val="1"/>
      <w:marLeft w:val="0"/>
      <w:marRight w:val="0"/>
      <w:marTop w:val="0"/>
      <w:marBottom w:val="0"/>
      <w:divBdr>
        <w:top w:val="none" w:sz="0" w:space="0" w:color="auto"/>
        <w:left w:val="none" w:sz="0" w:space="0" w:color="auto"/>
        <w:bottom w:val="none" w:sz="0" w:space="0" w:color="auto"/>
        <w:right w:val="none" w:sz="0" w:space="0" w:color="auto"/>
      </w:divBdr>
      <w:divsChild>
        <w:div w:id="1725328025">
          <w:marLeft w:val="0"/>
          <w:marRight w:val="0"/>
          <w:marTop w:val="0"/>
          <w:marBottom w:val="0"/>
          <w:divBdr>
            <w:top w:val="none" w:sz="0" w:space="0" w:color="auto"/>
            <w:left w:val="none" w:sz="0" w:space="0" w:color="auto"/>
            <w:bottom w:val="none" w:sz="0" w:space="0" w:color="auto"/>
            <w:right w:val="none" w:sz="0" w:space="0" w:color="auto"/>
          </w:divBdr>
          <w:divsChild>
            <w:div w:id="1241408528">
              <w:marLeft w:val="0"/>
              <w:marRight w:val="0"/>
              <w:marTop w:val="0"/>
              <w:marBottom w:val="0"/>
              <w:divBdr>
                <w:top w:val="none" w:sz="0" w:space="0" w:color="auto"/>
                <w:left w:val="none" w:sz="0" w:space="0" w:color="auto"/>
                <w:bottom w:val="none" w:sz="0" w:space="0" w:color="auto"/>
                <w:right w:val="none" w:sz="0" w:space="0" w:color="auto"/>
              </w:divBdr>
              <w:divsChild>
                <w:div w:id="769350694">
                  <w:marLeft w:val="0"/>
                  <w:marRight w:val="0"/>
                  <w:marTop w:val="0"/>
                  <w:marBottom w:val="0"/>
                  <w:divBdr>
                    <w:top w:val="none" w:sz="0" w:space="0" w:color="auto"/>
                    <w:left w:val="none" w:sz="0" w:space="0" w:color="auto"/>
                    <w:bottom w:val="none" w:sz="0" w:space="0" w:color="auto"/>
                    <w:right w:val="none" w:sz="0" w:space="0" w:color="auto"/>
                  </w:divBdr>
                  <w:divsChild>
                    <w:div w:id="21235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1316">
      <w:bodyDiv w:val="1"/>
      <w:marLeft w:val="0"/>
      <w:marRight w:val="0"/>
      <w:marTop w:val="0"/>
      <w:marBottom w:val="0"/>
      <w:divBdr>
        <w:top w:val="none" w:sz="0" w:space="0" w:color="auto"/>
        <w:left w:val="none" w:sz="0" w:space="0" w:color="auto"/>
        <w:bottom w:val="none" w:sz="0" w:space="0" w:color="auto"/>
        <w:right w:val="none" w:sz="0" w:space="0" w:color="auto"/>
      </w:divBdr>
    </w:div>
    <w:div w:id="210073820">
      <w:bodyDiv w:val="1"/>
      <w:marLeft w:val="0"/>
      <w:marRight w:val="0"/>
      <w:marTop w:val="0"/>
      <w:marBottom w:val="0"/>
      <w:divBdr>
        <w:top w:val="none" w:sz="0" w:space="0" w:color="auto"/>
        <w:left w:val="none" w:sz="0" w:space="0" w:color="auto"/>
        <w:bottom w:val="none" w:sz="0" w:space="0" w:color="auto"/>
        <w:right w:val="none" w:sz="0" w:space="0" w:color="auto"/>
      </w:divBdr>
      <w:divsChild>
        <w:div w:id="1342199097">
          <w:marLeft w:val="0"/>
          <w:marRight w:val="0"/>
          <w:marTop w:val="0"/>
          <w:marBottom w:val="225"/>
          <w:divBdr>
            <w:top w:val="none" w:sz="0" w:space="0" w:color="auto"/>
            <w:left w:val="single" w:sz="48" w:space="0" w:color="4A4334"/>
            <w:bottom w:val="single" w:sz="48" w:space="0" w:color="4A4334"/>
            <w:right w:val="single" w:sz="48" w:space="0" w:color="4A4334"/>
          </w:divBdr>
          <w:divsChild>
            <w:div w:id="1521161423">
              <w:marLeft w:val="0"/>
              <w:marRight w:val="0"/>
              <w:marTop w:val="60"/>
              <w:marBottom w:val="60"/>
              <w:divBdr>
                <w:top w:val="none" w:sz="0" w:space="0" w:color="auto"/>
                <w:left w:val="none" w:sz="0" w:space="0" w:color="auto"/>
                <w:bottom w:val="none" w:sz="0" w:space="0" w:color="auto"/>
                <w:right w:val="none" w:sz="0" w:space="0" w:color="auto"/>
              </w:divBdr>
              <w:divsChild>
                <w:div w:id="1182278110">
                  <w:marLeft w:val="0"/>
                  <w:marRight w:val="0"/>
                  <w:marTop w:val="0"/>
                  <w:marBottom w:val="0"/>
                  <w:divBdr>
                    <w:top w:val="none" w:sz="0" w:space="0" w:color="auto"/>
                    <w:left w:val="none" w:sz="0" w:space="0" w:color="auto"/>
                    <w:bottom w:val="none" w:sz="0" w:space="0" w:color="auto"/>
                    <w:right w:val="none" w:sz="0" w:space="0" w:color="auto"/>
                  </w:divBdr>
                  <w:divsChild>
                    <w:div w:id="934361848">
                      <w:marLeft w:val="0"/>
                      <w:marRight w:val="0"/>
                      <w:marTop w:val="0"/>
                      <w:marBottom w:val="0"/>
                      <w:divBdr>
                        <w:top w:val="none" w:sz="0" w:space="0" w:color="auto"/>
                        <w:left w:val="none" w:sz="0" w:space="0" w:color="auto"/>
                        <w:bottom w:val="none" w:sz="0" w:space="0" w:color="auto"/>
                        <w:right w:val="none" w:sz="0" w:space="0" w:color="auto"/>
                      </w:divBdr>
                      <w:divsChild>
                        <w:div w:id="809905860">
                          <w:marLeft w:val="0"/>
                          <w:marRight w:val="0"/>
                          <w:marTop w:val="0"/>
                          <w:marBottom w:val="0"/>
                          <w:divBdr>
                            <w:top w:val="none" w:sz="0" w:space="0" w:color="auto"/>
                            <w:left w:val="none" w:sz="0" w:space="0" w:color="auto"/>
                            <w:bottom w:val="none" w:sz="0" w:space="0" w:color="auto"/>
                            <w:right w:val="none" w:sz="0" w:space="0" w:color="auto"/>
                          </w:divBdr>
                          <w:divsChild>
                            <w:div w:id="1388334717">
                              <w:marLeft w:val="0"/>
                              <w:marRight w:val="0"/>
                              <w:marTop w:val="0"/>
                              <w:marBottom w:val="0"/>
                              <w:divBdr>
                                <w:top w:val="none" w:sz="0" w:space="0" w:color="auto"/>
                                <w:left w:val="none" w:sz="0" w:space="0" w:color="auto"/>
                                <w:bottom w:val="none" w:sz="0" w:space="0" w:color="auto"/>
                                <w:right w:val="none" w:sz="0" w:space="0" w:color="auto"/>
                              </w:divBdr>
                              <w:divsChild>
                                <w:div w:id="1349673539">
                                  <w:marLeft w:val="0"/>
                                  <w:marRight w:val="0"/>
                                  <w:marTop w:val="0"/>
                                  <w:marBottom w:val="0"/>
                                  <w:divBdr>
                                    <w:top w:val="none" w:sz="0" w:space="0" w:color="auto"/>
                                    <w:left w:val="none" w:sz="0" w:space="0" w:color="auto"/>
                                    <w:bottom w:val="none" w:sz="0" w:space="0" w:color="auto"/>
                                    <w:right w:val="none" w:sz="0" w:space="0" w:color="auto"/>
                                  </w:divBdr>
                                  <w:divsChild>
                                    <w:div w:id="118842674">
                                      <w:marLeft w:val="0"/>
                                      <w:marRight w:val="0"/>
                                      <w:marTop w:val="0"/>
                                      <w:marBottom w:val="0"/>
                                      <w:divBdr>
                                        <w:top w:val="none" w:sz="0" w:space="0" w:color="auto"/>
                                        <w:left w:val="none" w:sz="0" w:space="0" w:color="auto"/>
                                        <w:bottom w:val="none" w:sz="0" w:space="0" w:color="auto"/>
                                        <w:right w:val="none" w:sz="0" w:space="0" w:color="auto"/>
                                      </w:divBdr>
                                      <w:divsChild>
                                        <w:div w:id="1520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10783">
      <w:bodyDiv w:val="1"/>
      <w:marLeft w:val="0"/>
      <w:marRight w:val="0"/>
      <w:marTop w:val="0"/>
      <w:marBottom w:val="15"/>
      <w:divBdr>
        <w:top w:val="none" w:sz="0" w:space="0" w:color="auto"/>
        <w:left w:val="none" w:sz="0" w:space="0" w:color="auto"/>
        <w:bottom w:val="none" w:sz="0" w:space="0" w:color="auto"/>
        <w:right w:val="none" w:sz="0" w:space="0" w:color="auto"/>
      </w:divBdr>
      <w:divsChild>
        <w:div w:id="1404453696">
          <w:marLeft w:val="0"/>
          <w:marRight w:val="0"/>
          <w:marTop w:val="0"/>
          <w:marBottom w:val="0"/>
          <w:divBdr>
            <w:top w:val="none" w:sz="0" w:space="0" w:color="auto"/>
            <w:left w:val="none" w:sz="0" w:space="0" w:color="auto"/>
            <w:bottom w:val="none" w:sz="0" w:space="0" w:color="auto"/>
            <w:right w:val="none" w:sz="0" w:space="0" w:color="auto"/>
          </w:divBdr>
          <w:divsChild>
            <w:div w:id="852568489">
              <w:marLeft w:val="0"/>
              <w:marRight w:val="0"/>
              <w:marTop w:val="0"/>
              <w:marBottom w:val="0"/>
              <w:divBdr>
                <w:top w:val="none" w:sz="0" w:space="0" w:color="auto"/>
                <w:left w:val="none" w:sz="0" w:space="0" w:color="auto"/>
                <w:bottom w:val="none" w:sz="0" w:space="0" w:color="auto"/>
                <w:right w:val="none" w:sz="0" w:space="0" w:color="auto"/>
              </w:divBdr>
              <w:divsChild>
                <w:div w:id="122773185">
                  <w:marLeft w:val="0"/>
                  <w:marRight w:val="0"/>
                  <w:marTop w:val="0"/>
                  <w:marBottom w:val="0"/>
                  <w:divBdr>
                    <w:top w:val="none" w:sz="0" w:space="0" w:color="auto"/>
                    <w:left w:val="none" w:sz="0" w:space="0" w:color="auto"/>
                    <w:bottom w:val="none" w:sz="0" w:space="0" w:color="auto"/>
                    <w:right w:val="none" w:sz="0" w:space="0" w:color="auto"/>
                  </w:divBdr>
                  <w:divsChild>
                    <w:div w:id="705376293">
                      <w:marLeft w:val="0"/>
                      <w:marRight w:val="0"/>
                      <w:marTop w:val="0"/>
                      <w:marBottom w:val="0"/>
                      <w:divBdr>
                        <w:top w:val="none" w:sz="0" w:space="0" w:color="auto"/>
                        <w:left w:val="none" w:sz="0" w:space="0" w:color="auto"/>
                        <w:bottom w:val="none" w:sz="0" w:space="0" w:color="auto"/>
                        <w:right w:val="none" w:sz="0" w:space="0" w:color="auto"/>
                      </w:divBdr>
                      <w:divsChild>
                        <w:div w:id="2074425085">
                          <w:marLeft w:val="0"/>
                          <w:marRight w:val="0"/>
                          <w:marTop w:val="0"/>
                          <w:marBottom w:val="0"/>
                          <w:divBdr>
                            <w:top w:val="none" w:sz="0" w:space="0" w:color="auto"/>
                            <w:left w:val="none" w:sz="0" w:space="0" w:color="auto"/>
                            <w:bottom w:val="none" w:sz="0" w:space="0" w:color="auto"/>
                            <w:right w:val="none" w:sz="0" w:space="0" w:color="auto"/>
                          </w:divBdr>
                          <w:divsChild>
                            <w:div w:id="1733580919">
                              <w:marLeft w:val="0"/>
                              <w:marRight w:val="0"/>
                              <w:marTop w:val="0"/>
                              <w:marBottom w:val="0"/>
                              <w:divBdr>
                                <w:top w:val="none" w:sz="0" w:space="0" w:color="auto"/>
                                <w:left w:val="none" w:sz="0" w:space="0" w:color="auto"/>
                                <w:bottom w:val="none" w:sz="0" w:space="0" w:color="auto"/>
                                <w:right w:val="none" w:sz="0" w:space="0" w:color="auto"/>
                              </w:divBdr>
                              <w:divsChild>
                                <w:div w:id="1493571228">
                                  <w:marLeft w:val="0"/>
                                  <w:marRight w:val="0"/>
                                  <w:marTop w:val="0"/>
                                  <w:marBottom w:val="0"/>
                                  <w:divBdr>
                                    <w:top w:val="none" w:sz="0" w:space="0" w:color="auto"/>
                                    <w:left w:val="none" w:sz="0" w:space="0" w:color="auto"/>
                                    <w:bottom w:val="none" w:sz="0" w:space="0" w:color="auto"/>
                                    <w:right w:val="none" w:sz="0" w:space="0" w:color="auto"/>
                                  </w:divBdr>
                                  <w:divsChild>
                                    <w:div w:id="245308650">
                                      <w:marLeft w:val="0"/>
                                      <w:marRight w:val="0"/>
                                      <w:marTop w:val="0"/>
                                      <w:marBottom w:val="0"/>
                                      <w:divBdr>
                                        <w:top w:val="none" w:sz="0" w:space="0" w:color="auto"/>
                                        <w:left w:val="none" w:sz="0" w:space="0" w:color="auto"/>
                                        <w:bottom w:val="none" w:sz="0" w:space="0" w:color="auto"/>
                                        <w:right w:val="none" w:sz="0" w:space="0" w:color="auto"/>
                                      </w:divBdr>
                                      <w:divsChild>
                                        <w:div w:id="422839834">
                                          <w:marLeft w:val="150"/>
                                          <w:marRight w:val="150"/>
                                          <w:marTop w:val="0"/>
                                          <w:marBottom w:val="0"/>
                                          <w:divBdr>
                                            <w:top w:val="none" w:sz="0" w:space="0" w:color="auto"/>
                                            <w:left w:val="none" w:sz="0" w:space="0" w:color="auto"/>
                                            <w:bottom w:val="none" w:sz="0" w:space="0" w:color="auto"/>
                                            <w:right w:val="none" w:sz="0" w:space="0" w:color="auto"/>
                                          </w:divBdr>
                                          <w:divsChild>
                                            <w:div w:id="562763001">
                                              <w:marLeft w:val="0"/>
                                              <w:marRight w:val="0"/>
                                              <w:marTop w:val="0"/>
                                              <w:marBottom w:val="0"/>
                                              <w:divBdr>
                                                <w:top w:val="none" w:sz="0" w:space="0" w:color="auto"/>
                                                <w:left w:val="none" w:sz="0" w:space="0" w:color="auto"/>
                                                <w:bottom w:val="none" w:sz="0" w:space="0" w:color="auto"/>
                                                <w:right w:val="none" w:sz="0" w:space="0" w:color="auto"/>
                                              </w:divBdr>
                                              <w:divsChild>
                                                <w:div w:id="1597666687">
                                                  <w:marLeft w:val="0"/>
                                                  <w:marRight w:val="0"/>
                                                  <w:marTop w:val="0"/>
                                                  <w:marBottom w:val="0"/>
                                                  <w:divBdr>
                                                    <w:top w:val="none" w:sz="0" w:space="0" w:color="auto"/>
                                                    <w:left w:val="none" w:sz="0" w:space="0" w:color="auto"/>
                                                    <w:bottom w:val="none" w:sz="0" w:space="0" w:color="auto"/>
                                                    <w:right w:val="none" w:sz="0" w:space="0" w:color="auto"/>
                                                  </w:divBdr>
                                                  <w:divsChild>
                                                    <w:div w:id="1436513581">
                                                      <w:marLeft w:val="0"/>
                                                      <w:marRight w:val="0"/>
                                                      <w:marTop w:val="0"/>
                                                      <w:marBottom w:val="0"/>
                                                      <w:divBdr>
                                                        <w:top w:val="none" w:sz="0" w:space="0" w:color="auto"/>
                                                        <w:left w:val="none" w:sz="0" w:space="0" w:color="auto"/>
                                                        <w:bottom w:val="none" w:sz="0" w:space="0" w:color="auto"/>
                                                        <w:right w:val="none" w:sz="0" w:space="0" w:color="auto"/>
                                                      </w:divBdr>
                                                      <w:divsChild>
                                                        <w:div w:id="1154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39714">
      <w:bodyDiv w:val="1"/>
      <w:marLeft w:val="0"/>
      <w:marRight w:val="0"/>
      <w:marTop w:val="0"/>
      <w:marBottom w:val="0"/>
      <w:divBdr>
        <w:top w:val="none" w:sz="0" w:space="0" w:color="auto"/>
        <w:left w:val="none" w:sz="0" w:space="0" w:color="auto"/>
        <w:bottom w:val="none" w:sz="0" w:space="0" w:color="auto"/>
        <w:right w:val="none" w:sz="0" w:space="0" w:color="auto"/>
      </w:divBdr>
      <w:divsChild>
        <w:div w:id="123239176">
          <w:marLeft w:val="0"/>
          <w:marRight w:val="0"/>
          <w:marTop w:val="0"/>
          <w:marBottom w:val="0"/>
          <w:divBdr>
            <w:top w:val="none" w:sz="0" w:space="0" w:color="auto"/>
            <w:left w:val="none" w:sz="0" w:space="0" w:color="auto"/>
            <w:bottom w:val="none" w:sz="0" w:space="0" w:color="auto"/>
            <w:right w:val="none" w:sz="0" w:space="0" w:color="auto"/>
          </w:divBdr>
        </w:div>
      </w:divsChild>
    </w:div>
    <w:div w:id="216282884">
      <w:bodyDiv w:val="1"/>
      <w:marLeft w:val="0"/>
      <w:marRight w:val="0"/>
      <w:marTop w:val="0"/>
      <w:marBottom w:val="0"/>
      <w:divBdr>
        <w:top w:val="none" w:sz="0" w:space="0" w:color="auto"/>
        <w:left w:val="none" w:sz="0" w:space="0" w:color="auto"/>
        <w:bottom w:val="none" w:sz="0" w:space="0" w:color="auto"/>
        <w:right w:val="none" w:sz="0" w:space="0" w:color="auto"/>
      </w:divBdr>
      <w:divsChild>
        <w:div w:id="1032192464">
          <w:marLeft w:val="0"/>
          <w:marRight w:val="0"/>
          <w:marTop w:val="0"/>
          <w:marBottom w:val="0"/>
          <w:divBdr>
            <w:top w:val="none" w:sz="0" w:space="0" w:color="auto"/>
            <w:left w:val="none" w:sz="0" w:space="0" w:color="auto"/>
            <w:bottom w:val="none" w:sz="0" w:space="0" w:color="auto"/>
            <w:right w:val="none" w:sz="0" w:space="0" w:color="auto"/>
          </w:divBdr>
        </w:div>
        <w:div w:id="219555852">
          <w:marLeft w:val="0"/>
          <w:marRight w:val="0"/>
          <w:marTop w:val="0"/>
          <w:marBottom w:val="0"/>
          <w:divBdr>
            <w:top w:val="none" w:sz="0" w:space="0" w:color="auto"/>
            <w:left w:val="none" w:sz="0" w:space="0" w:color="auto"/>
            <w:bottom w:val="none" w:sz="0" w:space="0" w:color="auto"/>
            <w:right w:val="none" w:sz="0" w:space="0" w:color="auto"/>
          </w:divBdr>
        </w:div>
        <w:div w:id="1912695442">
          <w:marLeft w:val="0"/>
          <w:marRight w:val="0"/>
          <w:marTop w:val="0"/>
          <w:marBottom w:val="0"/>
          <w:divBdr>
            <w:top w:val="none" w:sz="0" w:space="0" w:color="auto"/>
            <w:left w:val="none" w:sz="0" w:space="0" w:color="auto"/>
            <w:bottom w:val="none" w:sz="0" w:space="0" w:color="auto"/>
            <w:right w:val="none" w:sz="0" w:space="0" w:color="auto"/>
          </w:divBdr>
        </w:div>
        <w:div w:id="435253330">
          <w:marLeft w:val="0"/>
          <w:marRight w:val="0"/>
          <w:marTop w:val="0"/>
          <w:marBottom w:val="0"/>
          <w:divBdr>
            <w:top w:val="none" w:sz="0" w:space="0" w:color="auto"/>
            <w:left w:val="none" w:sz="0" w:space="0" w:color="auto"/>
            <w:bottom w:val="none" w:sz="0" w:space="0" w:color="auto"/>
            <w:right w:val="none" w:sz="0" w:space="0" w:color="auto"/>
          </w:divBdr>
        </w:div>
        <w:div w:id="641927369">
          <w:marLeft w:val="0"/>
          <w:marRight w:val="0"/>
          <w:marTop w:val="0"/>
          <w:marBottom w:val="0"/>
          <w:divBdr>
            <w:top w:val="none" w:sz="0" w:space="0" w:color="auto"/>
            <w:left w:val="none" w:sz="0" w:space="0" w:color="auto"/>
            <w:bottom w:val="none" w:sz="0" w:space="0" w:color="auto"/>
            <w:right w:val="none" w:sz="0" w:space="0" w:color="auto"/>
          </w:divBdr>
        </w:div>
        <w:div w:id="64187251">
          <w:marLeft w:val="0"/>
          <w:marRight w:val="0"/>
          <w:marTop w:val="0"/>
          <w:marBottom w:val="0"/>
          <w:divBdr>
            <w:top w:val="none" w:sz="0" w:space="0" w:color="auto"/>
            <w:left w:val="none" w:sz="0" w:space="0" w:color="auto"/>
            <w:bottom w:val="none" w:sz="0" w:space="0" w:color="auto"/>
            <w:right w:val="none" w:sz="0" w:space="0" w:color="auto"/>
          </w:divBdr>
        </w:div>
        <w:div w:id="1170945215">
          <w:marLeft w:val="0"/>
          <w:marRight w:val="0"/>
          <w:marTop w:val="0"/>
          <w:marBottom w:val="0"/>
          <w:divBdr>
            <w:top w:val="none" w:sz="0" w:space="0" w:color="auto"/>
            <w:left w:val="none" w:sz="0" w:space="0" w:color="auto"/>
            <w:bottom w:val="none" w:sz="0" w:space="0" w:color="auto"/>
            <w:right w:val="none" w:sz="0" w:space="0" w:color="auto"/>
          </w:divBdr>
        </w:div>
      </w:divsChild>
    </w:div>
    <w:div w:id="221450313">
      <w:bodyDiv w:val="1"/>
      <w:marLeft w:val="0"/>
      <w:marRight w:val="0"/>
      <w:marTop w:val="0"/>
      <w:marBottom w:val="0"/>
      <w:divBdr>
        <w:top w:val="none" w:sz="0" w:space="0" w:color="auto"/>
        <w:left w:val="none" w:sz="0" w:space="0" w:color="auto"/>
        <w:bottom w:val="none" w:sz="0" w:space="0" w:color="auto"/>
        <w:right w:val="none" w:sz="0" w:space="0" w:color="auto"/>
      </w:divBdr>
    </w:div>
    <w:div w:id="238902856">
      <w:bodyDiv w:val="1"/>
      <w:marLeft w:val="0"/>
      <w:marRight w:val="0"/>
      <w:marTop w:val="0"/>
      <w:marBottom w:val="0"/>
      <w:divBdr>
        <w:top w:val="none" w:sz="0" w:space="0" w:color="auto"/>
        <w:left w:val="none" w:sz="0" w:space="0" w:color="auto"/>
        <w:bottom w:val="none" w:sz="0" w:space="0" w:color="auto"/>
        <w:right w:val="none" w:sz="0" w:space="0" w:color="auto"/>
      </w:divBdr>
      <w:divsChild>
        <w:div w:id="2001686921">
          <w:marLeft w:val="0"/>
          <w:marRight w:val="0"/>
          <w:marTop w:val="0"/>
          <w:marBottom w:val="0"/>
          <w:divBdr>
            <w:top w:val="none" w:sz="0" w:space="0" w:color="auto"/>
            <w:left w:val="none" w:sz="0" w:space="0" w:color="auto"/>
            <w:bottom w:val="none" w:sz="0" w:space="0" w:color="auto"/>
            <w:right w:val="none" w:sz="0" w:space="0" w:color="auto"/>
          </w:divBdr>
          <w:divsChild>
            <w:div w:id="343215428">
              <w:marLeft w:val="0"/>
              <w:marRight w:val="0"/>
              <w:marTop w:val="0"/>
              <w:marBottom w:val="0"/>
              <w:divBdr>
                <w:top w:val="none" w:sz="0" w:space="0" w:color="auto"/>
                <w:left w:val="none" w:sz="0" w:space="0" w:color="auto"/>
                <w:bottom w:val="none" w:sz="0" w:space="0" w:color="auto"/>
                <w:right w:val="none" w:sz="0" w:space="0" w:color="auto"/>
              </w:divBdr>
              <w:divsChild>
                <w:div w:id="1609316980">
                  <w:marLeft w:val="0"/>
                  <w:marRight w:val="0"/>
                  <w:marTop w:val="0"/>
                  <w:marBottom w:val="0"/>
                  <w:divBdr>
                    <w:top w:val="none" w:sz="0" w:space="0" w:color="auto"/>
                    <w:left w:val="none" w:sz="0" w:space="0" w:color="auto"/>
                    <w:bottom w:val="none" w:sz="0" w:space="0" w:color="auto"/>
                    <w:right w:val="none" w:sz="0" w:space="0" w:color="auto"/>
                  </w:divBdr>
                  <w:divsChild>
                    <w:div w:id="8911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4037">
      <w:bodyDiv w:val="1"/>
      <w:marLeft w:val="0"/>
      <w:marRight w:val="0"/>
      <w:marTop w:val="0"/>
      <w:marBottom w:val="0"/>
      <w:divBdr>
        <w:top w:val="none" w:sz="0" w:space="0" w:color="auto"/>
        <w:left w:val="none" w:sz="0" w:space="0" w:color="auto"/>
        <w:bottom w:val="none" w:sz="0" w:space="0" w:color="auto"/>
        <w:right w:val="none" w:sz="0" w:space="0" w:color="auto"/>
      </w:divBdr>
      <w:divsChild>
        <w:div w:id="301037730">
          <w:marLeft w:val="0"/>
          <w:marRight w:val="0"/>
          <w:marTop w:val="300"/>
          <w:marBottom w:val="0"/>
          <w:divBdr>
            <w:top w:val="none" w:sz="0" w:space="0" w:color="auto"/>
            <w:left w:val="none" w:sz="0" w:space="0" w:color="auto"/>
            <w:bottom w:val="none" w:sz="0" w:space="0" w:color="auto"/>
            <w:right w:val="none" w:sz="0" w:space="0" w:color="auto"/>
          </w:divBdr>
        </w:div>
      </w:divsChild>
    </w:div>
    <w:div w:id="248274394">
      <w:bodyDiv w:val="1"/>
      <w:marLeft w:val="0"/>
      <w:marRight w:val="0"/>
      <w:marTop w:val="0"/>
      <w:marBottom w:val="0"/>
      <w:divBdr>
        <w:top w:val="none" w:sz="0" w:space="0" w:color="auto"/>
        <w:left w:val="none" w:sz="0" w:space="0" w:color="auto"/>
        <w:bottom w:val="none" w:sz="0" w:space="0" w:color="auto"/>
        <w:right w:val="none" w:sz="0" w:space="0" w:color="auto"/>
      </w:divBdr>
      <w:divsChild>
        <w:div w:id="1445075530">
          <w:marLeft w:val="0"/>
          <w:marRight w:val="0"/>
          <w:marTop w:val="0"/>
          <w:marBottom w:val="0"/>
          <w:divBdr>
            <w:top w:val="none" w:sz="0" w:space="0" w:color="auto"/>
            <w:left w:val="none" w:sz="0" w:space="0" w:color="auto"/>
            <w:bottom w:val="none" w:sz="0" w:space="0" w:color="auto"/>
            <w:right w:val="none" w:sz="0" w:space="0" w:color="auto"/>
          </w:divBdr>
          <w:divsChild>
            <w:div w:id="2013797367">
              <w:marLeft w:val="0"/>
              <w:marRight w:val="0"/>
              <w:marTop w:val="0"/>
              <w:marBottom w:val="0"/>
              <w:divBdr>
                <w:top w:val="none" w:sz="0" w:space="0" w:color="auto"/>
                <w:left w:val="none" w:sz="0" w:space="0" w:color="auto"/>
                <w:bottom w:val="none" w:sz="0" w:space="0" w:color="auto"/>
                <w:right w:val="none" w:sz="0" w:space="0" w:color="auto"/>
              </w:divBdr>
              <w:divsChild>
                <w:div w:id="15087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92929">
      <w:bodyDiv w:val="1"/>
      <w:marLeft w:val="600"/>
      <w:marRight w:val="600"/>
      <w:marTop w:val="0"/>
      <w:marBottom w:val="0"/>
      <w:divBdr>
        <w:top w:val="none" w:sz="0" w:space="0" w:color="auto"/>
        <w:left w:val="none" w:sz="0" w:space="0" w:color="auto"/>
        <w:bottom w:val="none" w:sz="0" w:space="0" w:color="auto"/>
        <w:right w:val="none" w:sz="0" w:space="0" w:color="auto"/>
      </w:divBdr>
    </w:div>
    <w:div w:id="264505785">
      <w:bodyDiv w:val="1"/>
      <w:marLeft w:val="0"/>
      <w:marRight w:val="0"/>
      <w:marTop w:val="0"/>
      <w:marBottom w:val="0"/>
      <w:divBdr>
        <w:top w:val="none" w:sz="0" w:space="0" w:color="auto"/>
        <w:left w:val="none" w:sz="0" w:space="0" w:color="auto"/>
        <w:bottom w:val="none" w:sz="0" w:space="0" w:color="auto"/>
        <w:right w:val="none" w:sz="0" w:space="0" w:color="auto"/>
      </w:divBdr>
      <w:divsChild>
        <w:div w:id="176386600">
          <w:marLeft w:val="0"/>
          <w:marRight w:val="0"/>
          <w:marTop w:val="0"/>
          <w:marBottom w:val="0"/>
          <w:divBdr>
            <w:top w:val="none" w:sz="0" w:space="0" w:color="auto"/>
            <w:left w:val="none" w:sz="0" w:space="0" w:color="auto"/>
            <w:bottom w:val="none" w:sz="0" w:space="0" w:color="auto"/>
            <w:right w:val="none" w:sz="0" w:space="0" w:color="auto"/>
          </w:divBdr>
          <w:divsChild>
            <w:div w:id="1185510055">
              <w:marLeft w:val="0"/>
              <w:marRight w:val="0"/>
              <w:marTop w:val="0"/>
              <w:marBottom w:val="0"/>
              <w:divBdr>
                <w:top w:val="none" w:sz="0" w:space="0" w:color="auto"/>
                <w:left w:val="none" w:sz="0" w:space="0" w:color="auto"/>
                <w:bottom w:val="none" w:sz="0" w:space="0" w:color="auto"/>
                <w:right w:val="none" w:sz="0" w:space="0" w:color="auto"/>
              </w:divBdr>
              <w:divsChild>
                <w:div w:id="620575720">
                  <w:marLeft w:val="0"/>
                  <w:marRight w:val="0"/>
                  <w:marTop w:val="0"/>
                  <w:marBottom w:val="0"/>
                  <w:divBdr>
                    <w:top w:val="none" w:sz="0" w:space="0" w:color="auto"/>
                    <w:left w:val="none" w:sz="0" w:space="0" w:color="auto"/>
                    <w:bottom w:val="none" w:sz="0" w:space="0" w:color="auto"/>
                    <w:right w:val="none" w:sz="0" w:space="0" w:color="auto"/>
                  </w:divBdr>
                  <w:divsChild>
                    <w:div w:id="741753972">
                      <w:marLeft w:val="0"/>
                      <w:marRight w:val="0"/>
                      <w:marTop w:val="0"/>
                      <w:marBottom w:val="0"/>
                      <w:divBdr>
                        <w:top w:val="none" w:sz="0" w:space="0" w:color="auto"/>
                        <w:left w:val="none" w:sz="0" w:space="0" w:color="auto"/>
                        <w:bottom w:val="none" w:sz="0" w:space="0" w:color="auto"/>
                        <w:right w:val="none" w:sz="0" w:space="0" w:color="auto"/>
                      </w:divBdr>
                      <w:divsChild>
                        <w:div w:id="2023244639">
                          <w:marLeft w:val="0"/>
                          <w:marRight w:val="0"/>
                          <w:marTop w:val="0"/>
                          <w:marBottom w:val="0"/>
                          <w:divBdr>
                            <w:top w:val="none" w:sz="0" w:space="0" w:color="auto"/>
                            <w:left w:val="none" w:sz="0" w:space="0" w:color="auto"/>
                            <w:bottom w:val="none" w:sz="0" w:space="0" w:color="auto"/>
                            <w:right w:val="none" w:sz="0" w:space="0" w:color="auto"/>
                          </w:divBdr>
                          <w:divsChild>
                            <w:div w:id="1465853337">
                              <w:marLeft w:val="0"/>
                              <w:marRight w:val="0"/>
                              <w:marTop w:val="0"/>
                              <w:marBottom w:val="0"/>
                              <w:divBdr>
                                <w:top w:val="none" w:sz="0" w:space="0" w:color="auto"/>
                                <w:left w:val="none" w:sz="0" w:space="0" w:color="auto"/>
                                <w:bottom w:val="none" w:sz="0" w:space="0" w:color="auto"/>
                                <w:right w:val="none" w:sz="0" w:space="0" w:color="auto"/>
                              </w:divBdr>
                              <w:divsChild>
                                <w:div w:id="1333289863">
                                  <w:marLeft w:val="0"/>
                                  <w:marRight w:val="0"/>
                                  <w:marTop w:val="0"/>
                                  <w:marBottom w:val="0"/>
                                  <w:divBdr>
                                    <w:top w:val="none" w:sz="0" w:space="0" w:color="auto"/>
                                    <w:left w:val="none" w:sz="0" w:space="0" w:color="auto"/>
                                    <w:bottom w:val="none" w:sz="0" w:space="0" w:color="auto"/>
                                    <w:right w:val="none" w:sz="0" w:space="0" w:color="auto"/>
                                  </w:divBdr>
                                  <w:divsChild>
                                    <w:div w:id="1981812192">
                                      <w:marLeft w:val="0"/>
                                      <w:marRight w:val="0"/>
                                      <w:marTop w:val="0"/>
                                      <w:marBottom w:val="0"/>
                                      <w:divBdr>
                                        <w:top w:val="none" w:sz="0" w:space="0" w:color="auto"/>
                                        <w:left w:val="none" w:sz="0" w:space="0" w:color="auto"/>
                                        <w:bottom w:val="none" w:sz="0" w:space="0" w:color="auto"/>
                                        <w:right w:val="none" w:sz="0" w:space="0" w:color="auto"/>
                                      </w:divBdr>
                                      <w:divsChild>
                                        <w:div w:id="497113975">
                                          <w:marLeft w:val="0"/>
                                          <w:marRight w:val="0"/>
                                          <w:marTop w:val="0"/>
                                          <w:marBottom w:val="0"/>
                                          <w:divBdr>
                                            <w:top w:val="none" w:sz="0" w:space="0" w:color="auto"/>
                                            <w:left w:val="none" w:sz="0" w:space="0" w:color="auto"/>
                                            <w:bottom w:val="none" w:sz="0" w:space="0" w:color="auto"/>
                                            <w:right w:val="none" w:sz="0" w:space="0" w:color="auto"/>
                                          </w:divBdr>
                                          <w:divsChild>
                                            <w:div w:id="841313095">
                                              <w:marLeft w:val="0"/>
                                              <w:marRight w:val="0"/>
                                              <w:marTop w:val="0"/>
                                              <w:marBottom w:val="0"/>
                                              <w:divBdr>
                                                <w:top w:val="none" w:sz="0" w:space="0" w:color="auto"/>
                                                <w:left w:val="none" w:sz="0" w:space="0" w:color="auto"/>
                                                <w:bottom w:val="none" w:sz="0" w:space="0" w:color="auto"/>
                                                <w:right w:val="none" w:sz="0" w:space="0" w:color="auto"/>
                                              </w:divBdr>
                                              <w:divsChild>
                                                <w:div w:id="1359427502">
                                                  <w:marLeft w:val="0"/>
                                                  <w:marRight w:val="0"/>
                                                  <w:marTop w:val="0"/>
                                                  <w:marBottom w:val="0"/>
                                                  <w:divBdr>
                                                    <w:top w:val="none" w:sz="0" w:space="0" w:color="auto"/>
                                                    <w:left w:val="none" w:sz="0" w:space="0" w:color="auto"/>
                                                    <w:bottom w:val="none" w:sz="0" w:space="0" w:color="auto"/>
                                                    <w:right w:val="none" w:sz="0" w:space="0" w:color="auto"/>
                                                  </w:divBdr>
                                                  <w:divsChild>
                                                    <w:div w:id="155540632">
                                                      <w:marLeft w:val="0"/>
                                                      <w:marRight w:val="300"/>
                                                      <w:marTop w:val="0"/>
                                                      <w:marBottom w:val="0"/>
                                                      <w:divBdr>
                                                        <w:top w:val="none" w:sz="0" w:space="0" w:color="auto"/>
                                                        <w:left w:val="none" w:sz="0" w:space="0" w:color="auto"/>
                                                        <w:bottom w:val="none" w:sz="0" w:space="0" w:color="auto"/>
                                                        <w:right w:val="none" w:sz="0" w:space="0" w:color="auto"/>
                                                      </w:divBdr>
                                                      <w:divsChild>
                                                        <w:div w:id="152718822">
                                                          <w:marLeft w:val="0"/>
                                                          <w:marRight w:val="0"/>
                                                          <w:marTop w:val="0"/>
                                                          <w:marBottom w:val="0"/>
                                                          <w:divBdr>
                                                            <w:top w:val="none" w:sz="0" w:space="0" w:color="auto"/>
                                                            <w:left w:val="none" w:sz="0" w:space="0" w:color="auto"/>
                                                            <w:bottom w:val="none" w:sz="0" w:space="0" w:color="auto"/>
                                                            <w:right w:val="none" w:sz="0" w:space="0" w:color="auto"/>
                                                          </w:divBdr>
                                                          <w:divsChild>
                                                            <w:div w:id="1370842683">
                                                              <w:marLeft w:val="0"/>
                                                              <w:marRight w:val="0"/>
                                                              <w:marTop w:val="0"/>
                                                              <w:marBottom w:val="0"/>
                                                              <w:divBdr>
                                                                <w:top w:val="none" w:sz="0" w:space="0" w:color="auto"/>
                                                                <w:left w:val="none" w:sz="0" w:space="0" w:color="auto"/>
                                                                <w:bottom w:val="none" w:sz="0" w:space="0" w:color="auto"/>
                                                                <w:right w:val="none" w:sz="0" w:space="0" w:color="auto"/>
                                                              </w:divBdr>
                                                              <w:divsChild>
                                                                <w:div w:id="1837375789">
                                                                  <w:marLeft w:val="0"/>
                                                                  <w:marRight w:val="0"/>
                                                                  <w:marTop w:val="0"/>
                                                                  <w:marBottom w:val="0"/>
                                                                  <w:divBdr>
                                                                    <w:top w:val="none" w:sz="0" w:space="0" w:color="auto"/>
                                                                    <w:left w:val="none" w:sz="0" w:space="0" w:color="auto"/>
                                                                    <w:bottom w:val="none" w:sz="0" w:space="0" w:color="auto"/>
                                                                    <w:right w:val="none" w:sz="0" w:space="0" w:color="auto"/>
                                                                  </w:divBdr>
                                                                  <w:divsChild>
                                                                    <w:div w:id="2013799936">
                                                                      <w:marLeft w:val="0"/>
                                                                      <w:marRight w:val="0"/>
                                                                      <w:marTop w:val="0"/>
                                                                      <w:marBottom w:val="360"/>
                                                                      <w:divBdr>
                                                                        <w:top w:val="single" w:sz="6" w:space="0" w:color="CCCCCC"/>
                                                                        <w:left w:val="none" w:sz="0" w:space="0" w:color="auto"/>
                                                                        <w:bottom w:val="none" w:sz="0" w:space="0" w:color="auto"/>
                                                                        <w:right w:val="none" w:sz="0" w:space="0" w:color="auto"/>
                                                                      </w:divBdr>
                                                                      <w:divsChild>
                                                                        <w:div w:id="1330206409">
                                                                          <w:marLeft w:val="0"/>
                                                                          <w:marRight w:val="0"/>
                                                                          <w:marTop w:val="0"/>
                                                                          <w:marBottom w:val="0"/>
                                                                          <w:divBdr>
                                                                            <w:top w:val="none" w:sz="0" w:space="0" w:color="auto"/>
                                                                            <w:left w:val="none" w:sz="0" w:space="0" w:color="auto"/>
                                                                            <w:bottom w:val="none" w:sz="0" w:space="0" w:color="auto"/>
                                                                            <w:right w:val="none" w:sz="0" w:space="0" w:color="auto"/>
                                                                          </w:divBdr>
                                                                          <w:divsChild>
                                                                            <w:div w:id="686256575">
                                                                              <w:marLeft w:val="0"/>
                                                                              <w:marRight w:val="0"/>
                                                                              <w:marTop w:val="0"/>
                                                                              <w:marBottom w:val="0"/>
                                                                              <w:divBdr>
                                                                                <w:top w:val="none" w:sz="0" w:space="0" w:color="auto"/>
                                                                                <w:left w:val="none" w:sz="0" w:space="0" w:color="auto"/>
                                                                                <w:bottom w:val="none" w:sz="0" w:space="0" w:color="auto"/>
                                                                                <w:right w:val="none" w:sz="0" w:space="0" w:color="auto"/>
                                                                              </w:divBdr>
                                                                              <w:divsChild>
                                                                                <w:div w:id="997075064">
                                                                                  <w:marLeft w:val="0"/>
                                                                                  <w:marRight w:val="0"/>
                                                                                  <w:marTop w:val="0"/>
                                                                                  <w:marBottom w:val="0"/>
                                                                                  <w:divBdr>
                                                                                    <w:top w:val="none" w:sz="0" w:space="0" w:color="auto"/>
                                                                                    <w:left w:val="none" w:sz="0" w:space="0" w:color="auto"/>
                                                                                    <w:bottom w:val="none" w:sz="0" w:space="0" w:color="auto"/>
                                                                                    <w:right w:val="none" w:sz="0" w:space="0" w:color="auto"/>
                                                                                  </w:divBdr>
                                                                                  <w:divsChild>
                                                                                    <w:div w:id="1840852590">
                                                                                      <w:marLeft w:val="0"/>
                                                                                      <w:marRight w:val="0"/>
                                                                                      <w:marTop w:val="0"/>
                                                                                      <w:marBottom w:val="0"/>
                                                                                      <w:divBdr>
                                                                                        <w:top w:val="none" w:sz="0" w:space="0" w:color="auto"/>
                                                                                        <w:left w:val="none" w:sz="0" w:space="0" w:color="auto"/>
                                                                                        <w:bottom w:val="none" w:sz="0" w:space="0" w:color="auto"/>
                                                                                        <w:right w:val="none" w:sz="0" w:space="0" w:color="auto"/>
                                                                                      </w:divBdr>
                                                                                      <w:divsChild>
                                                                                        <w:div w:id="1209103377">
                                                                                          <w:marLeft w:val="0"/>
                                                                                          <w:marRight w:val="0"/>
                                                                                          <w:marTop w:val="0"/>
                                                                                          <w:marBottom w:val="0"/>
                                                                                          <w:divBdr>
                                                                                            <w:top w:val="none" w:sz="0" w:space="0" w:color="auto"/>
                                                                                            <w:left w:val="none" w:sz="0" w:space="0" w:color="auto"/>
                                                                                            <w:bottom w:val="none" w:sz="0" w:space="0" w:color="auto"/>
                                                                                            <w:right w:val="none" w:sz="0" w:space="0" w:color="auto"/>
                                                                                          </w:divBdr>
                                                                                          <w:divsChild>
                                                                                            <w:div w:id="851996141">
                                                                                              <w:marLeft w:val="0"/>
                                                                                              <w:marRight w:val="0"/>
                                                                                              <w:marTop w:val="0"/>
                                                                                              <w:marBottom w:val="0"/>
                                                                                              <w:divBdr>
                                                                                                <w:top w:val="none" w:sz="0" w:space="0" w:color="auto"/>
                                                                                                <w:left w:val="none" w:sz="0" w:space="0" w:color="auto"/>
                                                                                                <w:bottom w:val="none" w:sz="0" w:space="0" w:color="auto"/>
                                                                                                <w:right w:val="none" w:sz="0" w:space="0" w:color="auto"/>
                                                                                              </w:divBdr>
                                                                                              <w:divsChild>
                                                                                                <w:div w:id="75398345">
                                                                                                  <w:marLeft w:val="0"/>
                                                                                                  <w:marRight w:val="0"/>
                                                                                                  <w:marTop w:val="0"/>
                                                                                                  <w:marBottom w:val="0"/>
                                                                                                  <w:divBdr>
                                                                                                    <w:top w:val="none" w:sz="0" w:space="0" w:color="auto"/>
                                                                                                    <w:left w:val="none" w:sz="0" w:space="0" w:color="auto"/>
                                                                                                    <w:bottom w:val="none" w:sz="0" w:space="0" w:color="auto"/>
                                                                                                    <w:right w:val="none" w:sz="0" w:space="0" w:color="auto"/>
                                                                                                  </w:divBdr>
                                                                                                </w:div>
                                                                                                <w:div w:id="144321748">
                                                                                                  <w:marLeft w:val="0"/>
                                                                                                  <w:marRight w:val="0"/>
                                                                                                  <w:marTop w:val="0"/>
                                                                                                  <w:marBottom w:val="0"/>
                                                                                                  <w:divBdr>
                                                                                                    <w:top w:val="none" w:sz="0" w:space="0" w:color="auto"/>
                                                                                                    <w:left w:val="none" w:sz="0" w:space="0" w:color="auto"/>
                                                                                                    <w:bottom w:val="none" w:sz="0" w:space="0" w:color="auto"/>
                                                                                                    <w:right w:val="none" w:sz="0" w:space="0" w:color="auto"/>
                                                                                                  </w:divBdr>
                                                                                                </w:div>
                                                                                                <w:div w:id="496073253">
                                                                                                  <w:marLeft w:val="0"/>
                                                                                                  <w:marRight w:val="0"/>
                                                                                                  <w:marTop w:val="0"/>
                                                                                                  <w:marBottom w:val="0"/>
                                                                                                  <w:divBdr>
                                                                                                    <w:top w:val="none" w:sz="0" w:space="0" w:color="auto"/>
                                                                                                    <w:left w:val="none" w:sz="0" w:space="0" w:color="auto"/>
                                                                                                    <w:bottom w:val="none" w:sz="0" w:space="0" w:color="auto"/>
                                                                                                    <w:right w:val="none" w:sz="0" w:space="0" w:color="auto"/>
                                                                                                  </w:divBdr>
                                                                                                </w:div>
                                                                                                <w:div w:id="642539919">
                                                                                                  <w:marLeft w:val="0"/>
                                                                                                  <w:marRight w:val="0"/>
                                                                                                  <w:marTop w:val="0"/>
                                                                                                  <w:marBottom w:val="0"/>
                                                                                                  <w:divBdr>
                                                                                                    <w:top w:val="none" w:sz="0" w:space="0" w:color="auto"/>
                                                                                                    <w:left w:val="none" w:sz="0" w:space="0" w:color="auto"/>
                                                                                                    <w:bottom w:val="none" w:sz="0" w:space="0" w:color="auto"/>
                                                                                                    <w:right w:val="none" w:sz="0" w:space="0" w:color="auto"/>
                                                                                                  </w:divBdr>
                                                                                                </w:div>
                                                                                                <w:div w:id="762920661">
                                                                                                  <w:marLeft w:val="0"/>
                                                                                                  <w:marRight w:val="0"/>
                                                                                                  <w:marTop w:val="0"/>
                                                                                                  <w:marBottom w:val="0"/>
                                                                                                  <w:divBdr>
                                                                                                    <w:top w:val="none" w:sz="0" w:space="0" w:color="auto"/>
                                                                                                    <w:left w:val="none" w:sz="0" w:space="0" w:color="auto"/>
                                                                                                    <w:bottom w:val="none" w:sz="0" w:space="0" w:color="auto"/>
                                                                                                    <w:right w:val="none" w:sz="0" w:space="0" w:color="auto"/>
                                                                                                  </w:divBdr>
                                                                                                </w:div>
                                                                                                <w:div w:id="1408843514">
                                                                                                  <w:marLeft w:val="0"/>
                                                                                                  <w:marRight w:val="0"/>
                                                                                                  <w:marTop w:val="0"/>
                                                                                                  <w:marBottom w:val="0"/>
                                                                                                  <w:divBdr>
                                                                                                    <w:top w:val="none" w:sz="0" w:space="0" w:color="auto"/>
                                                                                                    <w:left w:val="none" w:sz="0" w:space="0" w:color="auto"/>
                                                                                                    <w:bottom w:val="none" w:sz="0" w:space="0" w:color="auto"/>
                                                                                                    <w:right w:val="none" w:sz="0" w:space="0" w:color="auto"/>
                                                                                                  </w:divBdr>
                                                                                                </w:div>
                                                                                                <w:div w:id="1460418111">
                                                                                                  <w:marLeft w:val="0"/>
                                                                                                  <w:marRight w:val="0"/>
                                                                                                  <w:marTop w:val="0"/>
                                                                                                  <w:marBottom w:val="0"/>
                                                                                                  <w:divBdr>
                                                                                                    <w:top w:val="none" w:sz="0" w:space="0" w:color="auto"/>
                                                                                                    <w:left w:val="none" w:sz="0" w:space="0" w:color="auto"/>
                                                                                                    <w:bottom w:val="none" w:sz="0" w:space="0" w:color="auto"/>
                                                                                                    <w:right w:val="none" w:sz="0" w:space="0" w:color="auto"/>
                                                                                                  </w:divBdr>
                                                                                                </w:div>
                                                                                                <w:div w:id="16547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658767">
      <w:bodyDiv w:val="1"/>
      <w:marLeft w:val="0"/>
      <w:marRight w:val="0"/>
      <w:marTop w:val="0"/>
      <w:marBottom w:val="0"/>
      <w:divBdr>
        <w:top w:val="none" w:sz="0" w:space="0" w:color="auto"/>
        <w:left w:val="none" w:sz="0" w:space="0" w:color="auto"/>
        <w:bottom w:val="none" w:sz="0" w:space="0" w:color="auto"/>
        <w:right w:val="none" w:sz="0" w:space="0" w:color="auto"/>
      </w:divBdr>
      <w:divsChild>
        <w:div w:id="1093360743">
          <w:marLeft w:val="0"/>
          <w:marRight w:val="0"/>
          <w:marTop w:val="300"/>
          <w:marBottom w:val="0"/>
          <w:divBdr>
            <w:top w:val="none" w:sz="0" w:space="0" w:color="auto"/>
            <w:left w:val="none" w:sz="0" w:space="0" w:color="auto"/>
            <w:bottom w:val="none" w:sz="0" w:space="0" w:color="auto"/>
            <w:right w:val="none" w:sz="0" w:space="0" w:color="auto"/>
          </w:divBdr>
          <w:divsChild>
            <w:div w:id="25096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2827256">
      <w:bodyDiv w:val="1"/>
      <w:marLeft w:val="0"/>
      <w:marRight w:val="0"/>
      <w:marTop w:val="0"/>
      <w:marBottom w:val="0"/>
      <w:divBdr>
        <w:top w:val="none" w:sz="0" w:space="0" w:color="auto"/>
        <w:left w:val="none" w:sz="0" w:space="0" w:color="auto"/>
        <w:bottom w:val="none" w:sz="0" w:space="0" w:color="auto"/>
        <w:right w:val="none" w:sz="0" w:space="0" w:color="auto"/>
      </w:divBdr>
      <w:divsChild>
        <w:div w:id="1121533656">
          <w:marLeft w:val="0"/>
          <w:marRight w:val="0"/>
          <w:marTop w:val="0"/>
          <w:marBottom w:val="0"/>
          <w:divBdr>
            <w:top w:val="none" w:sz="0" w:space="0" w:color="auto"/>
            <w:left w:val="none" w:sz="0" w:space="0" w:color="auto"/>
            <w:bottom w:val="none" w:sz="0" w:space="0" w:color="auto"/>
            <w:right w:val="none" w:sz="0" w:space="0" w:color="auto"/>
          </w:divBdr>
          <w:divsChild>
            <w:div w:id="1342972795">
              <w:marLeft w:val="0"/>
              <w:marRight w:val="0"/>
              <w:marTop w:val="0"/>
              <w:marBottom w:val="0"/>
              <w:divBdr>
                <w:top w:val="none" w:sz="0" w:space="0" w:color="auto"/>
                <w:left w:val="none" w:sz="0" w:space="0" w:color="auto"/>
                <w:bottom w:val="none" w:sz="0" w:space="0" w:color="auto"/>
                <w:right w:val="none" w:sz="0" w:space="0" w:color="auto"/>
              </w:divBdr>
              <w:divsChild>
                <w:div w:id="809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066">
      <w:bodyDiv w:val="1"/>
      <w:marLeft w:val="600"/>
      <w:marRight w:val="600"/>
      <w:marTop w:val="0"/>
      <w:marBottom w:val="0"/>
      <w:divBdr>
        <w:top w:val="none" w:sz="0" w:space="0" w:color="auto"/>
        <w:left w:val="none" w:sz="0" w:space="0" w:color="auto"/>
        <w:bottom w:val="none" w:sz="0" w:space="0" w:color="auto"/>
        <w:right w:val="none" w:sz="0" w:space="0" w:color="auto"/>
      </w:divBdr>
    </w:div>
    <w:div w:id="289096617">
      <w:bodyDiv w:val="1"/>
      <w:marLeft w:val="0"/>
      <w:marRight w:val="0"/>
      <w:marTop w:val="0"/>
      <w:marBottom w:val="0"/>
      <w:divBdr>
        <w:top w:val="none" w:sz="0" w:space="0" w:color="auto"/>
        <w:left w:val="none" w:sz="0" w:space="0" w:color="auto"/>
        <w:bottom w:val="none" w:sz="0" w:space="0" w:color="auto"/>
        <w:right w:val="none" w:sz="0" w:space="0" w:color="auto"/>
      </w:divBdr>
      <w:divsChild>
        <w:div w:id="570040626">
          <w:marLeft w:val="0"/>
          <w:marRight w:val="0"/>
          <w:marTop w:val="0"/>
          <w:marBottom w:val="0"/>
          <w:divBdr>
            <w:top w:val="none" w:sz="0" w:space="0" w:color="auto"/>
            <w:left w:val="none" w:sz="0" w:space="0" w:color="auto"/>
            <w:bottom w:val="none" w:sz="0" w:space="0" w:color="auto"/>
            <w:right w:val="none" w:sz="0" w:space="0" w:color="auto"/>
          </w:divBdr>
          <w:divsChild>
            <w:div w:id="621956943">
              <w:marLeft w:val="0"/>
              <w:marRight w:val="0"/>
              <w:marTop w:val="0"/>
              <w:marBottom w:val="0"/>
              <w:divBdr>
                <w:top w:val="none" w:sz="0" w:space="0" w:color="auto"/>
                <w:left w:val="none" w:sz="0" w:space="0" w:color="auto"/>
                <w:bottom w:val="none" w:sz="0" w:space="0" w:color="auto"/>
                <w:right w:val="none" w:sz="0" w:space="0" w:color="auto"/>
              </w:divBdr>
              <w:divsChild>
                <w:div w:id="1355841462">
                  <w:marLeft w:val="0"/>
                  <w:marRight w:val="0"/>
                  <w:marTop w:val="0"/>
                  <w:marBottom w:val="0"/>
                  <w:divBdr>
                    <w:top w:val="none" w:sz="0" w:space="0" w:color="auto"/>
                    <w:left w:val="none" w:sz="0" w:space="0" w:color="auto"/>
                    <w:bottom w:val="none" w:sz="0" w:space="0" w:color="auto"/>
                    <w:right w:val="none" w:sz="0" w:space="0" w:color="auto"/>
                  </w:divBdr>
                  <w:divsChild>
                    <w:div w:id="12316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8634">
      <w:bodyDiv w:val="1"/>
      <w:marLeft w:val="0"/>
      <w:marRight w:val="0"/>
      <w:marTop w:val="0"/>
      <w:marBottom w:val="0"/>
      <w:divBdr>
        <w:top w:val="none" w:sz="0" w:space="0" w:color="auto"/>
        <w:left w:val="none" w:sz="0" w:space="0" w:color="auto"/>
        <w:bottom w:val="none" w:sz="0" w:space="0" w:color="auto"/>
        <w:right w:val="none" w:sz="0" w:space="0" w:color="auto"/>
      </w:divBdr>
      <w:divsChild>
        <w:div w:id="1376780839">
          <w:marLeft w:val="0"/>
          <w:marRight w:val="0"/>
          <w:marTop w:val="0"/>
          <w:marBottom w:val="0"/>
          <w:divBdr>
            <w:top w:val="none" w:sz="0" w:space="0" w:color="auto"/>
            <w:left w:val="none" w:sz="0" w:space="0" w:color="auto"/>
            <w:bottom w:val="none" w:sz="0" w:space="0" w:color="auto"/>
            <w:right w:val="none" w:sz="0" w:space="0" w:color="auto"/>
          </w:divBdr>
          <w:divsChild>
            <w:div w:id="434062281">
              <w:marLeft w:val="720"/>
              <w:marRight w:val="0"/>
              <w:marTop w:val="0"/>
              <w:marBottom w:val="200"/>
              <w:divBdr>
                <w:top w:val="none" w:sz="0" w:space="0" w:color="auto"/>
                <w:left w:val="none" w:sz="0" w:space="0" w:color="auto"/>
                <w:bottom w:val="none" w:sz="0" w:space="0" w:color="auto"/>
                <w:right w:val="none" w:sz="0" w:space="0" w:color="auto"/>
              </w:divBdr>
            </w:div>
            <w:div w:id="574239528">
              <w:marLeft w:val="720"/>
              <w:marRight w:val="0"/>
              <w:marTop w:val="0"/>
              <w:marBottom w:val="200"/>
              <w:divBdr>
                <w:top w:val="none" w:sz="0" w:space="0" w:color="auto"/>
                <w:left w:val="none" w:sz="0" w:space="0" w:color="auto"/>
                <w:bottom w:val="none" w:sz="0" w:space="0" w:color="auto"/>
                <w:right w:val="none" w:sz="0" w:space="0" w:color="auto"/>
              </w:divBdr>
            </w:div>
            <w:div w:id="598100108">
              <w:marLeft w:val="720"/>
              <w:marRight w:val="0"/>
              <w:marTop w:val="0"/>
              <w:marBottom w:val="200"/>
              <w:divBdr>
                <w:top w:val="none" w:sz="0" w:space="0" w:color="auto"/>
                <w:left w:val="none" w:sz="0" w:space="0" w:color="auto"/>
                <w:bottom w:val="none" w:sz="0" w:space="0" w:color="auto"/>
                <w:right w:val="none" w:sz="0" w:space="0" w:color="auto"/>
              </w:divBdr>
            </w:div>
            <w:div w:id="1057703723">
              <w:marLeft w:val="720"/>
              <w:marRight w:val="0"/>
              <w:marTop w:val="0"/>
              <w:marBottom w:val="200"/>
              <w:divBdr>
                <w:top w:val="none" w:sz="0" w:space="0" w:color="auto"/>
                <w:left w:val="none" w:sz="0" w:space="0" w:color="auto"/>
                <w:bottom w:val="none" w:sz="0" w:space="0" w:color="auto"/>
                <w:right w:val="none" w:sz="0" w:space="0" w:color="auto"/>
              </w:divBdr>
            </w:div>
            <w:div w:id="1092160965">
              <w:marLeft w:val="720"/>
              <w:marRight w:val="0"/>
              <w:marTop w:val="0"/>
              <w:marBottom w:val="200"/>
              <w:divBdr>
                <w:top w:val="none" w:sz="0" w:space="0" w:color="auto"/>
                <w:left w:val="none" w:sz="0" w:space="0" w:color="auto"/>
                <w:bottom w:val="none" w:sz="0" w:space="0" w:color="auto"/>
                <w:right w:val="none" w:sz="0" w:space="0" w:color="auto"/>
              </w:divBdr>
            </w:div>
            <w:div w:id="172598400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 w:id="295842270">
      <w:bodyDiv w:val="1"/>
      <w:marLeft w:val="0"/>
      <w:marRight w:val="0"/>
      <w:marTop w:val="0"/>
      <w:marBottom w:val="0"/>
      <w:divBdr>
        <w:top w:val="none" w:sz="0" w:space="0" w:color="auto"/>
        <w:left w:val="none" w:sz="0" w:space="0" w:color="auto"/>
        <w:bottom w:val="none" w:sz="0" w:space="0" w:color="auto"/>
        <w:right w:val="none" w:sz="0" w:space="0" w:color="auto"/>
      </w:divBdr>
      <w:divsChild>
        <w:div w:id="158423696">
          <w:marLeft w:val="0"/>
          <w:marRight w:val="0"/>
          <w:marTop w:val="0"/>
          <w:marBottom w:val="0"/>
          <w:divBdr>
            <w:top w:val="none" w:sz="0" w:space="0" w:color="auto"/>
            <w:left w:val="none" w:sz="0" w:space="0" w:color="auto"/>
            <w:bottom w:val="none" w:sz="0" w:space="0" w:color="auto"/>
            <w:right w:val="none" w:sz="0" w:space="0" w:color="auto"/>
          </w:divBdr>
        </w:div>
        <w:div w:id="1268347176">
          <w:marLeft w:val="0"/>
          <w:marRight w:val="0"/>
          <w:marTop w:val="0"/>
          <w:marBottom w:val="0"/>
          <w:divBdr>
            <w:top w:val="none" w:sz="0" w:space="0" w:color="auto"/>
            <w:left w:val="none" w:sz="0" w:space="0" w:color="auto"/>
            <w:bottom w:val="none" w:sz="0" w:space="0" w:color="auto"/>
            <w:right w:val="none" w:sz="0" w:space="0" w:color="auto"/>
          </w:divBdr>
          <w:divsChild>
            <w:div w:id="1754278490">
              <w:marLeft w:val="0"/>
              <w:marRight w:val="0"/>
              <w:marTop w:val="0"/>
              <w:marBottom w:val="0"/>
              <w:divBdr>
                <w:top w:val="none" w:sz="0" w:space="0" w:color="auto"/>
                <w:left w:val="none" w:sz="0" w:space="0" w:color="auto"/>
                <w:bottom w:val="none" w:sz="0" w:space="0" w:color="auto"/>
                <w:right w:val="none" w:sz="0" w:space="0" w:color="auto"/>
              </w:divBdr>
              <w:divsChild>
                <w:div w:id="12994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9794">
          <w:marLeft w:val="0"/>
          <w:marRight w:val="0"/>
          <w:marTop w:val="0"/>
          <w:marBottom w:val="0"/>
          <w:divBdr>
            <w:top w:val="none" w:sz="0" w:space="0" w:color="auto"/>
            <w:left w:val="none" w:sz="0" w:space="0" w:color="auto"/>
            <w:bottom w:val="none" w:sz="0" w:space="0" w:color="auto"/>
            <w:right w:val="none" w:sz="0" w:space="0" w:color="auto"/>
          </w:divBdr>
          <w:divsChild>
            <w:div w:id="759718872">
              <w:marLeft w:val="0"/>
              <w:marRight w:val="0"/>
              <w:marTop w:val="0"/>
              <w:marBottom w:val="0"/>
              <w:divBdr>
                <w:top w:val="none" w:sz="0" w:space="0" w:color="auto"/>
                <w:left w:val="none" w:sz="0" w:space="0" w:color="auto"/>
                <w:bottom w:val="none" w:sz="0" w:space="0" w:color="auto"/>
                <w:right w:val="none" w:sz="0" w:space="0" w:color="auto"/>
              </w:divBdr>
            </w:div>
          </w:divsChild>
        </w:div>
        <w:div w:id="1200895231">
          <w:marLeft w:val="0"/>
          <w:marRight w:val="0"/>
          <w:marTop w:val="0"/>
          <w:marBottom w:val="0"/>
          <w:divBdr>
            <w:top w:val="none" w:sz="0" w:space="0" w:color="auto"/>
            <w:left w:val="none" w:sz="0" w:space="0" w:color="auto"/>
            <w:bottom w:val="none" w:sz="0" w:space="0" w:color="auto"/>
            <w:right w:val="none" w:sz="0" w:space="0" w:color="auto"/>
          </w:divBdr>
          <w:divsChild>
            <w:div w:id="886406762">
              <w:marLeft w:val="0"/>
              <w:marRight w:val="0"/>
              <w:marTop w:val="0"/>
              <w:marBottom w:val="0"/>
              <w:divBdr>
                <w:top w:val="none" w:sz="0" w:space="0" w:color="auto"/>
                <w:left w:val="none" w:sz="0" w:space="0" w:color="auto"/>
                <w:bottom w:val="none" w:sz="0" w:space="0" w:color="auto"/>
                <w:right w:val="none" w:sz="0" w:space="0" w:color="auto"/>
              </w:divBdr>
            </w:div>
          </w:divsChild>
        </w:div>
        <w:div w:id="1530800741">
          <w:marLeft w:val="0"/>
          <w:marRight w:val="0"/>
          <w:marTop w:val="0"/>
          <w:marBottom w:val="0"/>
          <w:divBdr>
            <w:top w:val="none" w:sz="0" w:space="0" w:color="auto"/>
            <w:left w:val="none" w:sz="0" w:space="0" w:color="auto"/>
            <w:bottom w:val="none" w:sz="0" w:space="0" w:color="auto"/>
            <w:right w:val="none" w:sz="0" w:space="0" w:color="auto"/>
          </w:divBdr>
          <w:divsChild>
            <w:div w:id="275798792">
              <w:marLeft w:val="0"/>
              <w:marRight w:val="0"/>
              <w:marTop w:val="0"/>
              <w:marBottom w:val="0"/>
              <w:divBdr>
                <w:top w:val="none" w:sz="0" w:space="0" w:color="auto"/>
                <w:left w:val="none" w:sz="0" w:space="0" w:color="auto"/>
                <w:bottom w:val="none" w:sz="0" w:space="0" w:color="auto"/>
                <w:right w:val="none" w:sz="0" w:space="0" w:color="auto"/>
              </w:divBdr>
            </w:div>
          </w:divsChild>
        </w:div>
        <w:div w:id="1828862617">
          <w:marLeft w:val="0"/>
          <w:marRight w:val="0"/>
          <w:marTop w:val="0"/>
          <w:marBottom w:val="0"/>
          <w:divBdr>
            <w:top w:val="none" w:sz="0" w:space="0" w:color="auto"/>
            <w:left w:val="none" w:sz="0" w:space="0" w:color="auto"/>
            <w:bottom w:val="none" w:sz="0" w:space="0" w:color="auto"/>
            <w:right w:val="none" w:sz="0" w:space="0" w:color="auto"/>
          </w:divBdr>
          <w:divsChild>
            <w:div w:id="13961309">
              <w:marLeft w:val="0"/>
              <w:marRight w:val="0"/>
              <w:marTop w:val="0"/>
              <w:marBottom w:val="0"/>
              <w:divBdr>
                <w:top w:val="none" w:sz="0" w:space="0" w:color="auto"/>
                <w:left w:val="none" w:sz="0" w:space="0" w:color="auto"/>
                <w:bottom w:val="none" w:sz="0" w:space="0" w:color="auto"/>
                <w:right w:val="none" w:sz="0" w:space="0" w:color="auto"/>
              </w:divBdr>
            </w:div>
          </w:divsChild>
        </w:div>
        <w:div w:id="857235701">
          <w:marLeft w:val="0"/>
          <w:marRight w:val="0"/>
          <w:marTop w:val="0"/>
          <w:marBottom w:val="0"/>
          <w:divBdr>
            <w:top w:val="none" w:sz="0" w:space="0" w:color="auto"/>
            <w:left w:val="none" w:sz="0" w:space="0" w:color="auto"/>
            <w:bottom w:val="none" w:sz="0" w:space="0" w:color="auto"/>
            <w:right w:val="none" w:sz="0" w:space="0" w:color="auto"/>
          </w:divBdr>
          <w:divsChild>
            <w:div w:id="360862473">
              <w:marLeft w:val="0"/>
              <w:marRight w:val="0"/>
              <w:marTop w:val="0"/>
              <w:marBottom w:val="0"/>
              <w:divBdr>
                <w:top w:val="none" w:sz="0" w:space="0" w:color="auto"/>
                <w:left w:val="none" w:sz="0" w:space="0" w:color="auto"/>
                <w:bottom w:val="none" w:sz="0" w:space="0" w:color="auto"/>
                <w:right w:val="none" w:sz="0" w:space="0" w:color="auto"/>
              </w:divBdr>
            </w:div>
          </w:divsChild>
        </w:div>
        <w:div w:id="1495293525">
          <w:marLeft w:val="0"/>
          <w:marRight w:val="0"/>
          <w:marTop w:val="0"/>
          <w:marBottom w:val="0"/>
          <w:divBdr>
            <w:top w:val="none" w:sz="0" w:space="0" w:color="auto"/>
            <w:left w:val="none" w:sz="0" w:space="0" w:color="auto"/>
            <w:bottom w:val="none" w:sz="0" w:space="0" w:color="auto"/>
            <w:right w:val="none" w:sz="0" w:space="0" w:color="auto"/>
          </w:divBdr>
          <w:divsChild>
            <w:div w:id="240722852">
              <w:marLeft w:val="0"/>
              <w:marRight w:val="0"/>
              <w:marTop w:val="0"/>
              <w:marBottom w:val="0"/>
              <w:divBdr>
                <w:top w:val="none" w:sz="0" w:space="0" w:color="auto"/>
                <w:left w:val="none" w:sz="0" w:space="0" w:color="auto"/>
                <w:bottom w:val="none" w:sz="0" w:space="0" w:color="auto"/>
                <w:right w:val="none" w:sz="0" w:space="0" w:color="auto"/>
              </w:divBdr>
              <w:divsChild>
                <w:div w:id="831599413">
                  <w:marLeft w:val="0"/>
                  <w:marRight w:val="0"/>
                  <w:marTop w:val="0"/>
                  <w:marBottom w:val="0"/>
                  <w:divBdr>
                    <w:top w:val="none" w:sz="0" w:space="0" w:color="auto"/>
                    <w:left w:val="none" w:sz="0" w:space="0" w:color="auto"/>
                    <w:bottom w:val="none" w:sz="0" w:space="0" w:color="auto"/>
                    <w:right w:val="none" w:sz="0" w:space="0" w:color="auto"/>
                  </w:divBdr>
                </w:div>
              </w:divsChild>
            </w:div>
            <w:div w:id="1773042188">
              <w:marLeft w:val="0"/>
              <w:marRight w:val="0"/>
              <w:marTop w:val="0"/>
              <w:marBottom w:val="0"/>
              <w:divBdr>
                <w:top w:val="none" w:sz="0" w:space="0" w:color="auto"/>
                <w:left w:val="none" w:sz="0" w:space="0" w:color="auto"/>
                <w:bottom w:val="none" w:sz="0" w:space="0" w:color="auto"/>
                <w:right w:val="none" w:sz="0" w:space="0" w:color="auto"/>
              </w:divBdr>
              <w:divsChild>
                <w:div w:id="14666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9438">
          <w:marLeft w:val="0"/>
          <w:marRight w:val="0"/>
          <w:marTop w:val="0"/>
          <w:marBottom w:val="0"/>
          <w:divBdr>
            <w:top w:val="none" w:sz="0" w:space="0" w:color="auto"/>
            <w:left w:val="none" w:sz="0" w:space="0" w:color="auto"/>
            <w:bottom w:val="none" w:sz="0" w:space="0" w:color="auto"/>
            <w:right w:val="none" w:sz="0" w:space="0" w:color="auto"/>
          </w:divBdr>
          <w:divsChild>
            <w:div w:id="2079206162">
              <w:marLeft w:val="0"/>
              <w:marRight w:val="0"/>
              <w:marTop w:val="0"/>
              <w:marBottom w:val="0"/>
              <w:divBdr>
                <w:top w:val="none" w:sz="0" w:space="0" w:color="auto"/>
                <w:left w:val="none" w:sz="0" w:space="0" w:color="auto"/>
                <w:bottom w:val="none" w:sz="0" w:space="0" w:color="auto"/>
                <w:right w:val="none" w:sz="0" w:space="0" w:color="auto"/>
              </w:divBdr>
            </w:div>
          </w:divsChild>
        </w:div>
        <w:div w:id="1516339179">
          <w:marLeft w:val="0"/>
          <w:marRight w:val="0"/>
          <w:marTop w:val="0"/>
          <w:marBottom w:val="0"/>
          <w:divBdr>
            <w:top w:val="none" w:sz="0" w:space="0" w:color="auto"/>
            <w:left w:val="none" w:sz="0" w:space="0" w:color="auto"/>
            <w:bottom w:val="none" w:sz="0" w:space="0" w:color="auto"/>
            <w:right w:val="none" w:sz="0" w:space="0" w:color="auto"/>
          </w:divBdr>
          <w:divsChild>
            <w:div w:id="1961262356">
              <w:marLeft w:val="0"/>
              <w:marRight w:val="0"/>
              <w:marTop w:val="0"/>
              <w:marBottom w:val="0"/>
              <w:divBdr>
                <w:top w:val="none" w:sz="0" w:space="0" w:color="auto"/>
                <w:left w:val="none" w:sz="0" w:space="0" w:color="auto"/>
                <w:bottom w:val="none" w:sz="0" w:space="0" w:color="auto"/>
                <w:right w:val="none" w:sz="0" w:space="0" w:color="auto"/>
              </w:divBdr>
            </w:div>
            <w:div w:id="794179300">
              <w:marLeft w:val="0"/>
              <w:marRight w:val="0"/>
              <w:marTop w:val="0"/>
              <w:marBottom w:val="0"/>
              <w:divBdr>
                <w:top w:val="none" w:sz="0" w:space="0" w:color="auto"/>
                <w:left w:val="none" w:sz="0" w:space="0" w:color="auto"/>
                <w:bottom w:val="none" w:sz="0" w:space="0" w:color="auto"/>
                <w:right w:val="none" w:sz="0" w:space="0" w:color="auto"/>
              </w:divBdr>
              <w:divsChild>
                <w:div w:id="477844611">
                  <w:marLeft w:val="0"/>
                  <w:marRight w:val="0"/>
                  <w:marTop w:val="0"/>
                  <w:marBottom w:val="0"/>
                  <w:divBdr>
                    <w:top w:val="none" w:sz="0" w:space="0" w:color="auto"/>
                    <w:left w:val="none" w:sz="0" w:space="0" w:color="auto"/>
                    <w:bottom w:val="none" w:sz="0" w:space="0" w:color="auto"/>
                    <w:right w:val="none" w:sz="0" w:space="0" w:color="auto"/>
                  </w:divBdr>
                </w:div>
                <w:div w:id="376128408">
                  <w:marLeft w:val="0"/>
                  <w:marRight w:val="0"/>
                  <w:marTop w:val="0"/>
                  <w:marBottom w:val="0"/>
                  <w:divBdr>
                    <w:top w:val="none" w:sz="0" w:space="0" w:color="auto"/>
                    <w:left w:val="none" w:sz="0" w:space="0" w:color="auto"/>
                    <w:bottom w:val="none" w:sz="0" w:space="0" w:color="auto"/>
                    <w:right w:val="none" w:sz="0" w:space="0" w:color="auto"/>
                  </w:divBdr>
                  <w:divsChild>
                    <w:div w:id="98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17122">
      <w:bodyDiv w:val="1"/>
      <w:marLeft w:val="0"/>
      <w:marRight w:val="0"/>
      <w:marTop w:val="0"/>
      <w:marBottom w:val="0"/>
      <w:divBdr>
        <w:top w:val="none" w:sz="0" w:space="0" w:color="auto"/>
        <w:left w:val="none" w:sz="0" w:space="0" w:color="auto"/>
        <w:bottom w:val="none" w:sz="0" w:space="0" w:color="auto"/>
        <w:right w:val="none" w:sz="0" w:space="0" w:color="auto"/>
      </w:divBdr>
      <w:divsChild>
        <w:div w:id="1223717082">
          <w:marLeft w:val="0"/>
          <w:marRight w:val="0"/>
          <w:marTop w:val="0"/>
          <w:marBottom w:val="0"/>
          <w:divBdr>
            <w:top w:val="none" w:sz="0" w:space="0" w:color="auto"/>
            <w:left w:val="none" w:sz="0" w:space="0" w:color="auto"/>
            <w:bottom w:val="none" w:sz="0" w:space="0" w:color="auto"/>
            <w:right w:val="none" w:sz="0" w:space="0" w:color="auto"/>
          </w:divBdr>
        </w:div>
      </w:divsChild>
    </w:div>
    <w:div w:id="319164584">
      <w:bodyDiv w:val="1"/>
      <w:marLeft w:val="0"/>
      <w:marRight w:val="0"/>
      <w:marTop w:val="0"/>
      <w:marBottom w:val="0"/>
      <w:divBdr>
        <w:top w:val="none" w:sz="0" w:space="0" w:color="auto"/>
        <w:left w:val="none" w:sz="0" w:space="0" w:color="auto"/>
        <w:bottom w:val="none" w:sz="0" w:space="0" w:color="auto"/>
        <w:right w:val="none" w:sz="0" w:space="0" w:color="auto"/>
      </w:divBdr>
      <w:divsChild>
        <w:div w:id="1162548893">
          <w:marLeft w:val="0"/>
          <w:marRight w:val="0"/>
          <w:marTop w:val="0"/>
          <w:marBottom w:val="0"/>
          <w:divBdr>
            <w:top w:val="none" w:sz="0" w:space="0" w:color="auto"/>
            <w:left w:val="none" w:sz="0" w:space="0" w:color="auto"/>
            <w:bottom w:val="none" w:sz="0" w:space="0" w:color="auto"/>
            <w:right w:val="none" w:sz="0" w:space="0" w:color="auto"/>
          </w:divBdr>
          <w:divsChild>
            <w:div w:id="1024407074">
              <w:marLeft w:val="-300"/>
              <w:marRight w:val="0"/>
              <w:marTop w:val="0"/>
              <w:marBottom w:val="0"/>
              <w:divBdr>
                <w:top w:val="none" w:sz="0" w:space="0" w:color="auto"/>
                <w:left w:val="none" w:sz="0" w:space="0" w:color="auto"/>
                <w:bottom w:val="none" w:sz="0" w:space="0" w:color="auto"/>
                <w:right w:val="none" w:sz="0" w:space="0" w:color="auto"/>
              </w:divBdr>
              <w:divsChild>
                <w:div w:id="1799376152">
                  <w:marLeft w:val="0"/>
                  <w:marRight w:val="0"/>
                  <w:marTop w:val="0"/>
                  <w:marBottom w:val="0"/>
                  <w:divBdr>
                    <w:top w:val="none" w:sz="0" w:space="0" w:color="auto"/>
                    <w:left w:val="none" w:sz="0" w:space="0" w:color="auto"/>
                    <w:bottom w:val="none" w:sz="0" w:space="0" w:color="auto"/>
                    <w:right w:val="none" w:sz="0" w:space="0" w:color="auto"/>
                  </w:divBdr>
                  <w:divsChild>
                    <w:div w:id="12057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0185">
      <w:bodyDiv w:val="1"/>
      <w:marLeft w:val="0"/>
      <w:marRight w:val="0"/>
      <w:marTop w:val="0"/>
      <w:marBottom w:val="0"/>
      <w:divBdr>
        <w:top w:val="none" w:sz="0" w:space="0" w:color="auto"/>
        <w:left w:val="none" w:sz="0" w:space="0" w:color="auto"/>
        <w:bottom w:val="none" w:sz="0" w:space="0" w:color="auto"/>
        <w:right w:val="none" w:sz="0" w:space="0" w:color="auto"/>
      </w:divBdr>
      <w:divsChild>
        <w:div w:id="387262576">
          <w:marLeft w:val="0"/>
          <w:marRight w:val="0"/>
          <w:marTop w:val="0"/>
          <w:marBottom w:val="0"/>
          <w:divBdr>
            <w:top w:val="none" w:sz="0" w:space="0" w:color="auto"/>
            <w:left w:val="none" w:sz="0" w:space="0" w:color="auto"/>
            <w:bottom w:val="none" w:sz="0" w:space="0" w:color="auto"/>
            <w:right w:val="none" w:sz="0" w:space="0" w:color="auto"/>
          </w:divBdr>
        </w:div>
        <w:div w:id="1355763024">
          <w:marLeft w:val="0"/>
          <w:marRight w:val="0"/>
          <w:marTop w:val="0"/>
          <w:marBottom w:val="0"/>
          <w:divBdr>
            <w:top w:val="none" w:sz="0" w:space="0" w:color="auto"/>
            <w:left w:val="none" w:sz="0" w:space="0" w:color="auto"/>
            <w:bottom w:val="none" w:sz="0" w:space="0" w:color="auto"/>
            <w:right w:val="none" w:sz="0" w:space="0" w:color="auto"/>
          </w:divBdr>
          <w:divsChild>
            <w:div w:id="125514824">
              <w:marLeft w:val="0"/>
              <w:marRight w:val="0"/>
              <w:marTop w:val="0"/>
              <w:marBottom w:val="0"/>
              <w:divBdr>
                <w:top w:val="none" w:sz="0" w:space="0" w:color="auto"/>
                <w:left w:val="none" w:sz="0" w:space="0" w:color="auto"/>
                <w:bottom w:val="none" w:sz="0" w:space="0" w:color="auto"/>
                <w:right w:val="none" w:sz="0" w:space="0" w:color="auto"/>
              </w:divBdr>
              <w:divsChild>
                <w:div w:id="9304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3112">
          <w:marLeft w:val="0"/>
          <w:marRight w:val="0"/>
          <w:marTop w:val="0"/>
          <w:marBottom w:val="0"/>
          <w:divBdr>
            <w:top w:val="none" w:sz="0" w:space="0" w:color="auto"/>
            <w:left w:val="none" w:sz="0" w:space="0" w:color="auto"/>
            <w:bottom w:val="none" w:sz="0" w:space="0" w:color="auto"/>
            <w:right w:val="none" w:sz="0" w:space="0" w:color="auto"/>
          </w:divBdr>
          <w:divsChild>
            <w:div w:id="459811527">
              <w:marLeft w:val="0"/>
              <w:marRight w:val="0"/>
              <w:marTop w:val="0"/>
              <w:marBottom w:val="0"/>
              <w:divBdr>
                <w:top w:val="none" w:sz="0" w:space="0" w:color="auto"/>
                <w:left w:val="none" w:sz="0" w:space="0" w:color="auto"/>
                <w:bottom w:val="none" w:sz="0" w:space="0" w:color="auto"/>
                <w:right w:val="none" w:sz="0" w:space="0" w:color="auto"/>
              </w:divBdr>
            </w:div>
          </w:divsChild>
        </w:div>
        <w:div w:id="1011495791">
          <w:marLeft w:val="0"/>
          <w:marRight w:val="0"/>
          <w:marTop w:val="0"/>
          <w:marBottom w:val="0"/>
          <w:divBdr>
            <w:top w:val="none" w:sz="0" w:space="0" w:color="auto"/>
            <w:left w:val="none" w:sz="0" w:space="0" w:color="auto"/>
            <w:bottom w:val="none" w:sz="0" w:space="0" w:color="auto"/>
            <w:right w:val="none" w:sz="0" w:space="0" w:color="auto"/>
          </w:divBdr>
          <w:divsChild>
            <w:div w:id="1763060851">
              <w:marLeft w:val="0"/>
              <w:marRight w:val="0"/>
              <w:marTop w:val="0"/>
              <w:marBottom w:val="0"/>
              <w:divBdr>
                <w:top w:val="none" w:sz="0" w:space="0" w:color="auto"/>
                <w:left w:val="none" w:sz="0" w:space="0" w:color="auto"/>
                <w:bottom w:val="none" w:sz="0" w:space="0" w:color="auto"/>
                <w:right w:val="none" w:sz="0" w:space="0" w:color="auto"/>
              </w:divBdr>
            </w:div>
          </w:divsChild>
        </w:div>
        <w:div w:id="1353846819">
          <w:marLeft w:val="0"/>
          <w:marRight w:val="0"/>
          <w:marTop w:val="0"/>
          <w:marBottom w:val="0"/>
          <w:divBdr>
            <w:top w:val="none" w:sz="0" w:space="0" w:color="auto"/>
            <w:left w:val="none" w:sz="0" w:space="0" w:color="auto"/>
            <w:bottom w:val="none" w:sz="0" w:space="0" w:color="auto"/>
            <w:right w:val="none" w:sz="0" w:space="0" w:color="auto"/>
          </w:divBdr>
          <w:divsChild>
            <w:div w:id="1889875453">
              <w:marLeft w:val="0"/>
              <w:marRight w:val="0"/>
              <w:marTop w:val="0"/>
              <w:marBottom w:val="0"/>
              <w:divBdr>
                <w:top w:val="none" w:sz="0" w:space="0" w:color="auto"/>
                <w:left w:val="none" w:sz="0" w:space="0" w:color="auto"/>
                <w:bottom w:val="none" w:sz="0" w:space="0" w:color="auto"/>
                <w:right w:val="none" w:sz="0" w:space="0" w:color="auto"/>
              </w:divBdr>
            </w:div>
          </w:divsChild>
        </w:div>
        <w:div w:id="493953536">
          <w:marLeft w:val="0"/>
          <w:marRight w:val="0"/>
          <w:marTop w:val="0"/>
          <w:marBottom w:val="0"/>
          <w:divBdr>
            <w:top w:val="none" w:sz="0" w:space="0" w:color="auto"/>
            <w:left w:val="none" w:sz="0" w:space="0" w:color="auto"/>
            <w:bottom w:val="none" w:sz="0" w:space="0" w:color="auto"/>
            <w:right w:val="none" w:sz="0" w:space="0" w:color="auto"/>
          </w:divBdr>
          <w:divsChild>
            <w:div w:id="725955431">
              <w:marLeft w:val="0"/>
              <w:marRight w:val="0"/>
              <w:marTop w:val="0"/>
              <w:marBottom w:val="0"/>
              <w:divBdr>
                <w:top w:val="none" w:sz="0" w:space="0" w:color="auto"/>
                <w:left w:val="none" w:sz="0" w:space="0" w:color="auto"/>
                <w:bottom w:val="none" w:sz="0" w:space="0" w:color="auto"/>
                <w:right w:val="none" w:sz="0" w:space="0" w:color="auto"/>
              </w:divBdr>
            </w:div>
          </w:divsChild>
        </w:div>
        <w:div w:id="774330976">
          <w:marLeft w:val="0"/>
          <w:marRight w:val="0"/>
          <w:marTop w:val="0"/>
          <w:marBottom w:val="0"/>
          <w:divBdr>
            <w:top w:val="none" w:sz="0" w:space="0" w:color="auto"/>
            <w:left w:val="none" w:sz="0" w:space="0" w:color="auto"/>
            <w:bottom w:val="none" w:sz="0" w:space="0" w:color="auto"/>
            <w:right w:val="none" w:sz="0" w:space="0" w:color="auto"/>
          </w:divBdr>
          <w:divsChild>
            <w:div w:id="1492018701">
              <w:marLeft w:val="0"/>
              <w:marRight w:val="0"/>
              <w:marTop w:val="0"/>
              <w:marBottom w:val="0"/>
              <w:divBdr>
                <w:top w:val="none" w:sz="0" w:space="0" w:color="auto"/>
                <w:left w:val="none" w:sz="0" w:space="0" w:color="auto"/>
                <w:bottom w:val="none" w:sz="0" w:space="0" w:color="auto"/>
                <w:right w:val="none" w:sz="0" w:space="0" w:color="auto"/>
              </w:divBdr>
            </w:div>
          </w:divsChild>
        </w:div>
        <w:div w:id="432550127">
          <w:marLeft w:val="0"/>
          <w:marRight w:val="0"/>
          <w:marTop w:val="0"/>
          <w:marBottom w:val="0"/>
          <w:divBdr>
            <w:top w:val="none" w:sz="0" w:space="0" w:color="auto"/>
            <w:left w:val="none" w:sz="0" w:space="0" w:color="auto"/>
            <w:bottom w:val="none" w:sz="0" w:space="0" w:color="auto"/>
            <w:right w:val="none" w:sz="0" w:space="0" w:color="auto"/>
          </w:divBdr>
          <w:divsChild>
            <w:div w:id="1007828657">
              <w:marLeft w:val="0"/>
              <w:marRight w:val="0"/>
              <w:marTop w:val="0"/>
              <w:marBottom w:val="0"/>
              <w:divBdr>
                <w:top w:val="none" w:sz="0" w:space="0" w:color="auto"/>
                <w:left w:val="none" w:sz="0" w:space="0" w:color="auto"/>
                <w:bottom w:val="none" w:sz="0" w:space="0" w:color="auto"/>
                <w:right w:val="none" w:sz="0" w:space="0" w:color="auto"/>
              </w:divBdr>
              <w:divsChild>
                <w:div w:id="1185828277">
                  <w:marLeft w:val="0"/>
                  <w:marRight w:val="0"/>
                  <w:marTop w:val="0"/>
                  <w:marBottom w:val="0"/>
                  <w:divBdr>
                    <w:top w:val="none" w:sz="0" w:space="0" w:color="auto"/>
                    <w:left w:val="none" w:sz="0" w:space="0" w:color="auto"/>
                    <w:bottom w:val="none" w:sz="0" w:space="0" w:color="auto"/>
                    <w:right w:val="none" w:sz="0" w:space="0" w:color="auto"/>
                  </w:divBdr>
                </w:div>
              </w:divsChild>
            </w:div>
            <w:div w:id="1419595916">
              <w:marLeft w:val="0"/>
              <w:marRight w:val="0"/>
              <w:marTop w:val="0"/>
              <w:marBottom w:val="0"/>
              <w:divBdr>
                <w:top w:val="none" w:sz="0" w:space="0" w:color="auto"/>
                <w:left w:val="none" w:sz="0" w:space="0" w:color="auto"/>
                <w:bottom w:val="none" w:sz="0" w:space="0" w:color="auto"/>
                <w:right w:val="none" w:sz="0" w:space="0" w:color="auto"/>
              </w:divBdr>
              <w:divsChild>
                <w:div w:id="8130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3704">
          <w:marLeft w:val="0"/>
          <w:marRight w:val="0"/>
          <w:marTop w:val="0"/>
          <w:marBottom w:val="0"/>
          <w:divBdr>
            <w:top w:val="none" w:sz="0" w:space="0" w:color="auto"/>
            <w:left w:val="none" w:sz="0" w:space="0" w:color="auto"/>
            <w:bottom w:val="none" w:sz="0" w:space="0" w:color="auto"/>
            <w:right w:val="none" w:sz="0" w:space="0" w:color="auto"/>
          </w:divBdr>
          <w:divsChild>
            <w:div w:id="1675306023">
              <w:marLeft w:val="0"/>
              <w:marRight w:val="0"/>
              <w:marTop w:val="0"/>
              <w:marBottom w:val="0"/>
              <w:divBdr>
                <w:top w:val="none" w:sz="0" w:space="0" w:color="auto"/>
                <w:left w:val="none" w:sz="0" w:space="0" w:color="auto"/>
                <w:bottom w:val="none" w:sz="0" w:space="0" w:color="auto"/>
                <w:right w:val="none" w:sz="0" w:space="0" w:color="auto"/>
              </w:divBdr>
            </w:div>
          </w:divsChild>
        </w:div>
        <w:div w:id="196965755">
          <w:marLeft w:val="0"/>
          <w:marRight w:val="0"/>
          <w:marTop w:val="0"/>
          <w:marBottom w:val="0"/>
          <w:divBdr>
            <w:top w:val="none" w:sz="0" w:space="0" w:color="auto"/>
            <w:left w:val="none" w:sz="0" w:space="0" w:color="auto"/>
            <w:bottom w:val="none" w:sz="0" w:space="0" w:color="auto"/>
            <w:right w:val="none" w:sz="0" w:space="0" w:color="auto"/>
          </w:divBdr>
          <w:divsChild>
            <w:div w:id="1521746884">
              <w:marLeft w:val="0"/>
              <w:marRight w:val="0"/>
              <w:marTop w:val="0"/>
              <w:marBottom w:val="0"/>
              <w:divBdr>
                <w:top w:val="none" w:sz="0" w:space="0" w:color="auto"/>
                <w:left w:val="none" w:sz="0" w:space="0" w:color="auto"/>
                <w:bottom w:val="none" w:sz="0" w:space="0" w:color="auto"/>
                <w:right w:val="none" w:sz="0" w:space="0" w:color="auto"/>
              </w:divBdr>
            </w:div>
            <w:div w:id="899678715">
              <w:marLeft w:val="0"/>
              <w:marRight w:val="0"/>
              <w:marTop w:val="0"/>
              <w:marBottom w:val="0"/>
              <w:divBdr>
                <w:top w:val="none" w:sz="0" w:space="0" w:color="auto"/>
                <w:left w:val="none" w:sz="0" w:space="0" w:color="auto"/>
                <w:bottom w:val="none" w:sz="0" w:space="0" w:color="auto"/>
                <w:right w:val="none" w:sz="0" w:space="0" w:color="auto"/>
              </w:divBdr>
              <w:divsChild>
                <w:div w:id="1591817842">
                  <w:marLeft w:val="0"/>
                  <w:marRight w:val="0"/>
                  <w:marTop w:val="0"/>
                  <w:marBottom w:val="0"/>
                  <w:divBdr>
                    <w:top w:val="none" w:sz="0" w:space="0" w:color="auto"/>
                    <w:left w:val="none" w:sz="0" w:space="0" w:color="auto"/>
                    <w:bottom w:val="none" w:sz="0" w:space="0" w:color="auto"/>
                    <w:right w:val="none" w:sz="0" w:space="0" w:color="auto"/>
                  </w:divBdr>
                </w:div>
                <w:div w:id="157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2348">
      <w:bodyDiv w:val="1"/>
      <w:marLeft w:val="0"/>
      <w:marRight w:val="0"/>
      <w:marTop w:val="0"/>
      <w:marBottom w:val="0"/>
      <w:divBdr>
        <w:top w:val="none" w:sz="0" w:space="0" w:color="auto"/>
        <w:left w:val="none" w:sz="0" w:space="0" w:color="auto"/>
        <w:bottom w:val="none" w:sz="0" w:space="0" w:color="auto"/>
        <w:right w:val="none" w:sz="0" w:space="0" w:color="auto"/>
      </w:divBdr>
      <w:divsChild>
        <w:div w:id="581449020">
          <w:marLeft w:val="0"/>
          <w:marRight w:val="0"/>
          <w:marTop w:val="0"/>
          <w:marBottom w:val="0"/>
          <w:divBdr>
            <w:top w:val="none" w:sz="0" w:space="0" w:color="auto"/>
            <w:left w:val="none" w:sz="0" w:space="0" w:color="auto"/>
            <w:bottom w:val="none" w:sz="0" w:space="0" w:color="auto"/>
            <w:right w:val="none" w:sz="0" w:space="0" w:color="auto"/>
          </w:divBdr>
          <w:divsChild>
            <w:div w:id="393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5577">
      <w:bodyDiv w:val="1"/>
      <w:marLeft w:val="0"/>
      <w:marRight w:val="0"/>
      <w:marTop w:val="0"/>
      <w:marBottom w:val="0"/>
      <w:divBdr>
        <w:top w:val="none" w:sz="0" w:space="0" w:color="auto"/>
        <w:left w:val="none" w:sz="0" w:space="0" w:color="auto"/>
        <w:bottom w:val="none" w:sz="0" w:space="0" w:color="auto"/>
        <w:right w:val="none" w:sz="0" w:space="0" w:color="auto"/>
      </w:divBdr>
      <w:divsChild>
        <w:div w:id="620302905">
          <w:marLeft w:val="0"/>
          <w:marRight w:val="0"/>
          <w:marTop w:val="0"/>
          <w:marBottom w:val="0"/>
          <w:divBdr>
            <w:top w:val="none" w:sz="0" w:space="0" w:color="auto"/>
            <w:left w:val="none" w:sz="0" w:space="0" w:color="auto"/>
            <w:bottom w:val="none" w:sz="0" w:space="0" w:color="auto"/>
            <w:right w:val="none" w:sz="0" w:space="0" w:color="auto"/>
          </w:divBdr>
          <w:divsChild>
            <w:div w:id="769669185">
              <w:marLeft w:val="0"/>
              <w:marRight w:val="0"/>
              <w:marTop w:val="0"/>
              <w:marBottom w:val="0"/>
              <w:divBdr>
                <w:top w:val="none" w:sz="0" w:space="0" w:color="auto"/>
                <w:left w:val="none" w:sz="0" w:space="0" w:color="auto"/>
                <w:bottom w:val="none" w:sz="0" w:space="0" w:color="auto"/>
                <w:right w:val="none" w:sz="0" w:space="0" w:color="auto"/>
              </w:divBdr>
              <w:divsChild>
                <w:div w:id="850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6669">
      <w:bodyDiv w:val="1"/>
      <w:marLeft w:val="0"/>
      <w:marRight w:val="0"/>
      <w:marTop w:val="0"/>
      <w:marBottom w:val="0"/>
      <w:divBdr>
        <w:top w:val="none" w:sz="0" w:space="0" w:color="auto"/>
        <w:left w:val="none" w:sz="0" w:space="0" w:color="auto"/>
        <w:bottom w:val="none" w:sz="0" w:space="0" w:color="auto"/>
        <w:right w:val="none" w:sz="0" w:space="0" w:color="auto"/>
      </w:divBdr>
      <w:divsChild>
        <w:div w:id="847717556">
          <w:marLeft w:val="105"/>
          <w:marRight w:val="105"/>
          <w:marTop w:val="0"/>
          <w:marBottom w:val="0"/>
          <w:divBdr>
            <w:top w:val="none" w:sz="0" w:space="0" w:color="auto"/>
            <w:left w:val="none" w:sz="0" w:space="0" w:color="auto"/>
            <w:bottom w:val="none" w:sz="0" w:space="0" w:color="auto"/>
            <w:right w:val="none" w:sz="0" w:space="0" w:color="auto"/>
          </w:divBdr>
          <w:divsChild>
            <w:div w:id="1887597547">
              <w:marLeft w:val="0"/>
              <w:marRight w:val="0"/>
              <w:marTop w:val="0"/>
              <w:marBottom w:val="0"/>
              <w:divBdr>
                <w:top w:val="none" w:sz="0" w:space="0" w:color="auto"/>
                <w:left w:val="none" w:sz="0" w:space="0" w:color="auto"/>
                <w:bottom w:val="none" w:sz="0" w:space="0" w:color="auto"/>
                <w:right w:val="none" w:sz="0" w:space="0" w:color="auto"/>
              </w:divBdr>
              <w:divsChild>
                <w:div w:id="16926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4755">
      <w:bodyDiv w:val="1"/>
      <w:marLeft w:val="0"/>
      <w:marRight w:val="0"/>
      <w:marTop w:val="0"/>
      <w:marBottom w:val="0"/>
      <w:divBdr>
        <w:top w:val="none" w:sz="0" w:space="0" w:color="auto"/>
        <w:left w:val="none" w:sz="0" w:space="0" w:color="auto"/>
        <w:bottom w:val="none" w:sz="0" w:space="0" w:color="auto"/>
        <w:right w:val="none" w:sz="0" w:space="0" w:color="auto"/>
      </w:divBdr>
    </w:div>
    <w:div w:id="362287101">
      <w:bodyDiv w:val="1"/>
      <w:marLeft w:val="0"/>
      <w:marRight w:val="0"/>
      <w:marTop w:val="0"/>
      <w:marBottom w:val="0"/>
      <w:divBdr>
        <w:top w:val="none" w:sz="0" w:space="0" w:color="auto"/>
        <w:left w:val="none" w:sz="0" w:space="0" w:color="auto"/>
        <w:bottom w:val="none" w:sz="0" w:space="0" w:color="auto"/>
        <w:right w:val="none" w:sz="0" w:space="0" w:color="auto"/>
      </w:divBdr>
    </w:div>
    <w:div w:id="367146833">
      <w:bodyDiv w:val="1"/>
      <w:marLeft w:val="0"/>
      <w:marRight w:val="0"/>
      <w:marTop w:val="0"/>
      <w:marBottom w:val="0"/>
      <w:divBdr>
        <w:top w:val="none" w:sz="0" w:space="0" w:color="auto"/>
        <w:left w:val="none" w:sz="0" w:space="0" w:color="auto"/>
        <w:bottom w:val="none" w:sz="0" w:space="0" w:color="auto"/>
        <w:right w:val="none" w:sz="0" w:space="0" w:color="auto"/>
      </w:divBdr>
      <w:divsChild>
        <w:div w:id="137304833">
          <w:marLeft w:val="0"/>
          <w:marRight w:val="0"/>
          <w:marTop w:val="0"/>
          <w:marBottom w:val="0"/>
          <w:divBdr>
            <w:top w:val="none" w:sz="0" w:space="0" w:color="auto"/>
            <w:left w:val="none" w:sz="0" w:space="0" w:color="auto"/>
            <w:bottom w:val="none" w:sz="0" w:space="0" w:color="auto"/>
            <w:right w:val="none" w:sz="0" w:space="0" w:color="auto"/>
          </w:divBdr>
          <w:divsChild>
            <w:div w:id="811482957">
              <w:marLeft w:val="0"/>
              <w:marRight w:val="0"/>
              <w:marTop w:val="0"/>
              <w:marBottom w:val="0"/>
              <w:divBdr>
                <w:top w:val="none" w:sz="0" w:space="0" w:color="auto"/>
                <w:left w:val="none" w:sz="0" w:space="0" w:color="auto"/>
                <w:bottom w:val="none" w:sz="0" w:space="0" w:color="auto"/>
                <w:right w:val="none" w:sz="0" w:space="0" w:color="auto"/>
              </w:divBdr>
              <w:divsChild>
                <w:div w:id="147939299">
                  <w:marLeft w:val="0"/>
                  <w:marRight w:val="0"/>
                  <w:marTop w:val="0"/>
                  <w:marBottom w:val="0"/>
                  <w:divBdr>
                    <w:top w:val="none" w:sz="0" w:space="0" w:color="auto"/>
                    <w:left w:val="none" w:sz="0" w:space="0" w:color="auto"/>
                    <w:bottom w:val="none" w:sz="0" w:space="0" w:color="auto"/>
                    <w:right w:val="none" w:sz="0" w:space="0" w:color="auto"/>
                  </w:divBdr>
                  <w:divsChild>
                    <w:div w:id="1994095928">
                      <w:marLeft w:val="0"/>
                      <w:marRight w:val="0"/>
                      <w:marTop w:val="0"/>
                      <w:marBottom w:val="0"/>
                      <w:divBdr>
                        <w:top w:val="none" w:sz="0" w:space="0" w:color="auto"/>
                        <w:left w:val="none" w:sz="0" w:space="0" w:color="auto"/>
                        <w:bottom w:val="none" w:sz="0" w:space="0" w:color="auto"/>
                        <w:right w:val="none" w:sz="0" w:space="0" w:color="auto"/>
                      </w:divBdr>
                      <w:divsChild>
                        <w:div w:id="1109664390">
                          <w:marLeft w:val="0"/>
                          <w:marRight w:val="0"/>
                          <w:marTop w:val="0"/>
                          <w:marBottom w:val="0"/>
                          <w:divBdr>
                            <w:top w:val="none" w:sz="0" w:space="0" w:color="auto"/>
                            <w:left w:val="none" w:sz="0" w:space="0" w:color="auto"/>
                            <w:bottom w:val="none" w:sz="0" w:space="0" w:color="auto"/>
                            <w:right w:val="none" w:sz="0" w:space="0" w:color="auto"/>
                          </w:divBdr>
                          <w:divsChild>
                            <w:div w:id="774053465">
                              <w:marLeft w:val="0"/>
                              <w:marRight w:val="0"/>
                              <w:marTop w:val="0"/>
                              <w:marBottom w:val="120"/>
                              <w:divBdr>
                                <w:top w:val="none" w:sz="0" w:space="0" w:color="auto"/>
                                <w:left w:val="none" w:sz="0" w:space="0" w:color="auto"/>
                                <w:bottom w:val="none" w:sz="0" w:space="0" w:color="auto"/>
                                <w:right w:val="none" w:sz="0" w:space="0" w:color="auto"/>
                              </w:divBdr>
                              <w:divsChild>
                                <w:div w:id="1374696533">
                                  <w:marLeft w:val="0"/>
                                  <w:marRight w:val="0"/>
                                  <w:marTop w:val="0"/>
                                  <w:marBottom w:val="0"/>
                                  <w:divBdr>
                                    <w:top w:val="none" w:sz="0" w:space="0" w:color="auto"/>
                                    <w:left w:val="none" w:sz="0" w:space="0" w:color="auto"/>
                                    <w:bottom w:val="none" w:sz="0" w:space="0" w:color="auto"/>
                                    <w:right w:val="none" w:sz="0" w:space="0" w:color="auto"/>
                                  </w:divBdr>
                                  <w:divsChild>
                                    <w:div w:id="813058983">
                                      <w:marLeft w:val="0"/>
                                      <w:marRight w:val="0"/>
                                      <w:marTop w:val="0"/>
                                      <w:marBottom w:val="0"/>
                                      <w:divBdr>
                                        <w:top w:val="none" w:sz="0" w:space="0" w:color="auto"/>
                                        <w:left w:val="none" w:sz="0" w:space="0" w:color="auto"/>
                                        <w:bottom w:val="none" w:sz="0" w:space="0" w:color="auto"/>
                                        <w:right w:val="none" w:sz="0" w:space="0" w:color="auto"/>
                                      </w:divBdr>
                                      <w:divsChild>
                                        <w:div w:id="2075925947">
                                          <w:marLeft w:val="0"/>
                                          <w:marRight w:val="0"/>
                                          <w:marTop w:val="0"/>
                                          <w:marBottom w:val="0"/>
                                          <w:divBdr>
                                            <w:top w:val="none" w:sz="0" w:space="0" w:color="auto"/>
                                            <w:left w:val="none" w:sz="0" w:space="0" w:color="auto"/>
                                            <w:bottom w:val="none" w:sz="0" w:space="0" w:color="auto"/>
                                            <w:right w:val="none" w:sz="0" w:space="0" w:color="auto"/>
                                          </w:divBdr>
                                          <w:divsChild>
                                            <w:div w:id="1818452295">
                                              <w:marLeft w:val="0"/>
                                              <w:marRight w:val="0"/>
                                              <w:marTop w:val="0"/>
                                              <w:marBottom w:val="0"/>
                                              <w:divBdr>
                                                <w:top w:val="none" w:sz="0" w:space="0" w:color="auto"/>
                                                <w:left w:val="none" w:sz="0" w:space="0" w:color="auto"/>
                                                <w:bottom w:val="none" w:sz="0" w:space="0" w:color="auto"/>
                                                <w:right w:val="none" w:sz="0" w:space="0" w:color="auto"/>
                                              </w:divBdr>
                                              <w:divsChild>
                                                <w:div w:id="517697673">
                                                  <w:marLeft w:val="0"/>
                                                  <w:marRight w:val="0"/>
                                                  <w:marTop w:val="0"/>
                                                  <w:marBottom w:val="0"/>
                                                  <w:divBdr>
                                                    <w:top w:val="none" w:sz="0" w:space="0" w:color="auto"/>
                                                    <w:left w:val="none" w:sz="0" w:space="0" w:color="auto"/>
                                                    <w:bottom w:val="none" w:sz="0" w:space="0" w:color="auto"/>
                                                    <w:right w:val="none" w:sz="0" w:space="0" w:color="auto"/>
                                                  </w:divBdr>
                                                  <w:divsChild>
                                                    <w:div w:id="1094017151">
                                                      <w:marLeft w:val="0"/>
                                                      <w:marRight w:val="0"/>
                                                      <w:marTop w:val="0"/>
                                                      <w:marBottom w:val="0"/>
                                                      <w:divBdr>
                                                        <w:top w:val="none" w:sz="0" w:space="0" w:color="auto"/>
                                                        <w:left w:val="none" w:sz="0" w:space="0" w:color="auto"/>
                                                        <w:bottom w:val="none" w:sz="0" w:space="0" w:color="auto"/>
                                                        <w:right w:val="none" w:sz="0" w:space="0" w:color="auto"/>
                                                      </w:divBdr>
                                                      <w:divsChild>
                                                        <w:div w:id="785126833">
                                                          <w:marLeft w:val="0"/>
                                                          <w:marRight w:val="0"/>
                                                          <w:marTop w:val="0"/>
                                                          <w:marBottom w:val="0"/>
                                                          <w:divBdr>
                                                            <w:top w:val="none" w:sz="0" w:space="0" w:color="auto"/>
                                                            <w:left w:val="none" w:sz="0" w:space="0" w:color="auto"/>
                                                            <w:bottom w:val="none" w:sz="0" w:space="0" w:color="auto"/>
                                                            <w:right w:val="none" w:sz="0" w:space="0" w:color="auto"/>
                                                          </w:divBdr>
                                                          <w:divsChild>
                                                            <w:div w:id="804202870">
                                                              <w:marLeft w:val="0"/>
                                                              <w:marRight w:val="0"/>
                                                              <w:marTop w:val="0"/>
                                                              <w:marBottom w:val="0"/>
                                                              <w:divBdr>
                                                                <w:top w:val="none" w:sz="0" w:space="0" w:color="auto"/>
                                                                <w:left w:val="none" w:sz="0" w:space="0" w:color="auto"/>
                                                                <w:bottom w:val="none" w:sz="0" w:space="0" w:color="auto"/>
                                                                <w:right w:val="none" w:sz="0" w:space="0" w:color="auto"/>
                                                              </w:divBdr>
                                                            </w:div>
                                                          </w:divsChild>
                                                        </w:div>
                                                        <w:div w:id="1051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923935">
      <w:bodyDiv w:val="1"/>
      <w:marLeft w:val="0"/>
      <w:marRight w:val="0"/>
      <w:marTop w:val="0"/>
      <w:marBottom w:val="0"/>
      <w:divBdr>
        <w:top w:val="none" w:sz="0" w:space="0" w:color="auto"/>
        <w:left w:val="none" w:sz="0" w:space="0" w:color="auto"/>
        <w:bottom w:val="none" w:sz="0" w:space="0" w:color="auto"/>
        <w:right w:val="none" w:sz="0" w:space="0" w:color="auto"/>
      </w:divBdr>
      <w:divsChild>
        <w:div w:id="1703552796">
          <w:marLeft w:val="0"/>
          <w:marRight w:val="0"/>
          <w:marTop w:val="0"/>
          <w:marBottom w:val="0"/>
          <w:divBdr>
            <w:top w:val="none" w:sz="0" w:space="0" w:color="auto"/>
            <w:left w:val="none" w:sz="0" w:space="0" w:color="auto"/>
            <w:bottom w:val="none" w:sz="0" w:space="0" w:color="auto"/>
            <w:right w:val="none" w:sz="0" w:space="0" w:color="auto"/>
          </w:divBdr>
          <w:divsChild>
            <w:div w:id="1728644412">
              <w:marLeft w:val="0"/>
              <w:marRight w:val="0"/>
              <w:marTop w:val="0"/>
              <w:marBottom w:val="0"/>
              <w:divBdr>
                <w:top w:val="none" w:sz="0" w:space="0" w:color="auto"/>
                <w:left w:val="none" w:sz="0" w:space="0" w:color="auto"/>
                <w:bottom w:val="none" w:sz="0" w:space="0" w:color="auto"/>
                <w:right w:val="none" w:sz="0" w:space="0" w:color="auto"/>
              </w:divBdr>
              <w:divsChild>
                <w:div w:id="763913586">
                  <w:marLeft w:val="0"/>
                  <w:marRight w:val="0"/>
                  <w:marTop w:val="0"/>
                  <w:marBottom w:val="0"/>
                  <w:divBdr>
                    <w:top w:val="none" w:sz="0" w:space="0" w:color="auto"/>
                    <w:left w:val="none" w:sz="0" w:space="0" w:color="auto"/>
                    <w:bottom w:val="none" w:sz="0" w:space="0" w:color="auto"/>
                    <w:right w:val="none" w:sz="0" w:space="0" w:color="auto"/>
                  </w:divBdr>
                  <w:divsChild>
                    <w:div w:id="1259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6963">
      <w:bodyDiv w:val="1"/>
      <w:marLeft w:val="0"/>
      <w:marRight w:val="0"/>
      <w:marTop w:val="0"/>
      <w:marBottom w:val="0"/>
      <w:divBdr>
        <w:top w:val="none" w:sz="0" w:space="0" w:color="auto"/>
        <w:left w:val="none" w:sz="0" w:space="0" w:color="auto"/>
        <w:bottom w:val="none" w:sz="0" w:space="0" w:color="auto"/>
        <w:right w:val="none" w:sz="0" w:space="0" w:color="auto"/>
      </w:divBdr>
      <w:divsChild>
        <w:div w:id="2039701461">
          <w:marLeft w:val="0"/>
          <w:marRight w:val="0"/>
          <w:marTop w:val="0"/>
          <w:marBottom w:val="0"/>
          <w:divBdr>
            <w:top w:val="none" w:sz="0" w:space="0" w:color="auto"/>
            <w:left w:val="none" w:sz="0" w:space="0" w:color="auto"/>
            <w:bottom w:val="none" w:sz="0" w:space="0" w:color="auto"/>
            <w:right w:val="none" w:sz="0" w:space="0" w:color="auto"/>
          </w:divBdr>
          <w:divsChild>
            <w:div w:id="114567908">
              <w:marLeft w:val="0"/>
              <w:marRight w:val="0"/>
              <w:marTop w:val="0"/>
              <w:marBottom w:val="0"/>
              <w:divBdr>
                <w:top w:val="none" w:sz="0" w:space="0" w:color="auto"/>
                <w:left w:val="none" w:sz="0" w:space="0" w:color="auto"/>
                <w:bottom w:val="none" w:sz="0" w:space="0" w:color="auto"/>
                <w:right w:val="none" w:sz="0" w:space="0" w:color="auto"/>
              </w:divBdr>
              <w:divsChild>
                <w:div w:id="5491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853">
      <w:bodyDiv w:val="1"/>
      <w:marLeft w:val="0"/>
      <w:marRight w:val="0"/>
      <w:marTop w:val="0"/>
      <w:marBottom w:val="0"/>
      <w:divBdr>
        <w:top w:val="none" w:sz="0" w:space="0" w:color="auto"/>
        <w:left w:val="none" w:sz="0" w:space="0" w:color="auto"/>
        <w:bottom w:val="none" w:sz="0" w:space="0" w:color="auto"/>
        <w:right w:val="none" w:sz="0" w:space="0" w:color="auto"/>
      </w:divBdr>
    </w:div>
    <w:div w:id="382801877">
      <w:bodyDiv w:val="1"/>
      <w:marLeft w:val="0"/>
      <w:marRight w:val="0"/>
      <w:marTop w:val="0"/>
      <w:marBottom w:val="0"/>
      <w:divBdr>
        <w:top w:val="none" w:sz="0" w:space="0" w:color="auto"/>
        <w:left w:val="none" w:sz="0" w:space="0" w:color="auto"/>
        <w:bottom w:val="none" w:sz="0" w:space="0" w:color="auto"/>
        <w:right w:val="none" w:sz="0" w:space="0" w:color="auto"/>
      </w:divBdr>
      <w:divsChild>
        <w:div w:id="157818342">
          <w:marLeft w:val="0"/>
          <w:marRight w:val="0"/>
          <w:marTop w:val="0"/>
          <w:marBottom w:val="0"/>
          <w:divBdr>
            <w:top w:val="none" w:sz="0" w:space="0" w:color="auto"/>
            <w:left w:val="none" w:sz="0" w:space="0" w:color="auto"/>
            <w:bottom w:val="none" w:sz="0" w:space="0" w:color="auto"/>
            <w:right w:val="none" w:sz="0" w:space="0" w:color="auto"/>
          </w:divBdr>
          <w:divsChild>
            <w:div w:id="1601840357">
              <w:marLeft w:val="0"/>
              <w:marRight w:val="0"/>
              <w:marTop w:val="0"/>
              <w:marBottom w:val="0"/>
              <w:divBdr>
                <w:top w:val="none" w:sz="0" w:space="0" w:color="auto"/>
                <w:left w:val="none" w:sz="0" w:space="0" w:color="auto"/>
                <w:bottom w:val="none" w:sz="0" w:space="0" w:color="auto"/>
                <w:right w:val="none" w:sz="0" w:space="0" w:color="auto"/>
              </w:divBdr>
              <w:divsChild>
                <w:div w:id="2071533952">
                  <w:marLeft w:val="0"/>
                  <w:marRight w:val="0"/>
                  <w:marTop w:val="0"/>
                  <w:marBottom w:val="0"/>
                  <w:divBdr>
                    <w:top w:val="none" w:sz="0" w:space="0" w:color="auto"/>
                    <w:left w:val="none" w:sz="0" w:space="0" w:color="auto"/>
                    <w:bottom w:val="none" w:sz="0" w:space="0" w:color="auto"/>
                    <w:right w:val="none" w:sz="0" w:space="0" w:color="auto"/>
                  </w:divBdr>
                  <w:divsChild>
                    <w:div w:id="516188687">
                      <w:marLeft w:val="0"/>
                      <w:marRight w:val="0"/>
                      <w:marTop w:val="0"/>
                      <w:marBottom w:val="0"/>
                      <w:divBdr>
                        <w:top w:val="none" w:sz="0" w:space="0" w:color="auto"/>
                        <w:left w:val="none" w:sz="0" w:space="0" w:color="auto"/>
                        <w:bottom w:val="none" w:sz="0" w:space="0" w:color="auto"/>
                        <w:right w:val="none" w:sz="0" w:space="0" w:color="auto"/>
                      </w:divBdr>
                      <w:divsChild>
                        <w:div w:id="231473760">
                          <w:marLeft w:val="0"/>
                          <w:marRight w:val="0"/>
                          <w:marTop w:val="0"/>
                          <w:marBottom w:val="0"/>
                          <w:divBdr>
                            <w:top w:val="none" w:sz="0" w:space="0" w:color="auto"/>
                            <w:left w:val="none" w:sz="0" w:space="0" w:color="auto"/>
                            <w:bottom w:val="none" w:sz="0" w:space="0" w:color="auto"/>
                            <w:right w:val="none" w:sz="0" w:space="0" w:color="auto"/>
                          </w:divBdr>
                          <w:divsChild>
                            <w:div w:id="278342709">
                              <w:marLeft w:val="0"/>
                              <w:marRight w:val="0"/>
                              <w:marTop w:val="0"/>
                              <w:marBottom w:val="120"/>
                              <w:divBdr>
                                <w:top w:val="none" w:sz="0" w:space="0" w:color="auto"/>
                                <w:left w:val="none" w:sz="0" w:space="0" w:color="auto"/>
                                <w:bottom w:val="none" w:sz="0" w:space="0" w:color="auto"/>
                                <w:right w:val="none" w:sz="0" w:space="0" w:color="auto"/>
                              </w:divBdr>
                              <w:divsChild>
                                <w:div w:id="936524751">
                                  <w:marLeft w:val="0"/>
                                  <w:marRight w:val="0"/>
                                  <w:marTop w:val="0"/>
                                  <w:marBottom w:val="0"/>
                                  <w:divBdr>
                                    <w:top w:val="none" w:sz="0" w:space="0" w:color="auto"/>
                                    <w:left w:val="none" w:sz="0" w:space="0" w:color="auto"/>
                                    <w:bottom w:val="none" w:sz="0" w:space="0" w:color="auto"/>
                                    <w:right w:val="none" w:sz="0" w:space="0" w:color="auto"/>
                                  </w:divBdr>
                                  <w:divsChild>
                                    <w:div w:id="1585920699">
                                      <w:marLeft w:val="0"/>
                                      <w:marRight w:val="0"/>
                                      <w:marTop w:val="0"/>
                                      <w:marBottom w:val="0"/>
                                      <w:divBdr>
                                        <w:top w:val="none" w:sz="0" w:space="0" w:color="auto"/>
                                        <w:left w:val="none" w:sz="0" w:space="0" w:color="auto"/>
                                        <w:bottom w:val="none" w:sz="0" w:space="0" w:color="auto"/>
                                        <w:right w:val="none" w:sz="0" w:space="0" w:color="auto"/>
                                      </w:divBdr>
                                      <w:divsChild>
                                        <w:div w:id="1416244113">
                                          <w:marLeft w:val="0"/>
                                          <w:marRight w:val="0"/>
                                          <w:marTop w:val="0"/>
                                          <w:marBottom w:val="0"/>
                                          <w:divBdr>
                                            <w:top w:val="none" w:sz="0" w:space="0" w:color="auto"/>
                                            <w:left w:val="none" w:sz="0" w:space="0" w:color="auto"/>
                                            <w:bottom w:val="none" w:sz="0" w:space="0" w:color="auto"/>
                                            <w:right w:val="none" w:sz="0" w:space="0" w:color="auto"/>
                                          </w:divBdr>
                                          <w:divsChild>
                                            <w:div w:id="2056468946">
                                              <w:marLeft w:val="0"/>
                                              <w:marRight w:val="0"/>
                                              <w:marTop w:val="0"/>
                                              <w:marBottom w:val="0"/>
                                              <w:divBdr>
                                                <w:top w:val="none" w:sz="0" w:space="0" w:color="auto"/>
                                                <w:left w:val="none" w:sz="0" w:space="0" w:color="auto"/>
                                                <w:bottom w:val="none" w:sz="0" w:space="0" w:color="auto"/>
                                                <w:right w:val="none" w:sz="0" w:space="0" w:color="auto"/>
                                              </w:divBdr>
                                              <w:divsChild>
                                                <w:div w:id="612437970">
                                                  <w:marLeft w:val="0"/>
                                                  <w:marRight w:val="0"/>
                                                  <w:marTop w:val="0"/>
                                                  <w:marBottom w:val="0"/>
                                                  <w:divBdr>
                                                    <w:top w:val="none" w:sz="0" w:space="0" w:color="auto"/>
                                                    <w:left w:val="none" w:sz="0" w:space="0" w:color="auto"/>
                                                    <w:bottom w:val="none" w:sz="0" w:space="0" w:color="auto"/>
                                                    <w:right w:val="none" w:sz="0" w:space="0" w:color="auto"/>
                                                  </w:divBdr>
                                                  <w:divsChild>
                                                    <w:div w:id="917400618">
                                                      <w:marLeft w:val="0"/>
                                                      <w:marRight w:val="0"/>
                                                      <w:marTop w:val="0"/>
                                                      <w:marBottom w:val="0"/>
                                                      <w:divBdr>
                                                        <w:top w:val="none" w:sz="0" w:space="0" w:color="auto"/>
                                                        <w:left w:val="none" w:sz="0" w:space="0" w:color="auto"/>
                                                        <w:bottom w:val="none" w:sz="0" w:space="0" w:color="auto"/>
                                                        <w:right w:val="none" w:sz="0" w:space="0" w:color="auto"/>
                                                      </w:divBdr>
                                                      <w:divsChild>
                                                        <w:div w:id="19232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9697">
      <w:bodyDiv w:val="1"/>
      <w:marLeft w:val="0"/>
      <w:marRight w:val="0"/>
      <w:marTop w:val="0"/>
      <w:marBottom w:val="0"/>
      <w:divBdr>
        <w:top w:val="none" w:sz="0" w:space="0" w:color="auto"/>
        <w:left w:val="none" w:sz="0" w:space="0" w:color="auto"/>
        <w:bottom w:val="none" w:sz="0" w:space="0" w:color="auto"/>
        <w:right w:val="none" w:sz="0" w:space="0" w:color="auto"/>
      </w:divBdr>
      <w:divsChild>
        <w:div w:id="64836066">
          <w:marLeft w:val="0"/>
          <w:marRight w:val="0"/>
          <w:marTop w:val="0"/>
          <w:marBottom w:val="0"/>
          <w:divBdr>
            <w:top w:val="none" w:sz="0" w:space="0" w:color="auto"/>
            <w:left w:val="none" w:sz="0" w:space="0" w:color="auto"/>
            <w:bottom w:val="none" w:sz="0" w:space="0" w:color="auto"/>
            <w:right w:val="none" w:sz="0" w:space="0" w:color="auto"/>
          </w:divBdr>
        </w:div>
        <w:div w:id="1002390079">
          <w:marLeft w:val="0"/>
          <w:marRight w:val="0"/>
          <w:marTop w:val="0"/>
          <w:marBottom w:val="0"/>
          <w:divBdr>
            <w:top w:val="none" w:sz="0" w:space="0" w:color="auto"/>
            <w:left w:val="none" w:sz="0" w:space="0" w:color="auto"/>
            <w:bottom w:val="none" w:sz="0" w:space="0" w:color="auto"/>
            <w:right w:val="none" w:sz="0" w:space="0" w:color="auto"/>
          </w:divBdr>
          <w:divsChild>
            <w:div w:id="523832916">
              <w:marLeft w:val="0"/>
              <w:marRight w:val="0"/>
              <w:marTop w:val="0"/>
              <w:marBottom w:val="0"/>
              <w:divBdr>
                <w:top w:val="none" w:sz="0" w:space="0" w:color="auto"/>
                <w:left w:val="none" w:sz="0" w:space="0" w:color="auto"/>
                <w:bottom w:val="none" w:sz="0" w:space="0" w:color="auto"/>
                <w:right w:val="none" w:sz="0" w:space="0" w:color="auto"/>
              </w:divBdr>
              <w:divsChild>
                <w:div w:id="1823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7726">
          <w:marLeft w:val="0"/>
          <w:marRight w:val="0"/>
          <w:marTop w:val="0"/>
          <w:marBottom w:val="0"/>
          <w:divBdr>
            <w:top w:val="none" w:sz="0" w:space="0" w:color="auto"/>
            <w:left w:val="none" w:sz="0" w:space="0" w:color="auto"/>
            <w:bottom w:val="none" w:sz="0" w:space="0" w:color="auto"/>
            <w:right w:val="none" w:sz="0" w:space="0" w:color="auto"/>
          </w:divBdr>
          <w:divsChild>
            <w:div w:id="1995138270">
              <w:marLeft w:val="0"/>
              <w:marRight w:val="0"/>
              <w:marTop w:val="0"/>
              <w:marBottom w:val="0"/>
              <w:divBdr>
                <w:top w:val="none" w:sz="0" w:space="0" w:color="auto"/>
                <w:left w:val="none" w:sz="0" w:space="0" w:color="auto"/>
                <w:bottom w:val="none" w:sz="0" w:space="0" w:color="auto"/>
                <w:right w:val="none" w:sz="0" w:space="0" w:color="auto"/>
              </w:divBdr>
            </w:div>
          </w:divsChild>
        </w:div>
        <w:div w:id="1386173570">
          <w:marLeft w:val="0"/>
          <w:marRight w:val="0"/>
          <w:marTop w:val="0"/>
          <w:marBottom w:val="0"/>
          <w:divBdr>
            <w:top w:val="none" w:sz="0" w:space="0" w:color="auto"/>
            <w:left w:val="none" w:sz="0" w:space="0" w:color="auto"/>
            <w:bottom w:val="none" w:sz="0" w:space="0" w:color="auto"/>
            <w:right w:val="none" w:sz="0" w:space="0" w:color="auto"/>
          </w:divBdr>
          <w:divsChild>
            <w:div w:id="1653752542">
              <w:marLeft w:val="0"/>
              <w:marRight w:val="0"/>
              <w:marTop w:val="0"/>
              <w:marBottom w:val="0"/>
              <w:divBdr>
                <w:top w:val="none" w:sz="0" w:space="0" w:color="auto"/>
                <w:left w:val="none" w:sz="0" w:space="0" w:color="auto"/>
                <w:bottom w:val="none" w:sz="0" w:space="0" w:color="auto"/>
                <w:right w:val="none" w:sz="0" w:space="0" w:color="auto"/>
              </w:divBdr>
            </w:div>
          </w:divsChild>
        </w:div>
        <w:div w:id="638001837">
          <w:marLeft w:val="0"/>
          <w:marRight w:val="0"/>
          <w:marTop w:val="0"/>
          <w:marBottom w:val="0"/>
          <w:divBdr>
            <w:top w:val="none" w:sz="0" w:space="0" w:color="auto"/>
            <w:left w:val="none" w:sz="0" w:space="0" w:color="auto"/>
            <w:bottom w:val="none" w:sz="0" w:space="0" w:color="auto"/>
            <w:right w:val="none" w:sz="0" w:space="0" w:color="auto"/>
          </w:divBdr>
          <w:divsChild>
            <w:div w:id="2059934649">
              <w:marLeft w:val="0"/>
              <w:marRight w:val="0"/>
              <w:marTop w:val="0"/>
              <w:marBottom w:val="0"/>
              <w:divBdr>
                <w:top w:val="none" w:sz="0" w:space="0" w:color="auto"/>
                <w:left w:val="none" w:sz="0" w:space="0" w:color="auto"/>
                <w:bottom w:val="none" w:sz="0" w:space="0" w:color="auto"/>
                <w:right w:val="none" w:sz="0" w:space="0" w:color="auto"/>
              </w:divBdr>
            </w:div>
          </w:divsChild>
        </w:div>
        <w:div w:id="977950631">
          <w:marLeft w:val="0"/>
          <w:marRight w:val="0"/>
          <w:marTop w:val="0"/>
          <w:marBottom w:val="0"/>
          <w:divBdr>
            <w:top w:val="none" w:sz="0" w:space="0" w:color="auto"/>
            <w:left w:val="none" w:sz="0" w:space="0" w:color="auto"/>
            <w:bottom w:val="none" w:sz="0" w:space="0" w:color="auto"/>
            <w:right w:val="none" w:sz="0" w:space="0" w:color="auto"/>
          </w:divBdr>
          <w:divsChild>
            <w:div w:id="1709261066">
              <w:marLeft w:val="0"/>
              <w:marRight w:val="0"/>
              <w:marTop w:val="0"/>
              <w:marBottom w:val="0"/>
              <w:divBdr>
                <w:top w:val="none" w:sz="0" w:space="0" w:color="auto"/>
                <w:left w:val="none" w:sz="0" w:space="0" w:color="auto"/>
                <w:bottom w:val="none" w:sz="0" w:space="0" w:color="auto"/>
                <w:right w:val="none" w:sz="0" w:space="0" w:color="auto"/>
              </w:divBdr>
            </w:div>
          </w:divsChild>
        </w:div>
        <w:div w:id="1640529178">
          <w:marLeft w:val="0"/>
          <w:marRight w:val="0"/>
          <w:marTop w:val="0"/>
          <w:marBottom w:val="0"/>
          <w:divBdr>
            <w:top w:val="none" w:sz="0" w:space="0" w:color="auto"/>
            <w:left w:val="none" w:sz="0" w:space="0" w:color="auto"/>
            <w:bottom w:val="none" w:sz="0" w:space="0" w:color="auto"/>
            <w:right w:val="none" w:sz="0" w:space="0" w:color="auto"/>
          </w:divBdr>
          <w:divsChild>
            <w:div w:id="1171063163">
              <w:marLeft w:val="0"/>
              <w:marRight w:val="0"/>
              <w:marTop w:val="0"/>
              <w:marBottom w:val="0"/>
              <w:divBdr>
                <w:top w:val="none" w:sz="0" w:space="0" w:color="auto"/>
                <w:left w:val="none" w:sz="0" w:space="0" w:color="auto"/>
                <w:bottom w:val="none" w:sz="0" w:space="0" w:color="auto"/>
                <w:right w:val="none" w:sz="0" w:space="0" w:color="auto"/>
              </w:divBdr>
            </w:div>
          </w:divsChild>
        </w:div>
        <w:div w:id="1209337918">
          <w:marLeft w:val="0"/>
          <w:marRight w:val="0"/>
          <w:marTop w:val="0"/>
          <w:marBottom w:val="0"/>
          <w:divBdr>
            <w:top w:val="none" w:sz="0" w:space="0" w:color="auto"/>
            <w:left w:val="none" w:sz="0" w:space="0" w:color="auto"/>
            <w:bottom w:val="none" w:sz="0" w:space="0" w:color="auto"/>
            <w:right w:val="none" w:sz="0" w:space="0" w:color="auto"/>
          </w:divBdr>
          <w:divsChild>
            <w:div w:id="1581595258">
              <w:marLeft w:val="0"/>
              <w:marRight w:val="0"/>
              <w:marTop w:val="0"/>
              <w:marBottom w:val="0"/>
              <w:divBdr>
                <w:top w:val="none" w:sz="0" w:space="0" w:color="auto"/>
                <w:left w:val="none" w:sz="0" w:space="0" w:color="auto"/>
                <w:bottom w:val="none" w:sz="0" w:space="0" w:color="auto"/>
                <w:right w:val="none" w:sz="0" w:space="0" w:color="auto"/>
              </w:divBdr>
              <w:divsChild>
                <w:div w:id="2044985897">
                  <w:marLeft w:val="0"/>
                  <w:marRight w:val="0"/>
                  <w:marTop w:val="0"/>
                  <w:marBottom w:val="0"/>
                  <w:divBdr>
                    <w:top w:val="none" w:sz="0" w:space="0" w:color="auto"/>
                    <w:left w:val="none" w:sz="0" w:space="0" w:color="auto"/>
                    <w:bottom w:val="none" w:sz="0" w:space="0" w:color="auto"/>
                    <w:right w:val="none" w:sz="0" w:space="0" w:color="auto"/>
                  </w:divBdr>
                </w:div>
              </w:divsChild>
            </w:div>
            <w:div w:id="167791716">
              <w:marLeft w:val="0"/>
              <w:marRight w:val="0"/>
              <w:marTop w:val="0"/>
              <w:marBottom w:val="0"/>
              <w:divBdr>
                <w:top w:val="none" w:sz="0" w:space="0" w:color="auto"/>
                <w:left w:val="none" w:sz="0" w:space="0" w:color="auto"/>
                <w:bottom w:val="none" w:sz="0" w:space="0" w:color="auto"/>
                <w:right w:val="none" w:sz="0" w:space="0" w:color="auto"/>
              </w:divBdr>
              <w:divsChild>
                <w:div w:id="21259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4653">
          <w:marLeft w:val="0"/>
          <w:marRight w:val="0"/>
          <w:marTop w:val="0"/>
          <w:marBottom w:val="0"/>
          <w:divBdr>
            <w:top w:val="none" w:sz="0" w:space="0" w:color="auto"/>
            <w:left w:val="none" w:sz="0" w:space="0" w:color="auto"/>
            <w:bottom w:val="none" w:sz="0" w:space="0" w:color="auto"/>
            <w:right w:val="none" w:sz="0" w:space="0" w:color="auto"/>
          </w:divBdr>
          <w:divsChild>
            <w:div w:id="1087578318">
              <w:marLeft w:val="0"/>
              <w:marRight w:val="0"/>
              <w:marTop w:val="0"/>
              <w:marBottom w:val="0"/>
              <w:divBdr>
                <w:top w:val="none" w:sz="0" w:space="0" w:color="auto"/>
                <w:left w:val="none" w:sz="0" w:space="0" w:color="auto"/>
                <w:bottom w:val="none" w:sz="0" w:space="0" w:color="auto"/>
                <w:right w:val="none" w:sz="0" w:space="0" w:color="auto"/>
              </w:divBdr>
            </w:div>
          </w:divsChild>
        </w:div>
        <w:div w:id="1785228490">
          <w:marLeft w:val="0"/>
          <w:marRight w:val="0"/>
          <w:marTop w:val="0"/>
          <w:marBottom w:val="0"/>
          <w:divBdr>
            <w:top w:val="none" w:sz="0" w:space="0" w:color="auto"/>
            <w:left w:val="none" w:sz="0" w:space="0" w:color="auto"/>
            <w:bottom w:val="none" w:sz="0" w:space="0" w:color="auto"/>
            <w:right w:val="none" w:sz="0" w:space="0" w:color="auto"/>
          </w:divBdr>
          <w:divsChild>
            <w:div w:id="345331235">
              <w:marLeft w:val="0"/>
              <w:marRight w:val="0"/>
              <w:marTop w:val="0"/>
              <w:marBottom w:val="0"/>
              <w:divBdr>
                <w:top w:val="none" w:sz="0" w:space="0" w:color="auto"/>
                <w:left w:val="none" w:sz="0" w:space="0" w:color="auto"/>
                <w:bottom w:val="none" w:sz="0" w:space="0" w:color="auto"/>
                <w:right w:val="none" w:sz="0" w:space="0" w:color="auto"/>
              </w:divBdr>
            </w:div>
            <w:div w:id="555311894">
              <w:marLeft w:val="0"/>
              <w:marRight w:val="0"/>
              <w:marTop w:val="0"/>
              <w:marBottom w:val="0"/>
              <w:divBdr>
                <w:top w:val="none" w:sz="0" w:space="0" w:color="auto"/>
                <w:left w:val="none" w:sz="0" w:space="0" w:color="auto"/>
                <w:bottom w:val="none" w:sz="0" w:space="0" w:color="auto"/>
                <w:right w:val="none" w:sz="0" w:space="0" w:color="auto"/>
              </w:divBdr>
              <w:divsChild>
                <w:div w:id="3788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91784">
      <w:bodyDiv w:val="1"/>
      <w:marLeft w:val="0"/>
      <w:marRight w:val="0"/>
      <w:marTop w:val="0"/>
      <w:marBottom w:val="0"/>
      <w:divBdr>
        <w:top w:val="single" w:sz="2" w:space="0" w:color="000000"/>
        <w:left w:val="none" w:sz="0" w:space="0" w:color="auto"/>
        <w:bottom w:val="none" w:sz="0" w:space="0" w:color="auto"/>
        <w:right w:val="none" w:sz="0" w:space="0" w:color="auto"/>
      </w:divBdr>
      <w:divsChild>
        <w:div w:id="1814903092">
          <w:marLeft w:val="0"/>
          <w:marRight w:val="0"/>
          <w:marTop w:val="0"/>
          <w:marBottom w:val="0"/>
          <w:divBdr>
            <w:top w:val="none" w:sz="0" w:space="0" w:color="auto"/>
            <w:left w:val="none" w:sz="0" w:space="0" w:color="auto"/>
            <w:bottom w:val="none" w:sz="0" w:space="0" w:color="auto"/>
            <w:right w:val="none" w:sz="0" w:space="0" w:color="auto"/>
          </w:divBdr>
          <w:divsChild>
            <w:div w:id="790513121">
              <w:marLeft w:val="0"/>
              <w:marRight w:val="0"/>
              <w:marTop w:val="0"/>
              <w:marBottom w:val="0"/>
              <w:divBdr>
                <w:top w:val="none" w:sz="0" w:space="0" w:color="auto"/>
                <w:left w:val="none" w:sz="0" w:space="0" w:color="auto"/>
                <w:bottom w:val="none" w:sz="0" w:space="0" w:color="auto"/>
                <w:right w:val="none" w:sz="0" w:space="0" w:color="auto"/>
              </w:divBdr>
              <w:divsChild>
                <w:div w:id="1978561238">
                  <w:marLeft w:val="0"/>
                  <w:marRight w:val="0"/>
                  <w:marTop w:val="0"/>
                  <w:marBottom w:val="0"/>
                  <w:divBdr>
                    <w:top w:val="none" w:sz="0" w:space="0" w:color="auto"/>
                    <w:left w:val="none" w:sz="0" w:space="0" w:color="auto"/>
                    <w:bottom w:val="none" w:sz="0" w:space="0" w:color="auto"/>
                    <w:right w:val="none" w:sz="0" w:space="0" w:color="auto"/>
                  </w:divBdr>
                  <w:divsChild>
                    <w:div w:id="582952185">
                      <w:marLeft w:val="0"/>
                      <w:marRight w:val="0"/>
                      <w:marTop w:val="0"/>
                      <w:marBottom w:val="0"/>
                      <w:divBdr>
                        <w:top w:val="none" w:sz="0" w:space="0" w:color="auto"/>
                        <w:left w:val="none" w:sz="0" w:space="0" w:color="auto"/>
                        <w:bottom w:val="none" w:sz="0" w:space="0" w:color="auto"/>
                        <w:right w:val="none" w:sz="0" w:space="0" w:color="auto"/>
                      </w:divBdr>
                      <w:divsChild>
                        <w:div w:id="1523128342">
                          <w:marLeft w:val="0"/>
                          <w:marRight w:val="0"/>
                          <w:marTop w:val="0"/>
                          <w:marBottom w:val="0"/>
                          <w:divBdr>
                            <w:top w:val="none" w:sz="0" w:space="0" w:color="auto"/>
                            <w:left w:val="none" w:sz="0" w:space="0" w:color="auto"/>
                            <w:bottom w:val="none" w:sz="0" w:space="0" w:color="auto"/>
                            <w:right w:val="none" w:sz="0" w:space="0" w:color="auto"/>
                          </w:divBdr>
                          <w:divsChild>
                            <w:div w:id="4973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01881">
      <w:bodyDiv w:val="1"/>
      <w:marLeft w:val="0"/>
      <w:marRight w:val="0"/>
      <w:marTop w:val="0"/>
      <w:marBottom w:val="0"/>
      <w:divBdr>
        <w:top w:val="none" w:sz="0" w:space="0" w:color="auto"/>
        <w:left w:val="none" w:sz="0" w:space="0" w:color="auto"/>
        <w:bottom w:val="none" w:sz="0" w:space="0" w:color="auto"/>
        <w:right w:val="none" w:sz="0" w:space="0" w:color="auto"/>
      </w:divBdr>
      <w:divsChild>
        <w:div w:id="1932005354">
          <w:marLeft w:val="0"/>
          <w:marRight w:val="0"/>
          <w:marTop w:val="0"/>
          <w:marBottom w:val="0"/>
          <w:divBdr>
            <w:top w:val="none" w:sz="0" w:space="0" w:color="auto"/>
            <w:left w:val="none" w:sz="0" w:space="0" w:color="auto"/>
            <w:bottom w:val="none" w:sz="0" w:space="0" w:color="auto"/>
            <w:right w:val="none" w:sz="0" w:space="0" w:color="auto"/>
          </w:divBdr>
        </w:div>
      </w:divsChild>
    </w:div>
    <w:div w:id="408769368">
      <w:bodyDiv w:val="1"/>
      <w:marLeft w:val="0"/>
      <w:marRight w:val="0"/>
      <w:marTop w:val="0"/>
      <w:marBottom w:val="0"/>
      <w:divBdr>
        <w:top w:val="none" w:sz="0" w:space="0" w:color="auto"/>
        <w:left w:val="none" w:sz="0" w:space="0" w:color="auto"/>
        <w:bottom w:val="none" w:sz="0" w:space="0" w:color="auto"/>
        <w:right w:val="none" w:sz="0" w:space="0" w:color="auto"/>
      </w:divBdr>
      <w:divsChild>
        <w:div w:id="1674183134">
          <w:marLeft w:val="0"/>
          <w:marRight w:val="0"/>
          <w:marTop w:val="0"/>
          <w:marBottom w:val="0"/>
          <w:divBdr>
            <w:top w:val="none" w:sz="0" w:space="0" w:color="auto"/>
            <w:left w:val="single" w:sz="6" w:space="0" w:color="CCCCCC"/>
            <w:bottom w:val="dotted" w:sz="6" w:space="0" w:color="000000"/>
            <w:right w:val="single" w:sz="6" w:space="0" w:color="CCCCCC"/>
          </w:divBdr>
          <w:divsChild>
            <w:div w:id="2112553259">
              <w:marLeft w:val="0"/>
              <w:marRight w:val="0"/>
              <w:marTop w:val="0"/>
              <w:marBottom w:val="0"/>
              <w:divBdr>
                <w:top w:val="none" w:sz="0" w:space="0" w:color="auto"/>
                <w:left w:val="none" w:sz="0" w:space="0" w:color="auto"/>
                <w:bottom w:val="none" w:sz="0" w:space="0" w:color="auto"/>
                <w:right w:val="single" w:sz="6" w:space="11" w:color="CCCCCC"/>
              </w:divBdr>
              <w:divsChild>
                <w:div w:id="21128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1630">
      <w:bodyDiv w:val="1"/>
      <w:marLeft w:val="0"/>
      <w:marRight w:val="0"/>
      <w:marTop w:val="0"/>
      <w:marBottom w:val="0"/>
      <w:divBdr>
        <w:top w:val="none" w:sz="0" w:space="0" w:color="auto"/>
        <w:left w:val="none" w:sz="0" w:space="0" w:color="auto"/>
        <w:bottom w:val="none" w:sz="0" w:space="0" w:color="auto"/>
        <w:right w:val="none" w:sz="0" w:space="0" w:color="auto"/>
      </w:divBdr>
      <w:divsChild>
        <w:div w:id="1198810867">
          <w:marLeft w:val="0"/>
          <w:marRight w:val="0"/>
          <w:marTop w:val="0"/>
          <w:marBottom w:val="0"/>
          <w:divBdr>
            <w:top w:val="none" w:sz="0" w:space="0" w:color="auto"/>
            <w:left w:val="none" w:sz="0" w:space="0" w:color="auto"/>
            <w:bottom w:val="none" w:sz="0" w:space="0" w:color="auto"/>
            <w:right w:val="none" w:sz="0" w:space="0" w:color="auto"/>
          </w:divBdr>
          <w:divsChild>
            <w:div w:id="962728312">
              <w:marLeft w:val="0"/>
              <w:marRight w:val="0"/>
              <w:marTop w:val="0"/>
              <w:marBottom w:val="0"/>
              <w:divBdr>
                <w:top w:val="none" w:sz="0" w:space="0" w:color="auto"/>
                <w:left w:val="none" w:sz="0" w:space="0" w:color="auto"/>
                <w:bottom w:val="none" w:sz="0" w:space="0" w:color="auto"/>
                <w:right w:val="none" w:sz="0" w:space="0" w:color="auto"/>
              </w:divBdr>
              <w:divsChild>
                <w:div w:id="717361551">
                  <w:marLeft w:val="0"/>
                  <w:marRight w:val="0"/>
                  <w:marTop w:val="0"/>
                  <w:marBottom w:val="0"/>
                  <w:divBdr>
                    <w:top w:val="none" w:sz="0" w:space="0" w:color="auto"/>
                    <w:left w:val="none" w:sz="0" w:space="0" w:color="auto"/>
                    <w:bottom w:val="none" w:sz="0" w:space="0" w:color="auto"/>
                    <w:right w:val="none" w:sz="0" w:space="0" w:color="auto"/>
                  </w:divBdr>
                  <w:divsChild>
                    <w:div w:id="735013543">
                      <w:marLeft w:val="0"/>
                      <w:marRight w:val="0"/>
                      <w:marTop w:val="0"/>
                      <w:marBottom w:val="0"/>
                      <w:divBdr>
                        <w:top w:val="none" w:sz="0" w:space="0" w:color="auto"/>
                        <w:left w:val="none" w:sz="0" w:space="0" w:color="auto"/>
                        <w:bottom w:val="none" w:sz="0" w:space="0" w:color="auto"/>
                        <w:right w:val="none" w:sz="0" w:space="0" w:color="auto"/>
                      </w:divBdr>
                      <w:divsChild>
                        <w:div w:id="1088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1965">
      <w:bodyDiv w:val="1"/>
      <w:marLeft w:val="0"/>
      <w:marRight w:val="0"/>
      <w:marTop w:val="0"/>
      <w:marBottom w:val="0"/>
      <w:divBdr>
        <w:top w:val="none" w:sz="0" w:space="0" w:color="auto"/>
        <w:left w:val="none" w:sz="0" w:space="0" w:color="auto"/>
        <w:bottom w:val="none" w:sz="0" w:space="0" w:color="auto"/>
        <w:right w:val="none" w:sz="0" w:space="0" w:color="auto"/>
      </w:divBdr>
      <w:divsChild>
        <w:div w:id="1614560171">
          <w:marLeft w:val="0"/>
          <w:marRight w:val="0"/>
          <w:marTop w:val="0"/>
          <w:marBottom w:val="0"/>
          <w:divBdr>
            <w:top w:val="none" w:sz="0" w:space="0" w:color="auto"/>
            <w:left w:val="none" w:sz="0" w:space="0" w:color="auto"/>
            <w:bottom w:val="none" w:sz="0" w:space="0" w:color="auto"/>
            <w:right w:val="none" w:sz="0" w:space="0" w:color="auto"/>
          </w:divBdr>
        </w:div>
      </w:divsChild>
    </w:div>
    <w:div w:id="417481391">
      <w:bodyDiv w:val="1"/>
      <w:marLeft w:val="0"/>
      <w:marRight w:val="0"/>
      <w:marTop w:val="0"/>
      <w:marBottom w:val="0"/>
      <w:divBdr>
        <w:top w:val="none" w:sz="0" w:space="0" w:color="auto"/>
        <w:left w:val="none" w:sz="0" w:space="0" w:color="auto"/>
        <w:bottom w:val="none" w:sz="0" w:space="0" w:color="auto"/>
        <w:right w:val="none" w:sz="0" w:space="0" w:color="auto"/>
      </w:divBdr>
    </w:div>
    <w:div w:id="430660142">
      <w:bodyDiv w:val="1"/>
      <w:marLeft w:val="0"/>
      <w:marRight w:val="0"/>
      <w:marTop w:val="0"/>
      <w:marBottom w:val="0"/>
      <w:divBdr>
        <w:top w:val="none" w:sz="0" w:space="0" w:color="auto"/>
        <w:left w:val="none" w:sz="0" w:space="0" w:color="auto"/>
        <w:bottom w:val="none" w:sz="0" w:space="0" w:color="auto"/>
        <w:right w:val="none" w:sz="0" w:space="0" w:color="auto"/>
      </w:divBdr>
      <w:divsChild>
        <w:div w:id="377317033">
          <w:marLeft w:val="0"/>
          <w:marRight w:val="0"/>
          <w:marTop w:val="300"/>
          <w:marBottom w:val="0"/>
          <w:divBdr>
            <w:top w:val="none" w:sz="0" w:space="0" w:color="auto"/>
            <w:left w:val="none" w:sz="0" w:space="0" w:color="auto"/>
            <w:bottom w:val="none" w:sz="0" w:space="0" w:color="auto"/>
            <w:right w:val="none" w:sz="0" w:space="0" w:color="auto"/>
          </w:divBdr>
        </w:div>
      </w:divsChild>
    </w:div>
    <w:div w:id="438448264">
      <w:bodyDiv w:val="1"/>
      <w:marLeft w:val="0"/>
      <w:marRight w:val="0"/>
      <w:marTop w:val="0"/>
      <w:marBottom w:val="0"/>
      <w:divBdr>
        <w:top w:val="none" w:sz="0" w:space="0" w:color="auto"/>
        <w:left w:val="none" w:sz="0" w:space="0" w:color="auto"/>
        <w:bottom w:val="none" w:sz="0" w:space="0" w:color="auto"/>
        <w:right w:val="none" w:sz="0" w:space="0" w:color="auto"/>
      </w:divBdr>
      <w:divsChild>
        <w:div w:id="1906794787">
          <w:marLeft w:val="0"/>
          <w:marRight w:val="0"/>
          <w:marTop w:val="0"/>
          <w:marBottom w:val="0"/>
          <w:divBdr>
            <w:top w:val="none" w:sz="0" w:space="0" w:color="auto"/>
            <w:left w:val="none" w:sz="0" w:space="0" w:color="auto"/>
            <w:bottom w:val="none" w:sz="0" w:space="0" w:color="auto"/>
            <w:right w:val="none" w:sz="0" w:space="0" w:color="auto"/>
          </w:divBdr>
          <w:divsChild>
            <w:div w:id="118039821">
              <w:marLeft w:val="0"/>
              <w:marRight w:val="0"/>
              <w:marTop w:val="0"/>
              <w:marBottom w:val="0"/>
              <w:divBdr>
                <w:top w:val="none" w:sz="0" w:space="0" w:color="auto"/>
                <w:left w:val="none" w:sz="0" w:space="0" w:color="auto"/>
                <w:bottom w:val="none" w:sz="0" w:space="0" w:color="auto"/>
                <w:right w:val="none" w:sz="0" w:space="0" w:color="auto"/>
              </w:divBdr>
              <w:divsChild>
                <w:div w:id="2060156527">
                  <w:marLeft w:val="0"/>
                  <w:marRight w:val="0"/>
                  <w:marTop w:val="0"/>
                  <w:marBottom w:val="0"/>
                  <w:divBdr>
                    <w:top w:val="none" w:sz="0" w:space="0" w:color="auto"/>
                    <w:left w:val="none" w:sz="0" w:space="0" w:color="auto"/>
                    <w:bottom w:val="none" w:sz="0" w:space="0" w:color="auto"/>
                    <w:right w:val="none" w:sz="0" w:space="0" w:color="auto"/>
                  </w:divBdr>
                  <w:divsChild>
                    <w:div w:id="987592469">
                      <w:marLeft w:val="0"/>
                      <w:marRight w:val="0"/>
                      <w:marTop w:val="0"/>
                      <w:marBottom w:val="0"/>
                      <w:divBdr>
                        <w:top w:val="none" w:sz="0" w:space="0" w:color="auto"/>
                        <w:left w:val="none" w:sz="0" w:space="0" w:color="auto"/>
                        <w:bottom w:val="none" w:sz="0" w:space="0" w:color="auto"/>
                        <w:right w:val="none" w:sz="0" w:space="0" w:color="auto"/>
                      </w:divBdr>
                      <w:divsChild>
                        <w:div w:id="875047884">
                          <w:marLeft w:val="0"/>
                          <w:marRight w:val="0"/>
                          <w:marTop w:val="0"/>
                          <w:marBottom w:val="0"/>
                          <w:divBdr>
                            <w:top w:val="none" w:sz="0" w:space="0" w:color="auto"/>
                            <w:left w:val="none" w:sz="0" w:space="0" w:color="auto"/>
                            <w:bottom w:val="none" w:sz="0" w:space="0" w:color="auto"/>
                            <w:right w:val="none" w:sz="0" w:space="0" w:color="auto"/>
                          </w:divBdr>
                          <w:divsChild>
                            <w:div w:id="397362299">
                              <w:marLeft w:val="0"/>
                              <w:marRight w:val="0"/>
                              <w:marTop w:val="0"/>
                              <w:marBottom w:val="0"/>
                              <w:divBdr>
                                <w:top w:val="none" w:sz="0" w:space="0" w:color="auto"/>
                                <w:left w:val="none" w:sz="0" w:space="0" w:color="auto"/>
                                <w:bottom w:val="none" w:sz="0" w:space="0" w:color="auto"/>
                                <w:right w:val="none" w:sz="0" w:space="0" w:color="auto"/>
                              </w:divBdr>
                              <w:divsChild>
                                <w:div w:id="1110005213">
                                  <w:marLeft w:val="0"/>
                                  <w:marRight w:val="0"/>
                                  <w:marTop w:val="0"/>
                                  <w:marBottom w:val="0"/>
                                  <w:divBdr>
                                    <w:top w:val="none" w:sz="0" w:space="0" w:color="auto"/>
                                    <w:left w:val="none" w:sz="0" w:space="0" w:color="auto"/>
                                    <w:bottom w:val="none" w:sz="0" w:space="0" w:color="auto"/>
                                    <w:right w:val="none" w:sz="0" w:space="0" w:color="auto"/>
                                  </w:divBdr>
                                  <w:divsChild>
                                    <w:div w:id="1335304856">
                                      <w:marLeft w:val="0"/>
                                      <w:marRight w:val="0"/>
                                      <w:marTop w:val="0"/>
                                      <w:marBottom w:val="300"/>
                                      <w:divBdr>
                                        <w:top w:val="none" w:sz="0" w:space="0" w:color="auto"/>
                                        <w:left w:val="none" w:sz="0" w:space="0" w:color="auto"/>
                                        <w:bottom w:val="none" w:sz="0" w:space="0" w:color="auto"/>
                                        <w:right w:val="none" w:sz="0" w:space="0" w:color="auto"/>
                                      </w:divBdr>
                                      <w:divsChild>
                                        <w:div w:id="1155990572">
                                          <w:marLeft w:val="0"/>
                                          <w:marRight w:val="0"/>
                                          <w:marTop w:val="150"/>
                                          <w:marBottom w:val="210"/>
                                          <w:divBdr>
                                            <w:top w:val="none" w:sz="0" w:space="0" w:color="auto"/>
                                            <w:left w:val="none" w:sz="0" w:space="0" w:color="auto"/>
                                            <w:bottom w:val="none" w:sz="0" w:space="0" w:color="auto"/>
                                            <w:right w:val="none" w:sz="0" w:space="0" w:color="auto"/>
                                          </w:divBdr>
                                        </w:div>
                                        <w:div w:id="1683821441">
                                          <w:marLeft w:val="0"/>
                                          <w:marRight w:val="0"/>
                                          <w:marTop w:val="0"/>
                                          <w:marBottom w:val="300"/>
                                          <w:divBdr>
                                            <w:top w:val="none" w:sz="0" w:space="0" w:color="auto"/>
                                            <w:left w:val="none" w:sz="0" w:space="0" w:color="auto"/>
                                            <w:bottom w:val="none" w:sz="0" w:space="0" w:color="auto"/>
                                            <w:right w:val="none" w:sz="0" w:space="0" w:color="auto"/>
                                          </w:divBdr>
                                          <w:divsChild>
                                            <w:div w:id="881984922">
                                              <w:marLeft w:val="0"/>
                                              <w:marRight w:val="0"/>
                                              <w:marTop w:val="0"/>
                                              <w:marBottom w:val="0"/>
                                              <w:divBdr>
                                                <w:top w:val="none" w:sz="0" w:space="0" w:color="auto"/>
                                                <w:left w:val="none" w:sz="0" w:space="0" w:color="auto"/>
                                                <w:bottom w:val="none" w:sz="0" w:space="0" w:color="auto"/>
                                                <w:right w:val="none" w:sz="0" w:space="0" w:color="auto"/>
                                              </w:divBdr>
                                              <w:divsChild>
                                                <w:div w:id="499657459">
                                                  <w:marLeft w:val="0"/>
                                                  <w:marRight w:val="0"/>
                                                  <w:marTop w:val="0"/>
                                                  <w:marBottom w:val="0"/>
                                                  <w:divBdr>
                                                    <w:top w:val="none" w:sz="0" w:space="0" w:color="auto"/>
                                                    <w:left w:val="none" w:sz="0" w:space="0" w:color="auto"/>
                                                    <w:bottom w:val="none" w:sz="0" w:space="0" w:color="auto"/>
                                                    <w:right w:val="none" w:sz="0" w:space="0" w:color="auto"/>
                                                  </w:divBdr>
                                                  <w:divsChild>
                                                    <w:div w:id="4266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524011">
      <w:bodyDiv w:val="1"/>
      <w:marLeft w:val="0"/>
      <w:marRight w:val="0"/>
      <w:marTop w:val="0"/>
      <w:marBottom w:val="0"/>
      <w:divBdr>
        <w:top w:val="none" w:sz="0" w:space="0" w:color="auto"/>
        <w:left w:val="none" w:sz="0" w:space="0" w:color="auto"/>
        <w:bottom w:val="none" w:sz="0" w:space="0" w:color="auto"/>
        <w:right w:val="none" w:sz="0" w:space="0" w:color="auto"/>
      </w:divBdr>
    </w:div>
    <w:div w:id="449936732">
      <w:bodyDiv w:val="1"/>
      <w:marLeft w:val="0"/>
      <w:marRight w:val="0"/>
      <w:marTop w:val="0"/>
      <w:marBottom w:val="0"/>
      <w:divBdr>
        <w:top w:val="none" w:sz="0" w:space="0" w:color="auto"/>
        <w:left w:val="none" w:sz="0" w:space="0" w:color="auto"/>
        <w:bottom w:val="none" w:sz="0" w:space="0" w:color="auto"/>
        <w:right w:val="none" w:sz="0" w:space="0" w:color="auto"/>
      </w:divBdr>
    </w:div>
    <w:div w:id="455565404">
      <w:bodyDiv w:val="1"/>
      <w:marLeft w:val="0"/>
      <w:marRight w:val="0"/>
      <w:marTop w:val="0"/>
      <w:marBottom w:val="0"/>
      <w:divBdr>
        <w:top w:val="none" w:sz="0" w:space="0" w:color="auto"/>
        <w:left w:val="none" w:sz="0" w:space="0" w:color="auto"/>
        <w:bottom w:val="none" w:sz="0" w:space="0" w:color="auto"/>
        <w:right w:val="none" w:sz="0" w:space="0" w:color="auto"/>
      </w:divBdr>
      <w:divsChild>
        <w:div w:id="455375107">
          <w:marLeft w:val="0"/>
          <w:marRight w:val="0"/>
          <w:marTop w:val="450"/>
          <w:marBottom w:val="100"/>
          <w:divBdr>
            <w:top w:val="none" w:sz="0" w:space="0" w:color="auto"/>
            <w:left w:val="none" w:sz="0" w:space="0" w:color="auto"/>
            <w:bottom w:val="none" w:sz="0" w:space="0" w:color="auto"/>
            <w:right w:val="none" w:sz="0" w:space="0" w:color="auto"/>
          </w:divBdr>
          <w:divsChild>
            <w:div w:id="797648389">
              <w:marLeft w:val="300"/>
              <w:marRight w:val="300"/>
              <w:marTop w:val="0"/>
              <w:marBottom w:val="0"/>
              <w:divBdr>
                <w:top w:val="none" w:sz="0" w:space="0" w:color="auto"/>
                <w:left w:val="none" w:sz="0" w:space="0" w:color="auto"/>
                <w:bottom w:val="none" w:sz="0" w:space="0" w:color="auto"/>
                <w:right w:val="none" w:sz="0" w:space="0" w:color="auto"/>
              </w:divBdr>
              <w:divsChild>
                <w:div w:id="903832667">
                  <w:marLeft w:val="0"/>
                  <w:marRight w:val="0"/>
                  <w:marTop w:val="0"/>
                  <w:marBottom w:val="0"/>
                  <w:divBdr>
                    <w:top w:val="none" w:sz="0" w:space="0" w:color="auto"/>
                    <w:left w:val="none" w:sz="0" w:space="0" w:color="auto"/>
                    <w:bottom w:val="none" w:sz="0" w:space="0" w:color="auto"/>
                    <w:right w:val="none" w:sz="0" w:space="0" w:color="auto"/>
                  </w:divBdr>
                  <w:divsChild>
                    <w:div w:id="949162277">
                      <w:marLeft w:val="0"/>
                      <w:marRight w:val="0"/>
                      <w:marTop w:val="0"/>
                      <w:marBottom w:val="0"/>
                      <w:divBdr>
                        <w:top w:val="none" w:sz="0" w:space="0" w:color="auto"/>
                        <w:left w:val="none" w:sz="0" w:space="0" w:color="auto"/>
                        <w:bottom w:val="none" w:sz="0" w:space="0" w:color="auto"/>
                        <w:right w:val="none" w:sz="0" w:space="0" w:color="auto"/>
                      </w:divBdr>
                      <w:divsChild>
                        <w:div w:id="733240665">
                          <w:marLeft w:val="0"/>
                          <w:marRight w:val="0"/>
                          <w:marTop w:val="0"/>
                          <w:marBottom w:val="0"/>
                          <w:divBdr>
                            <w:top w:val="none" w:sz="0" w:space="0" w:color="auto"/>
                            <w:left w:val="none" w:sz="0" w:space="0" w:color="auto"/>
                            <w:bottom w:val="none" w:sz="0" w:space="0" w:color="auto"/>
                            <w:right w:val="none" w:sz="0" w:space="0" w:color="auto"/>
                          </w:divBdr>
                          <w:divsChild>
                            <w:div w:id="690765206">
                              <w:marLeft w:val="0"/>
                              <w:marRight w:val="0"/>
                              <w:marTop w:val="0"/>
                              <w:marBottom w:val="0"/>
                              <w:divBdr>
                                <w:top w:val="none" w:sz="0" w:space="0" w:color="auto"/>
                                <w:left w:val="none" w:sz="0" w:space="0" w:color="auto"/>
                                <w:bottom w:val="none" w:sz="0" w:space="0" w:color="auto"/>
                                <w:right w:val="none" w:sz="0" w:space="0" w:color="auto"/>
                              </w:divBdr>
                              <w:divsChild>
                                <w:div w:id="2065449246">
                                  <w:marLeft w:val="0"/>
                                  <w:marRight w:val="0"/>
                                  <w:marTop w:val="0"/>
                                  <w:marBottom w:val="0"/>
                                  <w:divBdr>
                                    <w:top w:val="none" w:sz="0" w:space="0" w:color="auto"/>
                                    <w:left w:val="none" w:sz="0" w:space="0" w:color="auto"/>
                                    <w:bottom w:val="none" w:sz="0" w:space="0" w:color="auto"/>
                                    <w:right w:val="none" w:sz="0" w:space="0" w:color="auto"/>
                                  </w:divBdr>
                                  <w:divsChild>
                                    <w:div w:id="12866232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334351">
      <w:bodyDiv w:val="1"/>
      <w:marLeft w:val="0"/>
      <w:marRight w:val="0"/>
      <w:marTop w:val="0"/>
      <w:marBottom w:val="0"/>
      <w:divBdr>
        <w:top w:val="none" w:sz="0" w:space="0" w:color="auto"/>
        <w:left w:val="none" w:sz="0" w:space="0" w:color="auto"/>
        <w:bottom w:val="none" w:sz="0" w:space="0" w:color="auto"/>
        <w:right w:val="none" w:sz="0" w:space="0" w:color="auto"/>
      </w:divBdr>
    </w:div>
    <w:div w:id="468669003">
      <w:bodyDiv w:val="1"/>
      <w:marLeft w:val="0"/>
      <w:marRight w:val="0"/>
      <w:marTop w:val="0"/>
      <w:marBottom w:val="0"/>
      <w:divBdr>
        <w:top w:val="none" w:sz="0" w:space="0" w:color="auto"/>
        <w:left w:val="none" w:sz="0" w:space="0" w:color="auto"/>
        <w:bottom w:val="none" w:sz="0" w:space="0" w:color="auto"/>
        <w:right w:val="none" w:sz="0" w:space="0" w:color="auto"/>
      </w:divBdr>
      <w:divsChild>
        <w:div w:id="1571578027">
          <w:marLeft w:val="0"/>
          <w:marRight w:val="0"/>
          <w:marTop w:val="0"/>
          <w:marBottom w:val="0"/>
          <w:divBdr>
            <w:top w:val="none" w:sz="0" w:space="0" w:color="auto"/>
            <w:left w:val="none" w:sz="0" w:space="0" w:color="auto"/>
            <w:bottom w:val="none" w:sz="0" w:space="0" w:color="auto"/>
            <w:right w:val="none" w:sz="0" w:space="0" w:color="auto"/>
          </w:divBdr>
          <w:divsChild>
            <w:div w:id="238298264">
              <w:marLeft w:val="0"/>
              <w:marRight w:val="0"/>
              <w:marTop w:val="0"/>
              <w:marBottom w:val="0"/>
              <w:divBdr>
                <w:top w:val="none" w:sz="0" w:space="0" w:color="auto"/>
                <w:left w:val="none" w:sz="0" w:space="0" w:color="auto"/>
                <w:bottom w:val="none" w:sz="0" w:space="0" w:color="auto"/>
                <w:right w:val="none" w:sz="0" w:space="0" w:color="auto"/>
              </w:divBdr>
              <w:divsChild>
                <w:div w:id="1920598964">
                  <w:marLeft w:val="0"/>
                  <w:marRight w:val="0"/>
                  <w:marTop w:val="0"/>
                  <w:marBottom w:val="0"/>
                  <w:divBdr>
                    <w:top w:val="none" w:sz="0" w:space="0" w:color="auto"/>
                    <w:left w:val="none" w:sz="0" w:space="0" w:color="auto"/>
                    <w:bottom w:val="none" w:sz="0" w:space="0" w:color="auto"/>
                    <w:right w:val="none" w:sz="0" w:space="0" w:color="auto"/>
                  </w:divBdr>
                  <w:divsChild>
                    <w:div w:id="355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9509">
      <w:bodyDiv w:val="1"/>
      <w:marLeft w:val="0"/>
      <w:marRight w:val="0"/>
      <w:marTop w:val="0"/>
      <w:marBottom w:val="0"/>
      <w:divBdr>
        <w:top w:val="none" w:sz="0" w:space="0" w:color="auto"/>
        <w:left w:val="none" w:sz="0" w:space="0" w:color="auto"/>
        <w:bottom w:val="none" w:sz="0" w:space="0" w:color="auto"/>
        <w:right w:val="none" w:sz="0" w:space="0" w:color="auto"/>
      </w:divBdr>
      <w:divsChild>
        <w:div w:id="2129425337">
          <w:marLeft w:val="0"/>
          <w:marRight w:val="0"/>
          <w:marTop w:val="0"/>
          <w:marBottom w:val="0"/>
          <w:divBdr>
            <w:top w:val="none" w:sz="0" w:space="0" w:color="auto"/>
            <w:left w:val="none" w:sz="0" w:space="0" w:color="auto"/>
            <w:bottom w:val="none" w:sz="0" w:space="0" w:color="auto"/>
            <w:right w:val="none" w:sz="0" w:space="0" w:color="auto"/>
          </w:divBdr>
          <w:divsChild>
            <w:div w:id="1793860814">
              <w:marLeft w:val="0"/>
              <w:marRight w:val="0"/>
              <w:marTop w:val="0"/>
              <w:marBottom w:val="0"/>
              <w:divBdr>
                <w:top w:val="none" w:sz="0" w:space="0" w:color="auto"/>
                <w:left w:val="none" w:sz="0" w:space="0" w:color="auto"/>
                <w:bottom w:val="none" w:sz="0" w:space="0" w:color="auto"/>
                <w:right w:val="none" w:sz="0" w:space="0" w:color="auto"/>
              </w:divBdr>
              <w:divsChild>
                <w:div w:id="1973248263">
                  <w:marLeft w:val="0"/>
                  <w:marRight w:val="0"/>
                  <w:marTop w:val="0"/>
                  <w:marBottom w:val="0"/>
                  <w:divBdr>
                    <w:top w:val="none" w:sz="0" w:space="0" w:color="auto"/>
                    <w:left w:val="none" w:sz="0" w:space="0" w:color="auto"/>
                    <w:bottom w:val="none" w:sz="0" w:space="0" w:color="auto"/>
                    <w:right w:val="none" w:sz="0" w:space="0" w:color="auto"/>
                  </w:divBdr>
                  <w:divsChild>
                    <w:div w:id="14741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44722">
      <w:bodyDiv w:val="1"/>
      <w:marLeft w:val="0"/>
      <w:marRight w:val="0"/>
      <w:marTop w:val="0"/>
      <w:marBottom w:val="0"/>
      <w:divBdr>
        <w:top w:val="none" w:sz="0" w:space="0" w:color="auto"/>
        <w:left w:val="none" w:sz="0" w:space="0" w:color="auto"/>
        <w:bottom w:val="none" w:sz="0" w:space="0" w:color="auto"/>
        <w:right w:val="none" w:sz="0" w:space="0" w:color="auto"/>
      </w:divBdr>
      <w:divsChild>
        <w:div w:id="2130389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677457">
      <w:bodyDiv w:val="1"/>
      <w:marLeft w:val="0"/>
      <w:marRight w:val="0"/>
      <w:marTop w:val="0"/>
      <w:marBottom w:val="0"/>
      <w:divBdr>
        <w:top w:val="none" w:sz="0" w:space="0" w:color="auto"/>
        <w:left w:val="none" w:sz="0" w:space="0" w:color="auto"/>
        <w:bottom w:val="none" w:sz="0" w:space="0" w:color="auto"/>
        <w:right w:val="none" w:sz="0" w:space="0" w:color="auto"/>
      </w:divBdr>
      <w:divsChild>
        <w:div w:id="223760373">
          <w:marLeft w:val="0"/>
          <w:marRight w:val="0"/>
          <w:marTop w:val="0"/>
          <w:marBottom w:val="225"/>
          <w:divBdr>
            <w:top w:val="none" w:sz="0" w:space="0" w:color="auto"/>
            <w:left w:val="single" w:sz="48" w:space="0" w:color="4A4334"/>
            <w:bottom w:val="single" w:sz="48" w:space="0" w:color="4A4334"/>
            <w:right w:val="single" w:sz="48" w:space="0" w:color="4A4334"/>
          </w:divBdr>
          <w:divsChild>
            <w:div w:id="1904633466">
              <w:marLeft w:val="0"/>
              <w:marRight w:val="0"/>
              <w:marTop w:val="0"/>
              <w:marBottom w:val="0"/>
              <w:divBdr>
                <w:top w:val="none" w:sz="0" w:space="0" w:color="auto"/>
                <w:left w:val="none" w:sz="0" w:space="0" w:color="auto"/>
                <w:bottom w:val="none" w:sz="0" w:space="0" w:color="auto"/>
                <w:right w:val="none" w:sz="0" w:space="0" w:color="auto"/>
              </w:divBdr>
              <w:divsChild>
                <w:div w:id="107628342">
                  <w:marLeft w:val="0"/>
                  <w:marRight w:val="0"/>
                  <w:marTop w:val="0"/>
                  <w:marBottom w:val="0"/>
                  <w:divBdr>
                    <w:top w:val="none" w:sz="0" w:space="0" w:color="auto"/>
                    <w:left w:val="none" w:sz="0" w:space="0" w:color="auto"/>
                    <w:bottom w:val="none" w:sz="0" w:space="0" w:color="auto"/>
                    <w:right w:val="none" w:sz="0" w:space="0" w:color="auto"/>
                  </w:divBdr>
                  <w:divsChild>
                    <w:div w:id="567964450">
                      <w:marLeft w:val="0"/>
                      <w:marRight w:val="0"/>
                      <w:marTop w:val="0"/>
                      <w:marBottom w:val="0"/>
                      <w:divBdr>
                        <w:top w:val="none" w:sz="0" w:space="0" w:color="auto"/>
                        <w:left w:val="none" w:sz="0" w:space="0" w:color="auto"/>
                        <w:bottom w:val="none" w:sz="0" w:space="0" w:color="auto"/>
                        <w:right w:val="none" w:sz="0" w:space="0" w:color="auto"/>
                      </w:divBdr>
                      <w:divsChild>
                        <w:div w:id="1976714155">
                          <w:marLeft w:val="0"/>
                          <w:marRight w:val="0"/>
                          <w:marTop w:val="0"/>
                          <w:marBottom w:val="0"/>
                          <w:divBdr>
                            <w:top w:val="none" w:sz="0" w:space="0" w:color="auto"/>
                            <w:left w:val="none" w:sz="0" w:space="0" w:color="auto"/>
                            <w:bottom w:val="none" w:sz="0" w:space="0" w:color="auto"/>
                            <w:right w:val="none" w:sz="0" w:space="0" w:color="auto"/>
                          </w:divBdr>
                          <w:divsChild>
                            <w:div w:id="25835564">
                              <w:marLeft w:val="0"/>
                              <w:marRight w:val="0"/>
                              <w:marTop w:val="0"/>
                              <w:marBottom w:val="0"/>
                              <w:divBdr>
                                <w:top w:val="none" w:sz="0" w:space="0" w:color="auto"/>
                                <w:left w:val="none" w:sz="0" w:space="0" w:color="auto"/>
                                <w:bottom w:val="none" w:sz="0" w:space="0" w:color="auto"/>
                                <w:right w:val="none" w:sz="0" w:space="0" w:color="auto"/>
                              </w:divBdr>
                              <w:divsChild>
                                <w:div w:id="791364039">
                                  <w:marLeft w:val="0"/>
                                  <w:marRight w:val="0"/>
                                  <w:marTop w:val="0"/>
                                  <w:marBottom w:val="0"/>
                                  <w:divBdr>
                                    <w:top w:val="none" w:sz="0" w:space="0" w:color="auto"/>
                                    <w:left w:val="none" w:sz="0" w:space="0" w:color="auto"/>
                                    <w:bottom w:val="none" w:sz="0" w:space="0" w:color="auto"/>
                                    <w:right w:val="none" w:sz="0" w:space="0" w:color="auto"/>
                                  </w:divBdr>
                                  <w:divsChild>
                                    <w:div w:id="1884251027">
                                      <w:marLeft w:val="0"/>
                                      <w:marRight w:val="0"/>
                                      <w:marTop w:val="0"/>
                                      <w:marBottom w:val="0"/>
                                      <w:divBdr>
                                        <w:top w:val="none" w:sz="0" w:space="0" w:color="auto"/>
                                        <w:left w:val="none" w:sz="0" w:space="0" w:color="auto"/>
                                        <w:bottom w:val="none" w:sz="0" w:space="0" w:color="auto"/>
                                        <w:right w:val="none" w:sz="0" w:space="0" w:color="auto"/>
                                      </w:divBdr>
                                      <w:divsChild>
                                        <w:div w:id="1162771881">
                                          <w:marLeft w:val="0"/>
                                          <w:marRight w:val="0"/>
                                          <w:marTop w:val="0"/>
                                          <w:marBottom w:val="0"/>
                                          <w:divBdr>
                                            <w:top w:val="none" w:sz="0" w:space="0" w:color="auto"/>
                                            <w:left w:val="none" w:sz="0" w:space="0" w:color="auto"/>
                                            <w:bottom w:val="none" w:sz="0" w:space="0" w:color="auto"/>
                                            <w:right w:val="none" w:sz="0" w:space="0" w:color="auto"/>
                                          </w:divBdr>
                                          <w:divsChild>
                                            <w:div w:id="1279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661265">
      <w:bodyDiv w:val="1"/>
      <w:marLeft w:val="0"/>
      <w:marRight w:val="0"/>
      <w:marTop w:val="0"/>
      <w:marBottom w:val="0"/>
      <w:divBdr>
        <w:top w:val="none" w:sz="0" w:space="0" w:color="auto"/>
        <w:left w:val="none" w:sz="0" w:space="0" w:color="auto"/>
        <w:bottom w:val="none" w:sz="0" w:space="0" w:color="auto"/>
        <w:right w:val="none" w:sz="0" w:space="0" w:color="auto"/>
      </w:divBdr>
      <w:divsChild>
        <w:div w:id="2101025488">
          <w:marLeft w:val="0"/>
          <w:marRight w:val="0"/>
          <w:marTop w:val="0"/>
          <w:marBottom w:val="0"/>
          <w:divBdr>
            <w:top w:val="none" w:sz="0" w:space="0" w:color="auto"/>
            <w:left w:val="none" w:sz="0" w:space="0" w:color="auto"/>
            <w:bottom w:val="none" w:sz="0" w:space="0" w:color="auto"/>
            <w:right w:val="none" w:sz="0" w:space="0" w:color="auto"/>
          </w:divBdr>
          <w:divsChild>
            <w:div w:id="531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229">
      <w:bodyDiv w:val="1"/>
      <w:marLeft w:val="0"/>
      <w:marRight w:val="0"/>
      <w:marTop w:val="0"/>
      <w:marBottom w:val="0"/>
      <w:divBdr>
        <w:top w:val="none" w:sz="0" w:space="0" w:color="auto"/>
        <w:left w:val="none" w:sz="0" w:space="0" w:color="auto"/>
        <w:bottom w:val="none" w:sz="0" w:space="0" w:color="auto"/>
        <w:right w:val="none" w:sz="0" w:space="0" w:color="auto"/>
      </w:divBdr>
      <w:divsChild>
        <w:div w:id="706493812">
          <w:marLeft w:val="0"/>
          <w:marRight w:val="0"/>
          <w:marTop w:val="0"/>
          <w:marBottom w:val="0"/>
          <w:divBdr>
            <w:top w:val="none" w:sz="0" w:space="0" w:color="auto"/>
            <w:left w:val="none" w:sz="0" w:space="0" w:color="auto"/>
            <w:bottom w:val="none" w:sz="0" w:space="0" w:color="auto"/>
            <w:right w:val="none" w:sz="0" w:space="0" w:color="auto"/>
          </w:divBdr>
          <w:divsChild>
            <w:div w:id="2144031511">
              <w:marLeft w:val="0"/>
              <w:marRight w:val="0"/>
              <w:marTop w:val="0"/>
              <w:marBottom w:val="0"/>
              <w:divBdr>
                <w:top w:val="none" w:sz="0" w:space="0" w:color="auto"/>
                <w:left w:val="none" w:sz="0" w:space="0" w:color="auto"/>
                <w:bottom w:val="none" w:sz="0" w:space="0" w:color="auto"/>
                <w:right w:val="none" w:sz="0" w:space="0" w:color="auto"/>
              </w:divBdr>
              <w:divsChild>
                <w:div w:id="8378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779">
      <w:bodyDiv w:val="1"/>
      <w:marLeft w:val="0"/>
      <w:marRight w:val="0"/>
      <w:marTop w:val="0"/>
      <w:marBottom w:val="0"/>
      <w:divBdr>
        <w:top w:val="none" w:sz="0" w:space="0" w:color="auto"/>
        <w:left w:val="none" w:sz="0" w:space="0" w:color="auto"/>
        <w:bottom w:val="none" w:sz="0" w:space="0" w:color="auto"/>
        <w:right w:val="none" w:sz="0" w:space="0" w:color="auto"/>
      </w:divBdr>
    </w:div>
    <w:div w:id="491409854">
      <w:bodyDiv w:val="1"/>
      <w:marLeft w:val="0"/>
      <w:marRight w:val="0"/>
      <w:marTop w:val="0"/>
      <w:marBottom w:val="0"/>
      <w:divBdr>
        <w:top w:val="none" w:sz="0" w:space="0" w:color="auto"/>
        <w:left w:val="none" w:sz="0" w:space="0" w:color="auto"/>
        <w:bottom w:val="none" w:sz="0" w:space="0" w:color="auto"/>
        <w:right w:val="none" w:sz="0" w:space="0" w:color="auto"/>
      </w:divBdr>
      <w:divsChild>
        <w:div w:id="1748183661">
          <w:marLeft w:val="0"/>
          <w:marRight w:val="0"/>
          <w:marTop w:val="0"/>
          <w:marBottom w:val="0"/>
          <w:divBdr>
            <w:top w:val="none" w:sz="0" w:space="0" w:color="auto"/>
            <w:left w:val="none" w:sz="0" w:space="0" w:color="auto"/>
            <w:bottom w:val="none" w:sz="0" w:space="0" w:color="auto"/>
            <w:right w:val="none" w:sz="0" w:space="0" w:color="auto"/>
          </w:divBdr>
          <w:divsChild>
            <w:div w:id="784156072">
              <w:marLeft w:val="0"/>
              <w:marRight w:val="0"/>
              <w:marTop w:val="0"/>
              <w:marBottom w:val="0"/>
              <w:divBdr>
                <w:top w:val="none" w:sz="0" w:space="0" w:color="auto"/>
                <w:left w:val="none" w:sz="0" w:space="0" w:color="auto"/>
                <w:bottom w:val="none" w:sz="0" w:space="0" w:color="auto"/>
                <w:right w:val="none" w:sz="0" w:space="0" w:color="auto"/>
              </w:divBdr>
              <w:divsChild>
                <w:div w:id="433938840">
                  <w:marLeft w:val="0"/>
                  <w:marRight w:val="0"/>
                  <w:marTop w:val="0"/>
                  <w:marBottom w:val="0"/>
                  <w:divBdr>
                    <w:top w:val="none" w:sz="0" w:space="0" w:color="auto"/>
                    <w:left w:val="none" w:sz="0" w:space="0" w:color="auto"/>
                    <w:bottom w:val="none" w:sz="0" w:space="0" w:color="auto"/>
                    <w:right w:val="none" w:sz="0" w:space="0" w:color="auto"/>
                  </w:divBdr>
                  <w:divsChild>
                    <w:div w:id="19113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60811">
      <w:bodyDiv w:val="1"/>
      <w:marLeft w:val="0"/>
      <w:marRight w:val="0"/>
      <w:marTop w:val="0"/>
      <w:marBottom w:val="0"/>
      <w:divBdr>
        <w:top w:val="none" w:sz="0" w:space="0" w:color="auto"/>
        <w:left w:val="none" w:sz="0" w:space="0" w:color="auto"/>
        <w:bottom w:val="none" w:sz="0" w:space="0" w:color="auto"/>
        <w:right w:val="none" w:sz="0" w:space="0" w:color="auto"/>
      </w:divBdr>
      <w:divsChild>
        <w:div w:id="658121681">
          <w:marLeft w:val="105"/>
          <w:marRight w:val="105"/>
          <w:marTop w:val="0"/>
          <w:marBottom w:val="0"/>
          <w:divBdr>
            <w:top w:val="none" w:sz="0" w:space="0" w:color="auto"/>
            <w:left w:val="none" w:sz="0" w:space="0" w:color="auto"/>
            <w:bottom w:val="none" w:sz="0" w:space="0" w:color="auto"/>
            <w:right w:val="none" w:sz="0" w:space="0" w:color="auto"/>
          </w:divBdr>
          <w:divsChild>
            <w:div w:id="3474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2528">
      <w:bodyDiv w:val="1"/>
      <w:marLeft w:val="0"/>
      <w:marRight w:val="0"/>
      <w:marTop w:val="0"/>
      <w:marBottom w:val="0"/>
      <w:divBdr>
        <w:top w:val="none" w:sz="0" w:space="0" w:color="auto"/>
        <w:left w:val="none" w:sz="0" w:space="0" w:color="auto"/>
        <w:bottom w:val="none" w:sz="0" w:space="0" w:color="auto"/>
        <w:right w:val="none" w:sz="0" w:space="0" w:color="auto"/>
      </w:divBdr>
      <w:divsChild>
        <w:div w:id="1629235213">
          <w:marLeft w:val="0"/>
          <w:marRight w:val="0"/>
          <w:marTop w:val="0"/>
          <w:marBottom w:val="0"/>
          <w:divBdr>
            <w:top w:val="none" w:sz="0" w:space="0" w:color="auto"/>
            <w:left w:val="none" w:sz="0" w:space="0" w:color="auto"/>
            <w:bottom w:val="none" w:sz="0" w:space="0" w:color="auto"/>
            <w:right w:val="none" w:sz="0" w:space="0" w:color="auto"/>
          </w:divBdr>
          <w:divsChild>
            <w:div w:id="2126000914">
              <w:marLeft w:val="0"/>
              <w:marRight w:val="0"/>
              <w:marTop w:val="0"/>
              <w:marBottom w:val="0"/>
              <w:divBdr>
                <w:top w:val="none" w:sz="0" w:space="0" w:color="auto"/>
                <w:left w:val="none" w:sz="0" w:space="0" w:color="auto"/>
                <w:bottom w:val="none" w:sz="0" w:space="0" w:color="auto"/>
                <w:right w:val="none" w:sz="0" w:space="0" w:color="auto"/>
              </w:divBdr>
              <w:divsChild>
                <w:div w:id="1230077684">
                  <w:marLeft w:val="0"/>
                  <w:marRight w:val="0"/>
                  <w:marTop w:val="0"/>
                  <w:marBottom w:val="0"/>
                  <w:divBdr>
                    <w:top w:val="none" w:sz="0" w:space="0" w:color="auto"/>
                    <w:left w:val="none" w:sz="0" w:space="0" w:color="auto"/>
                    <w:bottom w:val="none" w:sz="0" w:space="0" w:color="auto"/>
                    <w:right w:val="none" w:sz="0" w:space="0" w:color="auto"/>
                  </w:divBdr>
                  <w:divsChild>
                    <w:div w:id="2229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2722">
      <w:bodyDiv w:val="1"/>
      <w:marLeft w:val="0"/>
      <w:marRight w:val="0"/>
      <w:marTop w:val="0"/>
      <w:marBottom w:val="0"/>
      <w:divBdr>
        <w:top w:val="none" w:sz="0" w:space="0" w:color="auto"/>
        <w:left w:val="none" w:sz="0" w:space="0" w:color="auto"/>
        <w:bottom w:val="none" w:sz="0" w:space="0" w:color="auto"/>
        <w:right w:val="none" w:sz="0" w:space="0" w:color="auto"/>
      </w:divBdr>
      <w:divsChild>
        <w:div w:id="1475105915">
          <w:marLeft w:val="0"/>
          <w:marRight w:val="0"/>
          <w:marTop w:val="0"/>
          <w:marBottom w:val="0"/>
          <w:divBdr>
            <w:top w:val="none" w:sz="0" w:space="0" w:color="auto"/>
            <w:left w:val="none" w:sz="0" w:space="0" w:color="auto"/>
            <w:bottom w:val="none" w:sz="0" w:space="0" w:color="auto"/>
            <w:right w:val="none" w:sz="0" w:space="0" w:color="auto"/>
          </w:divBdr>
          <w:divsChild>
            <w:div w:id="1978341380">
              <w:marLeft w:val="0"/>
              <w:marRight w:val="0"/>
              <w:marTop w:val="0"/>
              <w:marBottom w:val="0"/>
              <w:divBdr>
                <w:top w:val="none" w:sz="0" w:space="0" w:color="auto"/>
                <w:left w:val="none" w:sz="0" w:space="0" w:color="auto"/>
                <w:bottom w:val="none" w:sz="0" w:space="0" w:color="auto"/>
                <w:right w:val="none" w:sz="0" w:space="0" w:color="auto"/>
              </w:divBdr>
              <w:divsChild>
                <w:div w:id="1070612220">
                  <w:marLeft w:val="0"/>
                  <w:marRight w:val="0"/>
                  <w:marTop w:val="0"/>
                  <w:marBottom w:val="0"/>
                  <w:divBdr>
                    <w:top w:val="none" w:sz="0" w:space="0" w:color="auto"/>
                    <w:left w:val="none" w:sz="0" w:space="0" w:color="auto"/>
                    <w:bottom w:val="none" w:sz="0" w:space="0" w:color="auto"/>
                    <w:right w:val="none" w:sz="0" w:space="0" w:color="auto"/>
                  </w:divBdr>
                  <w:divsChild>
                    <w:div w:id="426266559">
                      <w:marLeft w:val="0"/>
                      <w:marRight w:val="0"/>
                      <w:marTop w:val="0"/>
                      <w:marBottom w:val="0"/>
                      <w:divBdr>
                        <w:top w:val="none" w:sz="0" w:space="0" w:color="auto"/>
                        <w:left w:val="none" w:sz="0" w:space="0" w:color="auto"/>
                        <w:bottom w:val="none" w:sz="0" w:space="0" w:color="auto"/>
                        <w:right w:val="none" w:sz="0" w:space="0" w:color="auto"/>
                      </w:divBdr>
                    </w:div>
                    <w:div w:id="1705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67806">
      <w:bodyDiv w:val="1"/>
      <w:marLeft w:val="0"/>
      <w:marRight w:val="0"/>
      <w:marTop w:val="0"/>
      <w:marBottom w:val="0"/>
      <w:divBdr>
        <w:top w:val="none" w:sz="0" w:space="0" w:color="auto"/>
        <w:left w:val="none" w:sz="0" w:space="0" w:color="auto"/>
        <w:bottom w:val="none" w:sz="0" w:space="0" w:color="auto"/>
        <w:right w:val="none" w:sz="0" w:space="0" w:color="auto"/>
      </w:divBdr>
      <w:divsChild>
        <w:div w:id="347484905">
          <w:marLeft w:val="0"/>
          <w:marRight w:val="0"/>
          <w:marTop w:val="0"/>
          <w:marBottom w:val="0"/>
          <w:divBdr>
            <w:top w:val="none" w:sz="0" w:space="0" w:color="auto"/>
            <w:left w:val="none" w:sz="0" w:space="0" w:color="auto"/>
            <w:bottom w:val="none" w:sz="0" w:space="0" w:color="auto"/>
            <w:right w:val="none" w:sz="0" w:space="0" w:color="auto"/>
          </w:divBdr>
          <w:divsChild>
            <w:div w:id="1118404244">
              <w:marLeft w:val="0"/>
              <w:marRight w:val="0"/>
              <w:marTop w:val="0"/>
              <w:marBottom w:val="0"/>
              <w:divBdr>
                <w:top w:val="none" w:sz="0" w:space="0" w:color="auto"/>
                <w:left w:val="none" w:sz="0" w:space="0" w:color="auto"/>
                <w:bottom w:val="none" w:sz="0" w:space="0" w:color="auto"/>
                <w:right w:val="none" w:sz="0" w:space="0" w:color="auto"/>
              </w:divBdr>
              <w:divsChild>
                <w:div w:id="20535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8800">
      <w:bodyDiv w:val="1"/>
      <w:marLeft w:val="0"/>
      <w:marRight w:val="0"/>
      <w:marTop w:val="0"/>
      <w:marBottom w:val="0"/>
      <w:divBdr>
        <w:top w:val="none" w:sz="0" w:space="0" w:color="auto"/>
        <w:left w:val="none" w:sz="0" w:space="0" w:color="auto"/>
        <w:bottom w:val="none" w:sz="0" w:space="0" w:color="auto"/>
        <w:right w:val="none" w:sz="0" w:space="0" w:color="auto"/>
      </w:divBdr>
    </w:div>
    <w:div w:id="556160579">
      <w:bodyDiv w:val="1"/>
      <w:marLeft w:val="0"/>
      <w:marRight w:val="0"/>
      <w:marTop w:val="0"/>
      <w:marBottom w:val="0"/>
      <w:divBdr>
        <w:top w:val="none" w:sz="0" w:space="0" w:color="auto"/>
        <w:left w:val="none" w:sz="0" w:space="0" w:color="auto"/>
        <w:bottom w:val="none" w:sz="0" w:space="0" w:color="auto"/>
        <w:right w:val="none" w:sz="0" w:space="0" w:color="auto"/>
      </w:divBdr>
    </w:div>
    <w:div w:id="558594247">
      <w:bodyDiv w:val="1"/>
      <w:marLeft w:val="0"/>
      <w:marRight w:val="0"/>
      <w:marTop w:val="0"/>
      <w:marBottom w:val="0"/>
      <w:divBdr>
        <w:top w:val="none" w:sz="0" w:space="0" w:color="auto"/>
        <w:left w:val="none" w:sz="0" w:space="0" w:color="auto"/>
        <w:bottom w:val="none" w:sz="0" w:space="0" w:color="auto"/>
        <w:right w:val="none" w:sz="0" w:space="0" w:color="auto"/>
      </w:divBdr>
    </w:div>
    <w:div w:id="560289107">
      <w:bodyDiv w:val="1"/>
      <w:marLeft w:val="0"/>
      <w:marRight w:val="0"/>
      <w:marTop w:val="0"/>
      <w:marBottom w:val="0"/>
      <w:divBdr>
        <w:top w:val="none" w:sz="0" w:space="0" w:color="auto"/>
        <w:left w:val="none" w:sz="0" w:space="0" w:color="auto"/>
        <w:bottom w:val="none" w:sz="0" w:space="0" w:color="auto"/>
        <w:right w:val="none" w:sz="0" w:space="0" w:color="auto"/>
      </w:divBdr>
      <w:divsChild>
        <w:div w:id="1061636345">
          <w:marLeft w:val="0"/>
          <w:marRight w:val="0"/>
          <w:marTop w:val="450"/>
          <w:marBottom w:val="100"/>
          <w:divBdr>
            <w:top w:val="none" w:sz="0" w:space="0" w:color="auto"/>
            <w:left w:val="none" w:sz="0" w:space="0" w:color="auto"/>
            <w:bottom w:val="none" w:sz="0" w:space="0" w:color="auto"/>
            <w:right w:val="none" w:sz="0" w:space="0" w:color="auto"/>
          </w:divBdr>
          <w:divsChild>
            <w:div w:id="1064185767">
              <w:marLeft w:val="300"/>
              <w:marRight w:val="300"/>
              <w:marTop w:val="0"/>
              <w:marBottom w:val="0"/>
              <w:divBdr>
                <w:top w:val="none" w:sz="0" w:space="0" w:color="auto"/>
                <w:left w:val="none" w:sz="0" w:space="0" w:color="auto"/>
                <w:bottom w:val="none" w:sz="0" w:space="0" w:color="auto"/>
                <w:right w:val="none" w:sz="0" w:space="0" w:color="auto"/>
              </w:divBdr>
              <w:divsChild>
                <w:div w:id="903103144">
                  <w:marLeft w:val="0"/>
                  <w:marRight w:val="0"/>
                  <w:marTop w:val="0"/>
                  <w:marBottom w:val="0"/>
                  <w:divBdr>
                    <w:top w:val="none" w:sz="0" w:space="0" w:color="auto"/>
                    <w:left w:val="none" w:sz="0" w:space="0" w:color="auto"/>
                    <w:bottom w:val="none" w:sz="0" w:space="0" w:color="auto"/>
                    <w:right w:val="none" w:sz="0" w:space="0" w:color="auto"/>
                  </w:divBdr>
                  <w:divsChild>
                    <w:div w:id="1045258768">
                      <w:marLeft w:val="0"/>
                      <w:marRight w:val="0"/>
                      <w:marTop w:val="0"/>
                      <w:marBottom w:val="0"/>
                      <w:divBdr>
                        <w:top w:val="none" w:sz="0" w:space="0" w:color="auto"/>
                        <w:left w:val="none" w:sz="0" w:space="0" w:color="auto"/>
                        <w:bottom w:val="none" w:sz="0" w:space="0" w:color="auto"/>
                        <w:right w:val="none" w:sz="0" w:space="0" w:color="auto"/>
                      </w:divBdr>
                      <w:divsChild>
                        <w:div w:id="501824291">
                          <w:marLeft w:val="0"/>
                          <w:marRight w:val="0"/>
                          <w:marTop w:val="0"/>
                          <w:marBottom w:val="0"/>
                          <w:divBdr>
                            <w:top w:val="none" w:sz="0" w:space="0" w:color="auto"/>
                            <w:left w:val="none" w:sz="0" w:space="0" w:color="auto"/>
                            <w:bottom w:val="none" w:sz="0" w:space="0" w:color="auto"/>
                            <w:right w:val="none" w:sz="0" w:space="0" w:color="auto"/>
                          </w:divBdr>
                          <w:divsChild>
                            <w:div w:id="717818918">
                              <w:marLeft w:val="0"/>
                              <w:marRight w:val="0"/>
                              <w:marTop w:val="0"/>
                              <w:marBottom w:val="0"/>
                              <w:divBdr>
                                <w:top w:val="none" w:sz="0" w:space="0" w:color="auto"/>
                                <w:left w:val="none" w:sz="0" w:space="0" w:color="auto"/>
                                <w:bottom w:val="none" w:sz="0" w:space="0" w:color="auto"/>
                                <w:right w:val="none" w:sz="0" w:space="0" w:color="auto"/>
                              </w:divBdr>
                              <w:divsChild>
                                <w:div w:id="2045671867">
                                  <w:marLeft w:val="0"/>
                                  <w:marRight w:val="0"/>
                                  <w:marTop w:val="0"/>
                                  <w:marBottom w:val="0"/>
                                  <w:divBdr>
                                    <w:top w:val="none" w:sz="0" w:space="0" w:color="auto"/>
                                    <w:left w:val="none" w:sz="0" w:space="0" w:color="auto"/>
                                    <w:bottom w:val="none" w:sz="0" w:space="0" w:color="auto"/>
                                    <w:right w:val="none" w:sz="0" w:space="0" w:color="auto"/>
                                  </w:divBdr>
                                  <w:divsChild>
                                    <w:div w:id="46990972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758541">
      <w:bodyDiv w:val="1"/>
      <w:marLeft w:val="0"/>
      <w:marRight w:val="0"/>
      <w:marTop w:val="0"/>
      <w:marBottom w:val="0"/>
      <w:divBdr>
        <w:top w:val="none" w:sz="0" w:space="0" w:color="auto"/>
        <w:left w:val="none" w:sz="0" w:space="0" w:color="auto"/>
        <w:bottom w:val="none" w:sz="0" w:space="0" w:color="auto"/>
        <w:right w:val="none" w:sz="0" w:space="0" w:color="auto"/>
      </w:divBdr>
    </w:div>
    <w:div w:id="567110488">
      <w:bodyDiv w:val="1"/>
      <w:marLeft w:val="0"/>
      <w:marRight w:val="0"/>
      <w:marTop w:val="0"/>
      <w:marBottom w:val="0"/>
      <w:divBdr>
        <w:top w:val="none" w:sz="0" w:space="0" w:color="auto"/>
        <w:left w:val="none" w:sz="0" w:space="0" w:color="auto"/>
        <w:bottom w:val="none" w:sz="0" w:space="0" w:color="auto"/>
        <w:right w:val="none" w:sz="0" w:space="0" w:color="auto"/>
      </w:divBdr>
    </w:div>
    <w:div w:id="571621700">
      <w:bodyDiv w:val="1"/>
      <w:marLeft w:val="0"/>
      <w:marRight w:val="0"/>
      <w:marTop w:val="0"/>
      <w:marBottom w:val="0"/>
      <w:divBdr>
        <w:top w:val="none" w:sz="0" w:space="0" w:color="auto"/>
        <w:left w:val="none" w:sz="0" w:space="0" w:color="auto"/>
        <w:bottom w:val="none" w:sz="0" w:space="0" w:color="auto"/>
        <w:right w:val="none" w:sz="0" w:space="0" w:color="auto"/>
      </w:divBdr>
      <w:divsChild>
        <w:div w:id="314604160">
          <w:marLeft w:val="0"/>
          <w:marRight w:val="0"/>
          <w:marTop w:val="0"/>
          <w:marBottom w:val="0"/>
          <w:divBdr>
            <w:top w:val="none" w:sz="0" w:space="0" w:color="auto"/>
            <w:left w:val="none" w:sz="0" w:space="0" w:color="auto"/>
            <w:bottom w:val="none" w:sz="0" w:space="0" w:color="auto"/>
            <w:right w:val="none" w:sz="0" w:space="0" w:color="auto"/>
          </w:divBdr>
          <w:divsChild>
            <w:div w:id="10378550">
              <w:marLeft w:val="0"/>
              <w:marRight w:val="0"/>
              <w:marTop w:val="0"/>
              <w:marBottom w:val="0"/>
              <w:divBdr>
                <w:top w:val="none" w:sz="0" w:space="0" w:color="auto"/>
                <w:left w:val="none" w:sz="0" w:space="0" w:color="auto"/>
                <w:bottom w:val="none" w:sz="0" w:space="0" w:color="auto"/>
                <w:right w:val="none" w:sz="0" w:space="0" w:color="auto"/>
              </w:divBdr>
              <w:divsChild>
                <w:div w:id="1523737106">
                  <w:marLeft w:val="0"/>
                  <w:marRight w:val="0"/>
                  <w:marTop w:val="0"/>
                  <w:marBottom w:val="0"/>
                  <w:divBdr>
                    <w:top w:val="none" w:sz="0" w:space="0" w:color="auto"/>
                    <w:left w:val="none" w:sz="0" w:space="0" w:color="auto"/>
                    <w:bottom w:val="none" w:sz="0" w:space="0" w:color="auto"/>
                    <w:right w:val="none" w:sz="0" w:space="0" w:color="auto"/>
                  </w:divBdr>
                  <w:divsChild>
                    <w:div w:id="1048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30601">
      <w:bodyDiv w:val="1"/>
      <w:marLeft w:val="0"/>
      <w:marRight w:val="0"/>
      <w:marTop w:val="0"/>
      <w:marBottom w:val="0"/>
      <w:divBdr>
        <w:top w:val="none" w:sz="0" w:space="0" w:color="auto"/>
        <w:left w:val="none" w:sz="0" w:space="0" w:color="auto"/>
        <w:bottom w:val="none" w:sz="0" w:space="0" w:color="auto"/>
        <w:right w:val="none" w:sz="0" w:space="0" w:color="auto"/>
      </w:divBdr>
      <w:divsChild>
        <w:div w:id="1287278472">
          <w:marLeft w:val="0"/>
          <w:marRight w:val="0"/>
          <w:marTop w:val="0"/>
          <w:marBottom w:val="0"/>
          <w:divBdr>
            <w:top w:val="none" w:sz="0" w:space="0" w:color="auto"/>
            <w:left w:val="none" w:sz="0" w:space="0" w:color="auto"/>
            <w:bottom w:val="none" w:sz="0" w:space="0" w:color="auto"/>
            <w:right w:val="none" w:sz="0" w:space="0" w:color="auto"/>
          </w:divBdr>
          <w:divsChild>
            <w:div w:id="1510636338">
              <w:marLeft w:val="0"/>
              <w:marRight w:val="0"/>
              <w:marTop w:val="0"/>
              <w:marBottom w:val="0"/>
              <w:divBdr>
                <w:top w:val="none" w:sz="0" w:space="0" w:color="auto"/>
                <w:left w:val="none" w:sz="0" w:space="0" w:color="auto"/>
                <w:bottom w:val="none" w:sz="0" w:space="0" w:color="auto"/>
                <w:right w:val="none" w:sz="0" w:space="0" w:color="auto"/>
              </w:divBdr>
              <w:divsChild>
                <w:div w:id="17881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802">
      <w:bodyDiv w:val="1"/>
      <w:marLeft w:val="0"/>
      <w:marRight w:val="0"/>
      <w:marTop w:val="0"/>
      <w:marBottom w:val="0"/>
      <w:divBdr>
        <w:top w:val="none" w:sz="0" w:space="0" w:color="auto"/>
        <w:left w:val="none" w:sz="0" w:space="0" w:color="auto"/>
        <w:bottom w:val="none" w:sz="0" w:space="0" w:color="auto"/>
        <w:right w:val="none" w:sz="0" w:space="0" w:color="auto"/>
      </w:divBdr>
    </w:div>
    <w:div w:id="581986858">
      <w:bodyDiv w:val="1"/>
      <w:marLeft w:val="0"/>
      <w:marRight w:val="0"/>
      <w:marTop w:val="0"/>
      <w:marBottom w:val="0"/>
      <w:divBdr>
        <w:top w:val="none" w:sz="0" w:space="0" w:color="auto"/>
        <w:left w:val="none" w:sz="0" w:space="0" w:color="auto"/>
        <w:bottom w:val="none" w:sz="0" w:space="0" w:color="auto"/>
        <w:right w:val="none" w:sz="0" w:space="0" w:color="auto"/>
      </w:divBdr>
      <w:divsChild>
        <w:div w:id="1963488662">
          <w:marLeft w:val="0"/>
          <w:marRight w:val="0"/>
          <w:marTop w:val="0"/>
          <w:marBottom w:val="0"/>
          <w:divBdr>
            <w:top w:val="none" w:sz="0" w:space="0" w:color="auto"/>
            <w:left w:val="none" w:sz="0" w:space="0" w:color="auto"/>
            <w:bottom w:val="none" w:sz="0" w:space="0" w:color="auto"/>
            <w:right w:val="none" w:sz="0" w:space="0" w:color="auto"/>
          </w:divBdr>
        </w:div>
        <w:div w:id="345985294">
          <w:marLeft w:val="0"/>
          <w:marRight w:val="0"/>
          <w:marTop w:val="0"/>
          <w:marBottom w:val="0"/>
          <w:divBdr>
            <w:top w:val="none" w:sz="0" w:space="0" w:color="auto"/>
            <w:left w:val="none" w:sz="0" w:space="0" w:color="auto"/>
            <w:bottom w:val="none" w:sz="0" w:space="0" w:color="auto"/>
            <w:right w:val="none" w:sz="0" w:space="0" w:color="auto"/>
          </w:divBdr>
          <w:divsChild>
            <w:div w:id="564679289">
              <w:marLeft w:val="0"/>
              <w:marRight w:val="0"/>
              <w:marTop w:val="0"/>
              <w:marBottom w:val="0"/>
              <w:divBdr>
                <w:top w:val="none" w:sz="0" w:space="0" w:color="auto"/>
                <w:left w:val="none" w:sz="0" w:space="0" w:color="auto"/>
                <w:bottom w:val="none" w:sz="0" w:space="0" w:color="auto"/>
                <w:right w:val="none" w:sz="0" w:space="0" w:color="auto"/>
              </w:divBdr>
              <w:divsChild>
                <w:div w:id="16818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80597">
          <w:marLeft w:val="0"/>
          <w:marRight w:val="0"/>
          <w:marTop w:val="0"/>
          <w:marBottom w:val="0"/>
          <w:divBdr>
            <w:top w:val="none" w:sz="0" w:space="0" w:color="auto"/>
            <w:left w:val="none" w:sz="0" w:space="0" w:color="auto"/>
            <w:bottom w:val="none" w:sz="0" w:space="0" w:color="auto"/>
            <w:right w:val="none" w:sz="0" w:space="0" w:color="auto"/>
          </w:divBdr>
          <w:divsChild>
            <w:div w:id="738403757">
              <w:marLeft w:val="0"/>
              <w:marRight w:val="0"/>
              <w:marTop w:val="0"/>
              <w:marBottom w:val="0"/>
              <w:divBdr>
                <w:top w:val="none" w:sz="0" w:space="0" w:color="auto"/>
                <w:left w:val="none" w:sz="0" w:space="0" w:color="auto"/>
                <w:bottom w:val="none" w:sz="0" w:space="0" w:color="auto"/>
                <w:right w:val="none" w:sz="0" w:space="0" w:color="auto"/>
              </w:divBdr>
            </w:div>
          </w:divsChild>
        </w:div>
        <w:div w:id="1390761970">
          <w:marLeft w:val="0"/>
          <w:marRight w:val="0"/>
          <w:marTop w:val="0"/>
          <w:marBottom w:val="0"/>
          <w:divBdr>
            <w:top w:val="none" w:sz="0" w:space="0" w:color="auto"/>
            <w:left w:val="none" w:sz="0" w:space="0" w:color="auto"/>
            <w:bottom w:val="none" w:sz="0" w:space="0" w:color="auto"/>
            <w:right w:val="none" w:sz="0" w:space="0" w:color="auto"/>
          </w:divBdr>
          <w:divsChild>
            <w:div w:id="730662771">
              <w:marLeft w:val="0"/>
              <w:marRight w:val="0"/>
              <w:marTop w:val="0"/>
              <w:marBottom w:val="0"/>
              <w:divBdr>
                <w:top w:val="none" w:sz="0" w:space="0" w:color="auto"/>
                <w:left w:val="none" w:sz="0" w:space="0" w:color="auto"/>
                <w:bottom w:val="none" w:sz="0" w:space="0" w:color="auto"/>
                <w:right w:val="none" w:sz="0" w:space="0" w:color="auto"/>
              </w:divBdr>
            </w:div>
          </w:divsChild>
        </w:div>
        <w:div w:id="937255263">
          <w:marLeft w:val="0"/>
          <w:marRight w:val="0"/>
          <w:marTop w:val="0"/>
          <w:marBottom w:val="0"/>
          <w:divBdr>
            <w:top w:val="none" w:sz="0" w:space="0" w:color="auto"/>
            <w:left w:val="none" w:sz="0" w:space="0" w:color="auto"/>
            <w:bottom w:val="none" w:sz="0" w:space="0" w:color="auto"/>
            <w:right w:val="none" w:sz="0" w:space="0" w:color="auto"/>
          </w:divBdr>
          <w:divsChild>
            <w:div w:id="1275020734">
              <w:marLeft w:val="0"/>
              <w:marRight w:val="0"/>
              <w:marTop w:val="0"/>
              <w:marBottom w:val="0"/>
              <w:divBdr>
                <w:top w:val="none" w:sz="0" w:space="0" w:color="auto"/>
                <w:left w:val="none" w:sz="0" w:space="0" w:color="auto"/>
                <w:bottom w:val="none" w:sz="0" w:space="0" w:color="auto"/>
                <w:right w:val="none" w:sz="0" w:space="0" w:color="auto"/>
              </w:divBdr>
            </w:div>
          </w:divsChild>
        </w:div>
        <w:div w:id="1235704649">
          <w:marLeft w:val="0"/>
          <w:marRight w:val="0"/>
          <w:marTop w:val="0"/>
          <w:marBottom w:val="0"/>
          <w:divBdr>
            <w:top w:val="none" w:sz="0" w:space="0" w:color="auto"/>
            <w:left w:val="none" w:sz="0" w:space="0" w:color="auto"/>
            <w:bottom w:val="none" w:sz="0" w:space="0" w:color="auto"/>
            <w:right w:val="none" w:sz="0" w:space="0" w:color="auto"/>
          </w:divBdr>
          <w:divsChild>
            <w:div w:id="698362795">
              <w:marLeft w:val="0"/>
              <w:marRight w:val="0"/>
              <w:marTop w:val="0"/>
              <w:marBottom w:val="0"/>
              <w:divBdr>
                <w:top w:val="none" w:sz="0" w:space="0" w:color="auto"/>
                <w:left w:val="none" w:sz="0" w:space="0" w:color="auto"/>
                <w:bottom w:val="none" w:sz="0" w:space="0" w:color="auto"/>
                <w:right w:val="none" w:sz="0" w:space="0" w:color="auto"/>
              </w:divBdr>
            </w:div>
          </w:divsChild>
        </w:div>
        <w:div w:id="1711881411">
          <w:marLeft w:val="0"/>
          <w:marRight w:val="0"/>
          <w:marTop w:val="0"/>
          <w:marBottom w:val="0"/>
          <w:divBdr>
            <w:top w:val="none" w:sz="0" w:space="0" w:color="auto"/>
            <w:left w:val="none" w:sz="0" w:space="0" w:color="auto"/>
            <w:bottom w:val="none" w:sz="0" w:space="0" w:color="auto"/>
            <w:right w:val="none" w:sz="0" w:space="0" w:color="auto"/>
          </w:divBdr>
          <w:divsChild>
            <w:div w:id="434180113">
              <w:marLeft w:val="0"/>
              <w:marRight w:val="0"/>
              <w:marTop w:val="0"/>
              <w:marBottom w:val="0"/>
              <w:divBdr>
                <w:top w:val="none" w:sz="0" w:space="0" w:color="auto"/>
                <w:left w:val="none" w:sz="0" w:space="0" w:color="auto"/>
                <w:bottom w:val="none" w:sz="0" w:space="0" w:color="auto"/>
                <w:right w:val="none" w:sz="0" w:space="0" w:color="auto"/>
              </w:divBdr>
            </w:div>
          </w:divsChild>
        </w:div>
        <w:div w:id="1921328344">
          <w:marLeft w:val="0"/>
          <w:marRight w:val="0"/>
          <w:marTop w:val="0"/>
          <w:marBottom w:val="0"/>
          <w:divBdr>
            <w:top w:val="none" w:sz="0" w:space="0" w:color="auto"/>
            <w:left w:val="none" w:sz="0" w:space="0" w:color="auto"/>
            <w:bottom w:val="none" w:sz="0" w:space="0" w:color="auto"/>
            <w:right w:val="none" w:sz="0" w:space="0" w:color="auto"/>
          </w:divBdr>
          <w:divsChild>
            <w:div w:id="1635673064">
              <w:marLeft w:val="0"/>
              <w:marRight w:val="0"/>
              <w:marTop w:val="0"/>
              <w:marBottom w:val="0"/>
              <w:divBdr>
                <w:top w:val="none" w:sz="0" w:space="0" w:color="auto"/>
                <w:left w:val="none" w:sz="0" w:space="0" w:color="auto"/>
                <w:bottom w:val="none" w:sz="0" w:space="0" w:color="auto"/>
                <w:right w:val="none" w:sz="0" w:space="0" w:color="auto"/>
              </w:divBdr>
              <w:divsChild>
                <w:div w:id="592276990">
                  <w:marLeft w:val="0"/>
                  <w:marRight w:val="0"/>
                  <w:marTop w:val="0"/>
                  <w:marBottom w:val="0"/>
                  <w:divBdr>
                    <w:top w:val="none" w:sz="0" w:space="0" w:color="auto"/>
                    <w:left w:val="none" w:sz="0" w:space="0" w:color="auto"/>
                    <w:bottom w:val="none" w:sz="0" w:space="0" w:color="auto"/>
                    <w:right w:val="none" w:sz="0" w:space="0" w:color="auto"/>
                  </w:divBdr>
                </w:div>
              </w:divsChild>
            </w:div>
            <w:div w:id="390810986">
              <w:marLeft w:val="0"/>
              <w:marRight w:val="0"/>
              <w:marTop w:val="0"/>
              <w:marBottom w:val="0"/>
              <w:divBdr>
                <w:top w:val="none" w:sz="0" w:space="0" w:color="auto"/>
                <w:left w:val="none" w:sz="0" w:space="0" w:color="auto"/>
                <w:bottom w:val="none" w:sz="0" w:space="0" w:color="auto"/>
                <w:right w:val="none" w:sz="0" w:space="0" w:color="auto"/>
              </w:divBdr>
              <w:divsChild>
                <w:div w:id="15853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1183">
          <w:marLeft w:val="0"/>
          <w:marRight w:val="0"/>
          <w:marTop w:val="0"/>
          <w:marBottom w:val="0"/>
          <w:divBdr>
            <w:top w:val="none" w:sz="0" w:space="0" w:color="auto"/>
            <w:left w:val="none" w:sz="0" w:space="0" w:color="auto"/>
            <w:bottom w:val="none" w:sz="0" w:space="0" w:color="auto"/>
            <w:right w:val="none" w:sz="0" w:space="0" w:color="auto"/>
          </w:divBdr>
          <w:divsChild>
            <w:div w:id="349726420">
              <w:marLeft w:val="0"/>
              <w:marRight w:val="0"/>
              <w:marTop w:val="0"/>
              <w:marBottom w:val="0"/>
              <w:divBdr>
                <w:top w:val="none" w:sz="0" w:space="0" w:color="auto"/>
                <w:left w:val="none" w:sz="0" w:space="0" w:color="auto"/>
                <w:bottom w:val="none" w:sz="0" w:space="0" w:color="auto"/>
                <w:right w:val="none" w:sz="0" w:space="0" w:color="auto"/>
              </w:divBdr>
            </w:div>
          </w:divsChild>
        </w:div>
        <w:div w:id="912931128">
          <w:marLeft w:val="0"/>
          <w:marRight w:val="0"/>
          <w:marTop w:val="0"/>
          <w:marBottom w:val="0"/>
          <w:divBdr>
            <w:top w:val="none" w:sz="0" w:space="0" w:color="auto"/>
            <w:left w:val="none" w:sz="0" w:space="0" w:color="auto"/>
            <w:bottom w:val="none" w:sz="0" w:space="0" w:color="auto"/>
            <w:right w:val="none" w:sz="0" w:space="0" w:color="auto"/>
          </w:divBdr>
          <w:divsChild>
            <w:div w:id="538277459">
              <w:marLeft w:val="0"/>
              <w:marRight w:val="0"/>
              <w:marTop w:val="0"/>
              <w:marBottom w:val="0"/>
              <w:divBdr>
                <w:top w:val="none" w:sz="0" w:space="0" w:color="auto"/>
                <w:left w:val="none" w:sz="0" w:space="0" w:color="auto"/>
                <w:bottom w:val="none" w:sz="0" w:space="0" w:color="auto"/>
                <w:right w:val="none" w:sz="0" w:space="0" w:color="auto"/>
              </w:divBdr>
            </w:div>
            <w:div w:id="1234703329">
              <w:marLeft w:val="0"/>
              <w:marRight w:val="0"/>
              <w:marTop w:val="0"/>
              <w:marBottom w:val="0"/>
              <w:divBdr>
                <w:top w:val="none" w:sz="0" w:space="0" w:color="auto"/>
                <w:left w:val="none" w:sz="0" w:space="0" w:color="auto"/>
                <w:bottom w:val="none" w:sz="0" w:space="0" w:color="auto"/>
                <w:right w:val="none" w:sz="0" w:space="0" w:color="auto"/>
              </w:divBdr>
              <w:divsChild>
                <w:div w:id="20506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73445">
      <w:bodyDiv w:val="1"/>
      <w:marLeft w:val="0"/>
      <w:marRight w:val="0"/>
      <w:marTop w:val="0"/>
      <w:marBottom w:val="0"/>
      <w:divBdr>
        <w:top w:val="none" w:sz="0" w:space="0" w:color="auto"/>
        <w:left w:val="none" w:sz="0" w:space="0" w:color="auto"/>
        <w:bottom w:val="none" w:sz="0" w:space="0" w:color="auto"/>
        <w:right w:val="none" w:sz="0" w:space="0" w:color="auto"/>
      </w:divBdr>
      <w:divsChild>
        <w:div w:id="388694227">
          <w:marLeft w:val="0"/>
          <w:marRight w:val="0"/>
          <w:marTop w:val="0"/>
          <w:marBottom w:val="0"/>
          <w:divBdr>
            <w:top w:val="none" w:sz="0" w:space="0" w:color="auto"/>
            <w:left w:val="none" w:sz="0" w:space="0" w:color="auto"/>
            <w:bottom w:val="none" w:sz="0" w:space="0" w:color="auto"/>
            <w:right w:val="none" w:sz="0" w:space="0" w:color="auto"/>
          </w:divBdr>
          <w:divsChild>
            <w:div w:id="430591686">
              <w:marLeft w:val="0"/>
              <w:marRight w:val="0"/>
              <w:marTop w:val="0"/>
              <w:marBottom w:val="0"/>
              <w:divBdr>
                <w:top w:val="none" w:sz="0" w:space="0" w:color="auto"/>
                <w:left w:val="none" w:sz="0" w:space="0" w:color="auto"/>
                <w:bottom w:val="none" w:sz="0" w:space="0" w:color="auto"/>
                <w:right w:val="none" w:sz="0" w:space="0" w:color="auto"/>
              </w:divBdr>
            </w:div>
          </w:divsChild>
        </w:div>
        <w:div w:id="815072300">
          <w:marLeft w:val="0"/>
          <w:marRight w:val="0"/>
          <w:marTop w:val="0"/>
          <w:marBottom w:val="0"/>
          <w:divBdr>
            <w:top w:val="none" w:sz="0" w:space="0" w:color="auto"/>
            <w:left w:val="none" w:sz="0" w:space="0" w:color="auto"/>
            <w:bottom w:val="none" w:sz="0" w:space="0" w:color="auto"/>
            <w:right w:val="none" w:sz="0" w:space="0" w:color="auto"/>
          </w:divBdr>
        </w:div>
      </w:divsChild>
    </w:div>
    <w:div w:id="595021888">
      <w:bodyDiv w:val="1"/>
      <w:marLeft w:val="0"/>
      <w:marRight w:val="0"/>
      <w:marTop w:val="0"/>
      <w:marBottom w:val="0"/>
      <w:divBdr>
        <w:top w:val="none" w:sz="0" w:space="0" w:color="auto"/>
        <w:left w:val="none" w:sz="0" w:space="0" w:color="auto"/>
        <w:bottom w:val="none" w:sz="0" w:space="0" w:color="auto"/>
        <w:right w:val="none" w:sz="0" w:space="0" w:color="auto"/>
      </w:divBdr>
    </w:div>
    <w:div w:id="616723143">
      <w:bodyDiv w:val="1"/>
      <w:marLeft w:val="0"/>
      <w:marRight w:val="0"/>
      <w:marTop w:val="0"/>
      <w:marBottom w:val="0"/>
      <w:divBdr>
        <w:top w:val="none" w:sz="0" w:space="0" w:color="auto"/>
        <w:left w:val="none" w:sz="0" w:space="0" w:color="auto"/>
        <w:bottom w:val="none" w:sz="0" w:space="0" w:color="auto"/>
        <w:right w:val="none" w:sz="0" w:space="0" w:color="auto"/>
      </w:divBdr>
      <w:divsChild>
        <w:div w:id="725643576">
          <w:marLeft w:val="0"/>
          <w:marRight w:val="0"/>
          <w:marTop w:val="0"/>
          <w:marBottom w:val="0"/>
          <w:divBdr>
            <w:top w:val="none" w:sz="0" w:space="0" w:color="auto"/>
            <w:left w:val="none" w:sz="0" w:space="0" w:color="auto"/>
            <w:bottom w:val="none" w:sz="0" w:space="0" w:color="auto"/>
            <w:right w:val="none" w:sz="0" w:space="0" w:color="auto"/>
          </w:divBdr>
        </w:div>
      </w:divsChild>
    </w:div>
    <w:div w:id="618757676">
      <w:bodyDiv w:val="1"/>
      <w:marLeft w:val="0"/>
      <w:marRight w:val="0"/>
      <w:marTop w:val="0"/>
      <w:marBottom w:val="0"/>
      <w:divBdr>
        <w:top w:val="none" w:sz="0" w:space="0" w:color="auto"/>
        <w:left w:val="none" w:sz="0" w:space="0" w:color="auto"/>
        <w:bottom w:val="none" w:sz="0" w:space="0" w:color="auto"/>
        <w:right w:val="none" w:sz="0" w:space="0" w:color="auto"/>
      </w:divBdr>
      <w:divsChild>
        <w:div w:id="594484240">
          <w:marLeft w:val="0"/>
          <w:marRight w:val="0"/>
          <w:marTop w:val="300"/>
          <w:marBottom w:val="0"/>
          <w:divBdr>
            <w:top w:val="none" w:sz="0" w:space="0" w:color="auto"/>
            <w:left w:val="none" w:sz="0" w:space="0" w:color="auto"/>
            <w:bottom w:val="none" w:sz="0" w:space="0" w:color="auto"/>
            <w:right w:val="none" w:sz="0" w:space="0" w:color="auto"/>
          </w:divBdr>
          <w:divsChild>
            <w:div w:id="15458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550">
      <w:bodyDiv w:val="1"/>
      <w:marLeft w:val="0"/>
      <w:marRight w:val="0"/>
      <w:marTop w:val="0"/>
      <w:marBottom w:val="0"/>
      <w:divBdr>
        <w:top w:val="none" w:sz="0" w:space="0" w:color="auto"/>
        <w:left w:val="none" w:sz="0" w:space="0" w:color="auto"/>
        <w:bottom w:val="none" w:sz="0" w:space="0" w:color="auto"/>
        <w:right w:val="none" w:sz="0" w:space="0" w:color="auto"/>
      </w:divBdr>
      <w:divsChild>
        <w:div w:id="2086566621">
          <w:marLeft w:val="0"/>
          <w:marRight w:val="0"/>
          <w:marTop w:val="0"/>
          <w:marBottom w:val="0"/>
          <w:divBdr>
            <w:top w:val="none" w:sz="0" w:space="0" w:color="auto"/>
            <w:left w:val="none" w:sz="0" w:space="0" w:color="auto"/>
            <w:bottom w:val="none" w:sz="0" w:space="0" w:color="auto"/>
            <w:right w:val="none" w:sz="0" w:space="0" w:color="auto"/>
          </w:divBdr>
        </w:div>
        <w:div w:id="458499397">
          <w:marLeft w:val="0"/>
          <w:marRight w:val="0"/>
          <w:marTop w:val="0"/>
          <w:marBottom w:val="0"/>
          <w:divBdr>
            <w:top w:val="none" w:sz="0" w:space="0" w:color="auto"/>
            <w:left w:val="none" w:sz="0" w:space="0" w:color="auto"/>
            <w:bottom w:val="none" w:sz="0" w:space="0" w:color="auto"/>
            <w:right w:val="none" w:sz="0" w:space="0" w:color="auto"/>
          </w:divBdr>
        </w:div>
        <w:div w:id="1815373093">
          <w:marLeft w:val="0"/>
          <w:marRight w:val="0"/>
          <w:marTop w:val="0"/>
          <w:marBottom w:val="0"/>
          <w:divBdr>
            <w:top w:val="none" w:sz="0" w:space="0" w:color="auto"/>
            <w:left w:val="none" w:sz="0" w:space="0" w:color="auto"/>
            <w:bottom w:val="none" w:sz="0" w:space="0" w:color="auto"/>
            <w:right w:val="none" w:sz="0" w:space="0" w:color="auto"/>
          </w:divBdr>
        </w:div>
        <w:div w:id="1821266953">
          <w:marLeft w:val="0"/>
          <w:marRight w:val="0"/>
          <w:marTop w:val="0"/>
          <w:marBottom w:val="0"/>
          <w:divBdr>
            <w:top w:val="none" w:sz="0" w:space="0" w:color="auto"/>
            <w:left w:val="none" w:sz="0" w:space="0" w:color="auto"/>
            <w:bottom w:val="none" w:sz="0" w:space="0" w:color="auto"/>
            <w:right w:val="none" w:sz="0" w:space="0" w:color="auto"/>
          </w:divBdr>
        </w:div>
        <w:div w:id="1950160300">
          <w:marLeft w:val="0"/>
          <w:marRight w:val="0"/>
          <w:marTop w:val="0"/>
          <w:marBottom w:val="0"/>
          <w:divBdr>
            <w:top w:val="none" w:sz="0" w:space="0" w:color="auto"/>
            <w:left w:val="none" w:sz="0" w:space="0" w:color="auto"/>
            <w:bottom w:val="none" w:sz="0" w:space="0" w:color="auto"/>
            <w:right w:val="none" w:sz="0" w:space="0" w:color="auto"/>
          </w:divBdr>
        </w:div>
        <w:div w:id="47462767">
          <w:marLeft w:val="0"/>
          <w:marRight w:val="0"/>
          <w:marTop w:val="0"/>
          <w:marBottom w:val="0"/>
          <w:divBdr>
            <w:top w:val="none" w:sz="0" w:space="0" w:color="auto"/>
            <w:left w:val="none" w:sz="0" w:space="0" w:color="auto"/>
            <w:bottom w:val="none" w:sz="0" w:space="0" w:color="auto"/>
            <w:right w:val="none" w:sz="0" w:space="0" w:color="auto"/>
          </w:divBdr>
        </w:div>
        <w:div w:id="2080980017">
          <w:marLeft w:val="0"/>
          <w:marRight w:val="0"/>
          <w:marTop w:val="0"/>
          <w:marBottom w:val="0"/>
          <w:divBdr>
            <w:top w:val="none" w:sz="0" w:space="0" w:color="auto"/>
            <w:left w:val="none" w:sz="0" w:space="0" w:color="auto"/>
            <w:bottom w:val="none" w:sz="0" w:space="0" w:color="auto"/>
            <w:right w:val="none" w:sz="0" w:space="0" w:color="auto"/>
          </w:divBdr>
        </w:div>
        <w:div w:id="972519999">
          <w:marLeft w:val="0"/>
          <w:marRight w:val="0"/>
          <w:marTop w:val="0"/>
          <w:marBottom w:val="0"/>
          <w:divBdr>
            <w:top w:val="none" w:sz="0" w:space="0" w:color="auto"/>
            <w:left w:val="none" w:sz="0" w:space="0" w:color="auto"/>
            <w:bottom w:val="none" w:sz="0" w:space="0" w:color="auto"/>
            <w:right w:val="none" w:sz="0" w:space="0" w:color="auto"/>
          </w:divBdr>
        </w:div>
        <w:div w:id="1641882574">
          <w:marLeft w:val="0"/>
          <w:marRight w:val="0"/>
          <w:marTop w:val="0"/>
          <w:marBottom w:val="0"/>
          <w:divBdr>
            <w:top w:val="none" w:sz="0" w:space="0" w:color="auto"/>
            <w:left w:val="none" w:sz="0" w:space="0" w:color="auto"/>
            <w:bottom w:val="none" w:sz="0" w:space="0" w:color="auto"/>
            <w:right w:val="none" w:sz="0" w:space="0" w:color="auto"/>
          </w:divBdr>
        </w:div>
      </w:divsChild>
    </w:div>
    <w:div w:id="623005306">
      <w:bodyDiv w:val="1"/>
      <w:marLeft w:val="0"/>
      <w:marRight w:val="0"/>
      <w:marTop w:val="0"/>
      <w:marBottom w:val="0"/>
      <w:divBdr>
        <w:top w:val="none" w:sz="0" w:space="0" w:color="auto"/>
        <w:left w:val="none" w:sz="0" w:space="0" w:color="auto"/>
        <w:bottom w:val="none" w:sz="0" w:space="0" w:color="auto"/>
        <w:right w:val="none" w:sz="0" w:space="0" w:color="auto"/>
      </w:divBdr>
    </w:div>
    <w:div w:id="632294305">
      <w:bodyDiv w:val="1"/>
      <w:marLeft w:val="0"/>
      <w:marRight w:val="0"/>
      <w:marTop w:val="0"/>
      <w:marBottom w:val="0"/>
      <w:divBdr>
        <w:top w:val="none" w:sz="0" w:space="0" w:color="auto"/>
        <w:left w:val="none" w:sz="0" w:space="0" w:color="auto"/>
        <w:bottom w:val="none" w:sz="0" w:space="0" w:color="auto"/>
        <w:right w:val="none" w:sz="0" w:space="0" w:color="auto"/>
      </w:divBdr>
      <w:divsChild>
        <w:div w:id="1459182950">
          <w:marLeft w:val="0"/>
          <w:marRight w:val="0"/>
          <w:marTop w:val="0"/>
          <w:marBottom w:val="0"/>
          <w:divBdr>
            <w:top w:val="none" w:sz="0" w:space="0" w:color="auto"/>
            <w:left w:val="none" w:sz="0" w:space="0" w:color="auto"/>
            <w:bottom w:val="none" w:sz="0" w:space="0" w:color="auto"/>
            <w:right w:val="none" w:sz="0" w:space="0" w:color="auto"/>
          </w:divBdr>
          <w:divsChild>
            <w:div w:id="41104163">
              <w:marLeft w:val="0"/>
              <w:marRight w:val="0"/>
              <w:marTop w:val="0"/>
              <w:marBottom w:val="200"/>
              <w:divBdr>
                <w:top w:val="none" w:sz="0" w:space="0" w:color="auto"/>
                <w:left w:val="none" w:sz="0" w:space="0" w:color="auto"/>
                <w:bottom w:val="none" w:sz="0" w:space="0" w:color="auto"/>
                <w:right w:val="none" w:sz="0" w:space="0" w:color="auto"/>
              </w:divBdr>
            </w:div>
            <w:div w:id="424420540">
              <w:marLeft w:val="0"/>
              <w:marRight w:val="0"/>
              <w:marTop w:val="0"/>
              <w:marBottom w:val="200"/>
              <w:divBdr>
                <w:top w:val="none" w:sz="0" w:space="0" w:color="auto"/>
                <w:left w:val="none" w:sz="0" w:space="0" w:color="auto"/>
                <w:bottom w:val="none" w:sz="0" w:space="0" w:color="auto"/>
                <w:right w:val="none" w:sz="0" w:space="0" w:color="auto"/>
              </w:divBdr>
            </w:div>
            <w:div w:id="502860069">
              <w:marLeft w:val="720"/>
              <w:marRight w:val="0"/>
              <w:marTop w:val="0"/>
              <w:marBottom w:val="200"/>
              <w:divBdr>
                <w:top w:val="none" w:sz="0" w:space="0" w:color="auto"/>
                <w:left w:val="none" w:sz="0" w:space="0" w:color="auto"/>
                <w:bottom w:val="none" w:sz="0" w:space="0" w:color="auto"/>
                <w:right w:val="none" w:sz="0" w:space="0" w:color="auto"/>
              </w:divBdr>
            </w:div>
            <w:div w:id="898202191">
              <w:marLeft w:val="0"/>
              <w:marRight w:val="0"/>
              <w:marTop w:val="0"/>
              <w:marBottom w:val="200"/>
              <w:divBdr>
                <w:top w:val="none" w:sz="0" w:space="0" w:color="auto"/>
                <w:left w:val="none" w:sz="0" w:space="0" w:color="auto"/>
                <w:bottom w:val="none" w:sz="0" w:space="0" w:color="auto"/>
                <w:right w:val="none" w:sz="0" w:space="0" w:color="auto"/>
              </w:divBdr>
            </w:div>
            <w:div w:id="1122573142">
              <w:marLeft w:val="0"/>
              <w:marRight w:val="0"/>
              <w:marTop w:val="0"/>
              <w:marBottom w:val="200"/>
              <w:divBdr>
                <w:top w:val="none" w:sz="0" w:space="0" w:color="auto"/>
                <w:left w:val="none" w:sz="0" w:space="0" w:color="auto"/>
                <w:bottom w:val="none" w:sz="0" w:space="0" w:color="auto"/>
                <w:right w:val="none" w:sz="0" w:space="0" w:color="auto"/>
              </w:divBdr>
            </w:div>
            <w:div w:id="1417288453">
              <w:marLeft w:val="0"/>
              <w:marRight w:val="0"/>
              <w:marTop w:val="0"/>
              <w:marBottom w:val="200"/>
              <w:divBdr>
                <w:top w:val="none" w:sz="0" w:space="0" w:color="auto"/>
                <w:left w:val="none" w:sz="0" w:space="0" w:color="auto"/>
                <w:bottom w:val="none" w:sz="0" w:space="0" w:color="auto"/>
                <w:right w:val="none" w:sz="0" w:space="0" w:color="auto"/>
              </w:divBdr>
            </w:div>
            <w:div w:id="1430931228">
              <w:marLeft w:val="0"/>
              <w:marRight w:val="0"/>
              <w:marTop w:val="0"/>
              <w:marBottom w:val="200"/>
              <w:divBdr>
                <w:top w:val="none" w:sz="0" w:space="0" w:color="auto"/>
                <w:left w:val="none" w:sz="0" w:space="0" w:color="auto"/>
                <w:bottom w:val="none" w:sz="0" w:space="0" w:color="auto"/>
                <w:right w:val="none" w:sz="0" w:space="0" w:color="auto"/>
              </w:divBdr>
            </w:div>
            <w:div w:id="1432319711">
              <w:marLeft w:val="0"/>
              <w:marRight w:val="0"/>
              <w:marTop w:val="0"/>
              <w:marBottom w:val="200"/>
              <w:divBdr>
                <w:top w:val="none" w:sz="0" w:space="0" w:color="auto"/>
                <w:left w:val="none" w:sz="0" w:space="0" w:color="auto"/>
                <w:bottom w:val="none" w:sz="0" w:space="0" w:color="auto"/>
                <w:right w:val="none" w:sz="0" w:space="0" w:color="auto"/>
              </w:divBdr>
            </w:div>
            <w:div w:id="173751083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32636111">
      <w:bodyDiv w:val="1"/>
      <w:marLeft w:val="0"/>
      <w:marRight w:val="0"/>
      <w:marTop w:val="0"/>
      <w:marBottom w:val="0"/>
      <w:divBdr>
        <w:top w:val="none" w:sz="0" w:space="0" w:color="auto"/>
        <w:left w:val="none" w:sz="0" w:space="0" w:color="auto"/>
        <w:bottom w:val="none" w:sz="0" w:space="0" w:color="auto"/>
        <w:right w:val="none" w:sz="0" w:space="0" w:color="auto"/>
      </w:divBdr>
      <w:divsChild>
        <w:div w:id="684290878">
          <w:marLeft w:val="0"/>
          <w:marRight w:val="0"/>
          <w:marTop w:val="0"/>
          <w:marBottom w:val="0"/>
          <w:divBdr>
            <w:top w:val="none" w:sz="0" w:space="0" w:color="auto"/>
            <w:left w:val="none" w:sz="0" w:space="0" w:color="auto"/>
            <w:bottom w:val="none" w:sz="0" w:space="0" w:color="auto"/>
            <w:right w:val="none" w:sz="0" w:space="0" w:color="auto"/>
          </w:divBdr>
          <w:divsChild>
            <w:div w:id="66613677">
              <w:marLeft w:val="0"/>
              <w:marRight w:val="0"/>
              <w:marTop w:val="0"/>
              <w:marBottom w:val="0"/>
              <w:divBdr>
                <w:top w:val="none" w:sz="0" w:space="0" w:color="auto"/>
                <w:left w:val="none" w:sz="0" w:space="0" w:color="auto"/>
                <w:bottom w:val="none" w:sz="0" w:space="0" w:color="auto"/>
                <w:right w:val="none" w:sz="0" w:space="0" w:color="auto"/>
              </w:divBdr>
              <w:divsChild>
                <w:div w:id="395202429">
                  <w:marLeft w:val="0"/>
                  <w:marRight w:val="0"/>
                  <w:marTop w:val="0"/>
                  <w:marBottom w:val="0"/>
                  <w:divBdr>
                    <w:top w:val="none" w:sz="0" w:space="0" w:color="auto"/>
                    <w:left w:val="none" w:sz="0" w:space="0" w:color="auto"/>
                    <w:bottom w:val="none" w:sz="0" w:space="0" w:color="auto"/>
                    <w:right w:val="none" w:sz="0" w:space="0" w:color="auto"/>
                  </w:divBdr>
                  <w:divsChild>
                    <w:div w:id="484513876">
                      <w:marLeft w:val="0"/>
                      <w:marRight w:val="0"/>
                      <w:marTop w:val="0"/>
                      <w:marBottom w:val="0"/>
                      <w:divBdr>
                        <w:top w:val="none" w:sz="0" w:space="0" w:color="auto"/>
                        <w:left w:val="none" w:sz="0" w:space="0" w:color="auto"/>
                        <w:bottom w:val="none" w:sz="0" w:space="0" w:color="auto"/>
                        <w:right w:val="none" w:sz="0" w:space="0" w:color="auto"/>
                      </w:divBdr>
                    </w:div>
                    <w:div w:id="495613418">
                      <w:marLeft w:val="0"/>
                      <w:marRight w:val="0"/>
                      <w:marTop w:val="0"/>
                      <w:marBottom w:val="0"/>
                      <w:divBdr>
                        <w:top w:val="none" w:sz="0" w:space="0" w:color="auto"/>
                        <w:left w:val="none" w:sz="0" w:space="0" w:color="auto"/>
                        <w:bottom w:val="none" w:sz="0" w:space="0" w:color="auto"/>
                        <w:right w:val="none" w:sz="0" w:space="0" w:color="auto"/>
                      </w:divBdr>
                    </w:div>
                    <w:div w:id="1227298484">
                      <w:marLeft w:val="0"/>
                      <w:marRight w:val="0"/>
                      <w:marTop w:val="0"/>
                      <w:marBottom w:val="0"/>
                      <w:divBdr>
                        <w:top w:val="none" w:sz="0" w:space="0" w:color="auto"/>
                        <w:left w:val="none" w:sz="0" w:space="0" w:color="auto"/>
                        <w:bottom w:val="none" w:sz="0" w:space="0" w:color="auto"/>
                        <w:right w:val="none" w:sz="0" w:space="0" w:color="auto"/>
                      </w:divBdr>
                    </w:div>
                    <w:div w:id="1507404317">
                      <w:marLeft w:val="0"/>
                      <w:marRight w:val="0"/>
                      <w:marTop w:val="0"/>
                      <w:marBottom w:val="0"/>
                      <w:divBdr>
                        <w:top w:val="none" w:sz="0" w:space="0" w:color="auto"/>
                        <w:left w:val="none" w:sz="0" w:space="0" w:color="auto"/>
                        <w:bottom w:val="none" w:sz="0" w:space="0" w:color="auto"/>
                        <w:right w:val="none" w:sz="0" w:space="0" w:color="auto"/>
                      </w:divBdr>
                    </w:div>
                    <w:div w:id="1865827106">
                      <w:marLeft w:val="0"/>
                      <w:marRight w:val="0"/>
                      <w:marTop w:val="0"/>
                      <w:marBottom w:val="0"/>
                      <w:divBdr>
                        <w:top w:val="none" w:sz="0" w:space="0" w:color="auto"/>
                        <w:left w:val="none" w:sz="0" w:space="0" w:color="auto"/>
                        <w:bottom w:val="none" w:sz="0" w:space="0" w:color="auto"/>
                        <w:right w:val="none" w:sz="0" w:space="0" w:color="auto"/>
                      </w:divBdr>
                    </w:div>
                    <w:div w:id="20318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9979">
      <w:bodyDiv w:val="1"/>
      <w:marLeft w:val="0"/>
      <w:marRight w:val="0"/>
      <w:marTop w:val="0"/>
      <w:marBottom w:val="0"/>
      <w:divBdr>
        <w:top w:val="none" w:sz="0" w:space="0" w:color="auto"/>
        <w:left w:val="none" w:sz="0" w:space="0" w:color="auto"/>
        <w:bottom w:val="none" w:sz="0" w:space="0" w:color="auto"/>
        <w:right w:val="none" w:sz="0" w:space="0" w:color="auto"/>
      </w:divBdr>
    </w:div>
    <w:div w:id="636841305">
      <w:bodyDiv w:val="1"/>
      <w:marLeft w:val="0"/>
      <w:marRight w:val="0"/>
      <w:marTop w:val="0"/>
      <w:marBottom w:val="0"/>
      <w:divBdr>
        <w:top w:val="none" w:sz="0" w:space="0" w:color="auto"/>
        <w:left w:val="none" w:sz="0" w:space="0" w:color="auto"/>
        <w:bottom w:val="none" w:sz="0" w:space="0" w:color="auto"/>
        <w:right w:val="none" w:sz="0" w:space="0" w:color="auto"/>
      </w:divBdr>
      <w:divsChild>
        <w:div w:id="1543326670">
          <w:marLeft w:val="0"/>
          <w:marRight w:val="0"/>
          <w:marTop w:val="0"/>
          <w:marBottom w:val="0"/>
          <w:divBdr>
            <w:top w:val="none" w:sz="0" w:space="0" w:color="auto"/>
            <w:left w:val="none" w:sz="0" w:space="0" w:color="auto"/>
            <w:bottom w:val="none" w:sz="0" w:space="0" w:color="auto"/>
            <w:right w:val="none" w:sz="0" w:space="0" w:color="auto"/>
          </w:divBdr>
        </w:div>
        <w:div w:id="1283685170">
          <w:marLeft w:val="0"/>
          <w:marRight w:val="0"/>
          <w:marTop w:val="0"/>
          <w:marBottom w:val="0"/>
          <w:divBdr>
            <w:top w:val="none" w:sz="0" w:space="0" w:color="auto"/>
            <w:left w:val="none" w:sz="0" w:space="0" w:color="auto"/>
            <w:bottom w:val="none" w:sz="0" w:space="0" w:color="auto"/>
            <w:right w:val="none" w:sz="0" w:space="0" w:color="auto"/>
          </w:divBdr>
        </w:div>
        <w:div w:id="1393499427">
          <w:marLeft w:val="0"/>
          <w:marRight w:val="0"/>
          <w:marTop w:val="0"/>
          <w:marBottom w:val="0"/>
          <w:divBdr>
            <w:top w:val="none" w:sz="0" w:space="0" w:color="auto"/>
            <w:left w:val="none" w:sz="0" w:space="0" w:color="auto"/>
            <w:bottom w:val="none" w:sz="0" w:space="0" w:color="auto"/>
            <w:right w:val="none" w:sz="0" w:space="0" w:color="auto"/>
          </w:divBdr>
        </w:div>
        <w:div w:id="1258977016">
          <w:marLeft w:val="0"/>
          <w:marRight w:val="0"/>
          <w:marTop w:val="0"/>
          <w:marBottom w:val="0"/>
          <w:divBdr>
            <w:top w:val="none" w:sz="0" w:space="0" w:color="auto"/>
            <w:left w:val="none" w:sz="0" w:space="0" w:color="auto"/>
            <w:bottom w:val="none" w:sz="0" w:space="0" w:color="auto"/>
            <w:right w:val="none" w:sz="0" w:space="0" w:color="auto"/>
          </w:divBdr>
        </w:div>
        <w:div w:id="664166950">
          <w:marLeft w:val="0"/>
          <w:marRight w:val="0"/>
          <w:marTop w:val="0"/>
          <w:marBottom w:val="0"/>
          <w:divBdr>
            <w:top w:val="none" w:sz="0" w:space="0" w:color="auto"/>
            <w:left w:val="none" w:sz="0" w:space="0" w:color="auto"/>
            <w:bottom w:val="none" w:sz="0" w:space="0" w:color="auto"/>
            <w:right w:val="none" w:sz="0" w:space="0" w:color="auto"/>
          </w:divBdr>
        </w:div>
        <w:div w:id="2059737134">
          <w:marLeft w:val="0"/>
          <w:marRight w:val="0"/>
          <w:marTop w:val="0"/>
          <w:marBottom w:val="0"/>
          <w:divBdr>
            <w:top w:val="none" w:sz="0" w:space="0" w:color="auto"/>
            <w:left w:val="none" w:sz="0" w:space="0" w:color="auto"/>
            <w:bottom w:val="none" w:sz="0" w:space="0" w:color="auto"/>
            <w:right w:val="none" w:sz="0" w:space="0" w:color="auto"/>
          </w:divBdr>
        </w:div>
        <w:div w:id="564687514">
          <w:marLeft w:val="0"/>
          <w:marRight w:val="0"/>
          <w:marTop w:val="0"/>
          <w:marBottom w:val="0"/>
          <w:divBdr>
            <w:top w:val="none" w:sz="0" w:space="0" w:color="auto"/>
            <w:left w:val="none" w:sz="0" w:space="0" w:color="auto"/>
            <w:bottom w:val="none" w:sz="0" w:space="0" w:color="auto"/>
            <w:right w:val="none" w:sz="0" w:space="0" w:color="auto"/>
          </w:divBdr>
        </w:div>
        <w:div w:id="562452016">
          <w:marLeft w:val="0"/>
          <w:marRight w:val="0"/>
          <w:marTop w:val="0"/>
          <w:marBottom w:val="0"/>
          <w:divBdr>
            <w:top w:val="none" w:sz="0" w:space="0" w:color="auto"/>
            <w:left w:val="none" w:sz="0" w:space="0" w:color="auto"/>
            <w:bottom w:val="none" w:sz="0" w:space="0" w:color="auto"/>
            <w:right w:val="none" w:sz="0" w:space="0" w:color="auto"/>
          </w:divBdr>
        </w:div>
        <w:div w:id="111749077">
          <w:marLeft w:val="0"/>
          <w:marRight w:val="0"/>
          <w:marTop w:val="0"/>
          <w:marBottom w:val="0"/>
          <w:divBdr>
            <w:top w:val="none" w:sz="0" w:space="0" w:color="auto"/>
            <w:left w:val="none" w:sz="0" w:space="0" w:color="auto"/>
            <w:bottom w:val="none" w:sz="0" w:space="0" w:color="auto"/>
            <w:right w:val="none" w:sz="0" w:space="0" w:color="auto"/>
          </w:divBdr>
        </w:div>
      </w:divsChild>
    </w:div>
    <w:div w:id="643000183">
      <w:bodyDiv w:val="1"/>
      <w:marLeft w:val="0"/>
      <w:marRight w:val="0"/>
      <w:marTop w:val="0"/>
      <w:marBottom w:val="0"/>
      <w:divBdr>
        <w:top w:val="none" w:sz="0" w:space="0" w:color="auto"/>
        <w:left w:val="none" w:sz="0" w:space="0" w:color="auto"/>
        <w:bottom w:val="none" w:sz="0" w:space="0" w:color="auto"/>
        <w:right w:val="none" w:sz="0" w:space="0" w:color="auto"/>
      </w:divBdr>
      <w:divsChild>
        <w:div w:id="856650624">
          <w:marLeft w:val="0"/>
          <w:marRight w:val="0"/>
          <w:marTop w:val="0"/>
          <w:marBottom w:val="0"/>
          <w:divBdr>
            <w:top w:val="none" w:sz="0" w:space="0" w:color="auto"/>
            <w:left w:val="none" w:sz="0" w:space="0" w:color="auto"/>
            <w:bottom w:val="none" w:sz="0" w:space="0" w:color="auto"/>
            <w:right w:val="none" w:sz="0" w:space="0" w:color="auto"/>
          </w:divBdr>
          <w:divsChild>
            <w:div w:id="1705325439">
              <w:marLeft w:val="0"/>
              <w:marRight w:val="0"/>
              <w:marTop w:val="0"/>
              <w:marBottom w:val="0"/>
              <w:divBdr>
                <w:top w:val="none" w:sz="0" w:space="0" w:color="auto"/>
                <w:left w:val="none" w:sz="0" w:space="0" w:color="auto"/>
                <w:bottom w:val="none" w:sz="0" w:space="0" w:color="auto"/>
                <w:right w:val="none" w:sz="0" w:space="0" w:color="auto"/>
              </w:divBdr>
              <w:divsChild>
                <w:div w:id="17076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6124">
      <w:bodyDiv w:val="1"/>
      <w:marLeft w:val="0"/>
      <w:marRight w:val="0"/>
      <w:marTop w:val="0"/>
      <w:marBottom w:val="0"/>
      <w:divBdr>
        <w:top w:val="none" w:sz="0" w:space="0" w:color="auto"/>
        <w:left w:val="none" w:sz="0" w:space="0" w:color="auto"/>
        <w:bottom w:val="none" w:sz="0" w:space="0" w:color="auto"/>
        <w:right w:val="none" w:sz="0" w:space="0" w:color="auto"/>
      </w:divBdr>
    </w:div>
    <w:div w:id="660695398">
      <w:bodyDiv w:val="1"/>
      <w:marLeft w:val="0"/>
      <w:marRight w:val="0"/>
      <w:marTop w:val="0"/>
      <w:marBottom w:val="0"/>
      <w:divBdr>
        <w:top w:val="none" w:sz="0" w:space="0" w:color="auto"/>
        <w:left w:val="none" w:sz="0" w:space="0" w:color="auto"/>
        <w:bottom w:val="none" w:sz="0" w:space="0" w:color="auto"/>
        <w:right w:val="none" w:sz="0" w:space="0" w:color="auto"/>
      </w:divBdr>
    </w:div>
    <w:div w:id="668752968">
      <w:bodyDiv w:val="1"/>
      <w:marLeft w:val="0"/>
      <w:marRight w:val="0"/>
      <w:marTop w:val="0"/>
      <w:marBottom w:val="0"/>
      <w:divBdr>
        <w:top w:val="none" w:sz="0" w:space="0" w:color="auto"/>
        <w:left w:val="none" w:sz="0" w:space="0" w:color="auto"/>
        <w:bottom w:val="none" w:sz="0" w:space="0" w:color="auto"/>
        <w:right w:val="none" w:sz="0" w:space="0" w:color="auto"/>
      </w:divBdr>
      <w:divsChild>
        <w:div w:id="2131320526">
          <w:marLeft w:val="0"/>
          <w:marRight w:val="0"/>
          <w:marTop w:val="0"/>
          <w:marBottom w:val="0"/>
          <w:divBdr>
            <w:top w:val="none" w:sz="0" w:space="0" w:color="auto"/>
            <w:left w:val="none" w:sz="0" w:space="0" w:color="auto"/>
            <w:bottom w:val="none" w:sz="0" w:space="0" w:color="auto"/>
            <w:right w:val="none" w:sz="0" w:space="0" w:color="auto"/>
          </w:divBdr>
          <w:divsChild>
            <w:div w:id="874579885">
              <w:marLeft w:val="0"/>
              <w:marRight w:val="0"/>
              <w:marTop w:val="0"/>
              <w:marBottom w:val="0"/>
              <w:divBdr>
                <w:top w:val="none" w:sz="0" w:space="0" w:color="auto"/>
                <w:left w:val="none" w:sz="0" w:space="0" w:color="auto"/>
                <w:bottom w:val="none" w:sz="0" w:space="0" w:color="auto"/>
                <w:right w:val="none" w:sz="0" w:space="0" w:color="auto"/>
              </w:divBdr>
              <w:divsChild>
                <w:div w:id="15263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9983">
      <w:bodyDiv w:val="1"/>
      <w:marLeft w:val="0"/>
      <w:marRight w:val="0"/>
      <w:marTop w:val="0"/>
      <w:marBottom w:val="0"/>
      <w:divBdr>
        <w:top w:val="none" w:sz="0" w:space="0" w:color="auto"/>
        <w:left w:val="none" w:sz="0" w:space="0" w:color="auto"/>
        <w:bottom w:val="none" w:sz="0" w:space="0" w:color="auto"/>
        <w:right w:val="none" w:sz="0" w:space="0" w:color="auto"/>
      </w:divBdr>
      <w:divsChild>
        <w:div w:id="1813137357">
          <w:marLeft w:val="0"/>
          <w:marRight w:val="0"/>
          <w:marTop w:val="0"/>
          <w:marBottom w:val="0"/>
          <w:divBdr>
            <w:top w:val="none" w:sz="0" w:space="0" w:color="auto"/>
            <w:left w:val="none" w:sz="0" w:space="0" w:color="auto"/>
            <w:bottom w:val="none" w:sz="0" w:space="0" w:color="auto"/>
            <w:right w:val="none" w:sz="0" w:space="0" w:color="auto"/>
          </w:divBdr>
          <w:divsChild>
            <w:div w:id="1629966855">
              <w:marLeft w:val="0"/>
              <w:marRight w:val="0"/>
              <w:marTop w:val="0"/>
              <w:marBottom w:val="0"/>
              <w:divBdr>
                <w:top w:val="none" w:sz="0" w:space="0" w:color="auto"/>
                <w:left w:val="none" w:sz="0" w:space="0" w:color="auto"/>
                <w:bottom w:val="none" w:sz="0" w:space="0" w:color="auto"/>
                <w:right w:val="none" w:sz="0" w:space="0" w:color="auto"/>
              </w:divBdr>
              <w:divsChild>
                <w:div w:id="752823718">
                  <w:marLeft w:val="0"/>
                  <w:marRight w:val="0"/>
                  <w:marTop w:val="195"/>
                  <w:marBottom w:val="0"/>
                  <w:divBdr>
                    <w:top w:val="none" w:sz="0" w:space="0" w:color="auto"/>
                    <w:left w:val="none" w:sz="0" w:space="0" w:color="auto"/>
                    <w:bottom w:val="none" w:sz="0" w:space="0" w:color="auto"/>
                    <w:right w:val="none" w:sz="0" w:space="0" w:color="auto"/>
                  </w:divBdr>
                  <w:divsChild>
                    <w:div w:id="1933932140">
                      <w:marLeft w:val="0"/>
                      <w:marRight w:val="0"/>
                      <w:marTop w:val="0"/>
                      <w:marBottom w:val="180"/>
                      <w:divBdr>
                        <w:top w:val="none" w:sz="0" w:space="0" w:color="auto"/>
                        <w:left w:val="none" w:sz="0" w:space="0" w:color="auto"/>
                        <w:bottom w:val="none" w:sz="0" w:space="0" w:color="auto"/>
                        <w:right w:val="none" w:sz="0" w:space="0" w:color="auto"/>
                      </w:divBdr>
                      <w:divsChild>
                        <w:div w:id="1059091837">
                          <w:marLeft w:val="0"/>
                          <w:marRight w:val="0"/>
                          <w:marTop w:val="0"/>
                          <w:marBottom w:val="0"/>
                          <w:divBdr>
                            <w:top w:val="none" w:sz="0" w:space="0" w:color="auto"/>
                            <w:left w:val="none" w:sz="0" w:space="0" w:color="auto"/>
                            <w:bottom w:val="none" w:sz="0" w:space="0" w:color="auto"/>
                            <w:right w:val="none" w:sz="0" w:space="0" w:color="auto"/>
                          </w:divBdr>
                          <w:divsChild>
                            <w:div w:id="1754349414">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454642891">
                                      <w:marLeft w:val="0"/>
                                      <w:marRight w:val="0"/>
                                      <w:marTop w:val="0"/>
                                      <w:marBottom w:val="0"/>
                                      <w:divBdr>
                                        <w:top w:val="none" w:sz="0" w:space="0" w:color="auto"/>
                                        <w:left w:val="none" w:sz="0" w:space="0" w:color="auto"/>
                                        <w:bottom w:val="none" w:sz="0" w:space="0" w:color="auto"/>
                                        <w:right w:val="none" w:sz="0" w:space="0" w:color="auto"/>
                                      </w:divBdr>
                                      <w:divsChild>
                                        <w:div w:id="1608852116">
                                          <w:marLeft w:val="0"/>
                                          <w:marRight w:val="0"/>
                                          <w:marTop w:val="0"/>
                                          <w:marBottom w:val="0"/>
                                          <w:divBdr>
                                            <w:top w:val="none" w:sz="0" w:space="0" w:color="auto"/>
                                            <w:left w:val="none" w:sz="0" w:space="0" w:color="auto"/>
                                            <w:bottom w:val="none" w:sz="0" w:space="0" w:color="auto"/>
                                            <w:right w:val="none" w:sz="0" w:space="0" w:color="auto"/>
                                          </w:divBdr>
                                          <w:divsChild>
                                            <w:div w:id="1618677260">
                                              <w:marLeft w:val="0"/>
                                              <w:marRight w:val="0"/>
                                              <w:marTop w:val="0"/>
                                              <w:marBottom w:val="0"/>
                                              <w:divBdr>
                                                <w:top w:val="none" w:sz="0" w:space="0" w:color="auto"/>
                                                <w:left w:val="none" w:sz="0" w:space="0" w:color="auto"/>
                                                <w:bottom w:val="none" w:sz="0" w:space="0" w:color="auto"/>
                                                <w:right w:val="none" w:sz="0" w:space="0" w:color="auto"/>
                                              </w:divBdr>
                                              <w:divsChild>
                                                <w:div w:id="14385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227436">
      <w:bodyDiv w:val="1"/>
      <w:marLeft w:val="0"/>
      <w:marRight w:val="0"/>
      <w:marTop w:val="0"/>
      <w:marBottom w:val="0"/>
      <w:divBdr>
        <w:top w:val="none" w:sz="0" w:space="0" w:color="auto"/>
        <w:left w:val="none" w:sz="0" w:space="0" w:color="auto"/>
        <w:bottom w:val="none" w:sz="0" w:space="0" w:color="auto"/>
        <w:right w:val="none" w:sz="0" w:space="0" w:color="auto"/>
      </w:divBdr>
    </w:div>
    <w:div w:id="675883740">
      <w:bodyDiv w:val="1"/>
      <w:marLeft w:val="0"/>
      <w:marRight w:val="0"/>
      <w:marTop w:val="0"/>
      <w:marBottom w:val="0"/>
      <w:divBdr>
        <w:top w:val="none" w:sz="0" w:space="0" w:color="auto"/>
        <w:left w:val="none" w:sz="0" w:space="0" w:color="auto"/>
        <w:bottom w:val="none" w:sz="0" w:space="0" w:color="auto"/>
        <w:right w:val="none" w:sz="0" w:space="0" w:color="auto"/>
      </w:divBdr>
      <w:divsChild>
        <w:div w:id="101152077">
          <w:marLeft w:val="0"/>
          <w:marRight w:val="0"/>
          <w:marTop w:val="0"/>
          <w:marBottom w:val="0"/>
          <w:divBdr>
            <w:top w:val="none" w:sz="0" w:space="0" w:color="auto"/>
            <w:left w:val="none" w:sz="0" w:space="0" w:color="auto"/>
            <w:bottom w:val="none" w:sz="0" w:space="0" w:color="auto"/>
            <w:right w:val="none" w:sz="0" w:space="0" w:color="auto"/>
          </w:divBdr>
          <w:divsChild>
            <w:div w:id="551040454">
              <w:marLeft w:val="0"/>
              <w:marRight w:val="0"/>
              <w:marTop w:val="0"/>
              <w:marBottom w:val="0"/>
              <w:divBdr>
                <w:top w:val="none" w:sz="0" w:space="0" w:color="auto"/>
                <w:left w:val="none" w:sz="0" w:space="0" w:color="auto"/>
                <w:bottom w:val="none" w:sz="0" w:space="0" w:color="auto"/>
                <w:right w:val="none" w:sz="0" w:space="0" w:color="auto"/>
              </w:divBdr>
              <w:divsChild>
                <w:div w:id="579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964">
      <w:bodyDiv w:val="1"/>
      <w:marLeft w:val="0"/>
      <w:marRight w:val="0"/>
      <w:marTop w:val="0"/>
      <w:marBottom w:val="0"/>
      <w:divBdr>
        <w:top w:val="none" w:sz="0" w:space="0" w:color="auto"/>
        <w:left w:val="none" w:sz="0" w:space="0" w:color="auto"/>
        <w:bottom w:val="none" w:sz="0" w:space="0" w:color="auto"/>
        <w:right w:val="none" w:sz="0" w:space="0" w:color="auto"/>
      </w:divBdr>
    </w:div>
    <w:div w:id="681930219">
      <w:bodyDiv w:val="1"/>
      <w:marLeft w:val="0"/>
      <w:marRight w:val="0"/>
      <w:marTop w:val="0"/>
      <w:marBottom w:val="0"/>
      <w:divBdr>
        <w:top w:val="single" w:sz="12" w:space="0" w:color="000000"/>
        <w:left w:val="none" w:sz="0" w:space="0" w:color="auto"/>
        <w:bottom w:val="none" w:sz="0" w:space="0" w:color="auto"/>
        <w:right w:val="none" w:sz="0" w:space="0" w:color="auto"/>
      </w:divBdr>
      <w:divsChild>
        <w:div w:id="1770393649">
          <w:marLeft w:val="0"/>
          <w:marRight w:val="0"/>
          <w:marTop w:val="0"/>
          <w:marBottom w:val="0"/>
          <w:divBdr>
            <w:top w:val="none" w:sz="0" w:space="0" w:color="auto"/>
            <w:left w:val="none" w:sz="0" w:space="0" w:color="auto"/>
            <w:bottom w:val="none" w:sz="0" w:space="0" w:color="auto"/>
            <w:right w:val="none" w:sz="0" w:space="0" w:color="auto"/>
          </w:divBdr>
          <w:divsChild>
            <w:div w:id="953172849">
              <w:marLeft w:val="120"/>
              <w:marRight w:val="0"/>
              <w:marTop w:val="0"/>
              <w:marBottom w:val="0"/>
              <w:divBdr>
                <w:top w:val="none" w:sz="0" w:space="0" w:color="auto"/>
                <w:left w:val="none" w:sz="0" w:space="0" w:color="auto"/>
                <w:bottom w:val="none" w:sz="0" w:space="0" w:color="auto"/>
                <w:right w:val="none" w:sz="0" w:space="0" w:color="auto"/>
              </w:divBdr>
              <w:divsChild>
                <w:div w:id="1477990404">
                  <w:marLeft w:val="0"/>
                  <w:marRight w:val="0"/>
                  <w:marTop w:val="0"/>
                  <w:marBottom w:val="0"/>
                  <w:divBdr>
                    <w:top w:val="none" w:sz="0" w:space="0" w:color="auto"/>
                    <w:left w:val="none" w:sz="0" w:space="0" w:color="auto"/>
                    <w:bottom w:val="none" w:sz="0" w:space="0" w:color="auto"/>
                    <w:right w:val="none" w:sz="0" w:space="0" w:color="auto"/>
                  </w:divBdr>
                  <w:divsChild>
                    <w:div w:id="1673289947">
                      <w:marLeft w:val="0"/>
                      <w:marRight w:val="0"/>
                      <w:marTop w:val="0"/>
                      <w:marBottom w:val="75"/>
                      <w:divBdr>
                        <w:top w:val="none" w:sz="0" w:space="0" w:color="auto"/>
                        <w:left w:val="none" w:sz="0" w:space="0" w:color="auto"/>
                        <w:bottom w:val="none" w:sz="0" w:space="0" w:color="auto"/>
                        <w:right w:val="none" w:sz="0" w:space="0" w:color="auto"/>
                      </w:divBdr>
                      <w:divsChild>
                        <w:div w:id="16192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6226">
      <w:bodyDiv w:val="1"/>
      <w:marLeft w:val="0"/>
      <w:marRight w:val="0"/>
      <w:marTop w:val="0"/>
      <w:marBottom w:val="0"/>
      <w:divBdr>
        <w:top w:val="none" w:sz="0" w:space="0" w:color="auto"/>
        <w:left w:val="none" w:sz="0" w:space="0" w:color="auto"/>
        <w:bottom w:val="none" w:sz="0" w:space="0" w:color="auto"/>
        <w:right w:val="none" w:sz="0" w:space="0" w:color="auto"/>
      </w:divBdr>
      <w:divsChild>
        <w:div w:id="1799839021">
          <w:marLeft w:val="0"/>
          <w:marRight w:val="0"/>
          <w:marTop w:val="0"/>
          <w:marBottom w:val="0"/>
          <w:divBdr>
            <w:top w:val="none" w:sz="0" w:space="0" w:color="auto"/>
            <w:left w:val="none" w:sz="0" w:space="0" w:color="auto"/>
            <w:bottom w:val="none" w:sz="0" w:space="0" w:color="auto"/>
            <w:right w:val="none" w:sz="0" w:space="0" w:color="auto"/>
          </w:divBdr>
          <w:divsChild>
            <w:div w:id="1419446989">
              <w:marLeft w:val="0"/>
              <w:marRight w:val="0"/>
              <w:marTop w:val="0"/>
              <w:marBottom w:val="0"/>
              <w:divBdr>
                <w:top w:val="none" w:sz="0" w:space="0" w:color="auto"/>
                <w:left w:val="none" w:sz="0" w:space="0" w:color="auto"/>
                <w:bottom w:val="none" w:sz="0" w:space="0" w:color="auto"/>
                <w:right w:val="none" w:sz="0" w:space="0" w:color="auto"/>
              </w:divBdr>
              <w:divsChild>
                <w:div w:id="20460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4389">
      <w:bodyDiv w:val="1"/>
      <w:marLeft w:val="0"/>
      <w:marRight w:val="0"/>
      <w:marTop w:val="0"/>
      <w:marBottom w:val="0"/>
      <w:divBdr>
        <w:top w:val="none" w:sz="0" w:space="0" w:color="auto"/>
        <w:left w:val="none" w:sz="0" w:space="0" w:color="auto"/>
        <w:bottom w:val="none" w:sz="0" w:space="0" w:color="auto"/>
        <w:right w:val="none" w:sz="0" w:space="0" w:color="auto"/>
      </w:divBdr>
      <w:divsChild>
        <w:div w:id="1846820218">
          <w:marLeft w:val="0"/>
          <w:marRight w:val="0"/>
          <w:marTop w:val="0"/>
          <w:marBottom w:val="0"/>
          <w:divBdr>
            <w:top w:val="none" w:sz="0" w:space="0" w:color="auto"/>
            <w:left w:val="none" w:sz="0" w:space="0" w:color="auto"/>
            <w:bottom w:val="none" w:sz="0" w:space="0" w:color="auto"/>
            <w:right w:val="none" w:sz="0" w:space="0" w:color="auto"/>
          </w:divBdr>
        </w:div>
        <w:div w:id="400446017">
          <w:marLeft w:val="0"/>
          <w:marRight w:val="0"/>
          <w:marTop w:val="0"/>
          <w:marBottom w:val="0"/>
          <w:divBdr>
            <w:top w:val="none" w:sz="0" w:space="0" w:color="auto"/>
            <w:left w:val="none" w:sz="0" w:space="0" w:color="auto"/>
            <w:bottom w:val="none" w:sz="0" w:space="0" w:color="auto"/>
            <w:right w:val="none" w:sz="0" w:space="0" w:color="auto"/>
          </w:divBdr>
        </w:div>
        <w:div w:id="709568862">
          <w:marLeft w:val="0"/>
          <w:marRight w:val="0"/>
          <w:marTop w:val="0"/>
          <w:marBottom w:val="0"/>
          <w:divBdr>
            <w:top w:val="none" w:sz="0" w:space="0" w:color="auto"/>
            <w:left w:val="none" w:sz="0" w:space="0" w:color="auto"/>
            <w:bottom w:val="none" w:sz="0" w:space="0" w:color="auto"/>
            <w:right w:val="none" w:sz="0" w:space="0" w:color="auto"/>
          </w:divBdr>
        </w:div>
        <w:div w:id="414933494">
          <w:marLeft w:val="0"/>
          <w:marRight w:val="0"/>
          <w:marTop w:val="0"/>
          <w:marBottom w:val="0"/>
          <w:divBdr>
            <w:top w:val="none" w:sz="0" w:space="0" w:color="auto"/>
            <w:left w:val="none" w:sz="0" w:space="0" w:color="auto"/>
            <w:bottom w:val="none" w:sz="0" w:space="0" w:color="auto"/>
            <w:right w:val="none" w:sz="0" w:space="0" w:color="auto"/>
          </w:divBdr>
        </w:div>
        <w:div w:id="1226986930">
          <w:marLeft w:val="0"/>
          <w:marRight w:val="0"/>
          <w:marTop w:val="0"/>
          <w:marBottom w:val="0"/>
          <w:divBdr>
            <w:top w:val="none" w:sz="0" w:space="0" w:color="auto"/>
            <w:left w:val="none" w:sz="0" w:space="0" w:color="auto"/>
            <w:bottom w:val="none" w:sz="0" w:space="0" w:color="auto"/>
            <w:right w:val="none" w:sz="0" w:space="0" w:color="auto"/>
          </w:divBdr>
        </w:div>
        <w:div w:id="487793711">
          <w:marLeft w:val="0"/>
          <w:marRight w:val="0"/>
          <w:marTop w:val="0"/>
          <w:marBottom w:val="0"/>
          <w:divBdr>
            <w:top w:val="none" w:sz="0" w:space="0" w:color="auto"/>
            <w:left w:val="none" w:sz="0" w:space="0" w:color="auto"/>
            <w:bottom w:val="none" w:sz="0" w:space="0" w:color="auto"/>
            <w:right w:val="none" w:sz="0" w:space="0" w:color="auto"/>
          </w:divBdr>
        </w:div>
      </w:divsChild>
    </w:div>
    <w:div w:id="702096329">
      <w:bodyDiv w:val="1"/>
      <w:marLeft w:val="0"/>
      <w:marRight w:val="0"/>
      <w:marTop w:val="0"/>
      <w:marBottom w:val="0"/>
      <w:divBdr>
        <w:top w:val="none" w:sz="0" w:space="0" w:color="auto"/>
        <w:left w:val="none" w:sz="0" w:space="0" w:color="auto"/>
        <w:bottom w:val="none" w:sz="0" w:space="0" w:color="auto"/>
        <w:right w:val="none" w:sz="0" w:space="0" w:color="auto"/>
      </w:divBdr>
    </w:div>
    <w:div w:id="708992358">
      <w:bodyDiv w:val="1"/>
      <w:marLeft w:val="0"/>
      <w:marRight w:val="0"/>
      <w:marTop w:val="0"/>
      <w:marBottom w:val="0"/>
      <w:divBdr>
        <w:top w:val="none" w:sz="0" w:space="0" w:color="auto"/>
        <w:left w:val="none" w:sz="0" w:space="0" w:color="auto"/>
        <w:bottom w:val="none" w:sz="0" w:space="0" w:color="auto"/>
        <w:right w:val="none" w:sz="0" w:space="0" w:color="auto"/>
      </w:divBdr>
      <w:divsChild>
        <w:div w:id="1625580529">
          <w:marLeft w:val="0"/>
          <w:marRight w:val="0"/>
          <w:marTop w:val="450"/>
          <w:marBottom w:val="100"/>
          <w:divBdr>
            <w:top w:val="none" w:sz="0" w:space="0" w:color="auto"/>
            <w:left w:val="none" w:sz="0" w:space="0" w:color="auto"/>
            <w:bottom w:val="none" w:sz="0" w:space="0" w:color="auto"/>
            <w:right w:val="none" w:sz="0" w:space="0" w:color="auto"/>
          </w:divBdr>
          <w:divsChild>
            <w:div w:id="2033677189">
              <w:marLeft w:val="300"/>
              <w:marRight w:val="300"/>
              <w:marTop w:val="0"/>
              <w:marBottom w:val="0"/>
              <w:divBdr>
                <w:top w:val="none" w:sz="0" w:space="0" w:color="auto"/>
                <w:left w:val="none" w:sz="0" w:space="0" w:color="auto"/>
                <w:bottom w:val="none" w:sz="0" w:space="0" w:color="auto"/>
                <w:right w:val="none" w:sz="0" w:space="0" w:color="auto"/>
              </w:divBdr>
              <w:divsChild>
                <w:div w:id="1497116325">
                  <w:marLeft w:val="0"/>
                  <w:marRight w:val="0"/>
                  <w:marTop w:val="0"/>
                  <w:marBottom w:val="0"/>
                  <w:divBdr>
                    <w:top w:val="none" w:sz="0" w:space="0" w:color="auto"/>
                    <w:left w:val="none" w:sz="0" w:space="0" w:color="auto"/>
                    <w:bottom w:val="none" w:sz="0" w:space="0" w:color="auto"/>
                    <w:right w:val="none" w:sz="0" w:space="0" w:color="auto"/>
                  </w:divBdr>
                  <w:divsChild>
                    <w:div w:id="1102842336">
                      <w:marLeft w:val="0"/>
                      <w:marRight w:val="0"/>
                      <w:marTop w:val="0"/>
                      <w:marBottom w:val="0"/>
                      <w:divBdr>
                        <w:top w:val="none" w:sz="0" w:space="0" w:color="auto"/>
                        <w:left w:val="none" w:sz="0" w:space="0" w:color="auto"/>
                        <w:bottom w:val="none" w:sz="0" w:space="0" w:color="auto"/>
                        <w:right w:val="none" w:sz="0" w:space="0" w:color="auto"/>
                      </w:divBdr>
                      <w:divsChild>
                        <w:div w:id="1080710752">
                          <w:marLeft w:val="0"/>
                          <w:marRight w:val="0"/>
                          <w:marTop w:val="0"/>
                          <w:marBottom w:val="0"/>
                          <w:divBdr>
                            <w:top w:val="none" w:sz="0" w:space="0" w:color="auto"/>
                            <w:left w:val="none" w:sz="0" w:space="0" w:color="auto"/>
                            <w:bottom w:val="none" w:sz="0" w:space="0" w:color="auto"/>
                            <w:right w:val="none" w:sz="0" w:space="0" w:color="auto"/>
                          </w:divBdr>
                          <w:divsChild>
                            <w:div w:id="714933340">
                              <w:marLeft w:val="0"/>
                              <w:marRight w:val="0"/>
                              <w:marTop w:val="0"/>
                              <w:marBottom w:val="0"/>
                              <w:divBdr>
                                <w:top w:val="none" w:sz="0" w:space="0" w:color="auto"/>
                                <w:left w:val="none" w:sz="0" w:space="0" w:color="auto"/>
                                <w:bottom w:val="none" w:sz="0" w:space="0" w:color="auto"/>
                                <w:right w:val="none" w:sz="0" w:space="0" w:color="auto"/>
                              </w:divBdr>
                              <w:divsChild>
                                <w:div w:id="1488861216">
                                  <w:marLeft w:val="0"/>
                                  <w:marRight w:val="0"/>
                                  <w:marTop w:val="0"/>
                                  <w:marBottom w:val="0"/>
                                  <w:divBdr>
                                    <w:top w:val="none" w:sz="0" w:space="0" w:color="auto"/>
                                    <w:left w:val="none" w:sz="0" w:space="0" w:color="auto"/>
                                    <w:bottom w:val="none" w:sz="0" w:space="0" w:color="auto"/>
                                    <w:right w:val="none" w:sz="0" w:space="0" w:color="auto"/>
                                  </w:divBdr>
                                  <w:divsChild>
                                    <w:div w:id="109316067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86575">
      <w:bodyDiv w:val="1"/>
      <w:marLeft w:val="0"/>
      <w:marRight w:val="0"/>
      <w:marTop w:val="0"/>
      <w:marBottom w:val="0"/>
      <w:divBdr>
        <w:top w:val="none" w:sz="0" w:space="0" w:color="auto"/>
        <w:left w:val="none" w:sz="0" w:space="0" w:color="auto"/>
        <w:bottom w:val="none" w:sz="0" w:space="0" w:color="auto"/>
        <w:right w:val="none" w:sz="0" w:space="0" w:color="auto"/>
      </w:divBdr>
      <w:divsChild>
        <w:div w:id="979117808">
          <w:marLeft w:val="0"/>
          <w:marRight w:val="0"/>
          <w:marTop w:val="0"/>
          <w:marBottom w:val="0"/>
          <w:divBdr>
            <w:top w:val="none" w:sz="0" w:space="0" w:color="auto"/>
            <w:left w:val="none" w:sz="0" w:space="0" w:color="auto"/>
            <w:bottom w:val="none" w:sz="0" w:space="0" w:color="auto"/>
            <w:right w:val="none" w:sz="0" w:space="0" w:color="auto"/>
          </w:divBdr>
        </w:div>
        <w:div w:id="1404527453">
          <w:marLeft w:val="0"/>
          <w:marRight w:val="0"/>
          <w:marTop w:val="0"/>
          <w:marBottom w:val="0"/>
          <w:divBdr>
            <w:top w:val="none" w:sz="0" w:space="0" w:color="auto"/>
            <w:left w:val="none" w:sz="0" w:space="0" w:color="auto"/>
            <w:bottom w:val="none" w:sz="0" w:space="0" w:color="auto"/>
            <w:right w:val="none" w:sz="0" w:space="0" w:color="auto"/>
          </w:divBdr>
        </w:div>
        <w:div w:id="369845530">
          <w:marLeft w:val="0"/>
          <w:marRight w:val="0"/>
          <w:marTop w:val="0"/>
          <w:marBottom w:val="0"/>
          <w:divBdr>
            <w:top w:val="none" w:sz="0" w:space="0" w:color="auto"/>
            <w:left w:val="none" w:sz="0" w:space="0" w:color="auto"/>
            <w:bottom w:val="none" w:sz="0" w:space="0" w:color="auto"/>
            <w:right w:val="none" w:sz="0" w:space="0" w:color="auto"/>
          </w:divBdr>
        </w:div>
      </w:divsChild>
    </w:div>
    <w:div w:id="721441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8266">
          <w:marLeft w:val="0"/>
          <w:marRight w:val="0"/>
          <w:marTop w:val="0"/>
          <w:marBottom w:val="0"/>
          <w:divBdr>
            <w:top w:val="none" w:sz="0" w:space="0" w:color="auto"/>
            <w:left w:val="none" w:sz="0" w:space="0" w:color="auto"/>
            <w:bottom w:val="none" w:sz="0" w:space="0" w:color="auto"/>
            <w:right w:val="none" w:sz="0" w:space="0" w:color="auto"/>
          </w:divBdr>
          <w:divsChild>
            <w:div w:id="1112242821">
              <w:marLeft w:val="0"/>
              <w:marRight w:val="0"/>
              <w:marTop w:val="0"/>
              <w:marBottom w:val="0"/>
              <w:divBdr>
                <w:top w:val="none" w:sz="0" w:space="0" w:color="auto"/>
                <w:left w:val="none" w:sz="0" w:space="0" w:color="auto"/>
                <w:bottom w:val="none" w:sz="0" w:space="0" w:color="auto"/>
                <w:right w:val="none" w:sz="0" w:space="0" w:color="auto"/>
              </w:divBdr>
              <w:divsChild>
                <w:div w:id="1875344928">
                  <w:marLeft w:val="0"/>
                  <w:marRight w:val="0"/>
                  <w:marTop w:val="0"/>
                  <w:marBottom w:val="0"/>
                  <w:divBdr>
                    <w:top w:val="none" w:sz="0" w:space="0" w:color="auto"/>
                    <w:left w:val="none" w:sz="0" w:space="0" w:color="auto"/>
                    <w:bottom w:val="none" w:sz="0" w:space="0" w:color="auto"/>
                    <w:right w:val="none" w:sz="0" w:space="0" w:color="auto"/>
                  </w:divBdr>
                  <w:divsChild>
                    <w:div w:id="75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9307">
      <w:bodyDiv w:val="1"/>
      <w:marLeft w:val="0"/>
      <w:marRight w:val="0"/>
      <w:marTop w:val="0"/>
      <w:marBottom w:val="0"/>
      <w:divBdr>
        <w:top w:val="none" w:sz="0" w:space="0" w:color="auto"/>
        <w:left w:val="none" w:sz="0" w:space="0" w:color="auto"/>
        <w:bottom w:val="none" w:sz="0" w:space="0" w:color="auto"/>
        <w:right w:val="none" w:sz="0" w:space="0" w:color="auto"/>
      </w:divBdr>
      <w:divsChild>
        <w:div w:id="1372072447">
          <w:marLeft w:val="0"/>
          <w:marRight w:val="0"/>
          <w:marTop w:val="0"/>
          <w:marBottom w:val="0"/>
          <w:divBdr>
            <w:top w:val="none" w:sz="0" w:space="0" w:color="auto"/>
            <w:left w:val="none" w:sz="0" w:space="0" w:color="auto"/>
            <w:bottom w:val="none" w:sz="0" w:space="0" w:color="auto"/>
            <w:right w:val="none" w:sz="0" w:space="0" w:color="auto"/>
          </w:divBdr>
          <w:divsChild>
            <w:div w:id="2072188528">
              <w:marLeft w:val="0"/>
              <w:marRight w:val="0"/>
              <w:marTop w:val="0"/>
              <w:marBottom w:val="0"/>
              <w:divBdr>
                <w:top w:val="none" w:sz="0" w:space="0" w:color="auto"/>
                <w:left w:val="none" w:sz="0" w:space="0" w:color="auto"/>
                <w:bottom w:val="none" w:sz="0" w:space="0" w:color="auto"/>
                <w:right w:val="none" w:sz="0" w:space="0" w:color="auto"/>
              </w:divBdr>
              <w:divsChild>
                <w:div w:id="1436098919">
                  <w:marLeft w:val="0"/>
                  <w:marRight w:val="0"/>
                  <w:marTop w:val="0"/>
                  <w:marBottom w:val="0"/>
                  <w:divBdr>
                    <w:top w:val="none" w:sz="0" w:space="0" w:color="auto"/>
                    <w:left w:val="none" w:sz="0" w:space="0" w:color="auto"/>
                    <w:bottom w:val="none" w:sz="0" w:space="0" w:color="auto"/>
                    <w:right w:val="none" w:sz="0" w:space="0" w:color="auto"/>
                  </w:divBdr>
                  <w:divsChild>
                    <w:div w:id="372659260">
                      <w:marLeft w:val="0"/>
                      <w:marRight w:val="0"/>
                      <w:marTop w:val="0"/>
                      <w:marBottom w:val="0"/>
                      <w:divBdr>
                        <w:top w:val="none" w:sz="0" w:space="0" w:color="auto"/>
                        <w:left w:val="none" w:sz="0" w:space="0" w:color="auto"/>
                        <w:bottom w:val="none" w:sz="0" w:space="0" w:color="auto"/>
                        <w:right w:val="none" w:sz="0" w:space="0" w:color="auto"/>
                      </w:divBdr>
                    </w:div>
                    <w:div w:id="7357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9424">
      <w:bodyDiv w:val="1"/>
      <w:marLeft w:val="0"/>
      <w:marRight w:val="0"/>
      <w:marTop w:val="0"/>
      <w:marBottom w:val="0"/>
      <w:divBdr>
        <w:top w:val="none" w:sz="0" w:space="0" w:color="auto"/>
        <w:left w:val="none" w:sz="0" w:space="0" w:color="auto"/>
        <w:bottom w:val="none" w:sz="0" w:space="0" w:color="auto"/>
        <w:right w:val="none" w:sz="0" w:space="0" w:color="auto"/>
      </w:divBdr>
      <w:divsChild>
        <w:div w:id="867333406">
          <w:marLeft w:val="0"/>
          <w:marRight w:val="0"/>
          <w:marTop w:val="0"/>
          <w:marBottom w:val="0"/>
          <w:divBdr>
            <w:top w:val="none" w:sz="0" w:space="0" w:color="auto"/>
            <w:left w:val="none" w:sz="0" w:space="0" w:color="auto"/>
            <w:bottom w:val="none" w:sz="0" w:space="0" w:color="auto"/>
            <w:right w:val="none" w:sz="0" w:space="0" w:color="auto"/>
          </w:divBdr>
          <w:divsChild>
            <w:div w:id="450973693">
              <w:marLeft w:val="0"/>
              <w:marRight w:val="0"/>
              <w:marTop w:val="0"/>
              <w:marBottom w:val="0"/>
              <w:divBdr>
                <w:top w:val="none" w:sz="0" w:space="0" w:color="auto"/>
                <w:left w:val="none" w:sz="0" w:space="0" w:color="auto"/>
                <w:bottom w:val="none" w:sz="0" w:space="0" w:color="auto"/>
                <w:right w:val="none" w:sz="0" w:space="0" w:color="auto"/>
              </w:divBdr>
              <w:divsChild>
                <w:div w:id="21437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5983">
      <w:bodyDiv w:val="1"/>
      <w:marLeft w:val="0"/>
      <w:marRight w:val="0"/>
      <w:marTop w:val="0"/>
      <w:marBottom w:val="0"/>
      <w:divBdr>
        <w:top w:val="none" w:sz="0" w:space="0" w:color="auto"/>
        <w:left w:val="none" w:sz="0" w:space="0" w:color="auto"/>
        <w:bottom w:val="none" w:sz="0" w:space="0" w:color="auto"/>
        <w:right w:val="none" w:sz="0" w:space="0" w:color="auto"/>
      </w:divBdr>
    </w:div>
    <w:div w:id="731660785">
      <w:bodyDiv w:val="1"/>
      <w:marLeft w:val="0"/>
      <w:marRight w:val="0"/>
      <w:marTop w:val="0"/>
      <w:marBottom w:val="0"/>
      <w:divBdr>
        <w:top w:val="none" w:sz="0" w:space="0" w:color="auto"/>
        <w:left w:val="none" w:sz="0" w:space="0" w:color="auto"/>
        <w:bottom w:val="none" w:sz="0" w:space="0" w:color="auto"/>
        <w:right w:val="none" w:sz="0" w:space="0" w:color="auto"/>
      </w:divBdr>
    </w:div>
    <w:div w:id="732313723">
      <w:bodyDiv w:val="1"/>
      <w:marLeft w:val="0"/>
      <w:marRight w:val="0"/>
      <w:marTop w:val="0"/>
      <w:marBottom w:val="0"/>
      <w:divBdr>
        <w:top w:val="none" w:sz="0" w:space="0" w:color="auto"/>
        <w:left w:val="none" w:sz="0" w:space="0" w:color="auto"/>
        <w:bottom w:val="none" w:sz="0" w:space="0" w:color="auto"/>
        <w:right w:val="none" w:sz="0" w:space="0" w:color="auto"/>
      </w:divBdr>
      <w:divsChild>
        <w:div w:id="1712994289">
          <w:marLeft w:val="0"/>
          <w:marRight w:val="0"/>
          <w:marTop w:val="0"/>
          <w:marBottom w:val="0"/>
          <w:divBdr>
            <w:top w:val="none" w:sz="0" w:space="0" w:color="auto"/>
            <w:left w:val="none" w:sz="0" w:space="0" w:color="auto"/>
            <w:bottom w:val="none" w:sz="0" w:space="0" w:color="auto"/>
            <w:right w:val="none" w:sz="0" w:space="0" w:color="auto"/>
          </w:divBdr>
          <w:divsChild>
            <w:div w:id="2015372543">
              <w:marLeft w:val="0"/>
              <w:marRight w:val="0"/>
              <w:marTop w:val="0"/>
              <w:marBottom w:val="0"/>
              <w:divBdr>
                <w:top w:val="none" w:sz="0" w:space="0" w:color="auto"/>
                <w:left w:val="none" w:sz="0" w:space="0" w:color="auto"/>
                <w:bottom w:val="none" w:sz="0" w:space="0" w:color="auto"/>
                <w:right w:val="none" w:sz="0" w:space="0" w:color="auto"/>
              </w:divBdr>
              <w:divsChild>
                <w:div w:id="592711531">
                  <w:marLeft w:val="0"/>
                  <w:marRight w:val="0"/>
                  <w:marTop w:val="0"/>
                  <w:marBottom w:val="0"/>
                  <w:divBdr>
                    <w:top w:val="none" w:sz="0" w:space="0" w:color="auto"/>
                    <w:left w:val="none" w:sz="0" w:space="0" w:color="auto"/>
                    <w:bottom w:val="none" w:sz="0" w:space="0" w:color="auto"/>
                    <w:right w:val="none" w:sz="0" w:space="0" w:color="auto"/>
                  </w:divBdr>
                  <w:divsChild>
                    <w:div w:id="7511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7801">
      <w:bodyDiv w:val="1"/>
      <w:marLeft w:val="0"/>
      <w:marRight w:val="0"/>
      <w:marTop w:val="0"/>
      <w:marBottom w:val="0"/>
      <w:divBdr>
        <w:top w:val="none" w:sz="0" w:space="0" w:color="auto"/>
        <w:left w:val="none" w:sz="0" w:space="0" w:color="auto"/>
        <w:bottom w:val="none" w:sz="0" w:space="0" w:color="auto"/>
        <w:right w:val="none" w:sz="0" w:space="0" w:color="auto"/>
      </w:divBdr>
    </w:div>
    <w:div w:id="736519045">
      <w:bodyDiv w:val="1"/>
      <w:marLeft w:val="0"/>
      <w:marRight w:val="0"/>
      <w:marTop w:val="0"/>
      <w:marBottom w:val="0"/>
      <w:divBdr>
        <w:top w:val="none" w:sz="0" w:space="0" w:color="auto"/>
        <w:left w:val="none" w:sz="0" w:space="0" w:color="auto"/>
        <w:bottom w:val="none" w:sz="0" w:space="0" w:color="auto"/>
        <w:right w:val="none" w:sz="0" w:space="0" w:color="auto"/>
      </w:divBdr>
      <w:divsChild>
        <w:div w:id="1553349707">
          <w:marLeft w:val="0"/>
          <w:marRight w:val="0"/>
          <w:marTop w:val="0"/>
          <w:marBottom w:val="0"/>
          <w:divBdr>
            <w:top w:val="none" w:sz="0" w:space="0" w:color="auto"/>
            <w:left w:val="none" w:sz="0" w:space="0" w:color="auto"/>
            <w:bottom w:val="none" w:sz="0" w:space="0" w:color="auto"/>
            <w:right w:val="none" w:sz="0" w:space="0" w:color="auto"/>
          </w:divBdr>
          <w:divsChild>
            <w:div w:id="963803180">
              <w:marLeft w:val="0"/>
              <w:marRight w:val="0"/>
              <w:marTop w:val="0"/>
              <w:marBottom w:val="0"/>
              <w:divBdr>
                <w:top w:val="none" w:sz="0" w:space="0" w:color="auto"/>
                <w:left w:val="none" w:sz="0" w:space="0" w:color="auto"/>
                <w:bottom w:val="none" w:sz="0" w:space="0" w:color="auto"/>
                <w:right w:val="none" w:sz="0" w:space="0" w:color="auto"/>
              </w:divBdr>
              <w:divsChild>
                <w:div w:id="9375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5681">
      <w:bodyDiv w:val="1"/>
      <w:marLeft w:val="0"/>
      <w:marRight w:val="0"/>
      <w:marTop w:val="0"/>
      <w:marBottom w:val="0"/>
      <w:divBdr>
        <w:top w:val="none" w:sz="0" w:space="0" w:color="auto"/>
        <w:left w:val="none" w:sz="0" w:space="0" w:color="auto"/>
        <w:bottom w:val="none" w:sz="0" w:space="0" w:color="auto"/>
        <w:right w:val="none" w:sz="0" w:space="0" w:color="auto"/>
      </w:divBdr>
      <w:divsChild>
        <w:div w:id="593439741">
          <w:marLeft w:val="0"/>
          <w:marRight w:val="0"/>
          <w:marTop w:val="0"/>
          <w:marBottom w:val="0"/>
          <w:divBdr>
            <w:top w:val="none" w:sz="0" w:space="0" w:color="auto"/>
            <w:left w:val="none" w:sz="0" w:space="0" w:color="auto"/>
            <w:bottom w:val="none" w:sz="0" w:space="0" w:color="auto"/>
            <w:right w:val="none" w:sz="0" w:space="0" w:color="auto"/>
          </w:divBdr>
          <w:divsChild>
            <w:div w:id="60103506">
              <w:marLeft w:val="-300"/>
              <w:marRight w:val="0"/>
              <w:marTop w:val="0"/>
              <w:marBottom w:val="0"/>
              <w:divBdr>
                <w:top w:val="none" w:sz="0" w:space="0" w:color="auto"/>
                <w:left w:val="none" w:sz="0" w:space="0" w:color="auto"/>
                <w:bottom w:val="none" w:sz="0" w:space="0" w:color="auto"/>
                <w:right w:val="none" w:sz="0" w:space="0" w:color="auto"/>
              </w:divBdr>
              <w:divsChild>
                <w:div w:id="1492939744">
                  <w:marLeft w:val="0"/>
                  <w:marRight w:val="0"/>
                  <w:marTop w:val="0"/>
                  <w:marBottom w:val="0"/>
                  <w:divBdr>
                    <w:top w:val="none" w:sz="0" w:space="0" w:color="auto"/>
                    <w:left w:val="none" w:sz="0" w:space="0" w:color="auto"/>
                    <w:bottom w:val="none" w:sz="0" w:space="0" w:color="auto"/>
                    <w:right w:val="none" w:sz="0" w:space="0" w:color="auto"/>
                  </w:divBdr>
                  <w:divsChild>
                    <w:div w:id="1316253179">
                      <w:marLeft w:val="0"/>
                      <w:marRight w:val="0"/>
                      <w:marTop w:val="0"/>
                      <w:marBottom w:val="0"/>
                      <w:divBdr>
                        <w:top w:val="none" w:sz="0" w:space="0" w:color="auto"/>
                        <w:left w:val="none" w:sz="0" w:space="0" w:color="auto"/>
                        <w:bottom w:val="none" w:sz="0" w:space="0" w:color="auto"/>
                        <w:right w:val="none" w:sz="0" w:space="0" w:color="auto"/>
                      </w:divBdr>
                      <w:divsChild>
                        <w:div w:id="200843270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739136628">
      <w:bodyDiv w:val="1"/>
      <w:marLeft w:val="0"/>
      <w:marRight w:val="0"/>
      <w:marTop w:val="0"/>
      <w:marBottom w:val="0"/>
      <w:divBdr>
        <w:top w:val="none" w:sz="0" w:space="0" w:color="auto"/>
        <w:left w:val="none" w:sz="0" w:space="0" w:color="auto"/>
        <w:bottom w:val="none" w:sz="0" w:space="0" w:color="auto"/>
        <w:right w:val="none" w:sz="0" w:space="0" w:color="auto"/>
      </w:divBdr>
    </w:div>
    <w:div w:id="742262776">
      <w:bodyDiv w:val="1"/>
      <w:marLeft w:val="0"/>
      <w:marRight w:val="0"/>
      <w:marTop w:val="0"/>
      <w:marBottom w:val="0"/>
      <w:divBdr>
        <w:top w:val="none" w:sz="0" w:space="0" w:color="auto"/>
        <w:left w:val="none" w:sz="0" w:space="0" w:color="auto"/>
        <w:bottom w:val="none" w:sz="0" w:space="0" w:color="auto"/>
        <w:right w:val="none" w:sz="0" w:space="0" w:color="auto"/>
      </w:divBdr>
      <w:divsChild>
        <w:div w:id="1362900043">
          <w:marLeft w:val="0"/>
          <w:marRight w:val="0"/>
          <w:marTop w:val="0"/>
          <w:marBottom w:val="0"/>
          <w:divBdr>
            <w:top w:val="none" w:sz="0" w:space="0" w:color="auto"/>
            <w:left w:val="none" w:sz="0" w:space="0" w:color="auto"/>
            <w:bottom w:val="none" w:sz="0" w:space="0" w:color="auto"/>
            <w:right w:val="none" w:sz="0" w:space="0" w:color="auto"/>
          </w:divBdr>
        </w:div>
      </w:divsChild>
    </w:div>
    <w:div w:id="743575423">
      <w:bodyDiv w:val="1"/>
      <w:marLeft w:val="0"/>
      <w:marRight w:val="0"/>
      <w:marTop w:val="0"/>
      <w:marBottom w:val="0"/>
      <w:divBdr>
        <w:top w:val="none" w:sz="0" w:space="0" w:color="auto"/>
        <w:left w:val="none" w:sz="0" w:space="0" w:color="auto"/>
        <w:bottom w:val="none" w:sz="0" w:space="0" w:color="auto"/>
        <w:right w:val="none" w:sz="0" w:space="0" w:color="auto"/>
      </w:divBdr>
    </w:div>
    <w:div w:id="751119822">
      <w:bodyDiv w:val="1"/>
      <w:marLeft w:val="0"/>
      <w:marRight w:val="0"/>
      <w:marTop w:val="0"/>
      <w:marBottom w:val="0"/>
      <w:divBdr>
        <w:top w:val="none" w:sz="0" w:space="0" w:color="auto"/>
        <w:left w:val="none" w:sz="0" w:space="0" w:color="auto"/>
        <w:bottom w:val="none" w:sz="0" w:space="0" w:color="auto"/>
        <w:right w:val="none" w:sz="0" w:space="0" w:color="auto"/>
      </w:divBdr>
      <w:divsChild>
        <w:div w:id="1969433464">
          <w:marLeft w:val="0"/>
          <w:marRight w:val="0"/>
          <w:marTop w:val="0"/>
          <w:marBottom w:val="0"/>
          <w:divBdr>
            <w:top w:val="none" w:sz="0" w:space="0" w:color="auto"/>
            <w:left w:val="none" w:sz="0" w:space="0" w:color="auto"/>
            <w:bottom w:val="none" w:sz="0" w:space="0" w:color="auto"/>
            <w:right w:val="none" w:sz="0" w:space="0" w:color="auto"/>
          </w:divBdr>
          <w:divsChild>
            <w:div w:id="141970704">
              <w:marLeft w:val="0"/>
              <w:marRight w:val="0"/>
              <w:marTop w:val="0"/>
              <w:marBottom w:val="0"/>
              <w:divBdr>
                <w:top w:val="none" w:sz="0" w:space="0" w:color="auto"/>
                <w:left w:val="none" w:sz="0" w:space="0" w:color="auto"/>
                <w:bottom w:val="none" w:sz="0" w:space="0" w:color="auto"/>
                <w:right w:val="none" w:sz="0" w:space="0" w:color="auto"/>
              </w:divBdr>
              <w:divsChild>
                <w:div w:id="13515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748">
      <w:bodyDiv w:val="1"/>
      <w:marLeft w:val="0"/>
      <w:marRight w:val="0"/>
      <w:marTop w:val="0"/>
      <w:marBottom w:val="0"/>
      <w:divBdr>
        <w:top w:val="none" w:sz="0" w:space="0" w:color="auto"/>
        <w:left w:val="none" w:sz="0" w:space="0" w:color="auto"/>
        <w:bottom w:val="none" w:sz="0" w:space="0" w:color="auto"/>
        <w:right w:val="none" w:sz="0" w:space="0" w:color="auto"/>
      </w:divBdr>
      <w:divsChild>
        <w:div w:id="968584628">
          <w:marLeft w:val="0"/>
          <w:marRight w:val="0"/>
          <w:marTop w:val="0"/>
          <w:marBottom w:val="0"/>
          <w:divBdr>
            <w:top w:val="none" w:sz="0" w:space="0" w:color="auto"/>
            <w:left w:val="none" w:sz="0" w:space="0" w:color="auto"/>
            <w:bottom w:val="none" w:sz="0" w:space="0" w:color="auto"/>
            <w:right w:val="none" w:sz="0" w:space="0" w:color="auto"/>
          </w:divBdr>
          <w:divsChild>
            <w:div w:id="976642006">
              <w:marLeft w:val="0"/>
              <w:marRight w:val="0"/>
              <w:marTop w:val="0"/>
              <w:marBottom w:val="0"/>
              <w:divBdr>
                <w:top w:val="none" w:sz="0" w:space="0" w:color="auto"/>
                <w:left w:val="none" w:sz="0" w:space="0" w:color="auto"/>
                <w:bottom w:val="none" w:sz="0" w:space="0" w:color="auto"/>
                <w:right w:val="none" w:sz="0" w:space="0" w:color="auto"/>
              </w:divBdr>
              <w:divsChild>
                <w:div w:id="322515362">
                  <w:marLeft w:val="0"/>
                  <w:marRight w:val="0"/>
                  <w:marTop w:val="0"/>
                  <w:marBottom w:val="0"/>
                  <w:divBdr>
                    <w:top w:val="none" w:sz="0" w:space="0" w:color="auto"/>
                    <w:left w:val="none" w:sz="0" w:space="0" w:color="auto"/>
                    <w:bottom w:val="none" w:sz="0" w:space="0" w:color="auto"/>
                    <w:right w:val="none" w:sz="0" w:space="0" w:color="auto"/>
                  </w:divBdr>
                  <w:divsChild>
                    <w:div w:id="1262445205">
                      <w:marLeft w:val="0"/>
                      <w:marRight w:val="0"/>
                      <w:marTop w:val="0"/>
                      <w:marBottom w:val="0"/>
                      <w:divBdr>
                        <w:top w:val="none" w:sz="0" w:space="0" w:color="auto"/>
                        <w:left w:val="none" w:sz="0" w:space="0" w:color="auto"/>
                        <w:bottom w:val="none" w:sz="0" w:space="0" w:color="auto"/>
                        <w:right w:val="none" w:sz="0" w:space="0" w:color="auto"/>
                      </w:divBdr>
                      <w:divsChild>
                        <w:div w:id="403797929">
                          <w:marLeft w:val="0"/>
                          <w:marRight w:val="0"/>
                          <w:marTop w:val="0"/>
                          <w:marBottom w:val="0"/>
                          <w:divBdr>
                            <w:top w:val="none" w:sz="0" w:space="0" w:color="auto"/>
                            <w:left w:val="none" w:sz="0" w:space="0" w:color="auto"/>
                            <w:bottom w:val="none" w:sz="0" w:space="0" w:color="auto"/>
                            <w:right w:val="none" w:sz="0" w:space="0" w:color="auto"/>
                          </w:divBdr>
                          <w:divsChild>
                            <w:div w:id="1008408842">
                              <w:marLeft w:val="0"/>
                              <w:marRight w:val="0"/>
                              <w:marTop w:val="0"/>
                              <w:marBottom w:val="120"/>
                              <w:divBdr>
                                <w:top w:val="none" w:sz="0" w:space="0" w:color="auto"/>
                                <w:left w:val="none" w:sz="0" w:space="0" w:color="auto"/>
                                <w:bottom w:val="none" w:sz="0" w:space="0" w:color="auto"/>
                                <w:right w:val="none" w:sz="0" w:space="0" w:color="auto"/>
                              </w:divBdr>
                              <w:divsChild>
                                <w:div w:id="1638072818">
                                  <w:marLeft w:val="0"/>
                                  <w:marRight w:val="0"/>
                                  <w:marTop w:val="0"/>
                                  <w:marBottom w:val="0"/>
                                  <w:divBdr>
                                    <w:top w:val="none" w:sz="0" w:space="0" w:color="auto"/>
                                    <w:left w:val="none" w:sz="0" w:space="0" w:color="auto"/>
                                    <w:bottom w:val="none" w:sz="0" w:space="0" w:color="auto"/>
                                    <w:right w:val="none" w:sz="0" w:space="0" w:color="auto"/>
                                  </w:divBdr>
                                  <w:divsChild>
                                    <w:div w:id="574432468">
                                      <w:marLeft w:val="0"/>
                                      <w:marRight w:val="0"/>
                                      <w:marTop w:val="0"/>
                                      <w:marBottom w:val="0"/>
                                      <w:divBdr>
                                        <w:top w:val="none" w:sz="0" w:space="0" w:color="auto"/>
                                        <w:left w:val="none" w:sz="0" w:space="0" w:color="auto"/>
                                        <w:bottom w:val="none" w:sz="0" w:space="0" w:color="auto"/>
                                        <w:right w:val="none" w:sz="0" w:space="0" w:color="auto"/>
                                      </w:divBdr>
                                      <w:divsChild>
                                        <w:div w:id="1188984694">
                                          <w:marLeft w:val="0"/>
                                          <w:marRight w:val="0"/>
                                          <w:marTop w:val="0"/>
                                          <w:marBottom w:val="0"/>
                                          <w:divBdr>
                                            <w:top w:val="none" w:sz="0" w:space="0" w:color="auto"/>
                                            <w:left w:val="none" w:sz="0" w:space="0" w:color="auto"/>
                                            <w:bottom w:val="none" w:sz="0" w:space="0" w:color="auto"/>
                                            <w:right w:val="none" w:sz="0" w:space="0" w:color="auto"/>
                                          </w:divBdr>
                                          <w:divsChild>
                                            <w:div w:id="1987391536">
                                              <w:marLeft w:val="0"/>
                                              <w:marRight w:val="0"/>
                                              <w:marTop w:val="0"/>
                                              <w:marBottom w:val="0"/>
                                              <w:divBdr>
                                                <w:top w:val="none" w:sz="0" w:space="0" w:color="auto"/>
                                                <w:left w:val="none" w:sz="0" w:space="0" w:color="auto"/>
                                                <w:bottom w:val="none" w:sz="0" w:space="0" w:color="auto"/>
                                                <w:right w:val="none" w:sz="0" w:space="0" w:color="auto"/>
                                              </w:divBdr>
                                              <w:divsChild>
                                                <w:div w:id="1423725897">
                                                  <w:marLeft w:val="0"/>
                                                  <w:marRight w:val="0"/>
                                                  <w:marTop w:val="0"/>
                                                  <w:marBottom w:val="0"/>
                                                  <w:divBdr>
                                                    <w:top w:val="none" w:sz="0" w:space="0" w:color="auto"/>
                                                    <w:left w:val="none" w:sz="0" w:space="0" w:color="auto"/>
                                                    <w:bottom w:val="none" w:sz="0" w:space="0" w:color="auto"/>
                                                    <w:right w:val="none" w:sz="0" w:space="0" w:color="auto"/>
                                                  </w:divBdr>
                                                  <w:divsChild>
                                                    <w:div w:id="1217081937">
                                                      <w:marLeft w:val="0"/>
                                                      <w:marRight w:val="0"/>
                                                      <w:marTop w:val="0"/>
                                                      <w:marBottom w:val="0"/>
                                                      <w:divBdr>
                                                        <w:top w:val="none" w:sz="0" w:space="0" w:color="auto"/>
                                                        <w:left w:val="none" w:sz="0" w:space="0" w:color="auto"/>
                                                        <w:bottom w:val="none" w:sz="0" w:space="0" w:color="auto"/>
                                                        <w:right w:val="none" w:sz="0" w:space="0" w:color="auto"/>
                                                      </w:divBdr>
                                                      <w:divsChild>
                                                        <w:div w:id="15579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5828141">
      <w:bodyDiv w:val="1"/>
      <w:marLeft w:val="0"/>
      <w:marRight w:val="0"/>
      <w:marTop w:val="0"/>
      <w:marBottom w:val="0"/>
      <w:divBdr>
        <w:top w:val="none" w:sz="0" w:space="0" w:color="auto"/>
        <w:left w:val="none" w:sz="0" w:space="0" w:color="auto"/>
        <w:bottom w:val="none" w:sz="0" w:space="0" w:color="auto"/>
        <w:right w:val="none" w:sz="0" w:space="0" w:color="auto"/>
      </w:divBdr>
    </w:div>
    <w:div w:id="760181597">
      <w:bodyDiv w:val="1"/>
      <w:marLeft w:val="0"/>
      <w:marRight w:val="0"/>
      <w:marTop w:val="0"/>
      <w:marBottom w:val="0"/>
      <w:divBdr>
        <w:top w:val="none" w:sz="0" w:space="0" w:color="auto"/>
        <w:left w:val="none" w:sz="0" w:space="0" w:color="auto"/>
        <w:bottom w:val="none" w:sz="0" w:space="0" w:color="auto"/>
        <w:right w:val="none" w:sz="0" w:space="0" w:color="auto"/>
      </w:divBdr>
      <w:divsChild>
        <w:div w:id="1785346335">
          <w:marLeft w:val="0"/>
          <w:marRight w:val="0"/>
          <w:marTop w:val="0"/>
          <w:marBottom w:val="0"/>
          <w:divBdr>
            <w:top w:val="none" w:sz="0" w:space="0" w:color="auto"/>
            <w:left w:val="none" w:sz="0" w:space="0" w:color="auto"/>
            <w:bottom w:val="none" w:sz="0" w:space="0" w:color="auto"/>
            <w:right w:val="none" w:sz="0" w:space="0" w:color="auto"/>
          </w:divBdr>
        </w:div>
        <w:div w:id="2068650517">
          <w:marLeft w:val="0"/>
          <w:marRight w:val="0"/>
          <w:marTop w:val="0"/>
          <w:marBottom w:val="0"/>
          <w:divBdr>
            <w:top w:val="none" w:sz="0" w:space="0" w:color="auto"/>
            <w:left w:val="none" w:sz="0" w:space="0" w:color="auto"/>
            <w:bottom w:val="none" w:sz="0" w:space="0" w:color="auto"/>
            <w:right w:val="none" w:sz="0" w:space="0" w:color="auto"/>
          </w:divBdr>
        </w:div>
        <w:div w:id="776289940">
          <w:marLeft w:val="0"/>
          <w:marRight w:val="0"/>
          <w:marTop w:val="0"/>
          <w:marBottom w:val="0"/>
          <w:divBdr>
            <w:top w:val="none" w:sz="0" w:space="0" w:color="auto"/>
            <w:left w:val="none" w:sz="0" w:space="0" w:color="auto"/>
            <w:bottom w:val="none" w:sz="0" w:space="0" w:color="auto"/>
            <w:right w:val="none" w:sz="0" w:space="0" w:color="auto"/>
          </w:divBdr>
        </w:div>
        <w:div w:id="1483814191">
          <w:marLeft w:val="0"/>
          <w:marRight w:val="0"/>
          <w:marTop w:val="0"/>
          <w:marBottom w:val="0"/>
          <w:divBdr>
            <w:top w:val="none" w:sz="0" w:space="0" w:color="auto"/>
            <w:left w:val="none" w:sz="0" w:space="0" w:color="auto"/>
            <w:bottom w:val="none" w:sz="0" w:space="0" w:color="auto"/>
            <w:right w:val="none" w:sz="0" w:space="0" w:color="auto"/>
          </w:divBdr>
        </w:div>
        <w:div w:id="1866602074">
          <w:marLeft w:val="0"/>
          <w:marRight w:val="0"/>
          <w:marTop w:val="0"/>
          <w:marBottom w:val="0"/>
          <w:divBdr>
            <w:top w:val="none" w:sz="0" w:space="0" w:color="auto"/>
            <w:left w:val="none" w:sz="0" w:space="0" w:color="auto"/>
            <w:bottom w:val="none" w:sz="0" w:space="0" w:color="auto"/>
            <w:right w:val="none" w:sz="0" w:space="0" w:color="auto"/>
          </w:divBdr>
        </w:div>
        <w:div w:id="53815945">
          <w:marLeft w:val="0"/>
          <w:marRight w:val="0"/>
          <w:marTop w:val="0"/>
          <w:marBottom w:val="0"/>
          <w:divBdr>
            <w:top w:val="none" w:sz="0" w:space="0" w:color="auto"/>
            <w:left w:val="none" w:sz="0" w:space="0" w:color="auto"/>
            <w:bottom w:val="none" w:sz="0" w:space="0" w:color="auto"/>
            <w:right w:val="none" w:sz="0" w:space="0" w:color="auto"/>
          </w:divBdr>
        </w:div>
        <w:div w:id="1602184669">
          <w:marLeft w:val="0"/>
          <w:marRight w:val="0"/>
          <w:marTop w:val="0"/>
          <w:marBottom w:val="0"/>
          <w:divBdr>
            <w:top w:val="none" w:sz="0" w:space="0" w:color="auto"/>
            <w:left w:val="none" w:sz="0" w:space="0" w:color="auto"/>
            <w:bottom w:val="none" w:sz="0" w:space="0" w:color="auto"/>
            <w:right w:val="none" w:sz="0" w:space="0" w:color="auto"/>
          </w:divBdr>
        </w:div>
        <w:div w:id="1860922658">
          <w:marLeft w:val="0"/>
          <w:marRight w:val="0"/>
          <w:marTop w:val="0"/>
          <w:marBottom w:val="0"/>
          <w:divBdr>
            <w:top w:val="none" w:sz="0" w:space="0" w:color="auto"/>
            <w:left w:val="none" w:sz="0" w:space="0" w:color="auto"/>
            <w:bottom w:val="none" w:sz="0" w:space="0" w:color="auto"/>
            <w:right w:val="none" w:sz="0" w:space="0" w:color="auto"/>
          </w:divBdr>
        </w:div>
        <w:div w:id="1277718010">
          <w:marLeft w:val="0"/>
          <w:marRight w:val="0"/>
          <w:marTop w:val="0"/>
          <w:marBottom w:val="0"/>
          <w:divBdr>
            <w:top w:val="none" w:sz="0" w:space="0" w:color="auto"/>
            <w:left w:val="none" w:sz="0" w:space="0" w:color="auto"/>
            <w:bottom w:val="none" w:sz="0" w:space="0" w:color="auto"/>
            <w:right w:val="none" w:sz="0" w:space="0" w:color="auto"/>
          </w:divBdr>
        </w:div>
      </w:divsChild>
    </w:div>
    <w:div w:id="771360705">
      <w:bodyDiv w:val="1"/>
      <w:marLeft w:val="0"/>
      <w:marRight w:val="0"/>
      <w:marTop w:val="0"/>
      <w:marBottom w:val="0"/>
      <w:divBdr>
        <w:top w:val="none" w:sz="0" w:space="0" w:color="auto"/>
        <w:left w:val="none" w:sz="0" w:space="0" w:color="auto"/>
        <w:bottom w:val="none" w:sz="0" w:space="0" w:color="auto"/>
        <w:right w:val="none" w:sz="0" w:space="0" w:color="auto"/>
      </w:divBdr>
      <w:divsChild>
        <w:div w:id="882256480">
          <w:marLeft w:val="0"/>
          <w:marRight w:val="0"/>
          <w:marTop w:val="0"/>
          <w:marBottom w:val="0"/>
          <w:divBdr>
            <w:top w:val="none" w:sz="0" w:space="0" w:color="auto"/>
            <w:left w:val="none" w:sz="0" w:space="0" w:color="auto"/>
            <w:bottom w:val="none" w:sz="0" w:space="0" w:color="auto"/>
            <w:right w:val="none" w:sz="0" w:space="0" w:color="auto"/>
          </w:divBdr>
          <w:divsChild>
            <w:div w:id="682363666">
              <w:marLeft w:val="0"/>
              <w:marRight w:val="0"/>
              <w:marTop w:val="0"/>
              <w:marBottom w:val="0"/>
              <w:divBdr>
                <w:top w:val="none" w:sz="0" w:space="0" w:color="auto"/>
                <w:left w:val="none" w:sz="0" w:space="0" w:color="auto"/>
                <w:bottom w:val="none" w:sz="0" w:space="0" w:color="auto"/>
                <w:right w:val="none" w:sz="0" w:space="0" w:color="auto"/>
              </w:divBdr>
              <w:divsChild>
                <w:div w:id="16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02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787">
          <w:marLeft w:val="0"/>
          <w:marRight w:val="0"/>
          <w:marTop w:val="0"/>
          <w:marBottom w:val="0"/>
          <w:divBdr>
            <w:top w:val="none" w:sz="0" w:space="0" w:color="auto"/>
            <w:left w:val="none" w:sz="0" w:space="0" w:color="auto"/>
            <w:bottom w:val="none" w:sz="0" w:space="0" w:color="auto"/>
            <w:right w:val="none" w:sz="0" w:space="0" w:color="auto"/>
          </w:divBdr>
          <w:divsChild>
            <w:div w:id="434635835">
              <w:marLeft w:val="0"/>
              <w:marRight w:val="0"/>
              <w:marTop w:val="0"/>
              <w:marBottom w:val="0"/>
              <w:divBdr>
                <w:top w:val="single" w:sz="6" w:space="0" w:color="A6A6A6"/>
                <w:left w:val="single" w:sz="6" w:space="0" w:color="A6A6A6"/>
                <w:bottom w:val="single" w:sz="6" w:space="0" w:color="A6A6A6"/>
                <w:right w:val="single" w:sz="6" w:space="0" w:color="A6A6A6"/>
              </w:divBdr>
              <w:divsChild>
                <w:div w:id="101075090">
                  <w:marLeft w:val="0"/>
                  <w:marRight w:val="0"/>
                  <w:marTop w:val="0"/>
                  <w:marBottom w:val="0"/>
                  <w:divBdr>
                    <w:top w:val="none" w:sz="0" w:space="0" w:color="auto"/>
                    <w:left w:val="none" w:sz="0" w:space="0" w:color="auto"/>
                    <w:bottom w:val="none" w:sz="0" w:space="0" w:color="auto"/>
                    <w:right w:val="none" w:sz="0" w:space="0" w:color="auto"/>
                  </w:divBdr>
                  <w:divsChild>
                    <w:div w:id="754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4628">
      <w:bodyDiv w:val="1"/>
      <w:marLeft w:val="0"/>
      <w:marRight w:val="0"/>
      <w:marTop w:val="0"/>
      <w:marBottom w:val="0"/>
      <w:divBdr>
        <w:top w:val="none" w:sz="0" w:space="0" w:color="auto"/>
        <w:left w:val="none" w:sz="0" w:space="0" w:color="auto"/>
        <w:bottom w:val="none" w:sz="0" w:space="0" w:color="auto"/>
        <w:right w:val="none" w:sz="0" w:space="0" w:color="auto"/>
      </w:divBdr>
      <w:divsChild>
        <w:div w:id="1868516519">
          <w:marLeft w:val="0"/>
          <w:marRight w:val="0"/>
          <w:marTop w:val="0"/>
          <w:marBottom w:val="0"/>
          <w:divBdr>
            <w:top w:val="none" w:sz="0" w:space="0" w:color="auto"/>
            <w:left w:val="none" w:sz="0" w:space="0" w:color="auto"/>
            <w:bottom w:val="none" w:sz="0" w:space="0" w:color="auto"/>
            <w:right w:val="none" w:sz="0" w:space="0" w:color="auto"/>
          </w:divBdr>
        </w:div>
      </w:divsChild>
    </w:div>
    <w:div w:id="782767798">
      <w:bodyDiv w:val="1"/>
      <w:marLeft w:val="0"/>
      <w:marRight w:val="0"/>
      <w:marTop w:val="0"/>
      <w:marBottom w:val="0"/>
      <w:divBdr>
        <w:top w:val="none" w:sz="0" w:space="0" w:color="auto"/>
        <w:left w:val="none" w:sz="0" w:space="0" w:color="auto"/>
        <w:bottom w:val="none" w:sz="0" w:space="0" w:color="auto"/>
        <w:right w:val="none" w:sz="0" w:space="0" w:color="auto"/>
      </w:divBdr>
      <w:divsChild>
        <w:div w:id="1949853708">
          <w:marLeft w:val="0"/>
          <w:marRight w:val="0"/>
          <w:marTop w:val="0"/>
          <w:marBottom w:val="0"/>
          <w:divBdr>
            <w:top w:val="none" w:sz="0" w:space="0" w:color="auto"/>
            <w:left w:val="none" w:sz="0" w:space="0" w:color="auto"/>
            <w:bottom w:val="none" w:sz="0" w:space="0" w:color="auto"/>
            <w:right w:val="none" w:sz="0" w:space="0" w:color="auto"/>
          </w:divBdr>
        </w:div>
        <w:div w:id="888803079">
          <w:marLeft w:val="0"/>
          <w:marRight w:val="0"/>
          <w:marTop w:val="0"/>
          <w:marBottom w:val="0"/>
          <w:divBdr>
            <w:top w:val="none" w:sz="0" w:space="0" w:color="auto"/>
            <w:left w:val="none" w:sz="0" w:space="0" w:color="auto"/>
            <w:bottom w:val="none" w:sz="0" w:space="0" w:color="auto"/>
            <w:right w:val="none" w:sz="0" w:space="0" w:color="auto"/>
          </w:divBdr>
          <w:divsChild>
            <w:div w:id="712653783">
              <w:marLeft w:val="0"/>
              <w:marRight w:val="0"/>
              <w:marTop w:val="0"/>
              <w:marBottom w:val="0"/>
              <w:divBdr>
                <w:top w:val="none" w:sz="0" w:space="0" w:color="auto"/>
                <w:left w:val="none" w:sz="0" w:space="0" w:color="auto"/>
                <w:bottom w:val="none" w:sz="0" w:space="0" w:color="auto"/>
                <w:right w:val="none" w:sz="0" w:space="0" w:color="auto"/>
              </w:divBdr>
              <w:divsChild>
                <w:div w:id="719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536">
          <w:marLeft w:val="0"/>
          <w:marRight w:val="0"/>
          <w:marTop w:val="0"/>
          <w:marBottom w:val="0"/>
          <w:divBdr>
            <w:top w:val="none" w:sz="0" w:space="0" w:color="auto"/>
            <w:left w:val="none" w:sz="0" w:space="0" w:color="auto"/>
            <w:bottom w:val="none" w:sz="0" w:space="0" w:color="auto"/>
            <w:right w:val="none" w:sz="0" w:space="0" w:color="auto"/>
          </w:divBdr>
          <w:divsChild>
            <w:div w:id="117527666">
              <w:marLeft w:val="0"/>
              <w:marRight w:val="0"/>
              <w:marTop w:val="0"/>
              <w:marBottom w:val="0"/>
              <w:divBdr>
                <w:top w:val="none" w:sz="0" w:space="0" w:color="auto"/>
                <w:left w:val="none" w:sz="0" w:space="0" w:color="auto"/>
                <w:bottom w:val="none" w:sz="0" w:space="0" w:color="auto"/>
                <w:right w:val="none" w:sz="0" w:space="0" w:color="auto"/>
              </w:divBdr>
            </w:div>
          </w:divsChild>
        </w:div>
        <w:div w:id="1072197631">
          <w:marLeft w:val="0"/>
          <w:marRight w:val="0"/>
          <w:marTop w:val="0"/>
          <w:marBottom w:val="0"/>
          <w:divBdr>
            <w:top w:val="none" w:sz="0" w:space="0" w:color="auto"/>
            <w:left w:val="none" w:sz="0" w:space="0" w:color="auto"/>
            <w:bottom w:val="none" w:sz="0" w:space="0" w:color="auto"/>
            <w:right w:val="none" w:sz="0" w:space="0" w:color="auto"/>
          </w:divBdr>
          <w:divsChild>
            <w:div w:id="1414626227">
              <w:marLeft w:val="0"/>
              <w:marRight w:val="0"/>
              <w:marTop w:val="0"/>
              <w:marBottom w:val="0"/>
              <w:divBdr>
                <w:top w:val="none" w:sz="0" w:space="0" w:color="auto"/>
                <w:left w:val="none" w:sz="0" w:space="0" w:color="auto"/>
                <w:bottom w:val="none" w:sz="0" w:space="0" w:color="auto"/>
                <w:right w:val="none" w:sz="0" w:space="0" w:color="auto"/>
              </w:divBdr>
            </w:div>
          </w:divsChild>
        </w:div>
        <w:div w:id="1201285696">
          <w:marLeft w:val="0"/>
          <w:marRight w:val="0"/>
          <w:marTop w:val="0"/>
          <w:marBottom w:val="0"/>
          <w:divBdr>
            <w:top w:val="none" w:sz="0" w:space="0" w:color="auto"/>
            <w:left w:val="none" w:sz="0" w:space="0" w:color="auto"/>
            <w:bottom w:val="none" w:sz="0" w:space="0" w:color="auto"/>
            <w:right w:val="none" w:sz="0" w:space="0" w:color="auto"/>
          </w:divBdr>
          <w:divsChild>
            <w:div w:id="432940173">
              <w:marLeft w:val="0"/>
              <w:marRight w:val="0"/>
              <w:marTop w:val="0"/>
              <w:marBottom w:val="0"/>
              <w:divBdr>
                <w:top w:val="none" w:sz="0" w:space="0" w:color="auto"/>
                <w:left w:val="none" w:sz="0" w:space="0" w:color="auto"/>
                <w:bottom w:val="none" w:sz="0" w:space="0" w:color="auto"/>
                <w:right w:val="none" w:sz="0" w:space="0" w:color="auto"/>
              </w:divBdr>
            </w:div>
          </w:divsChild>
        </w:div>
        <w:div w:id="2005624838">
          <w:marLeft w:val="0"/>
          <w:marRight w:val="0"/>
          <w:marTop w:val="0"/>
          <w:marBottom w:val="0"/>
          <w:divBdr>
            <w:top w:val="none" w:sz="0" w:space="0" w:color="auto"/>
            <w:left w:val="none" w:sz="0" w:space="0" w:color="auto"/>
            <w:bottom w:val="none" w:sz="0" w:space="0" w:color="auto"/>
            <w:right w:val="none" w:sz="0" w:space="0" w:color="auto"/>
          </w:divBdr>
          <w:divsChild>
            <w:div w:id="1887788375">
              <w:marLeft w:val="0"/>
              <w:marRight w:val="0"/>
              <w:marTop w:val="0"/>
              <w:marBottom w:val="0"/>
              <w:divBdr>
                <w:top w:val="none" w:sz="0" w:space="0" w:color="auto"/>
                <w:left w:val="none" w:sz="0" w:space="0" w:color="auto"/>
                <w:bottom w:val="none" w:sz="0" w:space="0" w:color="auto"/>
                <w:right w:val="none" w:sz="0" w:space="0" w:color="auto"/>
              </w:divBdr>
            </w:div>
          </w:divsChild>
        </w:div>
        <w:div w:id="1985426656">
          <w:marLeft w:val="0"/>
          <w:marRight w:val="0"/>
          <w:marTop w:val="0"/>
          <w:marBottom w:val="0"/>
          <w:divBdr>
            <w:top w:val="none" w:sz="0" w:space="0" w:color="auto"/>
            <w:left w:val="none" w:sz="0" w:space="0" w:color="auto"/>
            <w:bottom w:val="none" w:sz="0" w:space="0" w:color="auto"/>
            <w:right w:val="none" w:sz="0" w:space="0" w:color="auto"/>
          </w:divBdr>
          <w:divsChild>
            <w:div w:id="1455633665">
              <w:marLeft w:val="0"/>
              <w:marRight w:val="0"/>
              <w:marTop w:val="0"/>
              <w:marBottom w:val="0"/>
              <w:divBdr>
                <w:top w:val="none" w:sz="0" w:space="0" w:color="auto"/>
                <w:left w:val="none" w:sz="0" w:space="0" w:color="auto"/>
                <w:bottom w:val="none" w:sz="0" w:space="0" w:color="auto"/>
                <w:right w:val="none" w:sz="0" w:space="0" w:color="auto"/>
              </w:divBdr>
            </w:div>
          </w:divsChild>
        </w:div>
        <w:div w:id="1147429331">
          <w:marLeft w:val="0"/>
          <w:marRight w:val="0"/>
          <w:marTop w:val="0"/>
          <w:marBottom w:val="0"/>
          <w:divBdr>
            <w:top w:val="none" w:sz="0" w:space="0" w:color="auto"/>
            <w:left w:val="none" w:sz="0" w:space="0" w:color="auto"/>
            <w:bottom w:val="none" w:sz="0" w:space="0" w:color="auto"/>
            <w:right w:val="none" w:sz="0" w:space="0" w:color="auto"/>
          </w:divBdr>
          <w:divsChild>
            <w:div w:id="1032416596">
              <w:marLeft w:val="0"/>
              <w:marRight w:val="0"/>
              <w:marTop w:val="0"/>
              <w:marBottom w:val="0"/>
              <w:divBdr>
                <w:top w:val="none" w:sz="0" w:space="0" w:color="auto"/>
                <w:left w:val="none" w:sz="0" w:space="0" w:color="auto"/>
                <w:bottom w:val="none" w:sz="0" w:space="0" w:color="auto"/>
                <w:right w:val="none" w:sz="0" w:space="0" w:color="auto"/>
              </w:divBdr>
              <w:divsChild>
                <w:div w:id="53552185">
                  <w:marLeft w:val="0"/>
                  <w:marRight w:val="0"/>
                  <w:marTop w:val="0"/>
                  <w:marBottom w:val="0"/>
                  <w:divBdr>
                    <w:top w:val="none" w:sz="0" w:space="0" w:color="auto"/>
                    <w:left w:val="none" w:sz="0" w:space="0" w:color="auto"/>
                    <w:bottom w:val="none" w:sz="0" w:space="0" w:color="auto"/>
                    <w:right w:val="none" w:sz="0" w:space="0" w:color="auto"/>
                  </w:divBdr>
                </w:div>
              </w:divsChild>
            </w:div>
            <w:div w:id="2100982667">
              <w:marLeft w:val="0"/>
              <w:marRight w:val="0"/>
              <w:marTop w:val="0"/>
              <w:marBottom w:val="0"/>
              <w:divBdr>
                <w:top w:val="none" w:sz="0" w:space="0" w:color="auto"/>
                <w:left w:val="none" w:sz="0" w:space="0" w:color="auto"/>
                <w:bottom w:val="none" w:sz="0" w:space="0" w:color="auto"/>
                <w:right w:val="none" w:sz="0" w:space="0" w:color="auto"/>
              </w:divBdr>
              <w:divsChild>
                <w:div w:id="11916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862">
          <w:marLeft w:val="0"/>
          <w:marRight w:val="0"/>
          <w:marTop w:val="0"/>
          <w:marBottom w:val="0"/>
          <w:divBdr>
            <w:top w:val="none" w:sz="0" w:space="0" w:color="auto"/>
            <w:left w:val="none" w:sz="0" w:space="0" w:color="auto"/>
            <w:bottom w:val="none" w:sz="0" w:space="0" w:color="auto"/>
            <w:right w:val="none" w:sz="0" w:space="0" w:color="auto"/>
          </w:divBdr>
          <w:divsChild>
            <w:div w:id="2104646713">
              <w:marLeft w:val="0"/>
              <w:marRight w:val="0"/>
              <w:marTop w:val="0"/>
              <w:marBottom w:val="0"/>
              <w:divBdr>
                <w:top w:val="none" w:sz="0" w:space="0" w:color="auto"/>
                <w:left w:val="none" w:sz="0" w:space="0" w:color="auto"/>
                <w:bottom w:val="none" w:sz="0" w:space="0" w:color="auto"/>
                <w:right w:val="none" w:sz="0" w:space="0" w:color="auto"/>
              </w:divBdr>
            </w:div>
          </w:divsChild>
        </w:div>
        <w:div w:id="894586650">
          <w:marLeft w:val="0"/>
          <w:marRight w:val="0"/>
          <w:marTop w:val="0"/>
          <w:marBottom w:val="0"/>
          <w:divBdr>
            <w:top w:val="none" w:sz="0" w:space="0" w:color="auto"/>
            <w:left w:val="none" w:sz="0" w:space="0" w:color="auto"/>
            <w:bottom w:val="none" w:sz="0" w:space="0" w:color="auto"/>
            <w:right w:val="none" w:sz="0" w:space="0" w:color="auto"/>
          </w:divBdr>
          <w:divsChild>
            <w:div w:id="953750988">
              <w:marLeft w:val="0"/>
              <w:marRight w:val="0"/>
              <w:marTop w:val="0"/>
              <w:marBottom w:val="0"/>
              <w:divBdr>
                <w:top w:val="none" w:sz="0" w:space="0" w:color="auto"/>
                <w:left w:val="none" w:sz="0" w:space="0" w:color="auto"/>
                <w:bottom w:val="none" w:sz="0" w:space="0" w:color="auto"/>
                <w:right w:val="none" w:sz="0" w:space="0" w:color="auto"/>
              </w:divBdr>
            </w:div>
            <w:div w:id="1116752315">
              <w:marLeft w:val="0"/>
              <w:marRight w:val="0"/>
              <w:marTop w:val="0"/>
              <w:marBottom w:val="0"/>
              <w:divBdr>
                <w:top w:val="none" w:sz="0" w:space="0" w:color="auto"/>
                <w:left w:val="none" w:sz="0" w:space="0" w:color="auto"/>
                <w:bottom w:val="none" w:sz="0" w:space="0" w:color="auto"/>
                <w:right w:val="none" w:sz="0" w:space="0" w:color="auto"/>
              </w:divBdr>
              <w:divsChild>
                <w:div w:id="676737320">
                  <w:marLeft w:val="0"/>
                  <w:marRight w:val="0"/>
                  <w:marTop w:val="0"/>
                  <w:marBottom w:val="0"/>
                  <w:divBdr>
                    <w:top w:val="none" w:sz="0" w:space="0" w:color="auto"/>
                    <w:left w:val="none" w:sz="0" w:space="0" w:color="auto"/>
                    <w:bottom w:val="none" w:sz="0" w:space="0" w:color="auto"/>
                    <w:right w:val="none" w:sz="0" w:space="0" w:color="auto"/>
                  </w:divBdr>
                </w:div>
                <w:div w:id="1515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5912">
      <w:bodyDiv w:val="1"/>
      <w:marLeft w:val="0"/>
      <w:marRight w:val="0"/>
      <w:marTop w:val="0"/>
      <w:marBottom w:val="0"/>
      <w:divBdr>
        <w:top w:val="none" w:sz="0" w:space="0" w:color="auto"/>
        <w:left w:val="none" w:sz="0" w:space="0" w:color="auto"/>
        <w:bottom w:val="none" w:sz="0" w:space="0" w:color="auto"/>
        <w:right w:val="none" w:sz="0" w:space="0" w:color="auto"/>
      </w:divBdr>
      <w:divsChild>
        <w:div w:id="940067756">
          <w:marLeft w:val="105"/>
          <w:marRight w:val="105"/>
          <w:marTop w:val="0"/>
          <w:marBottom w:val="0"/>
          <w:divBdr>
            <w:top w:val="none" w:sz="0" w:space="0" w:color="auto"/>
            <w:left w:val="none" w:sz="0" w:space="0" w:color="auto"/>
            <w:bottom w:val="none" w:sz="0" w:space="0" w:color="auto"/>
            <w:right w:val="none" w:sz="0" w:space="0" w:color="auto"/>
          </w:divBdr>
          <w:divsChild>
            <w:div w:id="1356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16526">
      <w:bodyDiv w:val="1"/>
      <w:marLeft w:val="0"/>
      <w:marRight w:val="0"/>
      <w:marTop w:val="0"/>
      <w:marBottom w:val="0"/>
      <w:divBdr>
        <w:top w:val="none" w:sz="0" w:space="0" w:color="auto"/>
        <w:left w:val="none" w:sz="0" w:space="0" w:color="auto"/>
        <w:bottom w:val="none" w:sz="0" w:space="0" w:color="auto"/>
        <w:right w:val="none" w:sz="0" w:space="0" w:color="auto"/>
      </w:divBdr>
      <w:divsChild>
        <w:div w:id="1287930719">
          <w:marLeft w:val="0"/>
          <w:marRight w:val="0"/>
          <w:marTop w:val="0"/>
          <w:marBottom w:val="0"/>
          <w:divBdr>
            <w:top w:val="none" w:sz="0" w:space="0" w:color="auto"/>
            <w:left w:val="none" w:sz="0" w:space="0" w:color="auto"/>
            <w:bottom w:val="none" w:sz="0" w:space="0" w:color="auto"/>
            <w:right w:val="none" w:sz="0" w:space="0" w:color="auto"/>
          </w:divBdr>
          <w:divsChild>
            <w:div w:id="1775248378">
              <w:marLeft w:val="0"/>
              <w:marRight w:val="0"/>
              <w:marTop w:val="0"/>
              <w:marBottom w:val="0"/>
              <w:divBdr>
                <w:top w:val="none" w:sz="0" w:space="0" w:color="auto"/>
                <w:left w:val="none" w:sz="0" w:space="0" w:color="auto"/>
                <w:bottom w:val="none" w:sz="0" w:space="0" w:color="auto"/>
                <w:right w:val="none" w:sz="0" w:space="0" w:color="auto"/>
              </w:divBdr>
              <w:divsChild>
                <w:div w:id="1950312535">
                  <w:marLeft w:val="0"/>
                  <w:marRight w:val="0"/>
                  <w:marTop w:val="0"/>
                  <w:marBottom w:val="0"/>
                  <w:divBdr>
                    <w:top w:val="none" w:sz="0" w:space="0" w:color="auto"/>
                    <w:left w:val="none" w:sz="0" w:space="0" w:color="auto"/>
                    <w:bottom w:val="none" w:sz="0" w:space="0" w:color="auto"/>
                    <w:right w:val="none" w:sz="0" w:space="0" w:color="auto"/>
                  </w:divBdr>
                  <w:divsChild>
                    <w:div w:id="632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6989">
      <w:bodyDiv w:val="1"/>
      <w:marLeft w:val="0"/>
      <w:marRight w:val="0"/>
      <w:marTop w:val="0"/>
      <w:marBottom w:val="0"/>
      <w:divBdr>
        <w:top w:val="none" w:sz="0" w:space="0" w:color="auto"/>
        <w:left w:val="none" w:sz="0" w:space="0" w:color="auto"/>
        <w:bottom w:val="none" w:sz="0" w:space="0" w:color="auto"/>
        <w:right w:val="none" w:sz="0" w:space="0" w:color="auto"/>
      </w:divBdr>
      <w:divsChild>
        <w:div w:id="450133742">
          <w:marLeft w:val="0"/>
          <w:marRight w:val="0"/>
          <w:marTop w:val="0"/>
          <w:marBottom w:val="0"/>
          <w:divBdr>
            <w:top w:val="none" w:sz="0" w:space="0" w:color="auto"/>
            <w:left w:val="none" w:sz="0" w:space="0" w:color="auto"/>
            <w:bottom w:val="none" w:sz="0" w:space="0" w:color="auto"/>
            <w:right w:val="none" w:sz="0" w:space="0" w:color="auto"/>
          </w:divBdr>
          <w:divsChild>
            <w:div w:id="1212155084">
              <w:marLeft w:val="0"/>
              <w:marRight w:val="0"/>
              <w:marTop w:val="0"/>
              <w:marBottom w:val="0"/>
              <w:divBdr>
                <w:top w:val="none" w:sz="0" w:space="0" w:color="auto"/>
                <w:left w:val="none" w:sz="0" w:space="0" w:color="auto"/>
                <w:bottom w:val="none" w:sz="0" w:space="0" w:color="auto"/>
                <w:right w:val="none" w:sz="0" w:space="0" w:color="auto"/>
              </w:divBdr>
              <w:divsChild>
                <w:div w:id="1260676078">
                  <w:marLeft w:val="0"/>
                  <w:marRight w:val="0"/>
                  <w:marTop w:val="0"/>
                  <w:marBottom w:val="0"/>
                  <w:divBdr>
                    <w:top w:val="none" w:sz="0" w:space="0" w:color="auto"/>
                    <w:left w:val="none" w:sz="0" w:space="0" w:color="auto"/>
                    <w:bottom w:val="none" w:sz="0" w:space="0" w:color="auto"/>
                    <w:right w:val="none" w:sz="0" w:space="0" w:color="auto"/>
                  </w:divBdr>
                  <w:divsChild>
                    <w:div w:id="1962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79006">
      <w:bodyDiv w:val="1"/>
      <w:marLeft w:val="0"/>
      <w:marRight w:val="0"/>
      <w:marTop w:val="0"/>
      <w:marBottom w:val="0"/>
      <w:divBdr>
        <w:top w:val="none" w:sz="0" w:space="0" w:color="auto"/>
        <w:left w:val="none" w:sz="0" w:space="0" w:color="auto"/>
        <w:bottom w:val="none" w:sz="0" w:space="0" w:color="auto"/>
        <w:right w:val="none" w:sz="0" w:space="0" w:color="auto"/>
      </w:divBdr>
      <w:divsChild>
        <w:div w:id="103770255">
          <w:marLeft w:val="0"/>
          <w:marRight w:val="0"/>
          <w:marTop w:val="0"/>
          <w:marBottom w:val="0"/>
          <w:divBdr>
            <w:top w:val="none" w:sz="0" w:space="0" w:color="auto"/>
            <w:left w:val="none" w:sz="0" w:space="0" w:color="auto"/>
            <w:bottom w:val="none" w:sz="0" w:space="0" w:color="auto"/>
            <w:right w:val="none" w:sz="0" w:space="0" w:color="auto"/>
          </w:divBdr>
        </w:div>
        <w:div w:id="1358579107">
          <w:marLeft w:val="0"/>
          <w:marRight w:val="0"/>
          <w:marTop w:val="0"/>
          <w:marBottom w:val="0"/>
          <w:divBdr>
            <w:top w:val="none" w:sz="0" w:space="0" w:color="auto"/>
            <w:left w:val="none" w:sz="0" w:space="0" w:color="auto"/>
            <w:bottom w:val="none" w:sz="0" w:space="0" w:color="auto"/>
            <w:right w:val="none" w:sz="0" w:space="0" w:color="auto"/>
          </w:divBdr>
        </w:div>
        <w:div w:id="414018820">
          <w:marLeft w:val="0"/>
          <w:marRight w:val="0"/>
          <w:marTop w:val="0"/>
          <w:marBottom w:val="0"/>
          <w:divBdr>
            <w:top w:val="none" w:sz="0" w:space="0" w:color="auto"/>
            <w:left w:val="none" w:sz="0" w:space="0" w:color="auto"/>
            <w:bottom w:val="none" w:sz="0" w:space="0" w:color="auto"/>
            <w:right w:val="none" w:sz="0" w:space="0" w:color="auto"/>
          </w:divBdr>
        </w:div>
        <w:div w:id="1675641966">
          <w:marLeft w:val="0"/>
          <w:marRight w:val="0"/>
          <w:marTop w:val="0"/>
          <w:marBottom w:val="0"/>
          <w:divBdr>
            <w:top w:val="none" w:sz="0" w:space="0" w:color="auto"/>
            <w:left w:val="none" w:sz="0" w:space="0" w:color="auto"/>
            <w:bottom w:val="none" w:sz="0" w:space="0" w:color="auto"/>
            <w:right w:val="none" w:sz="0" w:space="0" w:color="auto"/>
          </w:divBdr>
        </w:div>
        <w:div w:id="1566330417">
          <w:marLeft w:val="0"/>
          <w:marRight w:val="0"/>
          <w:marTop w:val="0"/>
          <w:marBottom w:val="0"/>
          <w:divBdr>
            <w:top w:val="none" w:sz="0" w:space="0" w:color="auto"/>
            <w:left w:val="none" w:sz="0" w:space="0" w:color="auto"/>
            <w:bottom w:val="none" w:sz="0" w:space="0" w:color="auto"/>
            <w:right w:val="none" w:sz="0" w:space="0" w:color="auto"/>
          </w:divBdr>
        </w:div>
        <w:div w:id="1071538828">
          <w:marLeft w:val="0"/>
          <w:marRight w:val="0"/>
          <w:marTop w:val="0"/>
          <w:marBottom w:val="0"/>
          <w:divBdr>
            <w:top w:val="none" w:sz="0" w:space="0" w:color="auto"/>
            <w:left w:val="none" w:sz="0" w:space="0" w:color="auto"/>
            <w:bottom w:val="none" w:sz="0" w:space="0" w:color="auto"/>
            <w:right w:val="none" w:sz="0" w:space="0" w:color="auto"/>
          </w:divBdr>
        </w:div>
        <w:div w:id="1025322742">
          <w:marLeft w:val="0"/>
          <w:marRight w:val="0"/>
          <w:marTop w:val="0"/>
          <w:marBottom w:val="0"/>
          <w:divBdr>
            <w:top w:val="none" w:sz="0" w:space="0" w:color="auto"/>
            <w:left w:val="none" w:sz="0" w:space="0" w:color="auto"/>
            <w:bottom w:val="none" w:sz="0" w:space="0" w:color="auto"/>
            <w:right w:val="none" w:sz="0" w:space="0" w:color="auto"/>
          </w:divBdr>
        </w:div>
      </w:divsChild>
    </w:div>
    <w:div w:id="809588545">
      <w:bodyDiv w:val="1"/>
      <w:marLeft w:val="0"/>
      <w:marRight w:val="0"/>
      <w:marTop w:val="0"/>
      <w:marBottom w:val="0"/>
      <w:divBdr>
        <w:top w:val="none" w:sz="0" w:space="0" w:color="auto"/>
        <w:left w:val="none" w:sz="0" w:space="0" w:color="auto"/>
        <w:bottom w:val="none" w:sz="0" w:space="0" w:color="auto"/>
        <w:right w:val="none" w:sz="0" w:space="0" w:color="auto"/>
      </w:divBdr>
      <w:divsChild>
        <w:div w:id="1495418699">
          <w:marLeft w:val="0"/>
          <w:marRight w:val="0"/>
          <w:marTop w:val="0"/>
          <w:marBottom w:val="0"/>
          <w:divBdr>
            <w:top w:val="none" w:sz="0" w:space="0" w:color="auto"/>
            <w:left w:val="none" w:sz="0" w:space="0" w:color="auto"/>
            <w:bottom w:val="none" w:sz="0" w:space="0" w:color="auto"/>
            <w:right w:val="none" w:sz="0" w:space="0" w:color="auto"/>
          </w:divBdr>
          <w:divsChild>
            <w:div w:id="1152406653">
              <w:marLeft w:val="300"/>
              <w:marRight w:val="0"/>
              <w:marTop w:val="225"/>
              <w:marBottom w:val="225"/>
              <w:divBdr>
                <w:top w:val="none" w:sz="0" w:space="0" w:color="auto"/>
                <w:left w:val="none" w:sz="0" w:space="0" w:color="auto"/>
                <w:bottom w:val="none" w:sz="0" w:space="0" w:color="auto"/>
                <w:right w:val="none" w:sz="0" w:space="0" w:color="auto"/>
              </w:divBdr>
            </w:div>
            <w:div w:id="1313873187">
              <w:marLeft w:val="300"/>
              <w:marRight w:val="225"/>
              <w:marTop w:val="225"/>
              <w:marBottom w:val="0"/>
              <w:divBdr>
                <w:top w:val="none" w:sz="0" w:space="0" w:color="auto"/>
                <w:left w:val="none" w:sz="0" w:space="0" w:color="auto"/>
                <w:bottom w:val="none" w:sz="0" w:space="0" w:color="auto"/>
                <w:right w:val="none" w:sz="0" w:space="0" w:color="auto"/>
              </w:divBdr>
              <w:divsChild>
                <w:div w:id="439758329">
                  <w:marLeft w:val="0"/>
                  <w:marRight w:val="0"/>
                  <w:marTop w:val="0"/>
                  <w:marBottom w:val="0"/>
                  <w:divBdr>
                    <w:top w:val="none" w:sz="0" w:space="0" w:color="auto"/>
                    <w:left w:val="none" w:sz="0" w:space="0" w:color="auto"/>
                    <w:bottom w:val="none" w:sz="0" w:space="0" w:color="auto"/>
                    <w:right w:val="none" w:sz="0" w:space="0" w:color="auto"/>
                  </w:divBdr>
                  <w:divsChild>
                    <w:div w:id="1608662414">
                      <w:marLeft w:val="0"/>
                      <w:marRight w:val="0"/>
                      <w:marTop w:val="0"/>
                      <w:marBottom w:val="450"/>
                      <w:divBdr>
                        <w:top w:val="none" w:sz="0" w:space="0" w:color="auto"/>
                        <w:left w:val="none" w:sz="0" w:space="0" w:color="auto"/>
                        <w:bottom w:val="none" w:sz="0" w:space="0" w:color="auto"/>
                        <w:right w:val="none" w:sz="0" w:space="0" w:color="auto"/>
                      </w:divBdr>
                      <w:divsChild>
                        <w:div w:id="1366714384">
                          <w:marLeft w:val="0"/>
                          <w:marRight w:val="0"/>
                          <w:marTop w:val="0"/>
                          <w:marBottom w:val="0"/>
                          <w:divBdr>
                            <w:top w:val="none" w:sz="0" w:space="0" w:color="auto"/>
                            <w:left w:val="none" w:sz="0" w:space="0" w:color="auto"/>
                            <w:bottom w:val="none" w:sz="0" w:space="0" w:color="auto"/>
                            <w:right w:val="none" w:sz="0" w:space="0" w:color="auto"/>
                          </w:divBdr>
                          <w:divsChild>
                            <w:div w:id="614285902">
                              <w:marLeft w:val="0"/>
                              <w:marRight w:val="0"/>
                              <w:marTop w:val="0"/>
                              <w:marBottom w:val="0"/>
                              <w:divBdr>
                                <w:top w:val="none" w:sz="0" w:space="0" w:color="auto"/>
                                <w:left w:val="none" w:sz="0" w:space="0" w:color="auto"/>
                                <w:bottom w:val="none" w:sz="0" w:space="0" w:color="auto"/>
                                <w:right w:val="none" w:sz="0" w:space="0" w:color="auto"/>
                              </w:divBdr>
                            </w:div>
                          </w:divsChild>
                        </w:div>
                        <w:div w:id="19293844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580740">
                  <w:marLeft w:val="0"/>
                  <w:marRight w:val="0"/>
                  <w:marTop w:val="0"/>
                  <w:marBottom w:val="0"/>
                  <w:divBdr>
                    <w:top w:val="none" w:sz="0" w:space="0" w:color="auto"/>
                    <w:left w:val="none" w:sz="0" w:space="0" w:color="auto"/>
                    <w:bottom w:val="none" w:sz="0" w:space="0" w:color="auto"/>
                    <w:right w:val="none" w:sz="0" w:space="0" w:color="auto"/>
                  </w:divBdr>
                  <w:divsChild>
                    <w:div w:id="758016676">
                      <w:marLeft w:val="0"/>
                      <w:marRight w:val="0"/>
                      <w:marTop w:val="0"/>
                      <w:marBottom w:val="450"/>
                      <w:divBdr>
                        <w:top w:val="none" w:sz="0" w:space="0" w:color="auto"/>
                        <w:left w:val="none" w:sz="0" w:space="0" w:color="auto"/>
                        <w:bottom w:val="none" w:sz="0" w:space="0" w:color="auto"/>
                        <w:right w:val="none" w:sz="0" w:space="0" w:color="auto"/>
                      </w:divBdr>
                      <w:divsChild>
                        <w:div w:id="812526716">
                          <w:marLeft w:val="0"/>
                          <w:marRight w:val="0"/>
                          <w:marTop w:val="0"/>
                          <w:marBottom w:val="0"/>
                          <w:divBdr>
                            <w:top w:val="none" w:sz="0" w:space="0" w:color="auto"/>
                            <w:left w:val="none" w:sz="0" w:space="0" w:color="auto"/>
                            <w:bottom w:val="none" w:sz="0" w:space="0" w:color="auto"/>
                            <w:right w:val="none" w:sz="0" w:space="0" w:color="auto"/>
                          </w:divBdr>
                          <w:divsChild>
                            <w:div w:id="128986535">
                              <w:marLeft w:val="0"/>
                              <w:marRight w:val="60"/>
                              <w:marTop w:val="0"/>
                              <w:marBottom w:val="0"/>
                              <w:divBdr>
                                <w:top w:val="none" w:sz="0" w:space="0" w:color="auto"/>
                                <w:left w:val="none" w:sz="0" w:space="0" w:color="auto"/>
                                <w:bottom w:val="none" w:sz="0" w:space="0" w:color="auto"/>
                                <w:right w:val="none" w:sz="0" w:space="0" w:color="auto"/>
                              </w:divBdr>
                            </w:div>
                            <w:div w:id="1654487444">
                              <w:marLeft w:val="0"/>
                              <w:marRight w:val="60"/>
                              <w:marTop w:val="0"/>
                              <w:marBottom w:val="0"/>
                              <w:divBdr>
                                <w:top w:val="none" w:sz="0" w:space="0" w:color="auto"/>
                                <w:left w:val="none" w:sz="0" w:space="0" w:color="auto"/>
                                <w:bottom w:val="none" w:sz="0" w:space="0" w:color="auto"/>
                                <w:right w:val="none" w:sz="0" w:space="0" w:color="auto"/>
                              </w:divBdr>
                            </w:div>
                            <w:div w:id="1740400019">
                              <w:marLeft w:val="0"/>
                              <w:marRight w:val="60"/>
                              <w:marTop w:val="0"/>
                              <w:marBottom w:val="0"/>
                              <w:divBdr>
                                <w:top w:val="none" w:sz="0" w:space="0" w:color="auto"/>
                                <w:left w:val="none" w:sz="0" w:space="0" w:color="auto"/>
                                <w:bottom w:val="none" w:sz="0" w:space="0" w:color="auto"/>
                                <w:right w:val="none" w:sz="0" w:space="0" w:color="auto"/>
                              </w:divBdr>
                            </w:div>
                          </w:divsChild>
                        </w:div>
                        <w:div w:id="1646927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4784181">
                  <w:marLeft w:val="0"/>
                  <w:marRight w:val="0"/>
                  <w:marTop w:val="0"/>
                  <w:marBottom w:val="0"/>
                  <w:divBdr>
                    <w:top w:val="none" w:sz="0" w:space="0" w:color="auto"/>
                    <w:left w:val="none" w:sz="0" w:space="0" w:color="auto"/>
                    <w:bottom w:val="none" w:sz="0" w:space="0" w:color="auto"/>
                    <w:right w:val="none" w:sz="0" w:space="0" w:color="auto"/>
                  </w:divBdr>
                  <w:divsChild>
                    <w:div w:id="1767535333">
                      <w:marLeft w:val="0"/>
                      <w:marRight w:val="0"/>
                      <w:marTop w:val="0"/>
                      <w:marBottom w:val="450"/>
                      <w:divBdr>
                        <w:top w:val="none" w:sz="0" w:space="0" w:color="auto"/>
                        <w:left w:val="none" w:sz="0" w:space="0" w:color="auto"/>
                        <w:bottom w:val="none" w:sz="0" w:space="0" w:color="auto"/>
                        <w:right w:val="none" w:sz="0" w:space="0" w:color="auto"/>
                      </w:divBdr>
                      <w:divsChild>
                        <w:div w:id="606154329">
                          <w:marLeft w:val="0"/>
                          <w:marRight w:val="0"/>
                          <w:marTop w:val="0"/>
                          <w:marBottom w:val="75"/>
                          <w:divBdr>
                            <w:top w:val="none" w:sz="0" w:space="0" w:color="auto"/>
                            <w:left w:val="none" w:sz="0" w:space="0" w:color="auto"/>
                            <w:bottom w:val="none" w:sz="0" w:space="0" w:color="auto"/>
                            <w:right w:val="none" w:sz="0" w:space="0" w:color="auto"/>
                          </w:divBdr>
                        </w:div>
                        <w:div w:id="1106149194">
                          <w:marLeft w:val="0"/>
                          <w:marRight w:val="0"/>
                          <w:marTop w:val="0"/>
                          <w:marBottom w:val="0"/>
                          <w:divBdr>
                            <w:top w:val="none" w:sz="0" w:space="0" w:color="auto"/>
                            <w:left w:val="none" w:sz="0" w:space="0" w:color="auto"/>
                            <w:bottom w:val="none" w:sz="0" w:space="0" w:color="auto"/>
                            <w:right w:val="none" w:sz="0" w:space="0" w:color="auto"/>
                          </w:divBdr>
                          <w:divsChild>
                            <w:div w:id="261381157">
                              <w:marLeft w:val="0"/>
                              <w:marRight w:val="60"/>
                              <w:marTop w:val="0"/>
                              <w:marBottom w:val="0"/>
                              <w:divBdr>
                                <w:top w:val="none" w:sz="0" w:space="0" w:color="auto"/>
                                <w:left w:val="none" w:sz="0" w:space="0" w:color="auto"/>
                                <w:bottom w:val="none" w:sz="0" w:space="0" w:color="auto"/>
                                <w:right w:val="none" w:sz="0" w:space="0" w:color="auto"/>
                              </w:divBdr>
                            </w:div>
                            <w:div w:id="389960021">
                              <w:marLeft w:val="0"/>
                              <w:marRight w:val="60"/>
                              <w:marTop w:val="0"/>
                              <w:marBottom w:val="0"/>
                              <w:divBdr>
                                <w:top w:val="none" w:sz="0" w:space="0" w:color="auto"/>
                                <w:left w:val="none" w:sz="0" w:space="0" w:color="auto"/>
                                <w:bottom w:val="none" w:sz="0" w:space="0" w:color="auto"/>
                                <w:right w:val="none" w:sz="0" w:space="0" w:color="auto"/>
                              </w:divBdr>
                            </w:div>
                            <w:div w:id="1509444329">
                              <w:marLeft w:val="0"/>
                              <w:marRight w:val="60"/>
                              <w:marTop w:val="0"/>
                              <w:marBottom w:val="0"/>
                              <w:divBdr>
                                <w:top w:val="none" w:sz="0" w:space="0" w:color="auto"/>
                                <w:left w:val="none" w:sz="0" w:space="0" w:color="auto"/>
                                <w:bottom w:val="none" w:sz="0" w:space="0" w:color="auto"/>
                                <w:right w:val="none" w:sz="0" w:space="0" w:color="auto"/>
                              </w:divBdr>
                            </w:div>
                            <w:div w:id="2022320294">
                              <w:marLeft w:val="0"/>
                              <w:marRight w:val="60"/>
                              <w:marTop w:val="0"/>
                              <w:marBottom w:val="0"/>
                              <w:divBdr>
                                <w:top w:val="none" w:sz="0" w:space="0" w:color="auto"/>
                                <w:left w:val="none" w:sz="0" w:space="0" w:color="auto"/>
                                <w:bottom w:val="none" w:sz="0" w:space="0" w:color="auto"/>
                                <w:right w:val="none" w:sz="0" w:space="0" w:color="auto"/>
                              </w:divBdr>
                            </w:div>
                            <w:div w:id="20344542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75921496">
                  <w:marLeft w:val="0"/>
                  <w:marRight w:val="0"/>
                  <w:marTop w:val="0"/>
                  <w:marBottom w:val="0"/>
                  <w:divBdr>
                    <w:top w:val="none" w:sz="0" w:space="0" w:color="auto"/>
                    <w:left w:val="none" w:sz="0" w:space="0" w:color="auto"/>
                    <w:bottom w:val="none" w:sz="0" w:space="0" w:color="auto"/>
                    <w:right w:val="none" w:sz="0" w:space="0" w:color="auto"/>
                  </w:divBdr>
                  <w:divsChild>
                    <w:div w:id="271207222">
                      <w:marLeft w:val="0"/>
                      <w:marRight w:val="0"/>
                      <w:marTop w:val="0"/>
                      <w:marBottom w:val="450"/>
                      <w:divBdr>
                        <w:top w:val="none" w:sz="0" w:space="0" w:color="auto"/>
                        <w:left w:val="none" w:sz="0" w:space="0" w:color="auto"/>
                        <w:bottom w:val="none" w:sz="0" w:space="0" w:color="auto"/>
                        <w:right w:val="none" w:sz="0" w:space="0" w:color="auto"/>
                      </w:divBdr>
                      <w:divsChild>
                        <w:div w:id="325936452">
                          <w:marLeft w:val="0"/>
                          <w:marRight w:val="0"/>
                          <w:marTop w:val="0"/>
                          <w:marBottom w:val="0"/>
                          <w:divBdr>
                            <w:top w:val="none" w:sz="0" w:space="0" w:color="auto"/>
                            <w:left w:val="none" w:sz="0" w:space="0" w:color="auto"/>
                            <w:bottom w:val="none" w:sz="0" w:space="0" w:color="auto"/>
                            <w:right w:val="none" w:sz="0" w:space="0" w:color="auto"/>
                          </w:divBdr>
                          <w:divsChild>
                            <w:div w:id="232010659">
                              <w:marLeft w:val="0"/>
                              <w:marRight w:val="60"/>
                              <w:marTop w:val="0"/>
                              <w:marBottom w:val="0"/>
                              <w:divBdr>
                                <w:top w:val="none" w:sz="0" w:space="0" w:color="auto"/>
                                <w:left w:val="none" w:sz="0" w:space="0" w:color="auto"/>
                                <w:bottom w:val="none" w:sz="0" w:space="0" w:color="auto"/>
                                <w:right w:val="none" w:sz="0" w:space="0" w:color="auto"/>
                              </w:divBdr>
                            </w:div>
                            <w:div w:id="445589212">
                              <w:marLeft w:val="0"/>
                              <w:marRight w:val="60"/>
                              <w:marTop w:val="0"/>
                              <w:marBottom w:val="0"/>
                              <w:divBdr>
                                <w:top w:val="none" w:sz="0" w:space="0" w:color="auto"/>
                                <w:left w:val="none" w:sz="0" w:space="0" w:color="auto"/>
                                <w:bottom w:val="none" w:sz="0" w:space="0" w:color="auto"/>
                                <w:right w:val="none" w:sz="0" w:space="0" w:color="auto"/>
                              </w:divBdr>
                            </w:div>
                            <w:div w:id="928199600">
                              <w:marLeft w:val="0"/>
                              <w:marRight w:val="60"/>
                              <w:marTop w:val="0"/>
                              <w:marBottom w:val="0"/>
                              <w:divBdr>
                                <w:top w:val="none" w:sz="0" w:space="0" w:color="auto"/>
                                <w:left w:val="none" w:sz="0" w:space="0" w:color="auto"/>
                                <w:bottom w:val="none" w:sz="0" w:space="0" w:color="auto"/>
                                <w:right w:val="none" w:sz="0" w:space="0" w:color="auto"/>
                              </w:divBdr>
                            </w:div>
                            <w:div w:id="1250851375">
                              <w:marLeft w:val="0"/>
                              <w:marRight w:val="60"/>
                              <w:marTop w:val="0"/>
                              <w:marBottom w:val="0"/>
                              <w:divBdr>
                                <w:top w:val="none" w:sz="0" w:space="0" w:color="auto"/>
                                <w:left w:val="none" w:sz="0" w:space="0" w:color="auto"/>
                                <w:bottom w:val="none" w:sz="0" w:space="0" w:color="auto"/>
                                <w:right w:val="none" w:sz="0" w:space="0" w:color="auto"/>
                              </w:divBdr>
                            </w:div>
                            <w:div w:id="2025790347">
                              <w:marLeft w:val="0"/>
                              <w:marRight w:val="60"/>
                              <w:marTop w:val="0"/>
                              <w:marBottom w:val="0"/>
                              <w:divBdr>
                                <w:top w:val="none" w:sz="0" w:space="0" w:color="auto"/>
                                <w:left w:val="none" w:sz="0" w:space="0" w:color="auto"/>
                                <w:bottom w:val="none" w:sz="0" w:space="0" w:color="auto"/>
                                <w:right w:val="none" w:sz="0" w:space="0" w:color="auto"/>
                              </w:divBdr>
                            </w:div>
                          </w:divsChild>
                        </w:div>
                        <w:div w:id="1076510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99985">
      <w:bodyDiv w:val="1"/>
      <w:marLeft w:val="0"/>
      <w:marRight w:val="0"/>
      <w:marTop w:val="0"/>
      <w:marBottom w:val="0"/>
      <w:divBdr>
        <w:top w:val="none" w:sz="0" w:space="0" w:color="auto"/>
        <w:left w:val="none" w:sz="0" w:space="0" w:color="auto"/>
        <w:bottom w:val="none" w:sz="0" w:space="0" w:color="auto"/>
        <w:right w:val="none" w:sz="0" w:space="0" w:color="auto"/>
      </w:divBdr>
    </w:div>
    <w:div w:id="835924487">
      <w:bodyDiv w:val="1"/>
      <w:marLeft w:val="0"/>
      <w:marRight w:val="0"/>
      <w:marTop w:val="0"/>
      <w:marBottom w:val="0"/>
      <w:divBdr>
        <w:top w:val="none" w:sz="0" w:space="0" w:color="auto"/>
        <w:left w:val="none" w:sz="0" w:space="0" w:color="auto"/>
        <w:bottom w:val="none" w:sz="0" w:space="0" w:color="auto"/>
        <w:right w:val="none" w:sz="0" w:space="0" w:color="auto"/>
      </w:divBdr>
      <w:divsChild>
        <w:div w:id="873272923">
          <w:marLeft w:val="0"/>
          <w:marRight w:val="0"/>
          <w:marTop w:val="0"/>
          <w:marBottom w:val="0"/>
          <w:divBdr>
            <w:top w:val="none" w:sz="0" w:space="0" w:color="auto"/>
            <w:left w:val="none" w:sz="0" w:space="0" w:color="auto"/>
            <w:bottom w:val="none" w:sz="0" w:space="0" w:color="auto"/>
            <w:right w:val="none" w:sz="0" w:space="0" w:color="auto"/>
          </w:divBdr>
          <w:divsChild>
            <w:div w:id="587229903">
              <w:marLeft w:val="0"/>
              <w:marRight w:val="0"/>
              <w:marTop w:val="0"/>
              <w:marBottom w:val="0"/>
              <w:divBdr>
                <w:top w:val="none" w:sz="0" w:space="0" w:color="auto"/>
                <w:left w:val="none" w:sz="0" w:space="0" w:color="auto"/>
                <w:bottom w:val="none" w:sz="0" w:space="0" w:color="auto"/>
                <w:right w:val="none" w:sz="0" w:space="0" w:color="auto"/>
              </w:divBdr>
              <w:divsChild>
                <w:div w:id="14975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3155">
      <w:bodyDiv w:val="1"/>
      <w:marLeft w:val="0"/>
      <w:marRight w:val="0"/>
      <w:marTop w:val="0"/>
      <w:marBottom w:val="0"/>
      <w:divBdr>
        <w:top w:val="none" w:sz="0" w:space="0" w:color="auto"/>
        <w:left w:val="none" w:sz="0" w:space="0" w:color="auto"/>
        <w:bottom w:val="none" w:sz="0" w:space="0" w:color="auto"/>
        <w:right w:val="none" w:sz="0" w:space="0" w:color="auto"/>
      </w:divBdr>
      <w:divsChild>
        <w:div w:id="1057051715">
          <w:marLeft w:val="105"/>
          <w:marRight w:val="105"/>
          <w:marTop w:val="0"/>
          <w:marBottom w:val="0"/>
          <w:divBdr>
            <w:top w:val="none" w:sz="0" w:space="0" w:color="auto"/>
            <w:left w:val="none" w:sz="0" w:space="0" w:color="auto"/>
            <w:bottom w:val="none" w:sz="0" w:space="0" w:color="auto"/>
            <w:right w:val="none" w:sz="0" w:space="0" w:color="auto"/>
          </w:divBdr>
          <w:divsChild>
            <w:div w:id="19449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412">
      <w:bodyDiv w:val="1"/>
      <w:marLeft w:val="0"/>
      <w:marRight w:val="0"/>
      <w:marTop w:val="0"/>
      <w:marBottom w:val="0"/>
      <w:divBdr>
        <w:top w:val="none" w:sz="0" w:space="0" w:color="auto"/>
        <w:left w:val="none" w:sz="0" w:space="0" w:color="auto"/>
        <w:bottom w:val="none" w:sz="0" w:space="0" w:color="auto"/>
        <w:right w:val="none" w:sz="0" w:space="0" w:color="auto"/>
      </w:divBdr>
      <w:divsChild>
        <w:div w:id="1300644703">
          <w:marLeft w:val="0"/>
          <w:marRight w:val="0"/>
          <w:marTop w:val="0"/>
          <w:marBottom w:val="0"/>
          <w:divBdr>
            <w:top w:val="none" w:sz="0" w:space="0" w:color="auto"/>
            <w:left w:val="none" w:sz="0" w:space="0" w:color="auto"/>
            <w:bottom w:val="none" w:sz="0" w:space="0" w:color="auto"/>
            <w:right w:val="none" w:sz="0" w:space="0" w:color="auto"/>
          </w:divBdr>
          <w:divsChild>
            <w:div w:id="979724554">
              <w:marLeft w:val="0"/>
              <w:marRight w:val="0"/>
              <w:marTop w:val="0"/>
              <w:marBottom w:val="0"/>
              <w:divBdr>
                <w:top w:val="none" w:sz="0" w:space="0" w:color="auto"/>
                <w:left w:val="none" w:sz="0" w:space="0" w:color="auto"/>
                <w:bottom w:val="none" w:sz="0" w:space="0" w:color="auto"/>
                <w:right w:val="none" w:sz="0" w:space="0" w:color="auto"/>
              </w:divBdr>
              <w:divsChild>
                <w:div w:id="16586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8484">
      <w:bodyDiv w:val="1"/>
      <w:marLeft w:val="0"/>
      <w:marRight w:val="0"/>
      <w:marTop w:val="0"/>
      <w:marBottom w:val="0"/>
      <w:divBdr>
        <w:top w:val="none" w:sz="0" w:space="0" w:color="auto"/>
        <w:left w:val="none" w:sz="0" w:space="0" w:color="auto"/>
        <w:bottom w:val="none" w:sz="0" w:space="0" w:color="auto"/>
        <w:right w:val="none" w:sz="0" w:space="0" w:color="auto"/>
      </w:divBdr>
      <w:divsChild>
        <w:div w:id="805052456">
          <w:marLeft w:val="0"/>
          <w:marRight w:val="0"/>
          <w:marTop w:val="0"/>
          <w:marBottom w:val="0"/>
          <w:divBdr>
            <w:top w:val="none" w:sz="0" w:space="0" w:color="auto"/>
            <w:left w:val="none" w:sz="0" w:space="0" w:color="auto"/>
            <w:bottom w:val="none" w:sz="0" w:space="0" w:color="auto"/>
            <w:right w:val="none" w:sz="0" w:space="0" w:color="auto"/>
          </w:divBdr>
        </w:div>
        <w:div w:id="784429169">
          <w:marLeft w:val="0"/>
          <w:marRight w:val="0"/>
          <w:marTop w:val="0"/>
          <w:marBottom w:val="0"/>
          <w:divBdr>
            <w:top w:val="none" w:sz="0" w:space="0" w:color="auto"/>
            <w:left w:val="none" w:sz="0" w:space="0" w:color="auto"/>
            <w:bottom w:val="none" w:sz="0" w:space="0" w:color="auto"/>
            <w:right w:val="none" w:sz="0" w:space="0" w:color="auto"/>
          </w:divBdr>
        </w:div>
        <w:div w:id="1145200325">
          <w:marLeft w:val="0"/>
          <w:marRight w:val="0"/>
          <w:marTop w:val="0"/>
          <w:marBottom w:val="0"/>
          <w:divBdr>
            <w:top w:val="none" w:sz="0" w:space="0" w:color="auto"/>
            <w:left w:val="none" w:sz="0" w:space="0" w:color="auto"/>
            <w:bottom w:val="none" w:sz="0" w:space="0" w:color="auto"/>
            <w:right w:val="none" w:sz="0" w:space="0" w:color="auto"/>
          </w:divBdr>
        </w:div>
        <w:div w:id="1382481942">
          <w:marLeft w:val="0"/>
          <w:marRight w:val="0"/>
          <w:marTop w:val="0"/>
          <w:marBottom w:val="0"/>
          <w:divBdr>
            <w:top w:val="none" w:sz="0" w:space="0" w:color="auto"/>
            <w:left w:val="none" w:sz="0" w:space="0" w:color="auto"/>
            <w:bottom w:val="none" w:sz="0" w:space="0" w:color="auto"/>
            <w:right w:val="none" w:sz="0" w:space="0" w:color="auto"/>
          </w:divBdr>
        </w:div>
        <w:div w:id="1534150150">
          <w:marLeft w:val="0"/>
          <w:marRight w:val="0"/>
          <w:marTop w:val="0"/>
          <w:marBottom w:val="0"/>
          <w:divBdr>
            <w:top w:val="none" w:sz="0" w:space="0" w:color="auto"/>
            <w:left w:val="none" w:sz="0" w:space="0" w:color="auto"/>
            <w:bottom w:val="none" w:sz="0" w:space="0" w:color="auto"/>
            <w:right w:val="none" w:sz="0" w:space="0" w:color="auto"/>
          </w:divBdr>
        </w:div>
        <w:div w:id="1816483951">
          <w:marLeft w:val="0"/>
          <w:marRight w:val="0"/>
          <w:marTop w:val="0"/>
          <w:marBottom w:val="0"/>
          <w:divBdr>
            <w:top w:val="none" w:sz="0" w:space="0" w:color="auto"/>
            <w:left w:val="none" w:sz="0" w:space="0" w:color="auto"/>
            <w:bottom w:val="none" w:sz="0" w:space="0" w:color="auto"/>
            <w:right w:val="none" w:sz="0" w:space="0" w:color="auto"/>
          </w:divBdr>
        </w:div>
        <w:div w:id="984549838">
          <w:marLeft w:val="0"/>
          <w:marRight w:val="0"/>
          <w:marTop w:val="0"/>
          <w:marBottom w:val="0"/>
          <w:divBdr>
            <w:top w:val="none" w:sz="0" w:space="0" w:color="auto"/>
            <w:left w:val="none" w:sz="0" w:space="0" w:color="auto"/>
            <w:bottom w:val="none" w:sz="0" w:space="0" w:color="auto"/>
            <w:right w:val="none" w:sz="0" w:space="0" w:color="auto"/>
          </w:divBdr>
        </w:div>
        <w:div w:id="509611912">
          <w:marLeft w:val="0"/>
          <w:marRight w:val="0"/>
          <w:marTop w:val="0"/>
          <w:marBottom w:val="0"/>
          <w:divBdr>
            <w:top w:val="none" w:sz="0" w:space="0" w:color="auto"/>
            <w:left w:val="none" w:sz="0" w:space="0" w:color="auto"/>
            <w:bottom w:val="none" w:sz="0" w:space="0" w:color="auto"/>
            <w:right w:val="none" w:sz="0" w:space="0" w:color="auto"/>
          </w:divBdr>
        </w:div>
        <w:div w:id="1618947674">
          <w:marLeft w:val="0"/>
          <w:marRight w:val="0"/>
          <w:marTop w:val="0"/>
          <w:marBottom w:val="0"/>
          <w:divBdr>
            <w:top w:val="none" w:sz="0" w:space="0" w:color="auto"/>
            <w:left w:val="none" w:sz="0" w:space="0" w:color="auto"/>
            <w:bottom w:val="none" w:sz="0" w:space="0" w:color="auto"/>
            <w:right w:val="none" w:sz="0" w:space="0" w:color="auto"/>
          </w:divBdr>
        </w:div>
        <w:div w:id="971597342">
          <w:marLeft w:val="0"/>
          <w:marRight w:val="0"/>
          <w:marTop w:val="0"/>
          <w:marBottom w:val="0"/>
          <w:divBdr>
            <w:top w:val="none" w:sz="0" w:space="0" w:color="auto"/>
            <w:left w:val="none" w:sz="0" w:space="0" w:color="auto"/>
            <w:bottom w:val="none" w:sz="0" w:space="0" w:color="auto"/>
            <w:right w:val="none" w:sz="0" w:space="0" w:color="auto"/>
          </w:divBdr>
        </w:div>
      </w:divsChild>
    </w:div>
    <w:div w:id="841893580">
      <w:bodyDiv w:val="1"/>
      <w:marLeft w:val="0"/>
      <w:marRight w:val="0"/>
      <w:marTop w:val="0"/>
      <w:marBottom w:val="0"/>
      <w:divBdr>
        <w:top w:val="none" w:sz="0" w:space="0" w:color="auto"/>
        <w:left w:val="none" w:sz="0" w:space="0" w:color="auto"/>
        <w:bottom w:val="none" w:sz="0" w:space="0" w:color="auto"/>
        <w:right w:val="none" w:sz="0" w:space="0" w:color="auto"/>
      </w:divBdr>
      <w:divsChild>
        <w:div w:id="1487282546">
          <w:marLeft w:val="0"/>
          <w:marRight w:val="0"/>
          <w:marTop w:val="0"/>
          <w:marBottom w:val="0"/>
          <w:divBdr>
            <w:top w:val="none" w:sz="0" w:space="0" w:color="auto"/>
            <w:left w:val="none" w:sz="0" w:space="0" w:color="auto"/>
            <w:bottom w:val="none" w:sz="0" w:space="0" w:color="auto"/>
            <w:right w:val="none" w:sz="0" w:space="0" w:color="auto"/>
          </w:divBdr>
          <w:divsChild>
            <w:div w:id="1561861938">
              <w:marLeft w:val="0"/>
              <w:marRight w:val="0"/>
              <w:marTop w:val="0"/>
              <w:marBottom w:val="0"/>
              <w:divBdr>
                <w:top w:val="none" w:sz="0" w:space="0" w:color="auto"/>
                <w:left w:val="none" w:sz="0" w:space="0" w:color="auto"/>
                <w:bottom w:val="none" w:sz="0" w:space="0" w:color="auto"/>
                <w:right w:val="none" w:sz="0" w:space="0" w:color="auto"/>
              </w:divBdr>
              <w:divsChild>
                <w:div w:id="1851335785">
                  <w:marLeft w:val="0"/>
                  <w:marRight w:val="0"/>
                  <w:marTop w:val="0"/>
                  <w:marBottom w:val="0"/>
                  <w:divBdr>
                    <w:top w:val="none" w:sz="0" w:space="0" w:color="auto"/>
                    <w:left w:val="none" w:sz="0" w:space="0" w:color="auto"/>
                    <w:bottom w:val="none" w:sz="0" w:space="0" w:color="auto"/>
                    <w:right w:val="none" w:sz="0" w:space="0" w:color="auto"/>
                  </w:divBdr>
                  <w:divsChild>
                    <w:div w:id="1901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2103">
      <w:bodyDiv w:val="1"/>
      <w:marLeft w:val="0"/>
      <w:marRight w:val="0"/>
      <w:marTop w:val="0"/>
      <w:marBottom w:val="0"/>
      <w:divBdr>
        <w:top w:val="none" w:sz="0" w:space="0" w:color="auto"/>
        <w:left w:val="none" w:sz="0" w:space="0" w:color="auto"/>
        <w:bottom w:val="none" w:sz="0" w:space="0" w:color="auto"/>
        <w:right w:val="none" w:sz="0" w:space="0" w:color="auto"/>
      </w:divBdr>
      <w:divsChild>
        <w:div w:id="127863560">
          <w:marLeft w:val="0"/>
          <w:marRight w:val="0"/>
          <w:marTop w:val="0"/>
          <w:marBottom w:val="0"/>
          <w:divBdr>
            <w:top w:val="none" w:sz="0" w:space="0" w:color="auto"/>
            <w:left w:val="none" w:sz="0" w:space="0" w:color="auto"/>
            <w:bottom w:val="none" w:sz="0" w:space="0" w:color="auto"/>
            <w:right w:val="none" w:sz="0" w:space="0" w:color="auto"/>
          </w:divBdr>
          <w:divsChild>
            <w:div w:id="44256205">
              <w:marLeft w:val="0"/>
              <w:marRight w:val="0"/>
              <w:marTop w:val="0"/>
              <w:marBottom w:val="0"/>
              <w:divBdr>
                <w:top w:val="none" w:sz="0" w:space="0" w:color="auto"/>
                <w:left w:val="none" w:sz="0" w:space="0" w:color="auto"/>
                <w:bottom w:val="none" w:sz="0" w:space="0" w:color="auto"/>
                <w:right w:val="none" w:sz="0" w:space="0" w:color="auto"/>
              </w:divBdr>
              <w:divsChild>
                <w:div w:id="795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4068">
      <w:bodyDiv w:val="1"/>
      <w:marLeft w:val="0"/>
      <w:marRight w:val="0"/>
      <w:marTop w:val="0"/>
      <w:marBottom w:val="0"/>
      <w:divBdr>
        <w:top w:val="none" w:sz="0" w:space="0" w:color="auto"/>
        <w:left w:val="none" w:sz="0" w:space="0" w:color="auto"/>
        <w:bottom w:val="none" w:sz="0" w:space="0" w:color="auto"/>
        <w:right w:val="none" w:sz="0" w:space="0" w:color="auto"/>
      </w:divBdr>
    </w:div>
    <w:div w:id="866721255">
      <w:bodyDiv w:val="1"/>
      <w:marLeft w:val="0"/>
      <w:marRight w:val="0"/>
      <w:marTop w:val="0"/>
      <w:marBottom w:val="0"/>
      <w:divBdr>
        <w:top w:val="none" w:sz="0" w:space="0" w:color="auto"/>
        <w:left w:val="none" w:sz="0" w:space="0" w:color="auto"/>
        <w:bottom w:val="none" w:sz="0" w:space="0" w:color="auto"/>
        <w:right w:val="none" w:sz="0" w:space="0" w:color="auto"/>
      </w:divBdr>
      <w:divsChild>
        <w:div w:id="399599087">
          <w:marLeft w:val="0"/>
          <w:marRight w:val="0"/>
          <w:marTop w:val="0"/>
          <w:marBottom w:val="0"/>
          <w:divBdr>
            <w:top w:val="none" w:sz="0" w:space="0" w:color="auto"/>
            <w:left w:val="none" w:sz="0" w:space="0" w:color="auto"/>
            <w:bottom w:val="none" w:sz="0" w:space="0" w:color="auto"/>
            <w:right w:val="none" w:sz="0" w:space="0" w:color="auto"/>
          </w:divBdr>
          <w:divsChild>
            <w:div w:id="305815125">
              <w:marLeft w:val="0"/>
              <w:marRight w:val="0"/>
              <w:marTop w:val="0"/>
              <w:marBottom w:val="0"/>
              <w:divBdr>
                <w:top w:val="none" w:sz="0" w:space="0" w:color="auto"/>
                <w:left w:val="none" w:sz="0" w:space="0" w:color="auto"/>
                <w:bottom w:val="none" w:sz="0" w:space="0" w:color="auto"/>
                <w:right w:val="none" w:sz="0" w:space="0" w:color="auto"/>
              </w:divBdr>
              <w:divsChild>
                <w:div w:id="11403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089">
      <w:bodyDiv w:val="1"/>
      <w:marLeft w:val="0"/>
      <w:marRight w:val="0"/>
      <w:marTop w:val="0"/>
      <w:marBottom w:val="0"/>
      <w:divBdr>
        <w:top w:val="none" w:sz="0" w:space="0" w:color="auto"/>
        <w:left w:val="none" w:sz="0" w:space="0" w:color="auto"/>
        <w:bottom w:val="none" w:sz="0" w:space="0" w:color="auto"/>
        <w:right w:val="none" w:sz="0" w:space="0" w:color="auto"/>
      </w:divBdr>
      <w:divsChild>
        <w:div w:id="1709797425">
          <w:marLeft w:val="0"/>
          <w:marRight w:val="0"/>
          <w:marTop w:val="0"/>
          <w:marBottom w:val="0"/>
          <w:divBdr>
            <w:top w:val="none" w:sz="0" w:space="0" w:color="auto"/>
            <w:left w:val="none" w:sz="0" w:space="0" w:color="auto"/>
            <w:bottom w:val="none" w:sz="0" w:space="0" w:color="auto"/>
            <w:right w:val="none" w:sz="0" w:space="0" w:color="auto"/>
          </w:divBdr>
          <w:divsChild>
            <w:div w:id="1259216757">
              <w:marLeft w:val="0"/>
              <w:marRight w:val="0"/>
              <w:marTop w:val="0"/>
              <w:marBottom w:val="0"/>
              <w:divBdr>
                <w:top w:val="none" w:sz="0" w:space="0" w:color="auto"/>
                <w:left w:val="none" w:sz="0" w:space="0" w:color="auto"/>
                <w:bottom w:val="none" w:sz="0" w:space="0" w:color="auto"/>
                <w:right w:val="none" w:sz="0" w:space="0" w:color="auto"/>
              </w:divBdr>
              <w:divsChild>
                <w:div w:id="228198549">
                  <w:marLeft w:val="0"/>
                  <w:marRight w:val="0"/>
                  <w:marTop w:val="0"/>
                  <w:marBottom w:val="0"/>
                  <w:divBdr>
                    <w:top w:val="none" w:sz="0" w:space="0" w:color="auto"/>
                    <w:left w:val="none" w:sz="0" w:space="0" w:color="auto"/>
                    <w:bottom w:val="none" w:sz="0" w:space="0" w:color="auto"/>
                    <w:right w:val="none" w:sz="0" w:space="0" w:color="auto"/>
                  </w:divBdr>
                  <w:divsChild>
                    <w:div w:id="14554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3397">
      <w:bodyDiv w:val="1"/>
      <w:marLeft w:val="0"/>
      <w:marRight w:val="0"/>
      <w:marTop w:val="0"/>
      <w:marBottom w:val="0"/>
      <w:divBdr>
        <w:top w:val="none" w:sz="0" w:space="0" w:color="auto"/>
        <w:left w:val="none" w:sz="0" w:space="0" w:color="auto"/>
        <w:bottom w:val="none" w:sz="0" w:space="0" w:color="auto"/>
        <w:right w:val="none" w:sz="0" w:space="0" w:color="auto"/>
      </w:divBdr>
      <w:divsChild>
        <w:div w:id="466748925">
          <w:marLeft w:val="0"/>
          <w:marRight w:val="0"/>
          <w:marTop w:val="0"/>
          <w:marBottom w:val="0"/>
          <w:divBdr>
            <w:top w:val="none" w:sz="0" w:space="0" w:color="auto"/>
            <w:left w:val="none" w:sz="0" w:space="0" w:color="auto"/>
            <w:bottom w:val="none" w:sz="0" w:space="0" w:color="auto"/>
            <w:right w:val="none" w:sz="0" w:space="0" w:color="auto"/>
          </w:divBdr>
        </w:div>
      </w:divsChild>
    </w:div>
    <w:div w:id="874196225">
      <w:bodyDiv w:val="1"/>
      <w:marLeft w:val="0"/>
      <w:marRight w:val="0"/>
      <w:marTop w:val="0"/>
      <w:marBottom w:val="0"/>
      <w:divBdr>
        <w:top w:val="none" w:sz="0" w:space="0" w:color="auto"/>
        <w:left w:val="none" w:sz="0" w:space="0" w:color="auto"/>
        <w:bottom w:val="none" w:sz="0" w:space="0" w:color="auto"/>
        <w:right w:val="none" w:sz="0" w:space="0" w:color="auto"/>
      </w:divBdr>
      <w:divsChild>
        <w:div w:id="206987729">
          <w:marLeft w:val="0"/>
          <w:marRight w:val="0"/>
          <w:marTop w:val="0"/>
          <w:marBottom w:val="0"/>
          <w:divBdr>
            <w:top w:val="none" w:sz="0" w:space="0" w:color="auto"/>
            <w:left w:val="none" w:sz="0" w:space="0" w:color="auto"/>
            <w:bottom w:val="none" w:sz="0" w:space="0" w:color="auto"/>
            <w:right w:val="none" w:sz="0" w:space="0" w:color="auto"/>
          </w:divBdr>
          <w:divsChild>
            <w:div w:id="29499995">
              <w:marLeft w:val="0"/>
              <w:marRight w:val="0"/>
              <w:marTop w:val="0"/>
              <w:marBottom w:val="0"/>
              <w:divBdr>
                <w:top w:val="none" w:sz="0" w:space="0" w:color="auto"/>
                <w:left w:val="none" w:sz="0" w:space="0" w:color="auto"/>
                <w:bottom w:val="none" w:sz="0" w:space="0" w:color="auto"/>
                <w:right w:val="none" w:sz="0" w:space="0" w:color="auto"/>
              </w:divBdr>
              <w:divsChild>
                <w:div w:id="1790052893">
                  <w:marLeft w:val="0"/>
                  <w:marRight w:val="0"/>
                  <w:marTop w:val="0"/>
                  <w:marBottom w:val="0"/>
                  <w:divBdr>
                    <w:top w:val="none" w:sz="0" w:space="0" w:color="auto"/>
                    <w:left w:val="none" w:sz="0" w:space="0" w:color="auto"/>
                    <w:bottom w:val="none" w:sz="0" w:space="0" w:color="auto"/>
                    <w:right w:val="none" w:sz="0" w:space="0" w:color="auto"/>
                  </w:divBdr>
                  <w:divsChild>
                    <w:div w:id="49496578">
                      <w:marLeft w:val="0"/>
                      <w:marRight w:val="0"/>
                      <w:marTop w:val="0"/>
                      <w:marBottom w:val="0"/>
                      <w:divBdr>
                        <w:top w:val="none" w:sz="0" w:space="0" w:color="auto"/>
                        <w:left w:val="none" w:sz="0" w:space="0" w:color="auto"/>
                        <w:bottom w:val="none" w:sz="0" w:space="0" w:color="auto"/>
                        <w:right w:val="none" w:sz="0" w:space="0" w:color="auto"/>
                      </w:divBdr>
                      <w:divsChild>
                        <w:div w:id="994606155">
                          <w:marLeft w:val="0"/>
                          <w:marRight w:val="0"/>
                          <w:marTop w:val="0"/>
                          <w:marBottom w:val="0"/>
                          <w:divBdr>
                            <w:top w:val="none" w:sz="0" w:space="0" w:color="auto"/>
                            <w:left w:val="none" w:sz="0" w:space="0" w:color="auto"/>
                            <w:bottom w:val="none" w:sz="0" w:space="0" w:color="auto"/>
                            <w:right w:val="none" w:sz="0" w:space="0" w:color="auto"/>
                          </w:divBdr>
                          <w:divsChild>
                            <w:div w:id="416825620">
                              <w:marLeft w:val="0"/>
                              <w:marRight w:val="0"/>
                              <w:marTop w:val="0"/>
                              <w:marBottom w:val="0"/>
                              <w:divBdr>
                                <w:top w:val="none" w:sz="0" w:space="0" w:color="auto"/>
                                <w:left w:val="none" w:sz="0" w:space="0" w:color="auto"/>
                                <w:bottom w:val="none" w:sz="0" w:space="0" w:color="auto"/>
                                <w:right w:val="none" w:sz="0" w:space="0" w:color="auto"/>
                              </w:divBdr>
                              <w:divsChild>
                                <w:div w:id="2358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8321">
      <w:bodyDiv w:val="1"/>
      <w:marLeft w:val="0"/>
      <w:marRight w:val="0"/>
      <w:marTop w:val="0"/>
      <w:marBottom w:val="0"/>
      <w:divBdr>
        <w:top w:val="none" w:sz="0" w:space="0" w:color="auto"/>
        <w:left w:val="none" w:sz="0" w:space="0" w:color="auto"/>
        <w:bottom w:val="none" w:sz="0" w:space="0" w:color="auto"/>
        <w:right w:val="none" w:sz="0" w:space="0" w:color="auto"/>
      </w:divBdr>
      <w:divsChild>
        <w:div w:id="89401001">
          <w:marLeft w:val="0"/>
          <w:marRight w:val="0"/>
          <w:marTop w:val="0"/>
          <w:marBottom w:val="0"/>
          <w:divBdr>
            <w:top w:val="none" w:sz="0" w:space="0" w:color="auto"/>
            <w:left w:val="none" w:sz="0" w:space="0" w:color="auto"/>
            <w:bottom w:val="none" w:sz="0" w:space="0" w:color="auto"/>
            <w:right w:val="none" w:sz="0" w:space="0" w:color="auto"/>
          </w:divBdr>
          <w:divsChild>
            <w:div w:id="1887641108">
              <w:marLeft w:val="0"/>
              <w:marRight w:val="0"/>
              <w:marTop w:val="0"/>
              <w:marBottom w:val="0"/>
              <w:divBdr>
                <w:top w:val="none" w:sz="0" w:space="0" w:color="auto"/>
                <w:left w:val="none" w:sz="0" w:space="0" w:color="auto"/>
                <w:bottom w:val="none" w:sz="0" w:space="0" w:color="auto"/>
                <w:right w:val="none" w:sz="0" w:space="0" w:color="auto"/>
              </w:divBdr>
              <w:divsChild>
                <w:div w:id="9035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2492">
      <w:bodyDiv w:val="1"/>
      <w:marLeft w:val="0"/>
      <w:marRight w:val="0"/>
      <w:marTop w:val="0"/>
      <w:marBottom w:val="0"/>
      <w:divBdr>
        <w:top w:val="none" w:sz="0" w:space="0" w:color="auto"/>
        <w:left w:val="none" w:sz="0" w:space="0" w:color="auto"/>
        <w:bottom w:val="none" w:sz="0" w:space="0" w:color="auto"/>
        <w:right w:val="none" w:sz="0" w:space="0" w:color="auto"/>
      </w:divBdr>
      <w:divsChild>
        <w:div w:id="106044426">
          <w:marLeft w:val="0"/>
          <w:marRight w:val="0"/>
          <w:marTop w:val="0"/>
          <w:marBottom w:val="0"/>
          <w:divBdr>
            <w:top w:val="none" w:sz="0" w:space="0" w:color="auto"/>
            <w:left w:val="none" w:sz="0" w:space="0" w:color="auto"/>
            <w:bottom w:val="none" w:sz="0" w:space="0" w:color="auto"/>
            <w:right w:val="none" w:sz="0" w:space="0" w:color="auto"/>
          </w:divBdr>
          <w:divsChild>
            <w:div w:id="1719623600">
              <w:marLeft w:val="-300"/>
              <w:marRight w:val="0"/>
              <w:marTop w:val="0"/>
              <w:marBottom w:val="0"/>
              <w:divBdr>
                <w:top w:val="none" w:sz="0" w:space="0" w:color="auto"/>
                <w:left w:val="none" w:sz="0" w:space="0" w:color="auto"/>
                <w:bottom w:val="none" w:sz="0" w:space="0" w:color="auto"/>
                <w:right w:val="none" w:sz="0" w:space="0" w:color="auto"/>
              </w:divBdr>
              <w:divsChild>
                <w:div w:id="1021471340">
                  <w:marLeft w:val="0"/>
                  <w:marRight w:val="0"/>
                  <w:marTop w:val="0"/>
                  <w:marBottom w:val="0"/>
                  <w:divBdr>
                    <w:top w:val="none" w:sz="0" w:space="0" w:color="auto"/>
                    <w:left w:val="none" w:sz="0" w:space="0" w:color="auto"/>
                    <w:bottom w:val="none" w:sz="0" w:space="0" w:color="auto"/>
                    <w:right w:val="none" w:sz="0" w:space="0" w:color="auto"/>
                  </w:divBdr>
                  <w:divsChild>
                    <w:div w:id="1556431511">
                      <w:marLeft w:val="0"/>
                      <w:marRight w:val="0"/>
                      <w:marTop w:val="0"/>
                      <w:marBottom w:val="0"/>
                      <w:divBdr>
                        <w:top w:val="none" w:sz="0" w:space="0" w:color="auto"/>
                        <w:left w:val="none" w:sz="0" w:space="0" w:color="auto"/>
                        <w:bottom w:val="none" w:sz="0" w:space="0" w:color="auto"/>
                        <w:right w:val="none" w:sz="0" w:space="0" w:color="auto"/>
                      </w:divBdr>
                      <w:divsChild>
                        <w:div w:id="3043564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07284">
      <w:bodyDiv w:val="1"/>
      <w:marLeft w:val="0"/>
      <w:marRight w:val="0"/>
      <w:marTop w:val="0"/>
      <w:marBottom w:val="0"/>
      <w:divBdr>
        <w:top w:val="none" w:sz="0" w:space="0" w:color="auto"/>
        <w:left w:val="none" w:sz="0" w:space="0" w:color="auto"/>
        <w:bottom w:val="none" w:sz="0" w:space="0" w:color="auto"/>
        <w:right w:val="none" w:sz="0" w:space="0" w:color="auto"/>
      </w:divBdr>
      <w:divsChild>
        <w:div w:id="1194727497">
          <w:marLeft w:val="0"/>
          <w:marRight w:val="0"/>
          <w:marTop w:val="0"/>
          <w:marBottom w:val="0"/>
          <w:divBdr>
            <w:top w:val="none" w:sz="0" w:space="0" w:color="auto"/>
            <w:left w:val="none" w:sz="0" w:space="0" w:color="auto"/>
            <w:bottom w:val="none" w:sz="0" w:space="0" w:color="auto"/>
            <w:right w:val="none" w:sz="0" w:space="0" w:color="auto"/>
          </w:divBdr>
          <w:divsChild>
            <w:div w:id="431164277">
              <w:marLeft w:val="0"/>
              <w:marRight w:val="0"/>
              <w:marTop w:val="0"/>
              <w:marBottom w:val="0"/>
              <w:divBdr>
                <w:top w:val="none" w:sz="0" w:space="0" w:color="auto"/>
                <w:left w:val="none" w:sz="0" w:space="0" w:color="auto"/>
                <w:bottom w:val="none" w:sz="0" w:space="0" w:color="auto"/>
                <w:right w:val="none" w:sz="0" w:space="0" w:color="auto"/>
              </w:divBdr>
            </w:div>
            <w:div w:id="512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568">
      <w:bodyDiv w:val="1"/>
      <w:marLeft w:val="0"/>
      <w:marRight w:val="0"/>
      <w:marTop w:val="0"/>
      <w:marBottom w:val="0"/>
      <w:divBdr>
        <w:top w:val="none" w:sz="0" w:space="0" w:color="auto"/>
        <w:left w:val="none" w:sz="0" w:space="0" w:color="auto"/>
        <w:bottom w:val="none" w:sz="0" w:space="0" w:color="auto"/>
        <w:right w:val="none" w:sz="0" w:space="0" w:color="auto"/>
      </w:divBdr>
      <w:divsChild>
        <w:div w:id="1396123353">
          <w:marLeft w:val="0"/>
          <w:marRight w:val="0"/>
          <w:marTop w:val="0"/>
          <w:marBottom w:val="0"/>
          <w:divBdr>
            <w:top w:val="none" w:sz="0" w:space="0" w:color="auto"/>
            <w:left w:val="none" w:sz="0" w:space="0" w:color="auto"/>
            <w:bottom w:val="none" w:sz="0" w:space="0" w:color="auto"/>
            <w:right w:val="none" w:sz="0" w:space="0" w:color="auto"/>
          </w:divBdr>
        </w:div>
        <w:div w:id="1786191718">
          <w:marLeft w:val="0"/>
          <w:marRight w:val="0"/>
          <w:marTop w:val="0"/>
          <w:marBottom w:val="0"/>
          <w:divBdr>
            <w:top w:val="none" w:sz="0" w:space="0" w:color="auto"/>
            <w:left w:val="none" w:sz="0" w:space="0" w:color="auto"/>
            <w:bottom w:val="none" w:sz="0" w:space="0" w:color="auto"/>
            <w:right w:val="none" w:sz="0" w:space="0" w:color="auto"/>
          </w:divBdr>
        </w:div>
        <w:div w:id="385104811">
          <w:marLeft w:val="0"/>
          <w:marRight w:val="0"/>
          <w:marTop w:val="0"/>
          <w:marBottom w:val="0"/>
          <w:divBdr>
            <w:top w:val="none" w:sz="0" w:space="0" w:color="auto"/>
            <w:left w:val="none" w:sz="0" w:space="0" w:color="auto"/>
            <w:bottom w:val="none" w:sz="0" w:space="0" w:color="auto"/>
            <w:right w:val="none" w:sz="0" w:space="0" w:color="auto"/>
          </w:divBdr>
        </w:div>
      </w:divsChild>
    </w:div>
    <w:div w:id="922564115">
      <w:bodyDiv w:val="1"/>
      <w:marLeft w:val="0"/>
      <w:marRight w:val="0"/>
      <w:marTop w:val="0"/>
      <w:marBottom w:val="0"/>
      <w:divBdr>
        <w:top w:val="none" w:sz="0" w:space="0" w:color="auto"/>
        <w:left w:val="none" w:sz="0" w:space="0" w:color="auto"/>
        <w:bottom w:val="none" w:sz="0" w:space="0" w:color="auto"/>
        <w:right w:val="none" w:sz="0" w:space="0" w:color="auto"/>
      </w:divBdr>
      <w:divsChild>
        <w:div w:id="614824706">
          <w:marLeft w:val="0"/>
          <w:marRight w:val="0"/>
          <w:marTop w:val="0"/>
          <w:marBottom w:val="0"/>
          <w:divBdr>
            <w:top w:val="none" w:sz="0" w:space="0" w:color="auto"/>
            <w:left w:val="none" w:sz="0" w:space="0" w:color="auto"/>
            <w:bottom w:val="none" w:sz="0" w:space="0" w:color="auto"/>
            <w:right w:val="none" w:sz="0" w:space="0" w:color="auto"/>
          </w:divBdr>
          <w:divsChild>
            <w:div w:id="1771587930">
              <w:marLeft w:val="0"/>
              <w:marRight w:val="0"/>
              <w:marTop w:val="0"/>
              <w:marBottom w:val="0"/>
              <w:divBdr>
                <w:top w:val="none" w:sz="0" w:space="0" w:color="auto"/>
                <w:left w:val="none" w:sz="0" w:space="0" w:color="auto"/>
                <w:bottom w:val="none" w:sz="0" w:space="0" w:color="auto"/>
                <w:right w:val="none" w:sz="0" w:space="0" w:color="auto"/>
              </w:divBdr>
              <w:divsChild>
                <w:div w:id="1751078514">
                  <w:marLeft w:val="0"/>
                  <w:marRight w:val="0"/>
                  <w:marTop w:val="0"/>
                  <w:marBottom w:val="0"/>
                  <w:divBdr>
                    <w:top w:val="none" w:sz="0" w:space="0" w:color="auto"/>
                    <w:left w:val="none" w:sz="0" w:space="0" w:color="auto"/>
                    <w:bottom w:val="none" w:sz="0" w:space="0" w:color="auto"/>
                    <w:right w:val="none" w:sz="0" w:space="0" w:color="auto"/>
                  </w:divBdr>
                  <w:divsChild>
                    <w:div w:id="678240481">
                      <w:marLeft w:val="0"/>
                      <w:marRight w:val="0"/>
                      <w:marTop w:val="0"/>
                      <w:marBottom w:val="0"/>
                      <w:divBdr>
                        <w:top w:val="none" w:sz="0" w:space="0" w:color="auto"/>
                        <w:left w:val="none" w:sz="0" w:space="0" w:color="auto"/>
                        <w:bottom w:val="none" w:sz="0" w:space="0" w:color="auto"/>
                        <w:right w:val="none" w:sz="0" w:space="0" w:color="auto"/>
                      </w:divBdr>
                      <w:divsChild>
                        <w:div w:id="10190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9778">
      <w:bodyDiv w:val="1"/>
      <w:marLeft w:val="0"/>
      <w:marRight w:val="0"/>
      <w:marTop w:val="0"/>
      <w:marBottom w:val="0"/>
      <w:divBdr>
        <w:top w:val="none" w:sz="0" w:space="0" w:color="auto"/>
        <w:left w:val="none" w:sz="0" w:space="0" w:color="auto"/>
        <w:bottom w:val="none" w:sz="0" w:space="0" w:color="auto"/>
        <w:right w:val="none" w:sz="0" w:space="0" w:color="auto"/>
      </w:divBdr>
      <w:divsChild>
        <w:div w:id="802163243">
          <w:marLeft w:val="0"/>
          <w:marRight w:val="0"/>
          <w:marTop w:val="0"/>
          <w:marBottom w:val="0"/>
          <w:divBdr>
            <w:top w:val="none" w:sz="0" w:space="0" w:color="auto"/>
            <w:left w:val="none" w:sz="0" w:space="0" w:color="auto"/>
            <w:bottom w:val="none" w:sz="0" w:space="0" w:color="auto"/>
            <w:right w:val="none" w:sz="0" w:space="0" w:color="auto"/>
          </w:divBdr>
        </w:div>
      </w:divsChild>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5749406">
      <w:bodyDiv w:val="1"/>
      <w:marLeft w:val="0"/>
      <w:marRight w:val="0"/>
      <w:marTop w:val="0"/>
      <w:marBottom w:val="0"/>
      <w:divBdr>
        <w:top w:val="none" w:sz="0" w:space="0" w:color="auto"/>
        <w:left w:val="none" w:sz="0" w:space="0" w:color="auto"/>
        <w:bottom w:val="none" w:sz="0" w:space="0" w:color="auto"/>
        <w:right w:val="none" w:sz="0" w:space="0" w:color="auto"/>
      </w:divBdr>
      <w:divsChild>
        <w:div w:id="434793825">
          <w:marLeft w:val="0"/>
          <w:marRight w:val="0"/>
          <w:marTop w:val="0"/>
          <w:marBottom w:val="0"/>
          <w:divBdr>
            <w:top w:val="none" w:sz="0" w:space="0" w:color="auto"/>
            <w:left w:val="none" w:sz="0" w:space="0" w:color="auto"/>
            <w:bottom w:val="none" w:sz="0" w:space="0" w:color="auto"/>
            <w:right w:val="none" w:sz="0" w:space="0" w:color="auto"/>
          </w:divBdr>
          <w:divsChild>
            <w:div w:id="1255165958">
              <w:marLeft w:val="0"/>
              <w:marRight w:val="0"/>
              <w:marTop w:val="0"/>
              <w:marBottom w:val="0"/>
              <w:divBdr>
                <w:top w:val="none" w:sz="0" w:space="0" w:color="auto"/>
                <w:left w:val="none" w:sz="0" w:space="0" w:color="auto"/>
                <w:bottom w:val="none" w:sz="0" w:space="0" w:color="auto"/>
                <w:right w:val="none" w:sz="0" w:space="0" w:color="auto"/>
              </w:divBdr>
              <w:divsChild>
                <w:div w:id="4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769">
      <w:bodyDiv w:val="1"/>
      <w:marLeft w:val="0"/>
      <w:marRight w:val="0"/>
      <w:marTop w:val="0"/>
      <w:marBottom w:val="0"/>
      <w:divBdr>
        <w:top w:val="none" w:sz="0" w:space="0" w:color="auto"/>
        <w:left w:val="none" w:sz="0" w:space="0" w:color="auto"/>
        <w:bottom w:val="none" w:sz="0" w:space="0" w:color="auto"/>
        <w:right w:val="none" w:sz="0" w:space="0" w:color="auto"/>
      </w:divBdr>
    </w:div>
    <w:div w:id="941187427">
      <w:bodyDiv w:val="1"/>
      <w:marLeft w:val="0"/>
      <w:marRight w:val="0"/>
      <w:marTop w:val="0"/>
      <w:marBottom w:val="0"/>
      <w:divBdr>
        <w:top w:val="none" w:sz="0" w:space="0" w:color="auto"/>
        <w:left w:val="none" w:sz="0" w:space="0" w:color="auto"/>
        <w:bottom w:val="none" w:sz="0" w:space="0" w:color="auto"/>
        <w:right w:val="none" w:sz="0" w:space="0" w:color="auto"/>
      </w:divBdr>
    </w:div>
    <w:div w:id="945385188">
      <w:bodyDiv w:val="1"/>
      <w:marLeft w:val="0"/>
      <w:marRight w:val="0"/>
      <w:marTop w:val="0"/>
      <w:marBottom w:val="0"/>
      <w:divBdr>
        <w:top w:val="none" w:sz="0" w:space="0" w:color="auto"/>
        <w:left w:val="none" w:sz="0" w:space="0" w:color="auto"/>
        <w:bottom w:val="none" w:sz="0" w:space="0" w:color="auto"/>
        <w:right w:val="none" w:sz="0" w:space="0" w:color="auto"/>
      </w:divBdr>
      <w:divsChild>
        <w:div w:id="1147673530">
          <w:marLeft w:val="0"/>
          <w:marRight w:val="0"/>
          <w:marTop w:val="0"/>
          <w:marBottom w:val="0"/>
          <w:divBdr>
            <w:top w:val="none" w:sz="0" w:space="0" w:color="auto"/>
            <w:left w:val="none" w:sz="0" w:space="0" w:color="auto"/>
            <w:bottom w:val="none" w:sz="0" w:space="0" w:color="auto"/>
            <w:right w:val="none" w:sz="0" w:space="0" w:color="auto"/>
          </w:divBdr>
          <w:divsChild>
            <w:div w:id="821501886">
              <w:marLeft w:val="0"/>
              <w:marRight w:val="0"/>
              <w:marTop w:val="0"/>
              <w:marBottom w:val="0"/>
              <w:divBdr>
                <w:top w:val="none" w:sz="0" w:space="0" w:color="auto"/>
                <w:left w:val="none" w:sz="0" w:space="0" w:color="auto"/>
                <w:bottom w:val="none" w:sz="0" w:space="0" w:color="auto"/>
                <w:right w:val="none" w:sz="0" w:space="0" w:color="auto"/>
              </w:divBdr>
              <w:divsChild>
                <w:div w:id="772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8331">
      <w:bodyDiv w:val="1"/>
      <w:marLeft w:val="600"/>
      <w:marRight w:val="600"/>
      <w:marTop w:val="0"/>
      <w:marBottom w:val="0"/>
      <w:divBdr>
        <w:top w:val="none" w:sz="0" w:space="0" w:color="auto"/>
        <w:left w:val="none" w:sz="0" w:space="0" w:color="auto"/>
        <w:bottom w:val="none" w:sz="0" w:space="0" w:color="auto"/>
        <w:right w:val="none" w:sz="0" w:space="0" w:color="auto"/>
      </w:divBdr>
    </w:div>
    <w:div w:id="957877483">
      <w:bodyDiv w:val="1"/>
      <w:marLeft w:val="0"/>
      <w:marRight w:val="0"/>
      <w:marTop w:val="0"/>
      <w:marBottom w:val="0"/>
      <w:divBdr>
        <w:top w:val="none" w:sz="0" w:space="0" w:color="auto"/>
        <w:left w:val="none" w:sz="0" w:space="0" w:color="auto"/>
        <w:bottom w:val="none" w:sz="0" w:space="0" w:color="auto"/>
        <w:right w:val="none" w:sz="0" w:space="0" w:color="auto"/>
      </w:divBdr>
      <w:divsChild>
        <w:div w:id="2115708829">
          <w:marLeft w:val="105"/>
          <w:marRight w:val="105"/>
          <w:marTop w:val="0"/>
          <w:marBottom w:val="0"/>
          <w:divBdr>
            <w:top w:val="none" w:sz="0" w:space="0" w:color="auto"/>
            <w:left w:val="none" w:sz="0" w:space="0" w:color="auto"/>
            <w:bottom w:val="none" w:sz="0" w:space="0" w:color="auto"/>
            <w:right w:val="none" w:sz="0" w:space="0" w:color="auto"/>
          </w:divBdr>
          <w:divsChild>
            <w:div w:id="990207463">
              <w:marLeft w:val="0"/>
              <w:marRight w:val="0"/>
              <w:marTop w:val="0"/>
              <w:marBottom w:val="0"/>
              <w:divBdr>
                <w:top w:val="none" w:sz="0" w:space="0" w:color="auto"/>
                <w:left w:val="none" w:sz="0" w:space="0" w:color="auto"/>
                <w:bottom w:val="none" w:sz="0" w:space="0" w:color="auto"/>
                <w:right w:val="none" w:sz="0" w:space="0" w:color="auto"/>
              </w:divBdr>
              <w:divsChild>
                <w:div w:id="962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556">
      <w:bodyDiv w:val="1"/>
      <w:marLeft w:val="0"/>
      <w:marRight w:val="0"/>
      <w:marTop w:val="0"/>
      <w:marBottom w:val="0"/>
      <w:divBdr>
        <w:top w:val="none" w:sz="0" w:space="0" w:color="auto"/>
        <w:left w:val="none" w:sz="0" w:space="0" w:color="auto"/>
        <w:bottom w:val="none" w:sz="0" w:space="0" w:color="auto"/>
        <w:right w:val="none" w:sz="0" w:space="0" w:color="auto"/>
      </w:divBdr>
    </w:div>
    <w:div w:id="964655840">
      <w:bodyDiv w:val="1"/>
      <w:marLeft w:val="0"/>
      <w:marRight w:val="0"/>
      <w:marTop w:val="0"/>
      <w:marBottom w:val="0"/>
      <w:divBdr>
        <w:top w:val="none" w:sz="0" w:space="0" w:color="auto"/>
        <w:left w:val="none" w:sz="0" w:space="0" w:color="auto"/>
        <w:bottom w:val="none" w:sz="0" w:space="0" w:color="auto"/>
        <w:right w:val="none" w:sz="0" w:space="0" w:color="auto"/>
      </w:divBdr>
    </w:div>
    <w:div w:id="978457510">
      <w:bodyDiv w:val="1"/>
      <w:marLeft w:val="0"/>
      <w:marRight w:val="0"/>
      <w:marTop w:val="0"/>
      <w:marBottom w:val="0"/>
      <w:divBdr>
        <w:top w:val="none" w:sz="0" w:space="0" w:color="auto"/>
        <w:left w:val="none" w:sz="0" w:space="0" w:color="auto"/>
        <w:bottom w:val="none" w:sz="0" w:space="0" w:color="auto"/>
        <w:right w:val="none" w:sz="0" w:space="0" w:color="auto"/>
      </w:divBdr>
      <w:divsChild>
        <w:div w:id="950743141">
          <w:marLeft w:val="0"/>
          <w:marRight w:val="0"/>
          <w:marTop w:val="0"/>
          <w:marBottom w:val="0"/>
          <w:divBdr>
            <w:top w:val="none" w:sz="0" w:space="0" w:color="auto"/>
            <w:left w:val="none" w:sz="0" w:space="0" w:color="auto"/>
            <w:bottom w:val="none" w:sz="0" w:space="0" w:color="auto"/>
            <w:right w:val="none" w:sz="0" w:space="0" w:color="auto"/>
          </w:divBdr>
          <w:divsChild>
            <w:div w:id="666517740">
              <w:marLeft w:val="0"/>
              <w:marRight w:val="0"/>
              <w:marTop w:val="0"/>
              <w:marBottom w:val="0"/>
              <w:divBdr>
                <w:top w:val="none" w:sz="0" w:space="0" w:color="auto"/>
                <w:left w:val="none" w:sz="0" w:space="0" w:color="auto"/>
                <w:bottom w:val="none" w:sz="0" w:space="0" w:color="auto"/>
                <w:right w:val="none" w:sz="0" w:space="0" w:color="auto"/>
              </w:divBdr>
              <w:divsChild>
                <w:div w:id="19620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0859">
      <w:bodyDiv w:val="1"/>
      <w:marLeft w:val="0"/>
      <w:marRight w:val="0"/>
      <w:marTop w:val="0"/>
      <w:marBottom w:val="0"/>
      <w:divBdr>
        <w:top w:val="none" w:sz="0" w:space="0" w:color="auto"/>
        <w:left w:val="none" w:sz="0" w:space="0" w:color="auto"/>
        <w:bottom w:val="none" w:sz="0" w:space="0" w:color="auto"/>
        <w:right w:val="none" w:sz="0" w:space="0" w:color="auto"/>
      </w:divBdr>
      <w:divsChild>
        <w:div w:id="1312176737">
          <w:marLeft w:val="0"/>
          <w:marRight w:val="0"/>
          <w:marTop w:val="0"/>
          <w:marBottom w:val="0"/>
          <w:divBdr>
            <w:top w:val="none" w:sz="0" w:space="0" w:color="auto"/>
            <w:left w:val="none" w:sz="0" w:space="0" w:color="auto"/>
            <w:bottom w:val="none" w:sz="0" w:space="0" w:color="auto"/>
            <w:right w:val="none" w:sz="0" w:space="0" w:color="auto"/>
          </w:divBdr>
          <w:divsChild>
            <w:div w:id="559633372">
              <w:marLeft w:val="0"/>
              <w:marRight w:val="0"/>
              <w:marTop w:val="0"/>
              <w:marBottom w:val="0"/>
              <w:divBdr>
                <w:top w:val="none" w:sz="0" w:space="0" w:color="auto"/>
                <w:left w:val="none" w:sz="0" w:space="0" w:color="auto"/>
                <w:bottom w:val="none" w:sz="0" w:space="0" w:color="auto"/>
                <w:right w:val="none" w:sz="0" w:space="0" w:color="auto"/>
              </w:divBdr>
              <w:divsChild>
                <w:div w:id="6956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963">
      <w:bodyDiv w:val="1"/>
      <w:marLeft w:val="0"/>
      <w:marRight w:val="0"/>
      <w:marTop w:val="0"/>
      <w:marBottom w:val="0"/>
      <w:divBdr>
        <w:top w:val="none" w:sz="0" w:space="0" w:color="auto"/>
        <w:left w:val="none" w:sz="0" w:space="0" w:color="auto"/>
        <w:bottom w:val="none" w:sz="0" w:space="0" w:color="auto"/>
        <w:right w:val="none" w:sz="0" w:space="0" w:color="auto"/>
      </w:divBdr>
    </w:div>
    <w:div w:id="1014960064">
      <w:bodyDiv w:val="1"/>
      <w:marLeft w:val="0"/>
      <w:marRight w:val="0"/>
      <w:marTop w:val="0"/>
      <w:marBottom w:val="0"/>
      <w:divBdr>
        <w:top w:val="none" w:sz="0" w:space="0" w:color="auto"/>
        <w:left w:val="none" w:sz="0" w:space="0" w:color="auto"/>
        <w:bottom w:val="none" w:sz="0" w:space="0" w:color="auto"/>
        <w:right w:val="none" w:sz="0" w:space="0" w:color="auto"/>
      </w:divBdr>
    </w:div>
    <w:div w:id="1025984059">
      <w:bodyDiv w:val="1"/>
      <w:marLeft w:val="0"/>
      <w:marRight w:val="0"/>
      <w:marTop w:val="0"/>
      <w:marBottom w:val="0"/>
      <w:divBdr>
        <w:top w:val="none" w:sz="0" w:space="0" w:color="auto"/>
        <w:left w:val="none" w:sz="0" w:space="0" w:color="auto"/>
        <w:bottom w:val="none" w:sz="0" w:space="0" w:color="auto"/>
        <w:right w:val="none" w:sz="0" w:space="0" w:color="auto"/>
      </w:divBdr>
      <w:divsChild>
        <w:div w:id="127743341">
          <w:marLeft w:val="0"/>
          <w:marRight w:val="0"/>
          <w:marTop w:val="0"/>
          <w:marBottom w:val="0"/>
          <w:divBdr>
            <w:top w:val="none" w:sz="0" w:space="0" w:color="auto"/>
            <w:left w:val="none" w:sz="0" w:space="0" w:color="auto"/>
            <w:bottom w:val="none" w:sz="0" w:space="0" w:color="auto"/>
            <w:right w:val="none" w:sz="0" w:space="0" w:color="auto"/>
          </w:divBdr>
          <w:divsChild>
            <w:div w:id="1180463199">
              <w:marLeft w:val="0"/>
              <w:marRight w:val="0"/>
              <w:marTop w:val="0"/>
              <w:marBottom w:val="0"/>
              <w:divBdr>
                <w:top w:val="none" w:sz="0" w:space="0" w:color="auto"/>
                <w:left w:val="none" w:sz="0" w:space="0" w:color="auto"/>
                <w:bottom w:val="none" w:sz="0" w:space="0" w:color="auto"/>
                <w:right w:val="none" w:sz="0" w:space="0" w:color="auto"/>
              </w:divBdr>
              <w:divsChild>
                <w:div w:id="1491092056">
                  <w:marLeft w:val="0"/>
                  <w:marRight w:val="0"/>
                  <w:marTop w:val="0"/>
                  <w:marBottom w:val="0"/>
                  <w:divBdr>
                    <w:top w:val="none" w:sz="0" w:space="0" w:color="auto"/>
                    <w:left w:val="none" w:sz="0" w:space="0" w:color="auto"/>
                    <w:bottom w:val="none" w:sz="0" w:space="0" w:color="auto"/>
                    <w:right w:val="none" w:sz="0" w:space="0" w:color="auto"/>
                  </w:divBdr>
                  <w:divsChild>
                    <w:div w:id="9592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12586">
      <w:bodyDiv w:val="1"/>
      <w:marLeft w:val="0"/>
      <w:marRight w:val="0"/>
      <w:marTop w:val="0"/>
      <w:marBottom w:val="0"/>
      <w:divBdr>
        <w:top w:val="none" w:sz="0" w:space="0" w:color="auto"/>
        <w:left w:val="none" w:sz="0" w:space="0" w:color="auto"/>
        <w:bottom w:val="none" w:sz="0" w:space="0" w:color="auto"/>
        <w:right w:val="none" w:sz="0" w:space="0" w:color="auto"/>
      </w:divBdr>
      <w:divsChild>
        <w:div w:id="1322586258">
          <w:marLeft w:val="0"/>
          <w:marRight w:val="0"/>
          <w:marTop w:val="0"/>
          <w:marBottom w:val="0"/>
          <w:divBdr>
            <w:top w:val="none" w:sz="0" w:space="0" w:color="auto"/>
            <w:left w:val="none" w:sz="0" w:space="0" w:color="auto"/>
            <w:bottom w:val="none" w:sz="0" w:space="0" w:color="auto"/>
            <w:right w:val="none" w:sz="0" w:space="0" w:color="auto"/>
          </w:divBdr>
        </w:div>
      </w:divsChild>
    </w:div>
    <w:div w:id="1037050117">
      <w:bodyDiv w:val="1"/>
      <w:marLeft w:val="0"/>
      <w:marRight w:val="0"/>
      <w:marTop w:val="0"/>
      <w:marBottom w:val="0"/>
      <w:divBdr>
        <w:top w:val="none" w:sz="0" w:space="0" w:color="auto"/>
        <w:left w:val="none" w:sz="0" w:space="0" w:color="auto"/>
        <w:bottom w:val="none" w:sz="0" w:space="0" w:color="auto"/>
        <w:right w:val="none" w:sz="0" w:space="0" w:color="auto"/>
      </w:divBdr>
    </w:div>
    <w:div w:id="1042249905">
      <w:bodyDiv w:val="1"/>
      <w:marLeft w:val="0"/>
      <w:marRight w:val="0"/>
      <w:marTop w:val="0"/>
      <w:marBottom w:val="0"/>
      <w:divBdr>
        <w:top w:val="none" w:sz="0" w:space="0" w:color="auto"/>
        <w:left w:val="none" w:sz="0" w:space="0" w:color="auto"/>
        <w:bottom w:val="none" w:sz="0" w:space="0" w:color="auto"/>
        <w:right w:val="none" w:sz="0" w:space="0" w:color="auto"/>
      </w:divBdr>
      <w:divsChild>
        <w:div w:id="912087398">
          <w:marLeft w:val="0"/>
          <w:marRight w:val="0"/>
          <w:marTop w:val="0"/>
          <w:marBottom w:val="0"/>
          <w:divBdr>
            <w:top w:val="none" w:sz="0" w:space="0" w:color="auto"/>
            <w:left w:val="none" w:sz="0" w:space="0" w:color="auto"/>
            <w:bottom w:val="none" w:sz="0" w:space="0" w:color="auto"/>
            <w:right w:val="none" w:sz="0" w:space="0" w:color="auto"/>
          </w:divBdr>
          <w:divsChild>
            <w:div w:id="320622038">
              <w:marLeft w:val="0"/>
              <w:marRight w:val="0"/>
              <w:marTop w:val="0"/>
              <w:marBottom w:val="0"/>
              <w:divBdr>
                <w:top w:val="none" w:sz="0" w:space="0" w:color="auto"/>
                <w:left w:val="none" w:sz="0" w:space="0" w:color="auto"/>
                <w:bottom w:val="none" w:sz="0" w:space="0" w:color="auto"/>
                <w:right w:val="none" w:sz="0" w:space="0" w:color="auto"/>
              </w:divBdr>
              <w:divsChild>
                <w:div w:id="40174648">
                  <w:marLeft w:val="0"/>
                  <w:marRight w:val="0"/>
                  <w:marTop w:val="0"/>
                  <w:marBottom w:val="0"/>
                  <w:divBdr>
                    <w:top w:val="none" w:sz="0" w:space="0" w:color="auto"/>
                    <w:left w:val="none" w:sz="0" w:space="0" w:color="auto"/>
                    <w:bottom w:val="none" w:sz="0" w:space="0" w:color="auto"/>
                    <w:right w:val="none" w:sz="0" w:space="0" w:color="auto"/>
                  </w:divBdr>
                </w:div>
                <w:div w:id="1543635290">
                  <w:marLeft w:val="0"/>
                  <w:marRight w:val="0"/>
                  <w:marTop w:val="0"/>
                  <w:marBottom w:val="0"/>
                  <w:divBdr>
                    <w:top w:val="none" w:sz="0" w:space="0" w:color="auto"/>
                    <w:left w:val="none" w:sz="0" w:space="0" w:color="auto"/>
                    <w:bottom w:val="none" w:sz="0" w:space="0" w:color="auto"/>
                    <w:right w:val="none" w:sz="0" w:space="0" w:color="auto"/>
                  </w:divBdr>
                </w:div>
                <w:div w:id="1733192777">
                  <w:marLeft w:val="0"/>
                  <w:marRight w:val="0"/>
                  <w:marTop w:val="0"/>
                  <w:marBottom w:val="0"/>
                  <w:divBdr>
                    <w:top w:val="none" w:sz="0" w:space="0" w:color="auto"/>
                    <w:left w:val="none" w:sz="0" w:space="0" w:color="auto"/>
                    <w:bottom w:val="none" w:sz="0" w:space="0" w:color="auto"/>
                    <w:right w:val="none" w:sz="0" w:space="0" w:color="auto"/>
                  </w:divBdr>
                </w:div>
                <w:div w:id="1739859931">
                  <w:marLeft w:val="0"/>
                  <w:marRight w:val="0"/>
                  <w:marTop w:val="0"/>
                  <w:marBottom w:val="0"/>
                  <w:divBdr>
                    <w:top w:val="none" w:sz="0" w:space="0" w:color="auto"/>
                    <w:left w:val="none" w:sz="0" w:space="0" w:color="auto"/>
                    <w:bottom w:val="none" w:sz="0" w:space="0" w:color="auto"/>
                    <w:right w:val="none" w:sz="0" w:space="0" w:color="auto"/>
                  </w:divBdr>
                </w:div>
                <w:div w:id="1741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1220">
      <w:bodyDiv w:val="1"/>
      <w:marLeft w:val="0"/>
      <w:marRight w:val="0"/>
      <w:marTop w:val="0"/>
      <w:marBottom w:val="0"/>
      <w:divBdr>
        <w:top w:val="none" w:sz="0" w:space="0" w:color="auto"/>
        <w:left w:val="none" w:sz="0" w:space="0" w:color="auto"/>
        <w:bottom w:val="none" w:sz="0" w:space="0" w:color="auto"/>
        <w:right w:val="none" w:sz="0" w:space="0" w:color="auto"/>
      </w:divBdr>
      <w:divsChild>
        <w:div w:id="1271815429">
          <w:marLeft w:val="0"/>
          <w:marRight w:val="0"/>
          <w:marTop w:val="0"/>
          <w:marBottom w:val="0"/>
          <w:divBdr>
            <w:top w:val="none" w:sz="0" w:space="0" w:color="auto"/>
            <w:left w:val="none" w:sz="0" w:space="0" w:color="auto"/>
            <w:bottom w:val="none" w:sz="0" w:space="0" w:color="auto"/>
            <w:right w:val="none" w:sz="0" w:space="0" w:color="auto"/>
          </w:divBdr>
          <w:divsChild>
            <w:div w:id="1166361376">
              <w:marLeft w:val="0"/>
              <w:marRight w:val="0"/>
              <w:marTop w:val="0"/>
              <w:marBottom w:val="150"/>
              <w:divBdr>
                <w:top w:val="none" w:sz="0" w:space="0" w:color="auto"/>
                <w:left w:val="none" w:sz="0" w:space="0" w:color="auto"/>
                <w:bottom w:val="none" w:sz="0" w:space="0" w:color="auto"/>
                <w:right w:val="none" w:sz="0" w:space="0" w:color="auto"/>
              </w:divBdr>
              <w:divsChild>
                <w:div w:id="747269166">
                  <w:marLeft w:val="0"/>
                  <w:marRight w:val="0"/>
                  <w:marTop w:val="0"/>
                  <w:marBottom w:val="0"/>
                  <w:divBdr>
                    <w:top w:val="none" w:sz="0" w:space="0" w:color="auto"/>
                    <w:left w:val="none" w:sz="0" w:space="0" w:color="auto"/>
                    <w:bottom w:val="none" w:sz="0" w:space="0" w:color="auto"/>
                    <w:right w:val="none" w:sz="0" w:space="0" w:color="auto"/>
                  </w:divBdr>
                  <w:divsChild>
                    <w:div w:id="1131636744">
                      <w:marLeft w:val="300"/>
                      <w:marRight w:val="0"/>
                      <w:marTop w:val="0"/>
                      <w:marBottom w:val="225"/>
                      <w:divBdr>
                        <w:top w:val="none" w:sz="0" w:space="0" w:color="auto"/>
                        <w:left w:val="none" w:sz="0" w:space="0" w:color="auto"/>
                        <w:bottom w:val="single" w:sz="6" w:space="0" w:color="C0C0C0"/>
                        <w:right w:val="none" w:sz="0" w:space="0" w:color="auto"/>
                      </w:divBdr>
                      <w:divsChild>
                        <w:div w:id="1645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94266">
      <w:bodyDiv w:val="1"/>
      <w:marLeft w:val="0"/>
      <w:marRight w:val="0"/>
      <w:marTop w:val="0"/>
      <w:marBottom w:val="0"/>
      <w:divBdr>
        <w:top w:val="none" w:sz="0" w:space="0" w:color="auto"/>
        <w:left w:val="none" w:sz="0" w:space="0" w:color="auto"/>
        <w:bottom w:val="none" w:sz="0" w:space="0" w:color="auto"/>
        <w:right w:val="none" w:sz="0" w:space="0" w:color="auto"/>
      </w:divBdr>
      <w:divsChild>
        <w:div w:id="503519492">
          <w:marLeft w:val="0"/>
          <w:marRight w:val="0"/>
          <w:marTop w:val="0"/>
          <w:marBottom w:val="0"/>
          <w:divBdr>
            <w:top w:val="none" w:sz="0" w:space="0" w:color="auto"/>
            <w:left w:val="none" w:sz="0" w:space="0" w:color="auto"/>
            <w:bottom w:val="none" w:sz="0" w:space="0" w:color="auto"/>
            <w:right w:val="none" w:sz="0" w:space="0" w:color="auto"/>
          </w:divBdr>
        </w:div>
      </w:divsChild>
    </w:div>
    <w:div w:id="1048531698">
      <w:bodyDiv w:val="1"/>
      <w:marLeft w:val="0"/>
      <w:marRight w:val="0"/>
      <w:marTop w:val="0"/>
      <w:marBottom w:val="0"/>
      <w:divBdr>
        <w:top w:val="none" w:sz="0" w:space="0" w:color="auto"/>
        <w:left w:val="none" w:sz="0" w:space="0" w:color="auto"/>
        <w:bottom w:val="none" w:sz="0" w:space="0" w:color="auto"/>
        <w:right w:val="none" w:sz="0" w:space="0" w:color="auto"/>
      </w:divBdr>
      <w:divsChild>
        <w:div w:id="1615097231">
          <w:marLeft w:val="0"/>
          <w:marRight w:val="0"/>
          <w:marTop w:val="0"/>
          <w:marBottom w:val="0"/>
          <w:divBdr>
            <w:top w:val="none" w:sz="0" w:space="0" w:color="auto"/>
            <w:left w:val="none" w:sz="0" w:space="0" w:color="auto"/>
            <w:bottom w:val="none" w:sz="0" w:space="0" w:color="auto"/>
            <w:right w:val="none" w:sz="0" w:space="0" w:color="auto"/>
          </w:divBdr>
          <w:divsChild>
            <w:div w:id="2023824215">
              <w:marLeft w:val="0"/>
              <w:marRight w:val="0"/>
              <w:marTop w:val="0"/>
              <w:marBottom w:val="0"/>
              <w:divBdr>
                <w:top w:val="none" w:sz="0" w:space="0" w:color="auto"/>
                <w:left w:val="none" w:sz="0" w:space="0" w:color="auto"/>
                <w:bottom w:val="none" w:sz="0" w:space="0" w:color="auto"/>
                <w:right w:val="none" w:sz="0" w:space="0" w:color="auto"/>
              </w:divBdr>
              <w:divsChild>
                <w:div w:id="1562326717">
                  <w:marLeft w:val="0"/>
                  <w:marRight w:val="0"/>
                  <w:marTop w:val="0"/>
                  <w:marBottom w:val="0"/>
                  <w:divBdr>
                    <w:top w:val="none" w:sz="0" w:space="0" w:color="auto"/>
                    <w:left w:val="none" w:sz="0" w:space="0" w:color="auto"/>
                    <w:bottom w:val="none" w:sz="0" w:space="0" w:color="auto"/>
                    <w:right w:val="none" w:sz="0" w:space="0" w:color="auto"/>
                  </w:divBdr>
                  <w:divsChild>
                    <w:div w:id="1237668929">
                      <w:marLeft w:val="0"/>
                      <w:marRight w:val="0"/>
                      <w:marTop w:val="0"/>
                      <w:marBottom w:val="0"/>
                      <w:divBdr>
                        <w:top w:val="none" w:sz="0" w:space="0" w:color="auto"/>
                        <w:left w:val="none" w:sz="0" w:space="0" w:color="auto"/>
                        <w:bottom w:val="none" w:sz="0" w:space="0" w:color="auto"/>
                        <w:right w:val="none" w:sz="0" w:space="0" w:color="auto"/>
                      </w:divBdr>
                      <w:divsChild>
                        <w:div w:id="777022380">
                          <w:marLeft w:val="0"/>
                          <w:marRight w:val="0"/>
                          <w:marTop w:val="0"/>
                          <w:marBottom w:val="0"/>
                          <w:divBdr>
                            <w:top w:val="none" w:sz="0" w:space="0" w:color="auto"/>
                            <w:left w:val="none" w:sz="0" w:space="0" w:color="auto"/>
                            <w:bottom w:val="none" w:sz="0" w:space="0" w:color="auto"/>
                            <w:right w:val="none" w:sz="0" w:space="0" w:color="auto"/>
                          </w:divBdr>
                          <w:divsChild>
                            <w:div w:id="1804152990">
                              <w:marLeft w:val="0"/>
                              <w:marRight w:val="0"/>
                              <w:marTop w:val="0"/>
                              <w:marBottom w:val="0"/>
                              <w:divBdr>
                                <w:top w:val="none" w:sz="0" w:space="0" w:color="auto"/>
                                <w:left w:val="none" w:sz="0" w:space="0" w:color="auto"/>
                                <w:bottom w:val="none" w:sz="0" w:space="0" w:color="auto"/>
                                <w:right w:val="none" w:sz="0" w:space="0" w:color="auto"/>
                              </w:divBdr>
                              <w:divsChild>
                                <w:div w:id="160322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2767">
      <w:bodyDiv w:val="1"/>
      <w:marLeft w:val="0"/>
      <w:marRight w:val="0"/>
      <w:marTop w:val="0"/>
      <w:marBottom w:val="0"/>
      <w:divBdr>
        <w:top w:val="none" w:sz="0" w:space="0" w:color="auto"/>
        <w:left w:val="none" w:sz="0" w:space="0" w:color="auto"/>
        <w:bottom w:val="none" w:sz="0" w:space="0" w:color="auto"/>
        <w:right w:val="none" w:sz="0" w:space="0" w:color="auto"/>
      </w:divBdr>
      <w:divsChild>
        <w:div w:id="1670131800">
          <w:marLeft w:val="0"/>
          <w:marRight w:val="0"/>
          <w:marTop w:val="0"/>
          <w:marBottom w:val="0"/>
          <w:divBdr>
            <w:top w:val="none" w:sz="0" w:space="0" w:color="auto"/>
            <w:left w:val="none" w:sz="0" w:space="0" w:color="auto"/>
            <w:bottom w:val="none" w:sz="0" w:space="0" w:color="auto"/>
            <w:right w:val="none" w:sz="0" w:space="0" w:color="auto"/>
          </w:divBdr>
          <w:divsChild>
            <w:div w:id="356975222">
              <w:marLeft w:val="-300"/>
              <w:marRight w:val="0"/>
              <w:marTop w:val="0"/>
              <w:marBottom w:val="0"/>
              <w:divBdr>
                <w:top w:val="none" w:sz="0" w:space="0" w:color="auto"/>
                <w:left w:val="none" w:sz="0" w:space="0" w:color="auto"/>
                <w:bottom w:val="none" w:sz="0" w:space="0" w:color="auto"/>
                <w:right w:val="none" w:sz="0" w:space="0" w:color="auto"/>
              </w:divBdr>
              <w:divsChild>
                <w:div w:id="976571358">
                  <w:marLeft w:val="0"/>
                  <w:marRight w:val="0"/>
                  <w:marTop w:val="0"/>
                  <w:marBottom w:val="0"/>
                  <w:divBdr>
                    <w:top w:val="none" w:sz="0" w:space="0" w:color="auto"/>
                    <w:left w:val="none" w:sz="0" w:space="0" w:color="auto"/>
                    <w:bottom w:val="none" w:sz="0" w:space="0" w:color="auto"/>
                    <w:right w:val="none" w:sz="0" w:space="0" w:color="auto"/>
                  </w:divBdr>
                  <w:divsChild>
                    <w:div w:id="15760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sChild>
        <w:div w:id="1937663718">
          <w:marLeft w:val="0"/>
          <w:marRight w:val="0"/>
          <w:marTop w:val="100"/>
          <w:marBottom w:val="100"/>
          <w:divBdr>
            <w:top w:val="none" w:sz="0" w:space="0" w:color="auto"/>
            <w:left w:val="none" w:sz="0" w:space="0" w:color="auto"/>
            <w:bottom w:val="none" w:sz="0" w:space="0" w:color="auto"/>
            <w:right w:val="none" w:sz="0" w:space="0" w:color="auto"/>
          </w:divBdr>
          <w:divsChild>
            <w:div w:id="1574243782">
              <w:marLeft w:val="0"/>
              <w:marRight w:val="0"/>
              <w:marTop w:val="0"/>
              <w:marBottom w:val="0"/>
              <w:divBdr>
                <w:top w:val="none" w:sz="0" w:space="0" w:color="auto"/>
                <w:left w:val="none" w:sz="0" w:space="0" w:color="auto"/>
                <w:bottom w:val="none" w:sz="0" w:space="0" w:color="auto"/>
                <w:right w:val="none" w:sz="0" w:space="0" w:color="auto"/>
              </w:divBdr>
              <w:divsChild>
                <w:div w:id="20743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5169">
      <w:bodyDiv w:val="1"/>
      <w:marLeft w:val="0"/>
      <w:marRight w:val="0"/>
      <w:marTop w:val="0"/>
      <w:marBottom w:val="0"/>
      <w:divBdr>
        <w:top w:val="none" w:sz="0" w:space="0" w:color="auto"/>
        <w:left w:val="none" w:sz="0" w:space="0" w:color="auto"/>
        <w:bottom w:val="none" w:sz="0" w:space="0" w:color="auto"/>
        <w:right w:val="none" w:sz="0" w:space="0" w:color="auto"/>
      </w:divBdr>
      <w:divsChild>
        <w:div w:id="167139526">
          <w:marLeft w:val="0"/>
          <w:marRight w:val="0"/>
          <w:marTop w:val="0"/>
          <w:marBottom w:val="0"/>
          <w:divBdr>
            <w:top w:val="none" w:sz="0" w:space="0" w:color="auto"/>
            <w:left w:val="none" w:sz="0" w:space="0" w:color="auto"/>
            <w:bottom w:val="none" w:sz="0" w:space="0" w:color="auto"/>
            <w:right w:val="none" w:sz="0" w:space="0" w:color="auto"/>
          </w:divBdr>
        </w:div>
      </w:divsChild>
    </w:div>
    <w:div w:id="1062756305">
      <w:bodyDiv w:val="1"/>
      <w:marLeft w:val="0"/>
      <w:marRight w:val="0"/>
      <w:marTop w:val="0"/>
      <w:marBottom w:val="0"/>
      <w:divBdr>
        <w:top w:val="none" w:sz="0" w:space="0" w:color="auto"/>
        <w:left w:val="none" w:sz="0" w:space="0" w:color="auto"/>
        <w:bottom w:val="none" w:sz="0" w:space="0" w:color="auto"/>
        <w:right w:val="none" w:sz="0" w:space="0" w:color="auto"/>
      </w:divBdr>
      <w:divsChild>
        <w:div w:id="2087995752">
          <w:marLeft w:val="0"/>
          <w:marRight w:val="0"/>
          <w:marTop w:val="0"/>
          <w:marBottom w:val="0"/>
          <w:divBdr>
            <w:top w:val="none" w:sz="0" w:space="0" w:color="auto"/>
            <w:left w:val="none" w:sz="0" w:space="0" w:color="auto"/>
            <w:bottom w:val="none" w:sz="0" w:space="0" w:color="auto"/>
            <w:right w:val="none" w:sz="0" w:space="0" w:color="auto"/>
          </w:divBdr>
          <w:divsChild>
            <w:div w:id="557859027">
              <w:marLeft w:val="0"/>
              <w:marRight w:val="0"/>
              <w:marTop w:val="0"/>
              <w:marBottom w:val="0"/>
              <w:divBdr>
                <w:top w:val="none" w:sz="0" w:space="0" w:color="auto"/>
                <w:left w:val="none" w:sz="0" w:space="0" w:color="auto"/>
                <w:bottom w:val="none" w:sz="0" w:space="0" w:color="auto"/>
                <w:right w:val="none" w:sz="0" w:space="0" w:color="auto"/>
              </w:divBdr>
              <w:divsChild>
                <w:div w:id="2264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2523">
      <w:bodyDiv w:val="1"/>
      <w:marLeft w:val="0"/>
      <w:marRight w:val="0"/>
      <w:marTop w:val="0"/>
      <w:marBottom w:val="0"/>
      <w:divBdr>
        <w:top w:val="none" w:sz="0" w:space="0" w:color="auto"/>
        <w:left w:val="none" w:sz="0" w:space="0" w:color="auto"/>
        <w:bottom w:val="none" w:sz="0" w:space="0" w:color="auto"/>
        <w:right w:val="none" w:sz="0" w:space="0" w:color="auto"/>
      </w:divBdr>
      <w:divsChild>
        <w:div w:id="1755586240">
          <w:marLeft w:val="0"/>
          <w:marRight w:val="0"/>
          <w:marTop w:val="0"/>
          <w:marBottom w:val="0"/>
          <w:divBdr>
            <w:top w:val="none" w:sz="0" w:space="0" w:color="auto"/>
            <w:left w:val="none" w:sz="0" w:space="0" w:color="auto"/>
            <w:bottom w:val="none" w:sz="0" w:space="0" w:color="auto"/>
            <w:right w:val="none" w:sz="0" w:space="0" w:color="auto"/>
          </w:divBdr>
          <w:divsChild>
            <w:div w:id="1899706495">
              <w:marLeft w:val="0"/>
              <w:marRight w:val="0"/>
              <w:marTop w:val="0"/>
              <w:marBottom w:val="0"/>
              <w:divBdr>
                <w:top w:val="none" w:sz="0" w:space="0" w:color="auto"/>
                <w:left w:val="none" w:sz="0" w:space="0" w:color="auto"/>
                <w:bottom w:val="none" w:sz="0" w:space="0" w:color="auto"/>
                <w:right w:val="none" w:sz="0" w:space="0" w:color="auto"/>
              </w:divBdr>
              <w:divsChild>
                <w:div w:id="20494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114">
      <w:bodyDiv w:val="1"/>
      <w:marLeft w:val="0"/>
      <w:marRight w:val="0"/>
      <w:marTop w:val="0"/>
      <w:marBottom w:val="0"/>
      <w:divBdr>
        <w:top w:val="none" w:sz="0" w:space="0" w:color="auto"/>
        <w:left w:val="none" w:sz="0" w:space="0" w:color="auto"/>
        <w:bottom w:val="none" w:sz="0" w:space="0" w:color="auto"/>
        <w:right w:val="none" w:sz="0" w:space="0" w:color="auto"/>
      </w:divBdr>
      <w:divsChild>
        <w:div w:id="705250737">
          <w:marLeft w:val="0"/>
          <w:marRight w:val="0"/>
          <w:marTop w:val="0"/>
          <w:marBottom w:val="0"/>
          <w:divBdr>
            <w:top w:val="none" w:sz="0" w:space="0" w:color="auto"/>
            <w:left w:val="none" w:sz="0" w:space="0" w:color="auto"/>
            <w:bottom w:val="none" w:sz="0" w:space="0" w:color="auto"/>
            <w:right w:val="none" w:sz="0" w:space="0" w:color="auto"/>
          </w:divBdr>
          <w:divsChild>
            <w:div w:id="1304846097">
              <w:marLeft w:val="0"/>
              <w:marRight w:val="0"/>
              <w:marTop w:val="0"/>
              <w:marBottom w:val="0"/>
              <w:divBdr>
                <w:top w:val="none" w:sz="0" w:space="0" w:color="auto"/>
                <w:left w:val="none" w:sz="0" w:space="0" w:color="auto"/>
                <w:bottom w:val="none" w:sz="0" w:space="0" w:color="auto"/>
                <w:right w:val="none" w:sz="0" w:space="0" w:color="auto"/>
              </w:divBdr>
              <w:divsChild>
                <w:div w:id="12626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9614">
      <w:bodyDiv w:val="1"/>
      <w:marLeft w:val="0"/>
      <w:marRight w:val="0"/>
      <w:marTop w:val="0"/>
      <w:marBottom w:val="0"/>
      <w:divBdr>
        <w:top w:val="none" w:sz="0" w:space="0" w:color="auto"/>
        <w:left w:val="none" w:sz="0" w:space="0" w:color="auto"/>
        <w:bottom w:val="none" w:sz="0" w:space="0" w:color="auto"/>
        <w:right w:val="none" w:sz="0" w:space="0" w:color="auto"/>
      </w:divBdr>
      <w:divsChild>
        <w:div w:id="1769739608">
          <w:marLeft w:val="0"/>
          <w:marRight w:val="0"/>
          <w:marTop w:val="0"/>
          <w:marBottom w:val="0"/>
          <w:divBdr>
            <w:top w:val="none" w:sz="0" w:space="0" w:color="auto"/>
            <w:left w:val="none" w:sz="0" w:space="0" w:color="auto"/>
            <w:bottom w:val="none" w:sz="0" w:space="0" w:color="auto"/>
            <w:right w:val="none" w:sz="0" w:space="0" w:color="auto"/>
          </w:divBdr>
        </w:div>
        <w:div w:id="1566140551">
          <w:marLeft w:val="0"/>
          <w:marRight w:val="0"/>
          <w:marTop w:val="0"/>
          <w:marBottom w:val="0"/>
          <w:divBdr>
            <w:top w:val="none" w:sz="0" w:space="0" w:color="auto"/>
            <w:left w:val="none" w:sz="0" w:space="0" w:color="auto"/>
            <w:bottom w:val="none" w:sz="0" w:space="0" w:color="auto"/>
            <w:right w:val="none" w:sz="0" w:space="0" w:color="auto"/>
          </w:divBdr>
        </w:div>
        <w:div w:id="424574450">
          <w:marLeft w:val="0"/>
          <w:marRight w:val="0"/>
          <w:marTop w:val="0"/>
          <w:marBottom w:val="0"/>
          <w:divBdr>
            <w:top w:val="none" w:sz="0" w:space="0" w:color="auto"/>
            <w:left w:val="none" w:sz="0" w:space="0" w:color="auto"/>
            <w:bottom w:val="none" w:sz="0" w:space="0" w:color="auto"/>
            <w:right w:val="none" w:sz="0" w:space="0" w:color="auto"/>
          </w:divBdr>
        </w:div>
        <w:div w:id="1595548603">
          <w:marLeft w:val="0"/>
          <w:marRight w:val="0"/>
          <w:marTop w:val="0"/>
          <w:marBottom w:val="0"/>
          <w:divBdr>
            <w:top w:val="none" w:sz="0" w:space="0" w:color="auto"/>
            <w:left w:val="none" w:sz="0" w:space="0" w:color="auto"/>
            <w:bottom w:val="none" w:sz="0" w:space="0" w:color="auto"/>
            <w:right w:val="none" w:sz="0" w:space="0" w:color="auto"/>
          </w:divBdr>
        </w:div>
        <w:div w:id="1535728052">
          <w:marLeft w:val="0"/>
          <w:marRight w:val="0"/>
          <w:marTop w:val="0"/>
          <w:marBottom w:val="0"/>
          <w:divBdr>
            <w:top w:val="none" w:sz="0" w:space="0" w:color="auto"/>
            <w:left w:val="none" w:sz="0" w:space="0" w:color="auto"/>
            <w:bottom w:val="none" w:sz="0" w:space="0" w:color="auto"/>
            <w:right w:val="none" w:sz="0" w:space="0" w:color="auto"/>
          </w:divBdr>
        </w:div>
        <w:div w:id="1777826437">
          <w:marLeft w:val="0"/>
          <w:marRight w:val="0"/>
          <w:marTop w:val="0"/>
          <w:marBottom w:val="0"/>
          <w:divBdr>
            <w:top w:val="none" w:sz="0" w:space="0" w:color="auto"/>
            <w:left w:val="none" w:sz="0" w:space="0" w:color="auto"/>
            <w:bottom w:val="none" w:sz="0" w:space="0" w:color="auto"/>
            <w:right w:val="none" w:sz="0" w:space="0" w:color="auto"/>
          </w:divBdr>
        </w:div>
        <w:div w:id="2010205394">
          <w:marLeft w:val="0"/>
          <w:marRight w:val="0"/>
          <w:marTop w:val="0"/>
          <w:marBottom w:val="0"/>
          <w:divBdr>
            <w:top w:val="none" w:sz="0" w:space="0" w:color="auto"/>
            <w:left w:val="none" w:sz="0" w:space="0" w:color="auto"/>
            <w:bottom w:val="none" w:sz="0" w:space="0" w:color="auto"/>
            <w:right w:val="none" w:sz="0" w:space="0" w:color="auto"/>
          </w:divBdr>
        </w:div>
        <w:div w:id="895168317">
          <w:marLeft w:val="0"/>
          <w:marRight w:val="0"/>
          <w:marTop w:val="0"/>
          <w:marBottom w:val="0"/>
          <w:divBdr>
            <w:top w:val="none" w:sz="0" w:space="0" w:color="auto"/>
            <w:left w:val="none" w:sz="0" w:space="0" w:color="auto"/>
            <w:bottom w:val="none" w:sz="0" w:space="0" w:color="auto"/>
            <w:right w:val="none" w:sz="0" w:space="0" w:color="auto"/>
          </w:divBdr>
        </w:div>
        <w:div w:id="1002589401">
          <w:marLeft w:val="0"/>
          <w:marRight w:val="0"/>
          <w:marTop w:val="0"/>
          <w:marBottom w:val="0"/>
          <w:divBdr>
            <w:top w:val="none" w:sz="0" w:space="0" w:color="auto"/>
            <w:left w:val="none" w:sz="0" w:space="0" w:color="auto"/>
            <w:bottom w:val="none" w:sz="0" w:space="0" w:color="auto"/>
            <w:right w:val="none" w:sz="0" w:space="0" w:color="auto"/>
          </w:divBdr>
        </w:div>
        <w:div w:id="1139764140">
          <w:marLeft w:val="0"/>
          <w:marRight w:val="0"/>
          <w:marTop w:val="0"/>
          <w:marBottom w:val="0"/>
          <w:divBdr>
            <w:top w:val="none" w:sz="0" w:space="0" w:color="auto"/>
            <w:left w:val="none" w:sz="0" w:space="0" w:color="auto"/>
            <w:bottom w:val="none" w:sz="0" w:space="0" w:color="auto"/>
            <w:right w:val="none" w:sz="0" w:space="0" w:color="auto"/>
          </w:divBdr>
        </w:div>
      </w:divsChild>
    </w:div>
    <w:div w:id="1101342035">
      <w:bodyDiv w:val="1"/>
      <w:marLeft w:val="0"/>
      <w:marRight w:val="0"/>
      <w:marTop w:val="0"/>
      <w:marBottom w:val="0"/>
      <w:divBdr>
        <w:top w:val="none" w:sz="0" w:space="0" w:color="auto"/>
        <w:left w:val="none" w:sz="0" w:space="0" w:color="auto"/>
        <w:bottom w:val="none" w:sz="0" w:space="0" w:color="auto"/>
        <w:right w:val="none" w:sz="0" w:space="0" w:color="auto"/>
      </w:divBdr>
      <w:divsChild>
        <w:div w:id="752967488">
          <w:marLeft w:val="0"/>
          <w:marRight w:val="0"/>
          <w:marTop w:val="0"/>
          <w:marBottom w:val="0"/>
          <w:divBdr>
            <w:top w:val="none" w:sz="0" w:space="0" w:color="auto"/>
            <w:left w:val="none" w:sz="0" w:space="0" w:color="auto"/>
            <w:bottom w:val="none" w:sz="0" w:space="0" w:color="auto"/>
            <w:right w:val="none" w:sz="0" w:space="0" w:color="auto"/>
          </w:divBdr>
          <w:divsChild>
            <w:div w:id="1825513532">
              <w:marLeft w:val="0"/>
              <w:marRight w:val="0"/>
              <w:marTop w:val="0"/>
              <w:marBottom w:val="0"/>
              <w:divBdr>
                <w:top w:val="none" w:sz="0" w:space="0" w:color="auto"/>
                <w:left w:val="none" w:sz="0" w:space="0" w:color="auto"/>
                <w:bottom w:val="none" w:sz="0" w:space="0" w:color="auto"/>
                <w:right w:val="none" w:sz="0" w:space="0" w:color="auto"/>
              </w:divBdr>
              <w:divsChild>
                <w:div w:id="1076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3120">
      <w:bodyDiv w:val="1"/>
      <w:marLeft w:val="0"/>
      <w:marRight w:val="0"/>
      <w:marTop w:val="0"/>
      <w:marBottom w:val="0"/>
      <w:divBdr>
        <w:top w:val="none" w:sz="0" w:space="0" w:color="auto"/>
        <w:left w:val="none" w:sz="0" w:space="0" w:color="auto"/>
        <w:bottom w:val="none" w:sz="0" w:space="0" w:color="auto"/>
        <w:right w:val="none" w:sz="0" w:space="0" w:color="auto"/>
      </w:divBdr>
      <w:divsChild>
        <w:div w:id="1746295242">
          <w:marLeft w:val="0"/>
          <w:marRight w:val="0"/>
          <w:marTop w:val="0"/>
          <w:marBottom w:val="0"/>
          <w:divBdr>
            <w:top w:val="none" w:sz="0" w:space="0" w:color="auto"/>
            <w:left w:val="none" w:sz="0" w:space="0" w:color="auto"/>
            <w:bottom w:val="none" w:sz="0" w:space="0" w:color="auto"/>
            <w:right w:val="none" w:sz="0" w:space="0" w:color="auto"/>
          </w:divBdr>
          <w:divsChild>
            <w:div w:id="268662038">
              <w:marLeft w:val="0"/>
              <w:marRight w:val="0"/>
              <w:marTop w:val="0"/>
              <w:marBottom w:val="0"/>
              <w:divBdr>
                <w:top w:val="none" w:sz="0" w:space="0" w:color="auto"/>
                <w:left w:val="none" w:sz="0" w:space="0" w:color="auto"/>
                <w:bottom w:val="none" w:sz="0" w:space="0" w:color="auto"/>
                <w:right w:val="none" w:sz="0" w:space="0" w:color="auto"/>
              </w:divBdr>
            </w:div>
            <w:div w:id="4722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9">
      <w:bodyDiv w:val="1"/>
      <w:marLeft w:val="0"/>
      <w:marRight w:val="0"/>
      <w:marTop w:val="0"/>
      <w:marBottom w:val="0"/>
      <w:divBdr>
        <w:top w:val="none" w:sz="0" w:space="0" w:color="auto"/>
        <w:left w:val="none" w:sz="0" w:space="0" w:color="auto"/>
        <w:bottom w:val="none" w:sz="0" w:space="0" w:color="auto"/>
        <w:right w:val="none" w:sz="0" w:space="0" w:color="auto"/>
      </w:divBdr>
    </w:div>
    <w:div w:id="1120301697">
      <w:bodyDiv w:val="1"/>
      <w:marLeft w:val="0"/>
      <w:marRight w:val="0"/>
      <w:marTop w:val="0"/>
      <w:marBottom w:val="0"/>
      <w:divBdr>
        <w:top w:val="none" w:sz="0" w:space="0" w:color="auto"/>
        <w:left w:val="none" w:sz="0" w:space="0" w:color="auto"/>
        <w:bottom w:val="none" w:sz="0" w:space="0" w:color="auto"/>
        <w:right w:val="none" w:sz="0" w:space="0" w:color="auto"/>
      </w:divBdr>
      <w:divsChild>
        <w:div w:id="134689557">
          <w:marLeft w:val="0"/>
          <w:marRight w:val="0"/>
          <w:marTop w:val="100"/>
          <w:marBottom w:val="100"/>
          <w:divBdr>
            <w:top w:val="none" w:sz="0" w:space="0" w:color="auto"/>
            <w:left w:val="none" w:sz="0" w:space="0" w:color="auto"/>
            <w:bottom w:val="none" w:sz="0" w:space="0" w:color="auto"/>
            <w:right w:val="none" w:sz="0" w:space="0" w:color="auto"/>
          </w:divBdr>
          <w:divsChild>
            <w:div w:id="74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710">
      <w:bodyDiv w:val="1"/>
      <w:marLeft w:val="0"/>
      <w:marRight w:val="0"/>
      <w:marTop w:val="0"/>
      <w:marBottom w:val="0"/>
      <w:divBdr>
        <w:top w:val="none" w:sz="0" w:space="0" w:color="auto"/>
        <w:left w:val="none" w:sz="0" w:space="0" w:color="auto"/>
        <w:bottom w:val="none" w:sz="0" w:space="0" w:color="auto"/>
        <w:right w:val="none" w:sz="0" w:space="0" w:color="auto"/>
      </w:divBdr>
    </w:div>
    <w:div w:id="1143695973">
      <w:bodyDiv w:val="1"/>
      <w:marLeft w:val="0"/>
      <w:marRight w:val="0"/>
      <w:marTop w:val="0"/>
      <w:marBottom w:val="0"/>
      <w:divBdr>
        <w:top w:val="none" w:sz="0" w:space="0" w:color="auto"/>
        <w:left w:val="none" w:sz="0" w:space="0" w:color="auto"/>
        <w:bottom w:val="none" w:sz="0" w:space="0" w:color="auto"/>
        <w:right w:val="none" w:sz="0" w:space="0" w:color="auto"/>
      </w:divBdr>
      <w:divsChild>
        <w:div w:id="838928296">
          <w:marLeft w:val="0"/>
          <w:marRight w:val="0"/>
          <w:marTop w:val="0"/>
          <w:marBottom w:val="0"/>
          <w:divBdr>
            <w:top w:val="none" w:sz="0" w:space="0" w:color="auto"/>
            <w:left w:val="none" w:sz="0" w:space="0" w:color="auto"/>
            <w:bottom w:val="none" w:sz="0" w:space="0" w:color="auto"/>
            <w:right w:val="none" w:sz="0" w:space="0" w:color="auto"/>
          </w:divBdr>
          <w:divsChild>
            <w:div w:id="1622109073">
              <w:marLeft w:val="0"/>
              <w:marRight w:val="0"/>
              <w:marTop w:val="0"/>
              <w:marBottom w:val="0"/>
              <w:divBdr>
                <w:top w:val="none" w:sz="0" w:space="0" w:color="auto"/>
                <w:left w:val="none" w:sz="0" w:space="0" w:color="auto"/>
                <w:bottom w:val="none" w:sz="0" w:space="0" w:color="auto"/>
                <w:right w:val="none" w:sz="0" w:space="0" w:color="auto"/>
              </w:divBdr>
              <w:divsChild>
                <w:div w:id="1779831038">
                  <w:marLeft w:val="0"/>
                  <w:marRight w:val="0"/>
                  <w:marTop w:val="0"/>
                  <w:marBottom w:val="0"/>
                  <w:divBdr>
                    <w:top w:val="none" w:sz="0" w:space="0" w:color="auto"/>
                    <w:left w:val="none" w:sz="0" w:space="0" w:color="auto"/>
                    <w:bottom w:val="none" w:sz="0" w:space="0" w:color="auto"/>
                    <w:right w:val="none" w:sz="0" w:space="0" w:color="auto"/>
                  </w:divBdr>
                  <w:divsChild>
                    <w:div w:id="835917334">
                      <w:marLeft w:val="495"/>
                      <w:marRight w:val="0"/>
                      <w:marTop w:val="600"/>
                      <w:marBottom w:val="450"/>
                      <w:divBdr>
                        <w:top w:val="none" w:sz="0" w:space="0" w:color="auto"/>
                        <w:left w:val="none" w:sz="0" w:space="0" w:color="auto"/>
                        <w:bottom w:val="none" w:sz="0" w:space="0" w:color="auto"/>
                        <w:right w:val="none" w:sz="0" w:space="0" w:color="auto"/>
                      </w:divBdr>
                    </w:div>
                  </w:divsChild>
                </w:div>
              </w:divsChild>
            </w:div>
          </w:divsChild>
        </w:div>
      </w:divsChild>
    </w:div>
    <w:div w:id="1146045966">
      <w:bodyDiv w:val="1"/>
      <w:marLeft w:val="0"/>
      <w:marRight w:val="0"/>
      <w:marTop w:val="0"/>
      <w:marBottom w:val="0"/>
      <w:divBdr>
        <w:top w:val="none" w:sz="0" w:space="0" w:color="auto"/>
        <w:left w:val="none" w:sz="0" w:space="0" w:color="auto"/>
        <w:bottom w:val="none" w:sz="0" w:space="0" w:color="auto"/>
        <w:right w:val="none" w:sz="0" w:space="0" w:color="auto"/>
      </w:divBdr>
      <w:divsChild>
        <w:div w:id="575280728">
          <w:marLeft w:val="0"/>
          <w:marRight w:val="0"/>
          <w:marTop w:val="0"/>
          <w:marBottom w:val="0"/>
          <w:divBdr>
            <w:top w:val="none" w:sz="0" w:space="0" w:color="auto"/>
            <w:left w:val="none" w:sz="0" w:space="0" w:color="auto"/>
            <w:bottom w:val="none" w:sz="0" w:space="0" w:color="auto"/>
            <w:right w:val="none" w:sz="0" w:space="0" w:color="auto"/>
          </w:divBdr>
          <w:divsChild>
            <w:div w:id="1663041864">
              <w:marLeft w:val="-300"/>
              <w:marRight w:val="0"/>
              <w:marTop w:val="0"/>
              <w:marBottom w:val="0"/>
              <w:divBdr>
                <w:top w:val="none" w:sz="0" w:space="0" w:color="auto"/>
                <w:left w:val="none" w:sz="0" w:space="0" w:color="auto"/>
                <w:bottom w:val="none" w:sz="0" w:space="0" w:color="auto"/>
                <w:right w:val="none" w:sz="0" w:space="0" w:color="auto"/>
              </w:divBdr>
              <w:divsChild>
                <w:div w:id="1926955264">
                  <w:marLeft w:val="0"/>
                  <w:marRight w:val="0"/>
                  <w:marTop w:val="0"/>
                  <w:marBottom w:val="0"/>
                  <w:divBdr>
                    <w:top w:val="none" w:sz="0" w:space="0" w:color="auto"/>
                    <w:left w:val="none" w:sz="0" w:space="0" w:color="auto"/>
                    <w:bottom w:val="none" w:sz="0" w:space="0" w:color="auto"/>
                    <w:right w:val="none" w:sz="0" w:space="0" w:color="auto"/>
                  </w:divBdr>
                  <w:divsChild>
                    <w:div w:id="1955288847">
                      <w:marLeft w:val="0"/>
                      <w:marRight w:val="0"/>
                      <w:marTop w:val="0"/>
                      <w:marBottom w:val="0"/>
                      <w:divBdr>
                        <w:top w:val="none" w:sz="0" w:space="0" w:color="auto"/>
                        <w:left w:val="none" w:sz="0" w:space="0" w:color="auto"/>
                        <w:bottom w:val="none" w:sz="0" w:space="0" w:color="auto"/>
                        <w:right w:val="none" w:sz="0" w:space="0" w:color="auto"/>
                      </w:divBdr>
                      <w:divsChild>
                        <w:div w:id="13050444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3265">
      <w:bodyDiv w:val="1"/>
      <w:marLeft w:val="0"/>
      <w:marRight w:val="0"/>
      <w:marTop w:val="0"/>
      <w:marBottom w:val="0"/>
      <w:divBdr>
        <w:top w:val="none" w:sz="0" w:space="0" w:color="auto"/>
        <w:left w:val="none" w:sz="0" w:space="0" w:color="auto"/>
        <w:bottom w:val="none" w:sz="0" w:space="0" w:color="auto"/>
        <w:right w:val="none" w:sz="0" w:space="0" w:color="auto"/>
      </w:divBdr>
      <w:divsChild>
        <w:div w:id="268514586">
          <w:marLeft w:val="0"/>
          <w:marRight w:val="0"/>
          <w:marTop w:val="0"/>
          <w:marBottom w:val="0"/>
          <w:divBdr>
            <w:top w:val="none" w:sz="0" w:space="0" w:color="auto"/>
            <w:left w:val="none" w:sz="0" w:space="0" w:color="auto"/>
            <w:bottom w:val="none" w:sz="0" w:space="0" w:color="auto"/>
            <w:right w:val="none" w:sz="0" w:space="0" w:color="auto"/>
          </w:divBdr>
          <w:divsChild>
            <w:div w:id="1152481205">
              <w:marLeft w:val="0"/>
              <w:marRight w:val="0"/>
              <w:marTop w:val="0"/>
              <w:marBottom w:val="0"/>
              <w:divBdr>
                <w:top w:val="none" w:sz="0" w:space="0" w:color="auto"/>
                <w:left w:val="none" w:sz="0" w:space="0" w:color="auto"/>
                <w:bottom w:val="none" w:sz="0" w:space="0" w:color="auto"/>
                <w:right w:val="none" w:sz="0" w:space="0" w:color="auto"/>
              </w:divBdr>
              <w:divsChild>
                <w:div w:id="1203440901">
                  <w:marLeft w:val="0"/>
                  <w:marRight w:val="0"/>
                  <w:marTop w:val="0"/>
                  <w:marBottom w:val="0"/>
                  <w:divBdr>
                    <w:top w:val="none" w:sz="0" w:space="0" w:color="auto"/>
                    <w:left w:val="none" w:sz="0" w:space="0" w:color="auto"/>
                    <w:bottom w:val="none" w:sz="0" w:space="0" w:color="auto"/>
                    <w:right w:val="none" w:sz="0" w:space="0" w:color="auto"/>
                  </w:divBdr>
                  <w:divsChild>
                    <w:div w:id="1570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51784">
      <w:bodyDiv w:val="1"/>
      <w:marLeft w:val="0"/>
      <w:marRight w:val="0"/>
      <w:marTop w:val="0"/>
      <w:marBottom w:val="0"/>
      <w:divBdr>
        <w:top w:val="none" w:sz="0" w:space="0" w:color="auto"/>
        <w:left w:val="none" w:sz="0" w:space="0" w:color="auto"/>
        <w:bottom w:val="none" w:sz="0" w:space="0" w:color="auto"/>
        <w:right w:val="none" w:sz="0" w:space="0" w:color="auto"/>
      </w:divBdr>
      <w:divsChild>
        <w:div w:id="1905674076">
          <w:marLeft w:val="0"/>
          <w:marRight w:val="0"/>
          <w:marTop w:val="0"/>
          <w:marBottom w:val="0"/>
          <w:divBdr>
            <w:top w:val="none" w:sz="0" w:space="0" w:color="auto"/>
            <w:left w:val="none" w:sz="0" w:space="0" w:color="auto"/>
            <w:bottom w:val="none" w:sz="0" w:space="0" w:color="auto"/>
            <w:right w:val="none" w:sz="0" w:space="0" w:color="auto"/>
          </w:divBdr>
          <w:divsChild>
            <w:div w:id="301235165">
              <w:marLeft w:val="0"/>
              <w:marRight w:val="0"/>
              <w:marTop w:val="0"/>
              <w:marBottom w:val="0"/>
              <w:divBdr>
                <w:top w:val="none" w:sz="0" w:space="0" w:color="auto"/>
                <w:left w:val="none" w:sz="0" w:space="0" w:color="auto"/>
                <w:bottom w:val="none" w:sz="0" w:space="0" w:color="auto"/>
                <w:right w:val="none" w:sz="0" w:space="0" w:color="auto"/>
              </w:divBdr>
              <w:divsChild>
                <w:div w:id="255672846">
                  <w:marLeft w:val="0"/>
                  <w:marRight w:val="0"/>
                  <w:marTop w:val="0"/>
                  <w:marBottom w:val="0"/>
                  <w:divBdr>
                    <w:top w:val="none" w:sz="0" w:space="0" w:color="auto"/>
                    <w:left w:val="none" w:sz="0" w:space="0" w:color="auto"/>
                    <w:bottom w:val="none" w:sz="0" w:space="0" w:color="auto"/>
                    <w:right w:val="none" w:sz="0" w:space="0" w:color="auto"/>
                  </w:divBdr>
                </w:div>
                <w:div w:id="1075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7934">
      <w:bodyDiv w:val="1"/>
      <w:marLeft w:val="0"/>
      <w:marRight w:val="0"/>
      <w:marTop w:val="0"/>
      <w:marBottom w:val="0"/>
      <w:divBdr>
        <w:top w:val="none" w:sz="0" w:space="0" w:color="auto"/>
        <w:left w:val="none" w:sz="0" w:space="0" w:color="auto"/>
        <w:bottom w:val="none" w:sz="0" w:space="0" w:color="auto"/>
        <w:right w:val="none" w:sz="0" w:space="0" w:color="auto"/>
      </w:divBdr>
    </w:div>
    <w:div w:id="1154953676">
      <w:bodyDiv w:val="1"/>
      <w:marLeft w:val="0"/>
      <w:marRight w:val="0"/>
      <w:marTop w:val="0"/>
      <w:marBottom w:val="0"/>
      <w:divBdr>
        <w:top w:val="none" w:sz="0" w:space="0" w:color="auto"/>
        <w:left w:val="none" w:sz="0" w:space="0" w:color="auto"/>
        <w:bottom w:val="none" w:sz="0" w:space="0" w:color="auto"/>
        <w:right w:val="none" w:sz="0" w:space="0" w:color="auto"/>
      </w:divBdr>
    </w:div>
    <w:div w:id="1155680111">
      <w:bodyDiv w:val="1"/>
      <w:marLeft w:val="600"/>
      <w:marRight w:val="600"/>
      <w:marTop w:val="0"/>
      <w:marBottom w:val="0"/>
      <w:divBdr>
        <w:top w:val="none" w:sz="0" w:space="0" w:color="auto"/>
        <w:left w:val="none" w:sz="0" w:space="0" w:color="auto"/>
        <w:bottom w:val="none" w:sz="0" w:space="0" w:color="auto"/>
        <w:right w:val="none" w:sz="0" w:space="0" w:color="auto"/>
      </w:divBdr>
    </w:div>
    <w:div w:id="1157914645">
      <w:bodyDiv w:val="1"/>
      <w:marLeft w:val="0"/>
      <w:marRight w:val="0"/>
      <w:marTop w:val="0"/>
      <w:marBottom w:val="0"/>
      <w:divBdr>
        <w:top w:val="none" w:sz="0" w:space="0" w:color="auto"/>
        <w:left w:val="none" w:sz="0" w:space="0" w:color="auto"/>
        <w:bottom w:val="none" w:sz="0" w:space="0" w:color="auto"/>
        <w:right w:val="none" w:sz="0" w:space="0" w:color="auto"/>
      </w:divBdr>
      <w:divsChild>
        <w:div w:id="1905294386">
          <w:marLeft w:val="0"/>
          <w:marRight w:val="0"/>
          <w:marTop w:val="0"/>
          <w:marBottom w:val="0"/>
          <w:divBdr>
            <w:top w:val="none" w:sz="0" w:space="0" w:color="auto"/>
            <w:left w:val="none" w:sz="0" w:space="0" w:color="auto"/>
            <w:bottom w:val="none" w:sz="0" w:space="0" w:color="auto"/>
            <w:right w:val="none" w:sz="0" w:space="0" w:color="auto"/>
          </w:divBdr>
          <w:divsChild>
            <w:div w:id="268663276">
              <w:marLeft w:val="0"/>
              <w:marRight w:val="0"/>
              <w:marTop w:val="0"/>
              <w:marBottom w:val="0"/>
              <w:divBdr>
                <w:top w:val="none" w:sz="0" w:space="0" w:color="auto"/>
                <w:left w:val="none" w:sz="0" w:space="0" w:color="auto"/>
                <w:bottom w:val="none" w:sz="0" w:space="0" w:color="auto"/>
                <w:right w:val="none" w:sz="0" w:space="0" w:color="auto"/>
              </w:divBdr>
              <w:divsChild>
                <w:div w:id="1277103319">
                  <w:marLeft w:val="0"/>
                  <w:marRight w:val="0"/>
                  <w:marTop w:val="0"/>
                  <w:marBottom w:val="0"/>
                  <w:divBdr>
                    <w:top w:val="none" w:sz="0" w:space="0" w:color="auto"/>
                    <w:left w:val="none" w:sz="0" w:space="0" w:color="auto"/>
                    <w:bottom w:val="none" w:sz="0" w:space="0" w:color="auto"/>
                    <w:right w:val="none" w:sz="0" w:space="0" w:color="auto"/>
                  </w:divBdr>
                  <w:divsChild>
                    <w:div w:id="1772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627018">
      <w:bodyDiv w:val="1"/>
      <w:marLeft w:val="0"/>
      <w:marRight w:val="0"/>
      <w:marTop w:val="0"/>
      <w:marBottom w:val="0"/>
      <w:divBdr>
        <w:top w:val="none" w:sz="0" w:space="0" w:color="auto"/>
        <w:left w:val="none" w:sz="0" w:space="0" w:color="auto"/>
        <w:bottom w:val="none" w:sz="0" w:space="0" w:color="auto"/>
        <w:right w:val="none" w:sz="0" w:space="0" w:color="auto"/>
      </w:divBdr>
      <w:divsChild>
        <w:div w:id="1357803172">
          <w:marLeft w:val="0"/>
          <w:marRight w:val="0"/>
          <w:marTop w:val="0"/>
          <w:marBottom w:val="0"/>
          <w:divBdr>
            <w:top w:val="none" w:sz="0" w:space="0" w:color="auto"/>
            <w:left w:val="none" w:sz="0" w:space="0" w:color="auto"/>
            <w:bottom w:val="none" w:sz="0" w:space="0" w:color="auto"/>
            <w:right w:val="none" w:sz="0" w:space="0" w:color="auto"/>
          </w:divBdr>
          <w:divsChild>
            <w:div w:id="1148716348">
              <w:marLeft w:val="0"/>
              <w:marRight w:val="0"/>
              <w:marTop w:val="0"/>
              <w:marBottom w:val="0"/>
              <w:divBdr>
                <w:top w:val="none" w:sz="0" w:space="0" w:color="auto"/>
                <w:left w:val="none" w:sz="0" w:space="0" w:color="auto"/>
                <w:bottom w:val="none" w:sz="0" w:space="0" w:color="auto"/>
                <w:right w:val="none" w:sz="0" w:space="0" w:color="auto"/>
              </w:divBdr>
              <w:divsChild>
                <w:div w:id="18852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7001">
      <w:bodyDiv w:val="1"/>
      <w:marLeft w:val="0"/>
      <w:marRight w:val="0"/>
      <w:marTop w:val="0"/>
      <w:marBottom w:val="0"/>
      <w:divBdr>
        <w:top w:val="none" w:sz="0" w:space="0" w:color="auto"/>
        <w:left w:val="none" w:sz="0" w:space="0" w:color="auto"/>
        <w:bottom w:val="none" w:sz="0" w:space="0" w:color="auto"/>
        <w:right w:val="none" w:sz="0" w:space="0" w:color="auto"/>
      </w:divBdr>
      <w:divsChild>
        <w:div w:id="687608792">
          <w:marLeft w:val="0"/>
          <w:marRight w:val="0"/>
          <w:marTop w:val="0"/>
          <w:marBottom w:val="0"/>
          <w:divBdr>
            <w:top w:val="none" w:sz="0" w:space="0" w:color="auto"/>
            <w:left w:val="none" w:sz="0" w:space="0" w:color="auto"/>
            <w:bottom w:val="none" w:sz="0" w:space="0" w:color="auto"/>
            <w:right w:val="none" w:sz="0" w:space="0" w:color="auto"/>
          </w:divBdr>
          <w:divsChild>
            <w:div w:id="481042939">
              <w:marLeft w:val="0"/>
              <w:marRight w:val="0"/>
              <w:marTop w:val="0"/>
              <w:marBottom w:val="240"/>
              <w:divBdr>
                <w:top w:val="none" w:sz="0" w:space="0" w:color="auto"/>
                <w:left w:val="none" w:sz="0" w:space="0" w:color="auto"/>
                <w:bottom w:val="none" w:sz="0" w:space="0" w:color="auto"/>
                <w:right w:val="none" w:sz="0" w:space="0" w:color="auto"/>
              </w:divBdr>
              <w:divsChild>
                <w:div w:id="1862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4170">
      <w:bodyDiv w:val="1"/>
      <w:marLeft w:val="0"/>
      <w:marRight w:val="0"/>
      <w:marTop w:val="0"/>
      <w:marBottom w:val="0"/>
      <w:divBdr>
        <w:top w:val="none" w:sz="0" w:space="0" w:color="auto"/>
        <w:left w:val="none" w:sz="0" w:space="0" w:color="auto"/>
        <w:bottom w:val="none" w:sz="0" w:space="0" w:color="auto"/>
        <w:right w:val="none" w:sz="0" w:space="0" w:color="auto"/>
      </w:divBdr>
    </w:div>
    <w:div w:id="1172721708">
      <w:bodyDiv w:val="1"/>
      <w:marLeft w:val="0"/>
      <w:marRight w:val="0"/>
      <w:marTop w:val="0"/>
      <w:marBottom w:val="0"/>
      <w:divBdr>
        <w:top w:val="none" w:sz="0" w:space="0" w:color="auto"/>
        <w:left w:val="none" w:sz="0" w:space="0" w:color="auto"/>
        <w:bottom w:val="none" w:sz="0" w:space="0" w:color="auto"/>
        <w:right w:val="none" w:sz="0" w:space="0" w:color="auto"/>
      </w:divBdr>
    </w:div>
    <w:div w:id="1181747487">
      <w:bodyDiv w:val="1"/>
      <w:marLeft w:val="0"/>
      <w:marRight w:val="0"/>
      <w:marTop w:val="0"/>
      <w:marBottom w:val="0"/>
      <w:divBdr>
        <w:top w:val="none" w:sz="0" w:space="0" w:color="auto"/>
        <w:left w:val="none" w:sz="0" w:space="0" w:color="auto"/>
        <w:bottom w:val="none" w:sz="0" w:space="0" w:color="auto"/>
        <w:right w:val="none" w:sz="0" w:space="0" w:color="auto"/>
      </w:divBdr>
      <w:divsChild>
        <w:div w:id="306012472">
          <w:marLeft w:val="0"/>
          <w:marRight w:val="0"/>
          <w:marTop w:val="0"/>
          <w:marBottom w:val="0"/>
          <w:divBdr>
            <w:top w:val="none" w:sz="0" w:space="0" w:color="auto"/>
            <w:left w:val="none" w:sz="0" w:space="0" w:color="auto"/>
            <w:bottom w:val="none" w:sz="0" w:space="0" w:color="auto"/>
            <w:right w:val="none" w:sz="0" w:space="0" w:color="auto"/>
          </w:divBdr>
        </w:div>
      </w:divsChild>
    </w:div>
    <w:div w:id="1195652432">
      <w:bodyDiv w:val="1"/>
      <w:marLeft w:val="0"/>
      <w:marRight w:val="0"/>
      <w:marTop w:val="0"/>
      <w:marBottom w:val="0"/>
      <w:divBdr>
        <w:top w:val="none" w:sz="0" w:space="0" w:color="auto"/>
        <w:left w:val="none" w:sz="0" w:space="0" w:color="auto"/>
        <w:bottom w:val="none" w:sz="0" w:space="0" w:color="auto"/>
        <w:right w:val="none" w:sz="0" w:space="0" w:color="auto"/>
      </w:divBdr>
      <w:divsChild>
        <w:div w:id="394934578">
          <w:marLeft w:val="0"/>
          <w:marRight w:val="0"/>
          <w:marTop w:val="0"/>
          <w:marBottom w:val="0"/>
          <w:divBdr>
            <w:top w:val="none" w:sz="0" w:space="0" w:color="auto"/>
            <w:left w:val="none" w:sz="0" w:space="0" w:color="auto"/>
            <w:bottom w:val="none" w:sz="0" w:space="0" w:color="auto"/>
            <w:right w:val="none" w:sz="0" w:space="0" w:color="auto"/>
          </w:divBdr>
        </w:div>
        <w:div w:id="959603663">
          <w:marLeft w:val="0"/>
          <w:marRight w:val="0"/>
          <w:marTop w:val="0"/>
          <w:marBottom w:val="0"/>
          <w:divBdr>
            <w:top w:val="none" w:sz="0" w:space="0" w:color="auto"/>
            <w:left w:val="none" w:sz="0" w:space="0" w:color="auto"/>
            <w:bottom w:val="none" w:sz="0" w:space="0" w:color="auto"/>
            <w:right w:val="none" w:sz="0" w:space="0" w:color="auto"/>
          </w:divBdr>
        </w:div>
      </w:divsChild>
    </w:div>
    <w:div w:id="1208908739">
      <w:bodyDiv w:val="1"/>
      <w:marLeft w:val="0"/>
      <w:marRight w:val="0"/>
      <w:marTop w:val="0"/>
      <w:marBottom w:val="0"/>
      <w:divBdr>
        <w:top w:val="none" w:sz="0" w:space="0" w:color="auto"/>
        <w:left w:val="none" w:sz="0" w:space="0" w:color="auto"/>
        <w:bottom w:val="none" w:sz="0" w:space="0" w:color="auto"/>
        <w:right w:val="none" w:sz="0" w:space="0" w:color="auto"/>
      </w:divBdr>
      <w:divsChild>
        <w:div w:id="253174745">
          <w:marLeft w:val="0"/>
          <w:marRight w:val="0"/>
          <w:marTop w:val="0"/>
          <w:marBottom w:val="0"/>
          <w:divBdr>
            <w:top w:val="none" w:sz="0" w:space="0" w:color="auto"/>
            <w:left w:val="none" w:sz="0" w:space="0" w:color="auto"/>
            <w:bottom w:val="none" w:sz="0" w:space="0" w:color="auto"/>
            <w:right w:val="none" w:sz="0" w:space="0" w:color="auto"/>
          </w:divBdr>
          <w:divsChild>
            <w:div w:id="465587776">
              <w:marLeft w:val="0"/>
              <w:marRight w:val="0"/>
              <w:marTop w:val="0"/>
              <w:marBottom w:val="0"/>
              <w:divBdr>
                <w:top w:val="none" w:sz="0" w:space="0" w:color="auto"/>
                <w:left w:val="none" w:sz="0" w:space="0" w:color="auto"/>
                <w:bottom w:val="none" w:sz="0" w:space="0" w:color="auto"/>
                <w:right w:val="none" w:sz="0" w:space="0" w:color="auto"/>
              </w:divBdr>
              <w:divsChild>
                <w:div w:id="278531387">
                  <w:marLeft w:val="0"/>
                  <w:marRight w:val="0"/>
                  <w:marTop w:val="0"/>
                  <w:marBottom w:val="0"/>
                  <w:divBdr>
                    <w:top w:val="none" w:sz="0" w:space="0" w:color="auto"/>
                    <w:left w:val="none" w:sz="0" w:space="0" w:color="auto"/>
                    <w:bottom w:val="none" w:sz="0" w:space="0" w:color="auto"/>
                    <w:right w:val="none" w:sz="0" w:space="0" w:color="auto"/>
                  </w:divBdr>
                </w:div>
                <w:div w:id="504977605">
                  <w:marLeft w:val="0"/>
                  <w:marRight w:val="0"/>
                  <w:marTop w:val="0"/>
                  <w:marBottom w:val="0"/>
                  <w:divBdr>
                    <w:top w:val="none" w:sz="0" w:space="0" w:color="auto"/>
                    <w:left w:val="none" w:sz="0" w:space="0" w:color="auto"/>
                    <w:bottom w:val="none" w:sz="0" w:space="0" w:color="auto"/>
                    <w:right w:val="none" w:sz="0" w:space="0" w:color="auto"/>
                  </w:divBdr>
                </w:div>
                <w:div w:id="5722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5603">
      <w:bodyDiv w:val="1"/>
      <w:marLeft w:val="0"/>
      <w:marRight w:val="0"/>
      <w:marTop w:val="0"/>
      <w:marBottom w:val="0"/>
      <w:divBdr>
        <w:top w:val="none" w:sz="0" w:space="0" w:color="auto"/>
        <w:left w:val="none" w:sz="0" w:space="0" w:color="auto"/>
        <w:bottom w:val="none" w:sz="0" w:space="0" w:color="auto"/>
        <w:right w:val="none" w:sz="0" w:space="0" w:color="auto"/>
      </w:divBdr>
      <w:divsChild>
        <w:div w:id="119886892">
          <w:marLeft w:val="0"/>
          <w:marRight w:val="0"/>
          <w:marTop w:val="0"/>
          <w:marBottom w:val="0"/>
          <w:divBdr>
            <w:top w:val="none" w:sz="0" w:space="0" w:color="auto"/>
            <w:left w:val="none" w:sz="0" w:space="0" w:color="auto"/>
            <w:bottom w:val="none" w:sz="0" w:space="0" w:color="auto"/>
            <w:right w:val="none" w:sz="0" w:space="0" w:color="auto"/>
          </w:divBdr>
          <w:divsChild>
            <w:div w:id="1058943723">
              <w:marLeft w:val="0"/>
              <w:marRight w:val="0"/>
              <w:marTop w:val="0"/>
              <w:marBottom w:val="0"/>
              <w:divBdr>
                <w:top w:val="none" w:sz="0" w:space="0" w:color="auto"/>
                <w:left w:val="none" w:sz="0" w:space="0" w:color="auto"/>
                <w:bottom w:val="none" w:sz="0" w:space="0" w:color="auto"/>
                <w:right w:val="none" w:sz="0" w:space="0" w:color="auto"/>
              </w:divBdr>
              <w:divsChild>
                <w:div w:id="16659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0559">
      <w:bodyDiv w:val="1"/>
      <w:marLeft w:val="0"/>
      <w:marRight w:val="0"/>
      <w:marTop w:val="0"/>
      <w:marBottom w:val="0"/>
      <w:divBdr>
        <w:top w:val="none" w:sz="0" w:space="0" w:color="auto"/>
        <w:left w:val="none" w:sz="0" w:space="0" w:color="auto"/>
        <w:bottom w:val="none" w:sz="0" w:space="0" w:color="auto"/>
        <w:right w:val="none" w:sz="0" w:space="0" w:color="auto"/>
      </w:divBdr>
    </w:div>
    <w:div w:id="1211958517">
      <w:bodyDiv w:val="1"/>
      <w:marLeft w:val="0"/>
      <w:marRight w:val="0"/>
      <w:marTop w:val="0"/>
      <w:marBottom w:val="0"/>
      <w:divBdr>
        <w:top w:val="none" w:sz="0" w:space="0" w:color="auto"/>
        <w:left w:val="none" w:sz="0" w:space="0" w:color="auto"/>
        <w:bottom w:val="none" w:sz="0" w:space="0" w:color="auto"/>
        <w:right w:val="none" w:sz="0" w:space="0" w:color="auto"/>
      </w:divBdr>
      <w:divsChild>
        <w:div w:id="1790928515">
          <w:marLeft w:val="0"/>
          <w:marRight w:val="0"/>
          <w:marTop w:val="0"/>
          <w:marBottom w:val="0"/>
          <w:divBdr>
            <w:top w:val="none" w:sz="0" w:space="0" w:color="auto"/>
            <w:left w:val="none" w:sz="0" w:space="0" w:color="auto"/>
            <w:bottom w:val="none" w:sz="0" w:space="0" w:color="auto"/>
            <w:right w:val="none" w:sz="0" w:space="0" w:color="auto"/>
          </w:divBdr>
          <w:divsChild>
            <w:div w:id="1023096251">
              <w:marLeft w:val="0"/>
              <w:marRight w:val="0"/>
              <w:marTop w:val="0"/>
              <w:marBottom w:val="0"/>
              <w:divBdr>
                <w:top w:val="none" w:sz="0" w:space="0" w:color="auto"/>
                <w:left w:val="none" w:sz="0" w:space="0" w:color="auto"/>
                <w:bottom w:val="none" w:sz="0" w:space="0" w:color="auto"/>
                <w:right w:val="none" w:sz="0" w:space="0" w:color="auto"/>
              </w:divBdr>
              <w:divsChild>
                <w:div w:id="10407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76424">
      <w:bodyDiv w:val="1"/>
      <w:marLeft w:val="0"/>
      <w:marRight w:val="0"/>
      <w:marTop w:val="0"/>
      <w:marBottom w:val="0"/>
      <w:divBdr>
        <w:top w:val="none" w:sz="0" w:space="0" w:color="auto"/>
        <w:left w:val="none" w:sz="0" w:space="0" w:color="auto"/>
        <w:bottom w:val="none" w:sz="0" w:space="0" w:color="auto"/>
        <w:right w:val="none" w:sz="0" w:space="0" w:color="auto"/>
      </w:divBdr>
      <w:divsChild>
        <w:div w:id="1430196745">
          <w:marLeft w:val="0"/>
          <w:marRight w:val="0"/>
          <w:marTop w:val="0"/>
          <w:marBottom w:val="0"/>
          <w:divBdr>
            <w:top w:val="none" w:sz="0" w:space="0" w:color="auto"/>
            <w:left w:val="none" w:sz="0" w:space="0" w:color="auto"/>
            <w:bottom w:val="none" w:sz="0" w:space="0" w:color="auto"/>
            <w:right w:val="none" w:sz="0" w:space="0" w:color="auto"/>
          </w:divBdr>
        </w:div>
        <w:div w:id="1801456252">
          <w:marLeft w:val="0"/>
          <w:marRight w:val="0"/>
          <w:marTop w:val="0"/>
          <w:marBottom w:val="0"/>
          <w:divBdr>
            <w:top w:val="none" w:sz="0" w:space="0" w:color="auto"/>
            <w:left w:val="none" w:sz="0" w:space="0" w:color="auto"/>
            <w:bottom w:val="none" w:sz="0" w:space="0" w:color="auto"/>
            <w:right w:val="none" w:sz="0" w:space="0" w:color="auto"/>
          </w:divBdr>
        </w:div>
      </w:divsChild>
    </w:div>
    <w:div w:id="1228298559">
      <w:bodyDiv w:val="1"/>
      <w:marLeft w:val="0"/>
      <w:marRight w:val="0"/>
      <w:marTop w:val="0"/>
      <w:marBottom w:val="0"/>
      <w:divBdr>
        <w:top w:val="none" w:sz="0" w:space="0" w:color="auto"/>
        <w:left w:val="none" w:sz="0" w:space="0" w:color="auto"/>
        <w:bottom w:val="none" w:sz="0" w:space="0" w:color="auto"/>
        <w:right w:val="none" w:sz="0" w:space="0" w:color="auto"/>
      </w:divBdr>
    </w:div>
    <w:div w:id="1230505534">
      <w:bodyDiv w:val="1"/>
      <w:marLeft w:val="0"/>
      <w:marRight w:val="0"/>
      <w:marTop w:val="0"/>
      <w:marBottom w:val="0"/>
      <w:divBdr>
        <w:top w:val="none" w:sz="0" w:space="0" w:color="auto"/>
        <w:left w:val="none" w:sz="0" w:space="0" w:color="auto"/>
        <w:bottom w:val="none" w:sz="0" w:space="0" w:color="auto"/>
        <w:right w:val="none" w:sz="0" w:space="0" w:color="auto"/>
      </w:divBdr>
      <w:divsChild>
        <w:div w:id="1281498700">
          <w:marLeft w:val="0"/>
          <w:marRight w:val="0"/>
          <w:marTop w:val="0"/>
          <w:marBottom w:val="0"/>
          <w:divBdr>
            <w:top w:val="none" w:sz="0" w:space="0" w:color="auto"/>
            <w:left w:val="none" w:sz="0" w:space="0" w:color="auto"/>
            <w:bottom w:val="none" w:sz="0" w:space="0" w:color="auto"/>
            <w:right w:val="none" w:sz="0" w:space="0" w:color="auto"/>
          </w:divBdr>
          <w:divsChild>
            <w:div w:id="82530455">
              <w:marLeft w:val="0"/>
              <w:marRight w:val="0"/>
              <w:marTop w:val="0"/>
              <w:marBottom w:val="0"/>
              <w:divBdr>
                <w:top w:val="none" w:sz="0" w:space="0" w:color="auto"/>
                <w:left w:val="none" w:sz="0" w:space="0" w:color="auto"/>
                <w:bottom w:val="none" w:sz="0" w:space="0" w:color="auto"/>
                <w:right w:val="none" w:sz="0" w:space="0" w:color="auto"/>
              </w:divBdr>
              <w:divsChild>
                <w:div w:id="897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369">
      <w:bodyDiv w:val="1"/>
      <w:marLeft w:val="0"/>
      <w:marRight w:val="0"/>
      <w:marTop w:val="0"/>
      <w:marBottom w:val="0"/>
      <w:divBdr>
        <w:top w:val="none" w:sz="0" w:space="0" w:color="auto"/>
        <w:left w:val="none" w:sz="0" w:space="0" w:color="auto"/>
        <w:bottom w:val="none" w:sz="0" w:space="0" w:color="auto"/>
        <w:right w:val="none" w:sz="0" w:space="0" w:color="auto"/>
      </w:divBdr>
    </w:div>
    <w:div w:id="1249071174">
      <w:bodyDiv w:val="1"/>
      <w:marLeft w:val="0"/>
      <w:marRight w:val="0"/>
      <w:marTop w:val="0"/>
      <w:marBottom w:val="0"/>
      <w:divBdr>
        <w:top w:val="none" w:sz="0" w:space="0" w:color="auto"/>
        <w:left w:val="none" w:sz="0" w:space="0" w:color="auto"/>
        <w:bottom w:val="none" w:sz="0" w:space="0" w:color="auto"/>
        <w:right w:val="none" w:sz="0" w:space="0" w:color="auto"/>
      </w:divBdr>
      <w:divsChild>
        <w:div w:id="1274824180">
          <w:marLeft w:val="0"/>
          <w:marRight w:val="0"/>
          <w:marTop w:val="0"/>
          <w:marBottom w:val="0"/>
          <w:divBdr>
            <w:top w:val="none" w:sz="0" w:space="0" w:color="auto"/>
            <w:left w:val="none" w:sz="0" w:space="0" w:color="auto"/>
            <w:bottom w:val="none" w:sz="0" w:space="0" w:color="auto"/>
            <w:right w:val="none" w:sz="0" w:space="0" w:color="auto"/>
          </w:divBdr>
          <w:divsChild>
            <w:div w:id="1491872936">
              <w:marLeft w:val="0"/>
              <w:marRight w:val="0"/>
              <w:marTop w:val="0"/>
              <w:marBottom w:val="0"/>
              <w:divBdr>
                <w:top w:val="none" w:sz="0" w:space="0" w:color="auto"/>
                <w:left w:val="none" w:sz="0" w:space="0" w:color="auto"/>
                <w:bottom w:val="none" w:sz="0" w:space="0" w:color="auto"/>
                <w:right w:val="none" w:sz="0" w:space="0" w:color="auto"/>
              </w:divBdr>
              <w:divsChild>
                <w:div w:id="1886336149">
                  <w:marLeft w:val="0"/>
                  <w:marRight w:val="0"/>
                  <w:marTop w:val="0"/>
                  <w:marBottom w:val="0"/>
                  <w:divBdr>
                    <w:top w:val="none" w:sz="0" w:space="0" w:color="auto"/>
                    <w:left w:val="none" w:sz="0" w:space="0" w:color="auto"/>
                    <w:bottom w:val="none" w:sz="0" w:space="0" w:color="auto"/>
                    <w:right w:val="none" w:sz="0" w:space="0" w:color="auto"/>
                  </w:divBdr>
                  <w:divsChild>
                    <w:div w:id="853611137">
                      <w:marLeft w:val="0"/>
                      <w:marRight w:val="0"/>
                      <w:marTop w:val="0"/>
                      <w:marBottom w:val="0"/>
                      <w:divBdr>
                        <w:top w:val="none" w:sz="0" w:space="0" w:color="auto"/>
                        <w:left w:val="none" w:sz="0" w:space="0" w:color="auto"/>
                        <w:bottom w:val="none" w:sz="0" w:space="0" w:color="auto"/>
                        <w:right w:val="none" w:sz="0" w:space="0" w:color="auto"/>
                      </w:divBdr>
                    </w:div>
                  </w:divsChild>
                </w:div>
                <w:div w:id="1985624139">
                  <w:marLeft w:val="0"/>
                  <w:marRight w:val="0"/>
                  <w:marTop w:val="0"/>
                  <w:marBottom w:val="0"/>
                  <w:divBdr>
                    <w:top w:val="none" w:sz="0" w:space="0" w:color="auto"/>
                    <w:left w:val="none" w:sz="0" w:space="0" w:color="auto"/>
                    <w:bottom w:val="none" w:sz="0" w:space="0" w:color="auto"/>
                    <w:right w:val="none" w:sz="0" w:space="0" w:color="auto"/>
                  </w:divBdr>
                </w:div>
              </w:divsChild>
            </w:div>
            <w:div w:id="1972710620">
              <w:marLeft w:val="0"/>
              <w:marRight w:val="0"/>
              <w:marTop w:val="0"/>
              <w:marBottom w:val="0"/>
              <w:divBdr>
                <w:top w:val="none" w:sz="0" w:space="0" w:color="auto"/>
                <w:left w:val="none" w:sz="0" w:space="0" w:color="auto"/>
                <w:bottom w:val="none" w:sz="0" w:space="0" w:color="auto"/>
                <w:right w:val="none" w:sz="0" w:space="0" w:color="auto"/>
              </w:divBdr>
              <w:divsChild>
                <w:div w:id="1929069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0892020">
      <w:bodyDiv w:val="1"/>
      <w:marLeft w:val="0"/>
      <w:marRight w:val="0"/>
      <w:marTop w:val="0"/>
      <w:marBottom w:val="0"/>
      <w:divBdr>
        <w:top w:val="none" w:sz="0" w:space="0" w:color="auto"/>
        <w:left w:val="none" w:sz="0" w:space="0" w:color="auto"/>
        <w:bottom w:val="none" w:sz="0" w:space="0" w:color="auto"/>
        <w:right w:val="none" w:sz="0" w:space="0" w:color="auto"/>
      </w:divBdr>
      <w:divsChild>
        <w:div w:id="1320377396">
          <w:marLeft w:val="0"/>
          <w:marRight w:val="0"/>
          <w:marTop w:val="0"/>
          <w:marBottom w:val="0"/>
          <w:divBdr>
            <w:top w:val="none" w:sz="0" w:space="0" w:color="auto"/>
            <w:left w:val="none" w:sz="0" w:space="0" w:color="auto"/>
            <w:bottom w:val="none" w:sz="0" w:space="0" w:color="auto"/>
            <w:right w:val="none" w:sz="0" w:space="0" w:color="auto"/>
          </w:divBdr>
        </w:div>
      </w:divsChild>
    </w:div>
    <w:div w:id="1254708004">
      <w:bodyDiv w:val="1"/>
      <w:marLeft w:val="0"/>
      <w:marRight w:val="0"/>
      <w:marTop w:val="0"/>
      <w:marBottom w:val="0"/>
      <w:divBdr>
        <w:top w:val="none" w:sz="0" w:space="0" w:color="auto"/>
        <w:left w:val="none" w:sz="0" w:space="0" w:color="auto"/>
        <w:bottom w:val="none" w:sz="0" w:space="0" w:color="auto"/>
        <w:right w:val="none" w:sz="0" w:space="0" w:color="auto"/>
      </w:divBdr>
      <w:divsChild>
        <w:div w:id="717625097">
          <w:marLeft w:val="0"/>
          <w:marRight w:val="0"/>
          <w:marTop w:val="0"/>
          <w:marBottom w:val="0"/>
          <w:divBdr>
            <w:top w:val="none" w:sz="0" w:space="0" w:color="auto"/>
            <w:left w:val="none" w:sz="0" w:space="0" w:color="auto"/>
            <w:bottom w:val="none" w:sz="0" w:space="0" w:color="auto"/>
            <w:right w:val="none" w:sz="0" w:space="0" w:color="auto"/>
          </w:divBdr>
          <w:divsChild>
            <w:div w:id="723024545">
              <w:marLeft w:val="0"/>
              <w:marRight w:val="0"/>
              <w:marTop w:val="0"/>
              <w:marBottom w:val="0"/>
              <w:divBdr>
                <w:top w:val="none" w:sz="0" w:space="0" w:color="auto"/>
                <w:left w:val="none" w:sz="0" w:space="0" w:color="auto"/>
                <w:bottom w:val="none" w:sz="0" w:space="0" w:color="auto"/>
                <w:right w:val="none" w:sz="0" w:space="0" w:color="auto"/>
              </w:divBdr>
              <w:divsChild>
                <w:div w:id="1678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2856">
      <w:bodyDiv w:val="1"/>
      <w:marLeft w:val="0"/>
      <w:marRight w:val="0"/>
      <w:marTop w:val="0"/>
      <w:marBottom w:val="0"/>
      <w:divBdr>
        <w:top w:val="none" w:sz="0" w:space="0" w:color="auto"/>
        <w:left w:val="none" w:sz="0" w:space="0" w:color="auto"/>
        <w:bottom w:val="none" w:sz="0" w:space="0" w:color="auto"/>
        <w:right w:val="none" w:sz="0" w:space="0" w:color="auto"/>
      </w:divBdr>
    </w:div>
    <w:div w:id="1258292995">
      <w:bodyDiv w:val="1"/>
      <w:marLeft w:val="0"/>
      <w:marRight w:val="0"/>
      <w:marTop w:val="0"/>
      <w:marBottom w:val="0"/>
      <w:divBdr>
        <w:top w:val="none" w:sz="0" w:space="0" w:color="auto"/>
        <w:left w:val="none" w:sz="0" w:space="0" w:color="auto"/>
        <w:bottom w:val="none" w:sz="0" w:space="0" w:color="auto"/>
        <w:right w:val="none" w:sz="0" w:space="0" w:color="auto"/>
      </w:divBdr>
      <w:divsChild>
        <w:div w:id="780337581">
          <w:marLeft w:val="0"/>
          <w:marRight w:val="0"/>
          <w:marTop w:val="0"/>
          <w:marBottom w:val="0"/>
          <w:divBdr>
            <w:top w:val="none" w:sz="0" w:space="0" w:color="auto"/>
            <w:left w:val="none" w:sz="0" w:space="0" w:color="auto"/>
            <w:bottom w:val="none" w:sz="0" w:space="0" w:color="auto"/>
            <w:right w:val="none" w:sz="0" w:space="0" w:color="auto"/>
          </w:divBdr>
          <w:divsChild>
            <w:div w:id="270287958">
              <w:marLeft w:val="0"/>
              <w:marRight w:val="0"/>
              <w:marTop w:val="0"/>
              <w:marBottom w:val="0"/>
              <w:divBdr>
                <w:top w:val="none" w:sz="0" w:space="0" w:color="auto"/>
                <w:left w:val="none" w:sz="0" w:space="0" w:color="auto"/>
                <w:bottom w:val="none" w:sz="0" w:space="0" w:color="auto"/>
                <w:right w:val="none" w:sz="0" w:space="0" w:color="auto"/>
              </w:divBdr>
              <w:divsChild>
                <w:div w:id="701977755">
                  <w:marLeft w:val="0"/>
                  <w:marRight w:val="0"/>
                  <w:marTop w:val="0"/>
                  <w:marBottom w:val="0"/>
                  <w:divBdr>
                    <w:top w:val="none" w:sz="0" w:space="0" w:color="auto"/>
                    <w:left w:val="none" w:sz="0" w:space="0" w:color="auto"/>
                    <w:bottom w:val="none" w:sz="0" w:space="0" w:color="auto"/>
                    <w:right w:val="none" w:sz="0" w:space="0" w:color="auto"/>
                  </w:divBdr>
                </w:div>
                <w:div w:id="1366444323">
                  <w:marLeft w:val="0"/>
                  <w:marRight w:val="0"/>
                  <w:marTop w:val="0"/>
                  <w:marBottom w:val="0"/>
                  <w:divBdr>
                    <w:top w:val="none" w:sz="0" w:space="0" w:color="auto"/>
                    <w:left w:val="none" w:sz="0" w:space="0" w:color="auto"/>
                    <w:bottom w:val="none" w:sz="0" w:space="0" w:color="auto"/>
                    <w:right w:val="none" w:sz="0" w:space="0" w:color="auto"/>
                  </w:divBdr>
                </w:div>
                <w:div w:id="1671827918">
                  <w:marLeft w:val="0"/>
                  <w:marRight w:val="0"/>
                  <w:marTop w:val="0"/>
                  <w:marBottom w:val="0"/>
                  <w:divBdr>
                    <w:top w:val="none" w:sz="0" w:space="0" w:color="auto"/>
                    <w:left w:val="none" w:sz="0" w:space="0" w:color="auto"/>
                    <w:bottom w:val="none" w:sz="0" w:space="0" w:color="auto"/>
                    <w:right w:val="none" w:sz="0" w:space="0" w:color="auto"/>
                  </w:divBdr>
                </w:div>
                <w:div w:id="1727876967">
                  <w:marLeft w:val="0"/>
                  <w:marRight w:val="0"/>
                  <w:marTop w:val="0"/>
                  <w:marBottom w:val="0"/>
                  <w:divBdr>
                    <w:top w:val="none" w:sz="0" w:space="0" w:color="auto"/>
                    <w:left w:val="none" w:sz="0" w:space="0" w:color="auto"/>
                    <w:bottom w:val="none" w:sz="0" w:space="0" w:color="auto"/>
                    <w:right w:val="none" w:sz="0" w:space="0" w:color="auto"/>
                  </w:divBdr>
                </w:div>
                <w:div w:id="17719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5815">
      <w:bodyDiv w:val="1"/>
      <w:marLeft w:val="0"/>
      <w:marRight w:val="0"/>
      <w:marTop w:val="0"/>
      <w:marBottom w:val="0"/>
      <w:divBdr>
        <w:top w:val="none" w:sz="0" w:space="0" w:color="auto"/>
        <w:left w:val="none" w:sz="0" w:space="0" w:color="auto"/>
        <w:bottom w:val="none" w:sz="0" w:space="0" w:color="auto"/>
        <w:right w:val="none" w:sz="0" w:space="0" w:color="auto"/>
      </w:divBdr>
      <w:divsChild>
        <w:div w:id="1544630184">
          <w:marLeft w:val="0"/>
          <w:marRight w:val="0"/>
          <w:marTop w:val="0"/>
          <w:marBottom w:val="0"/>
          <w:divBdr>
            <w:top w:val="none" w:sz="0" w:space="0" w:color="auto"/>
            <w:left w:val="none" w:sz="0" w:space="0" w:color="auto"/>
            <w:bottom w:val="none" w:sz="0" w:space="0" w:color="auto"/>
            <w:right w:val="none" w:sz="0" w:space="0" w:color="auto"/>
          </w:divBdr>
          <w:divsChild>
            <w:div w:id="564144667">
              <w:marLeft w:val="0"/>
              <w:marRight w:val="0"/>
              <w:marTop w:val="0"/>
              <w:marBottom w:val="0"/>
              <w:divBdr>
                <w:top w:val="none" w:sz="0" w:space="0" w:color="auto"/>
                <w:left w:val="none" w:sz="0" w:space="0" w:color="auto"/>
                <w:bottom w:val="none" w:sz="0" w:space="0" w:color="auto"/>
                <w:right w:val="none" w:sz="0" w:space="0" w:color="auto"/>
              </w:divBdr>
              <w:divsChild>
                <w:div w:id="77332821">
                  <w:marLeft w:val="0"/>
                  <w:marRight w:val="0"/>
                  <w:marTop w:val="0"/>
                  <w:marBottom w:val="0"/>
                  <w:divBdr>
                    <w:top w:val="none" w:sz="0" w:space="0" w:color="auto"/>
                    <w:left w:val="none" w:sz="0" w:space="0" w:color="auto"/>
                    <w:bottom w:val="none" w:sz="0" w:space="0" w:color="auto"/>
                    <w:right w:val="none" w:sz="0" w:space="0" w:color="auto"/>
                  </w:divBdr>
                </w:div>
                <w:div w:id="591864016">
                  <w:marLeft w:val="0"/>
                  <w:marRight w:val="0"/>
                  <w:marTop w:val="0"/>
                  <w:marBottom w:val="0"/>
                  <w:divBdr>
                    <w:top w:val="none" w:sz="0" w:space="0" w:color="auto"/>
                    <w:left w:val="none" w:sz="0" w:space="0" w:color="auto"/>
                    <w:bottom w:val="none" w:sz="0" w:space="0" w:color="auto"/>
                    <w:right w:val="none" w:sz="0" w:space="0" w:color="auto"/>
                  </w:divBdr>
                </w:div>
                <w:div w:id="1449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3756">
      <w:bodyDiv w:val="1"/>
      <w:marLeft w:val="0"/>
      <w:marRight w:val="0"/>
      <w:marTop w:val="0"/>
      <w:marBottom w:val="0"/>
      <w:divBdr>
        <w:top w:val="none" w:sz="0" w:space="0" w:color="auto"/>
        <w:left w:val="none" w:sz="0" w:space="0" w:color="auto"/>
        <w:bottom w:val="none" w:sz="0" w:space="0" w:color="auto"/>
        <w:right w:val="none" w:sz="0" w:space="0" w:color="auto"/>
      </w:divBdr>
    </w:div>
    <w:div w:id="1284537104">
      <w:bodyDiv w:val="1"/>
      <w:marLeft w:val="0"/>
      <w:marRight w:val="0"/>
      <w:marTop w:val="0"/>
      <w:marBottom w:val="0"/>
      <w:divBdr>
        <w:top w:val="none" w:sz="0" w:space="0" w:color="auto"/>
        <w:left w:val="none" w:sz="0" w:space="0" w:color="auto"/>
        <w:bottom w:val="none" w:sz="0" w:space="0" w:color="auto"/>
        <w:right w:val="none" w:sz="0" w:space="0" w:color="auto"/>
      </w:divBdr>
      <w:divsChild>
        <w:div w:id="1825195859">
          <w:marLeft w:val="0"/>
          <w:marRight w:val="0"/>
          <w:marTop w:val="0"/>
          <w:marBottom w:val="0"/>
          <w:divBdr>
            <w:top w:val="none" w:sz="0" w:space="0" w:color="auto"/>
            <w:left w:val="none" w:sz="0" w:space="0" w:color="auto"/>
            <w:bottom w:val="none" w:sz="0" w:space="0" w:color="auto"/>
            <w:right w:val="none" w:sz="0" w:space="0" w:color="auto"/>
          </w:divBdr>
          <w:divsChild>
            <w:div w:id="1447120521">
              <w:marLeft w:val="0"/>
              <w:marRight w:val="0"/>
              <w:marTop w:val="0"/>
              <w:marBottom w:val="0"/>
              <w:divBdr>
                <w:top w:val="none" w:sz="0" w:space="0" w:color="auto"/>
                <w:left w:val="none" w:sz="0" w:space="0" w:color="auto"/>
                <w:bottom w:val="none" w:sz="0" w:space="0" w:color="auto"/>
                <w:right w:val="none" w:sz="0" w:space="0" w:color="auto"/>
              </w:divBdr>
              <w:divsChild>
                <w:div w:id="967516812">
                  <w:marLeft w:val="0"/>
                  <w:marRight w:val="0"/>
                  <w:marTop w:val="0"/>
                  <w:marBottom w:val="0"/>
                  <w:divBdr>
                    <w:top w:val="none" w:sz="0" w:space="0" w:color="auto"/>
                    <w:left w:val="none" w:sz="0" w:space="0" w:color="auto"/>
                    <w:bottom w:val="none" w:sz="0" w:space="0" w:color="auto"/>
                    <w:right w:val="none" w:sz="0" w:space="0" w:color="auto"/>
                  </w:divBdr>
                  <w:divsChild>
                    <w:div w:id="3505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7457">
      <w:bodyDiv w:val="1"/>
      <w:marLeft w:val="0"/>
      <w:marRight w:val="0"/>
      <w:marTop w:val="0"/>
      <w:marBottom w:val="0"/>
      <w:divBdr>
        <w:top w:val="none" w:sz="0" w:space="0" w:color="auto"/>
        <w:left w:val="none" w:sz="0" w:space="0" w:color="auto"/>
        <w:bottom w:val="none" w:sz="0" w:space="0" w:color="auto"/>
        <w:right w:val="none" w:sz="0" w:space="0" w:color="auto"/>
      </w:divBdr>
      <w:divsChild>
        <w:div w:id="1728644779">
          <w:marLeft w:val="0"/>
          <w:marRight w:val="0"/>
          <w:marTop w:val="150"/>
          <w:marBottom w:val="150"/>
          <w:divBdr>
            <w:top w:val="none" w:sz="0" w:space="0" w:color="auto"/>
            <w:left w:val="none" w:sz="0" w:space="0" w:color="auto"/>
            <w:bottom w:val="none" w:sz="0" w:space="0" w:color="auto"/>
            <w:right w:val="none" w:sz="0" w:space="0" w:color="auto"/>
          </w:divBdr>
          <w:divsChild>
            <w:div w:id="711272987">
              <w:marLeft w:val="0"/>
              <w:marRight w:val="0"/>
              <w:marTop w:val="0"/>
              <w:marBottom w:val="0"/>
              <w:divBdr>
                <w:top w:val="single" w:sz="48" w:space="0" w:color="FF8C00"/>
                <w:left w:val="single" w:sz="48" w:space="0" w:color="FF8C00"/>
                <w:bottom w:val="single" w:sz="48" w:space="0" w:color="FF8C00"/>
                <w:right w:val="single" w:sz="48" w:space="0" w:color="FF8C00"/>
              </w:divBdr>
              <w:divsChild>
                <w:div w:id="688337814">
                  <w:marLeft w:val="0"/>
                  <w:marRight w:val="0"/>
                  <w:marTop w:val="0"/>
                  <w:marBottom w:val="0"/>
                  <w:divBdr>
                    <w:top w:val="none" w:sz="0" w:space="0" w:color="auto"/>
                    <w:left w:val="none" w:sz="0" w:space="0" w:color="auto"/>
                    <w:bottom w:val="none" w:sz="0" w:space="0" w:color="auto"/>
                    <w:right w:val="none" w:sz="0" w:space="0" w:color="auto"/>
                  </w:divBdr>
                  <w:divsChild>
                    <w:div w:id="1659336273">
                      <w:marLeft w:val="0"/>
                      <w:marRight w:val="0"/>
                      <w:marTop w:val="0"/>
                      <w:marBottom w:val="0"/>
                      <w:divBdr>
                        <w:top w:val="none" w:sz="0" w:space="0" w:color="auto"/>
                        <w:left w:val="none" w:sz="0" w:space="0" w:color="auto"/>
                        <w:bottom w:val="none" w:sz="0" w:space="0" w:color="auto"/>
                        <w:right w:val="none" w:sz="0" w:space="0" w:color="auto"/>
                      </w:divBdr>
                      <w:divsChild>
                        <w:div w:id="1576817098">
                          <w:marLeft w:val="150"/>
                          <w:marRight w:val="150"/>
                          <w:marTop w:val="0"/>
                          <w:marBottom w:val="0"/>
                          <w:divBdr>
                            <w:top w:val="none" w:sz="0" w:space="0" w:color="auto"/>
                            <w:left w:val="none" w:sz="0" w:space="0" w:color="auto"/>
                            <w:bottom w:val="none" w:sz="0" w:space="0" w:color="auto"/>
                            <w:right w:val="none" w:sz="0" w:space="0" w:color="auto"/>
                          </w:divBdr>
                          <w:divsChild>
                            <w:div w:id="167914735">
                              <w:marLeft w:val="0"/>
                              <w:marRight w:val="0"/>
                              <w:marTop w:val="0"/>
                              <w:marBottom w:val="0"/>
                              <w:divBdr>
                                <w:top w:val="none" w:sz="0" w:space="0" w:color="auto"/>
                                <w:left w:val="none" w:sz="0" w:space="0" w:color="auto"/>
                                <w:bottom w:val="none" w:sz="0" w:space="0" w:color="auto"/>
                                <w:right w:val="none" w:sz="0" w:space="0" w:color="auto"/>
                              </w:divBdr>
                              <w:divsChild>
                                <w:div w:id="88430188">
                                  <w:marLeft w:val="0"/>
                                  <w:marRight w:val="0"/>
                                  <w:marTop w:val="0"/>
                                  <w:marBottom w:val="0"/>
                                  <w:divBdr>
                                    <w:top w:val="none" w:sz="0" w:space="0" w:color="auto"/>
                                    <w:left w:val="none" w:sz="0" w:space="0" w:color="auto"/>
                                    <w:bottom w:val="none" w:sz="0" w:space="0" w:color="auto"/>
                                    <w:right w:val="none" w:sz="0" w:space="0" w:color="auto"/>
                                  </w:divBdr>
                                  <w:divsChild>
                                    <w:div w:id="805397588">
                                      <w:marLeft w:val="0"/>
                                      <w:marRight w:val="0"/>
                                      <w:marTop w:val="0"/>
                                      <w:marBottom w:val="225"/>
                                      <w:divBdr>
                                        <w:top w:val="none" w:sz="0" w:space="0" w:color="auto"/>
                                        <w:left w:val="none" w:sz="0" w:space="0" w:color="auto"/>
                                        <w:bottom w:val="none" w:sz="0" w:space="0" w:color="auto"/>
                                        <w:right w:val="none" w:sz="0" w:space="0" w:color="auto"/>
                                      </w:divBdr>
                                      <w:divsChild>
                                        <w:div w:id="1774471181">
                                          <w:marLeft w:val="0"/>
                                          <w:marRight w:val="0"/>
                                          <w:marTop w:val="0"/>
                                          <w:marBottom w:val="0"/>
                                          <w:divBdr>
                                            <w:top w:val="none" w:sz="0" w:space="0" w:color="auto"/>
                                            <w:left w:val="none" w:sz="0" w:space="0" w:color="auto"/>
                                            <w:bottom w:val="none" w:sz="0" w:space="0" w:color="auto"/>
                                            <w:right w:val="none" w:sz="0" w:space="0" w:color="auto"/>
                                          </w:divBdr>
                                          <w:divsChild>
                                            <w:div w:id="946036478">
                                              <w:marLeft w:val="0"/>
                                              <w:marRight w:val="0"/>
                                              <w:marTop w:val="0"/>
                                              <w:marBottom w:val="0"/>
                                              <w:divBdr>
                                                <w:top w:val="none" w:sz="0" w:space="0" w:color="auto"/>
                                                <w:left w:val="none" w:sz="0" w:space="0" w:color="auto"/>
                                                <w:bottom w:val="none" w:sz="0" w:space="0" w:color="auto"/>
                                                <w:right w:val="none" w:sz="0" w:space="0" w:color="auto"/>
                                              </w:divBdr>
                                              <w:divsChild>
                                                <w:div w:id="131364497">
                                                  <w:marLeft w:val="0"/>
                                                  <w:marRight w:val="0"/>
                                                  <w:marTop w:val="0"/>
                                                  <w:marBottom w:val="0"/>
                                                  <w:divBdr>
                                                    <w:top w:val="none" w:sz="0" w:space="0" w:color="auto"/>
                                                    <w:left w:val="none" w:sz="0" w:space="0" w:color="auto"/>
                                                    <w:bottom w:val="none" w:sz="0" w:space="0" w:color="auto"/>
                                                    <w:right w:val="none" w:sz="0" w:space="0" w:color="auto"/>
                                                  </w:divBdr>
                                                  <w:divsChild>
                                                    <w:div w:id="2074113613">
                                                      <w:marLeft w:val="0"/>
                                                      <w:marRight w:val="0"/>
                                                      <w:marTop w:val="0"/>
                                                      <w:marBottom w:val="0"/>
                                                      <w:divBdr>
                                                        <w:top w:val="none" w:sz="0" w:space="0" w:color="auto"/>
                                                        <w:left w:val="none" w:sz="0" w:space="0" w:color="auto"/>
                                                        <w:bottom w:val="none" w:sz="0" w:space="0" w:color="auto"/>
                                                        <w:right w:val="none" w:sz="0" w:space="0" w:color="auto"/>
                                                      </w:divBdr>
                                                      <w:divsChild>
                                                        <w:div w:id="1134837257">
                                                          <w:marLeft w:val="0"/>
                                                          <w:marRight w:val="0"/>
                                                          <w:marTop w:val="0"/>
                                                          <w:marBottom w:val="0"/>
                                                          <w:divBdr>
                                                            <w:top w:val="none" w:sz="0" w:space="0" w:color="auto"/>
                                                            <w:left w:val="none" w:sz="0" w:space="0" w:color="auto"/>
                                                            <w:bottom w:val="none" w:sz="0" w:space="0" w:color="auto"/>
                                                            <w:right w:val="none" w:sz="0" w:space="0" w:color="auto"/>
                                                          </w:divBdr>
                                                          <w:divsChild>
                                                            <w:div w:id="1456145333">
                                                              <w:marLeft w:val="0"/>
                                                              <w:marRight w:val="0"/>
                                                              <w:marTop w:val="0"/>
                                                              <w:marBottom w:val="0"/>
                                                              <w:divBdr>
                                                                <w:top w:val="none" w:sz="0" w:space="0" w:color="auto"/>
                                                                <w:left w:val="none" w:sz="0" w:space="0" w:color="auto"/>
                                                                <w:bottom w:val="none" w:sz="0" w:space="0" w:color="auto"/>
                                                                <w:right w:val="none" w:sz="0" w:space="0" w:color="auto"/>
                                                              </w:divBdr>
                                                              <w:divsChild>
                                                                <w:div w:id="17321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4365359">
      <w:bodyDiv w:val="1"/>
      <w:marLeft w:val="0"/>
      <w:marRight w:val="0"/>
      <w:marTop w:val="0"/>
      <w:marBottom w:val="0"/>
      <w:divBdr>
        <w:top w:val="none" w:sz="0" w:space="0" w:color="auto"/>
        <w:left w:val="none" w:sz="0" w:space="0" w:color="auto"/>
        <w:bottom w:val="none" w:sz="0" w:space="0" w:color="auto"/>
        <w:right w:val="none" w:sz="0" w:space="0" w:color="auto"/>
      </w:divBdr>
      <w:divsChild>
        <w:div w:id="1982734357">
          <w:marLeft w:val="0"/>
          <w:marRight w:val="0"/>
          <w:marTop w:val="0"/>
          <w:marBottom w:val="0"/>
          <w:divBdr>
            <w:top w:val="none" w:sz="0" w:space="0" w:color="auto"/>
            <w:left w:val="none" w:sz="0" w:space="0" w:color="auto"/>
            <w:bottom w:val="none" w:sz="0" w:space="0" w:color="auto"/>
            <w:right w:val="none" w:sz="0" w:space="0" w:color="auto"/>
          </w:divBdr>
          <w:divsChild>
            <w:div w:id="1845438106">
              <w:marLeft w:val="0"/>
              <w:marRight w:val="0"/>
              <w:marTop w:val="0"/>
              <w:marBottom w:val="0"/>
              <w:divBdr>
                <w:top w:val="none" w:sz="0" w:space="0" w:color="auto"/>
                <w:left w:val="none" w:sz="0" w:space="0" w:color="auto"/>
                <w:bottom w:val="none" w:sz="0" w:space="0" w:color="auto"/>
                <w:right w:val="none" w:sz="0" w:space="0" w:color="auto"/>
              </w:divBdr>
              <w:divsChild>
                <w:div w:id="633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1607">
      <w:bodyDiv w:val="1"/>
      <w:marLeft w:val="0"/>
      <w:marRight w:val="0"/>
      <w:marTop w:val="0"/>
      <w:marBottom w:val="0"/>
      <w:divBdr>
        <w:top w:val="none" w:sz="0" w:space="0" w:color="auto"/>
        <w:left w:val="none" w:sz="0" w:space="0" w:color="auto"/>
        <w:bottom w:val="none" w:sz="0" w:space="0" w:color="auto"/>
        <w:right w:val="none" w:sz="0" w:space="0" w:color="auto"/>
      </w:divBdr>
    </w:div>
    <w:div w:id="1301418118">
      <w:bodyDiv w:val="1"/>
      <w:marLeft w:val="0"/>
      <w:marRight w:val="0"/>
      <w:marTop w:val="0"/>
      <w:marBottom w:val="0"/>
      <w:divBdr>
        <w:top w:val="none" w:sz="0" w:space="0" w:color="auto"/>
        <w:left w:val="none" w:sz="0" w:space="0" w:color="auto"/>
        <w:bottom w:val="none" w:sz="0" w:space="0" w:color="auto"/>
        <w:right w:val="none" w:sz="0" w:space="0" w:color="auto"/>
      </w:divBdr>
      <w:divsChild>
        <w:div w:id="321206291">
          <w:marLeft w:val="0"/>
          <w:marRight w:val="0"/>
          <w:marTop w:val="0"/>
          <w:marBottom w:val="0"/>
          <w:divBdr>
            <w:top w:val="none" w:sz="0" w:space="0" w:color="auto"/>
            <w:left w:val="none" w:sz="0" w:space="0" w:color="auto"/>
            <w:bottom w:val="none" w:sz="0" w:space="0" w:color="auto"/>
            <w:right w:val="none" w:sz="0" w:space="0" w:color="auto"/>
          </w:divBdr>
          <w:divsChild>
            <w:div w:id="1797025894">
              <w:marLeft w:val="0"/>
              <w:marRight w:val="0"/>
              <w:marTop w:val="0"/>
              <w:marBottom w:val="0"/>
              <w:divBdr>
                <w:top w:val="none" w:sz="0" w:space="0" w:color="auto"/>
                <w:left w:val="none" w:sz="0" w:space="0" w:color="auto"/>
                <w:bottom w:val="none" w:sz="0" w:space="0" w:color="auto"/>
                <w:right w:val="none" w:sz="0" w:space="0" w:color="auto"/>
              </w:divBdr>
              <w:divsChild>
                <w:div w:id="3146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5512">
      <w:bodyDiv w:val="1"/>
      <w:marLeft w:val="0"/>
      <w:marRight w:val="0"/>
      <w:marTop w:val="0"/>
      <w:marBottom w:val="0"/>
      <w:divBdr>
        <w:top w:val="none" w:sz="0" w:space="0" w:color="auto"/>
        <w:left w:val="none" w:sz="0" w:space="0" w:color="auto"/>
        <w:bottom w:val="none" w:sz="0" w:space="0" w:color="auto"/>
        <w:right w:val="none" w:sz="0" w:space="0" w:color="auto"/>
      </w:divBdr>
      <w:divsChild>
        <w:div w:id="583926273">
          <w:marLeft w:val="0"/>
          <w:marRight w:val="0"/>
          <w:marTop w:val="0"/>
          <w:marBottom w:val="0"/>
          <w:divBdr>
            <w:top w:val="none" w:sz="0" w:space="0" w:color="auto"/>
            <w:left w:val="none" w:sz="0" w:space="0" w:color="auto"/>
            <w:bottom w:val="none" w:sz="0" w:space="0" w:color="auto"/>
            <w:right w:val="none" w:sz="0" w:space="0" w:color="auto"/>
          </w:divBdr>
          <w:divsChild>
            <w:div w:id="289633739">
              <w:marLeft w:val="0"/>
              <w:marRight w:val="0"/>
              <w:marTop w:val="0"/>
              <w:marBottom w:val="0"/>
              <w:divBdr>
                <w:top w:val="none" w:sz="0" w:space="0" w:color="auto"/>
                <w:left w:val="none" w:sz="0" w:space="0" w:color="auto"/>
                <w:bottom w:val="none" w:sz="0" w:space="0" w:color="auto"/>
                <w:right w:val="none" w:sz="0" w:space="0" w:color="auto"/>
              </w:divBdr>
              <w:divsChild>
                <w:div w:id="891235148">
                  <w:marLeft w:val="0"/>
                  <w:marRight w:val="0"/>
                  <w:marTop w:val="0"/>
                  <w:marBottom w:val="0"/>
                  <w:divBdr>
                    <w:top w:val="none" w:sz="0" w:space="0" w:color="auto"/>
                    <w:left w:val="none" w:sz="0" w:space="0" w:color="auto"/>
                    <w:bottom w:val="none" w:sz="0" w:space="0" w:color="auto"/>
                    <w:right w:val="none" w:sz="0" w:space="0" w:color="auto"/>
                  </w:divBdr>
                  <w:divsChild>
                    <w:div w:id="1067799434">
                      <w:marLeft w:val="0"/>
                      <w:marRight w:val="0"/>
                      <w:marTop w:val="0"/>
                      <w:marBottom w:val="0"/>
                      <w:divBdr>
                        <w:top w:val="none" w:sz="0" w:space="0" w:color="auto"/>
                        <w:left w:val="none" w:sz="0" w:space="0" w:color="auto"/>
                        <w:bottom w:val="none" w:sz="0" w:space="0" w:color="auto"/>
                        <w:right w:val="none" w:sz="0" w:space="0" w:color="auto"/>
                      </w:divBdr>
                      <w:divsChild>
                        <w:div w:id="241985118">
                          <w:marLeft w:val="0"/>
                          <w:marRight w:val="0"/>
                          <w:marTop w:val="0"/>
                          <w:marBottom w:val="0"/>
                          <w:divBdr>
                            <w:top w:val="none" w:sz="0" w:space="0" w:color="auto"/>
                            <w:left w:val="none" w:sz="0" w:space="0" w:color="auto"/>
                            <w:bottom w:val="none" w:sz="0" w:space="0" w:color="auto"/>
                            <w:right w:val="none" w:sz="0" w:space="0" w:color="auto"/>
                          </w:divBdr>
                          <w:divsChild>
                            <w:div w:id="983510390">
                              <w:marLeft w:val="0"/>
                              <w:marRight w:val="0"/>
                              <w:marTop w:val="0"/>
                              <w:marBottom w:val="0"/>
                              <w:divBdr>
                                <w:top w:val="none" w:sz="0" w:space="0" w:color="auto"/>
                                <w:left w:val="none" w:sz="0" w:space="0" w:color="auto"/>
                                <w:bottom w:val="none" w:sz="0" w:space="0" w:color="auto"/>
                                <w:right w:val="none" w:sz="0" w:space="0" w:color="auto"/>
                              </w:divBdr>
                              <w:divsChild>
                                <w:div w:id="722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5937">
                      <w:marLeft w:val="0"/>
                      <w:marRight w:val="0"/>
                      <w:marTop w:val="0"/>
                      <w:marBottom w:val="0"/>
                      <w:divBdr>
                        <w:top w:val="none" w:sz="0" w:space="0" w:color="auto"/>
                        <w:left w:val="none" w:sz="0" w:space="0" w:color="auto"/>
                        <w:bottom w:val="none" w:sz="0" w:space="0" w:color="auto"/>
                        <w:right w:val="none" w:sz="0" w:space="0" w:color="auto"/>
                      </w:divBdr>
                      <w:divsChild>
                        <w:div w:id="1237278035">
                          <w:marLeft w:val="0"/>
                          <w:marRight w:val="0"/>
                          <w:marTop w:val="0"/>
                          <w:marBottom w:val="0"/>
                          <w:divBdr>
                            <w:top w:val="none" w:sz="0" w:space="0" w:color="auto"/>
                            <w:left w:val="none" w:sz="0" w:space="0" w:color="auto"/>
                            <w:bottom w:val="none" w:sz="0" w:space="0" w:color="auto"/>
                            <w:right w:val="none" w:sz="0" w:space="0" w:color="auto"/>
                          </w:divBdr>
                          <w:divsChild>
                            <w:div w:id="1425225727">
                              <w:marLeft w:val="0"/>
                              <w:marRight w:val="0"/>
                              <w:marTop w:val="0"/>
                              <w:marBottom w:val="0"/>
                              <w:divBdr>
                                <w:top w:val="none" w:sz="0" w:space="0" w:color="auto"/>
                                <w:left w:val="none" w:sz="0" w:space="0" w:color="auto"/>
                                <w:bottom w:val="none" w:sz="0" w:space="0" w:color="auto"/>
                                <w:right w:val="none" w:sz="0" w:space="0" w:color="auto"/>
                              </w:divBdr>
                              <w:divsChild>
                                <w:div w:id="1711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0783">
              <w:marLeft w:val="0"/>
              <w:marRight w:val="0"/>
              <w:marTop w:val="0"/>
              <w:marBottom w:val="0"/>
              <w:divBdr>
                <w:top w:val="none" w:sz="0" w:space="0" w:color="auto"/>
                <w:left w:val="none" w:sz="0" w:space="0" w:color="auto"/>
                <w:bottom w:val="none" w:sz="0" w:space="0" w:color="auto"/>
                <w:right w:val="none" w:sz="0" w:space="0" w:color="auto"/>
              </w:divBdr>
              <w:divsChild>
                <w:div w:id="1002657901">
                  <w:marLeft w:val="0"/>
                  <w:marRight w:val="0"/>
                  <w:marTop w:val="0"/>
                  <w:marBottom w:val="0"/>
                  <w:divBdr>
                    <w:top w:val="none" w:sz="0" w:space="0" w:color="auto"/>
                    <w:left w:val="none" w:sz="0" w:space="0" w:color="auto"/>
                    <w:bottom w:val="none" w:sz="0" w:space="0" w:color="auto"/>
                    <w:right w:val="none" w:sz="0" w:space="0" w:color="auto"/>
                  </w:divBdr>
                  <w:divsChild>
                    <w:div w:id="2034111027">
                      <w:marLeft w:val="0"/>
                      <w:marRight w:val="0"/>
                      <w:marTop w:val="0"/>
                      <w:marBottom w:val="0"/>
                      <w:divBdr>
                        <w:top w:val="none" w:sz="0" w:space="0" w:color="auto"/>
                        <w:left w:val="none" w:sz="0" w:space="0" w:color="auto"/>
                        <w:bottom w:val="none" w:sz="0" w:space="0" w:color="auto"/>
                        <w:right w:val="none" w:sz="0" w:space="0" w:color="auto"/>
                      </w:divBdr>
                    </w:div>
                  </w:divsChild>
                </w:div>
                <w:div w:id="1616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301">
          <w:marLeft w:val="0"/>
          <w:marRight w:val="0"/>
          <w:marTop w:val="0"/>
          <w:marBottom w:val="0"/>
          <w:divBdr>
            <w:top w:val="none" w:sz="0" w:space="0" w:color="auto"/>
            <w:left w:val="none" w:sz="0" w:space="0" w:color="auto"/>
            <w:bottom w:val="none" w:sz="0" w:space="0" w:color="auto"/>
            <w:right w:val="none" w:sz="0" w:space="0" w:color="auto"/>
          </w:divBdr>
          <w:divsChild>
            <w:div w:id="614218700">
              <w:marLeft w:val="0"/>
              <w:marRight w:val="0"/>
              <w:marTop w:val="0"/>
              <w:marBottom w:val="0"/>
              <w:divBdr>
                <w:top w:val="none" w:sz="0" w:space="0" w:color="auto"/>
                <w:left w:val="none" w:sz="0" w:space="0" w:color="auto"/>
                <w:bottom w:val="none" w:sz="0" w:space="0" w:color="auto"/>
                <w:right w:val="none" w:sz="0" w:space="0" w:color="auto"/>
              </w:divBdr>
              <w:divsChild>
                <w:div w:id="434011679">
                  <w:marLeft w:val="0"/>
                  <w:marRight w:val="0"/>
                  <w:marTop w:val="0"/>
                  <w:marBottom w:val="0"/>
                  <w:divBdr>
                    <w:top w:val="none" w:sz="0" w:space="0" w:color="auto"/>
                    <w:left w:val="none" w:sz="0" w:space="0" w:color="auto"/>
                    <w:bottom w:val="none" w:sz="0" w:space="0" w:color="auto"/>
                    <w:right w:val="none" w:sz="0" w:space="0" w:color="auto"/>
                  </w:divBdr>
                  <w:divsChild>
                    <w:div w:id="212693845">
                      <w:marLeft w:val="0"/>
                      <w:marRight w:val="0"/>
                      <w:marTop w:val="0"/>
                      <w:marBottom w:val="0"/>
                      <w:divBdr>
                        <w:top w:val="none" w:sz="0" w:space="0" w:color="auto"/>
                        <w:left w:val="none" w:sz="0" w:space="0" w:color="auto"/>
                        <w:bottom w:val="none" w:sz="0" w:space="0" w:color="auto"/>
                        <w:right w:val="none" w:sz="0" w:space="0" w:color="auto"/>
                      </w:divBdr>
                      <w:divsChild>
                        <w:div w:id="1771703587">
                          <w:marLeft w:val="0"/>
                          <w:marRight w:val="0"/>
                          <w:marTop w:val="0"/>
                          <w:marBottom w:val="0"/>
                          <w:divBdr>
                            <w:top w:val="none" w:sz="0" w:space="0" w:color="auto"/>
                            <w:left w:val="none" w:sz="0" w:space="0" w:color="auto"/>
                            <w:bottom w:val="none" w:sz="0" w:space="0" w:color="auto"/>
                            <w:right w:val="none" w:sz="0" w:space="0" w:color="auto"/>
                          </w:divBdr>
                          <w:divsChild>
                            <w:div w:id="400102731">
                              <w:marLeft w:val="0"/>
                              <w:marRight w:val="0"/>
                              <w:marTop w:val="0"/>
                              <w:marBottom w:val="0"/>
                              <w:divBdr>
                                <w:top w:val="none" w:sz="0" w:space="0" w:color="auto"/>
                                <w:left w:val="none" w:sz="0" w:space="0" w:color="auto"/>
                                <w:bottom w:val="none" w:sz="0" w:space="0" w:color="auto"/>
                                <w:right w:val="none" w:sz="0" w:space="0" w:color="auto"/>
                              </w:divBdr>
                              <w:divsChild>
                                <w:div w:id="1573999379">
                                  <w:marLeft w:val="0"/>
                                  <w:marRight w:val="0"/>
                                  <w:marTop w:val="0"/>
                                  <w:marBottom w:val="0"/>
                                  <w:divBdr>
                                    <w:top w:val="none" w:sz="0" w:space="0" w:color="auto"/>
                                    <w:left w:val="none" w:sz="0" w:space="0" w:color="auto"/>
                                    <w:bottom w:val="none" w:sz="0" w:space="0" w:color="auto"/>
                                    <w:right w:val="none" w:sz="0" w:space="0" w:color="auto"/>
                                  </w:divBdr>
                                </w:div>
                              </w:divsChild>
                            </w:div>
                            <w:div w:id="533276527">
                              <w:marLeft w:val="0"/>
                              <w:marRight w:val="0"/>
                              <w:marTop w:val="0"/>
                              <w:marBottom w:val="0"/>
                              <w:divBdr>
                                <w:top w:val="none" w:sz="0" w:space="0" w:color="auto"/>
                                <w:left w:val="none" w:sz="0" w:space="0" w:color="auto"/>
                                <w:bottom w:val="none" w:sz="0" w:space="0" w:color="auto"/>
                                <w:right w:val="none" w:sz="0" w:space="0" w:color="auto"/>
                              </w:divBdr>
                              <w:divsChild>
                                <w:div w:id="918487765">
                                  <w:marLeft w:val="0"/>
                                  <w:marRight w:val="0"/>
                                  <w:marTop w:val="0"/>
                                  <w:marBottom w:val="0"/>
                                  <w:divBdr>
                                    <w:top w:val="none" w:sz="0" w:space="0" w:color="auto"/>
                                    <w:left w:val="none" w:sz="0" w:space="0" w:color="auto"/>
                                    <w:bottom w:val="none" w:sz="0" w:space="0" w:color="auto"/>
                                    <w:right w:val="none" w:sz="0" w:space="0" w:color="auto"/>
                                  </w:divBdr>
                                  <w:divsChild>
                                    <w:div w:id="1491367135">
                                      <w:marLeft w:val="0"/>
                                      <w:marRight w:val="0"/>
                                      <w:marTop w:val="0"/>
                                      <w:marBottom w:val="0"/>
                                      <w:divBdr>
                                        <w:top w:val="none" w:sz="0" w:space="0" w:color="auto"/>
                                        <w:left w:val="none" w:sz="0" w:space="0" w:color="auto"/>
                                        <w:bottom w:val="none" w:sz="0" w:space="0" w:color="auto"/>
                                        <w:right w:val="none" w:sz="0" w:space="0" w:color="auto"/>
                                      </w:divBdr>
                                    </w:div>
                                  </w:divsChild>
                                </w:div>
                                <w:div w:id="2126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01710">
                      <w:marLeft w:val="0"/>
                      <w:marRight w:val="0"/>
                      <w:marTop w:val="0"/>
                      <w:marBottom w:val="0"/>
                      <w:divBdr>
                        <w:top w:val="none" w:sz="0" w:space="0" w:color="auto"/>
                        <w:left w:val="none" w:sz="0" w:space="0" w:color="auto"/>
                        <w:bottom w:val="none" w:sz="0" w:space="0" w:color="auto"/>
                        <w:right w:val="none" w:sz="0" w:space="0" w:color="auto"/>
                      </w:divBdr>
                      <w:divsChild>
                        <w:div w:id="1342393037">
                          <w:marLeft w:val="0"/>
                          <w:marRight w:val="0"/>
                          <w:marTop w:val="0"/>
                          <w:marBottom w:val="0"/>
                          <w:divBdr>
                            <w:top w:val="none" w:sz="0" w:space="0" w:color="auto"/>
                            <w:left w:val="none" w:sz="0" w:space="0" w:color="auto"/>
                            <w:bottom w:val="none" w:sz="0" w:space="0" w:color="auto"/>
                            <w:right w:val="none" w:sz="0" w:space="0" w:color="auto"/>
                          </w:divBdr>
                          <w:divsChild>
                            <w:div w:id="648680274">
                              <w:marLeft w:val="0"/>
                              <w:marRight w:val="0"/>
                              <w:marTop w:val="0"/>
                              <w:marBottom w:val="0"/>
                              <w:divBdr>
                                <w:top w:val="none" w:sz="0" w:space="0" w:color="auto"/>
                                <w:left w:val="none" w:sz="0" w:space="0" w:color="auto"/>
                                <w:bottom w:val="none" w:sz="0" w:space="0" w:color="auto"/>
                                <w:right w:val="none" w:sz="0" w:space="0" w:color="auto"/>
                              </w:divBdr>
                              <w:divsChild>
                                <w:div w:id="889465726">
                                  <w:marLeft w:val="0"/>
                                  <w:marRight w:val="0"/>
                                  <w:marTop w:val="0"/>
                                  <w:marBottom w:val="0"/>
                                  <w:divBdr>
                                    <w:top w:val="none" w:sz="0" w:space="0" w:color="auto"/>
                                    <w:left w:val="none" w:sz="0" w:space="0" w:color="auto"/>
                                    <w:bottom w:val="none" w:sz="0" w:space="0" w:color="auto"/>
                                    <w:right w:val="none" w:sz="0" w:space="0" w:color="auto"/>
                                  </w:divBdr>
                                </w:div>
                                <w:div w:id="1521092212">
                                  <w:marLeft w:val="0"/>
                                  <w:marRight w:val="0"/>
                                  <w:marTop w:val="0"/>
                                  <w:marBottom w:val="0"/>
                                  <w:divBdr>
                                    <w:top w:val="none" w:sz="0" w:space="0" w:color="auto"/>
                                    <w:left w:val="none" w:sz="0" w:space="0" w:color="auto"/>
                                    <w:bottom w:val="none" w:sz="0" w:space="0" w:color="auto"/>
                                    <w:right w:val="none" w:sz="0" w:space="0" w:color="auto"/>
                                  </w:divBdr>
                                  <w:divsChild>
                                    <w:div w:id="1566179861">
                                      <w:marLeft w:val="0"/>
                                      <w:marRight w:val="0"/>
                                      <w:marTop w:val="0"/>
                                      <w:marBottom w:val="0"/>
                                      <w:divBdr>
                                        <w:top w:val="none" w:sz="0" w:space="0" w:color="auto"/>
                                        <w:left w:val="none" w:sz="0" w:space="0" w:color="auto"/>
                                        <w:bottom w:val="none" w:sz="0" w:space="0" w:color="auto"/>
                                        <w:right w:val="none" w:sz="0" w:space="0" w:color="auto"/>
                                      </w:divBdr>
                                      <w:divsChild>
                                        <w:div w:id="3061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50437">
                      <w:marLeft w:val="0"/>
                      <w:marRight w:val="0"/>
                      <w:marTop w:val="0"/>
                      <w:marBottom w:val="0"/>
                      <w:divBdr>
                        <w:top w:val="none" w:sz="0" w:space="0" w:color="auto"/>
                        <w:left w:val="none" w:sz="0" w:space="0" w:color="auto"/>
                        <w:bottom w:val="none" w:sz="0" w:space="0" w:color="auto"/>
                        <w:right w:val="none" w:sz="0" w:space="0" w:color="auto"/>
                      </w:divBdr>
                      <w:divsChild>
                        <w:div w:id="361782934">
                          <w:marLeft w:val="0"/>
                          <w:marRight w:val="0"/>
                          <w:marTop w:val="0"/>
                          <w:marBottom w:val="0"/>
                          <w:divBdr>
                            <w:top w:val="none" w:sz="0" w:space="0" w:color="auto"/>
                            <w:left w:val="none" w:sz="0" w:space="0" w:color="auto"/>
                            <w:bottom w:val="none" w:sz="0" w:space="0" w:color="auto"/>
                            <w:right w:val="none" w:sz="0" w:space="0" w:color="auto"/>
                          </w:divBdr>
                          <w:divsChild>
                            <w:div w:id="230505417">
                              <w:marLeft w:val="0"/>
                              <w:marRight w:val="0"/>
                              <w:marTop w:val="0"/>
                              <w:marBottom w:val="0"/>
                              <w:divBdr>
                                <w:top w:val="none" w:sz="0" w:space="0" w:color="auto"/>
                                <w:left w:val="none" w:sz="0" w:space="0" w:color="auto"/>
                                <w:bottom w:val="none" w:sz="0" w:space="0" w:color="auto"/>
                                <w:right w:val="none" w:sz="0" w:space="0" w:color="auto"/>
                              </w:divBdr>
                              <w:divsChild>
                                <w:div w:id="2055352157">
                                  <w:marLeft w:val="0"/>
                                  <w:marRight w:val="0"/>
                                  <w:marTop w:val="0"/>
                                  <w:marBottom w:val="0"/>
                                  <w:divBdr>
                                    <w:top w:val="none" w:sz="0" w:space="0" w:color="auto"/>
                                    <w:left w:val="none" w:sz="0" w:space="0" w:color="auto"/>
                                    <w:bottom w:val="none" w:sz="0" w:space="0" w:color="auto"/>
                                    <w:right w:val="none" w:sz="0" w:space="0" w:color="auto"/>
                                  </w:divBdr>
                                </w:div>
                              </w:divsChild>
                            </w:div>
                            <w:div w:id="1099831988">
                              <w:marLeft w:val="0"/>
                              <w:marRight w:val="0"/>
                              <w:marTop w:val="0"/>
                              <w:marBottom w:val="0"/>
                              <w:divBdr>
                                <w:top w:val="none" w:sz="0" w:space="0" w:color="auto"/>
                                <w:left w:val="none" w:sz="0" w:space="0" w:color="auto"/>
                                <w:bottom w:val="none" w:sz="0" w:space="0" w:color="auto"/>
                                <w:right w:val="none" w:sz="0" w:space="0" w:color="auto"/>
                              </w:divBdr>
                              <w:divsChild>
                                <w:div w:id="676659900">
                                  <w:marLeft w:val="0"/>
                                  <w:marRight w:val="0"/>
                                  <w:marTop w:val="0"/>
                                  <w:marBottom w:val="0"/>
                                  <w:divBdr>
                                    <w:top w:val="none" w:sz="0" w:space="0" w:color="auto"/>
                                    <w:left w:val="none" w:sz="0" w:space="0" w:color="auto"/>
                                    <w:bottom w:val="none" w:sz="0" w:space="0" w:color="auto"/>
                                    <w:right w:val="none" w:sz="0" w:space="0" w:color="auto"/>
                                  </w:divBdr>
                                </w:div>
                                <w:div w:id="1038968651">
                                  <w:marLeft w:val="0"/>
                                  <w:marRight w:val="0"/>
                                  <w:marTop w:val="0"/>
                                  <w:marBottom w:val="0"/>
                                  <w:divBdr>
                                    <w:top w:val="none" w:sz="0" w:space="0" w:color="auto"/>
                                    <w:left w:val="none" w:sz="0" w:space="0" w:color="auto"/>
                                    <w:bottom w:val="none" w:sz="0" w:space="0" w:color="auto"/>
                                    <w:right w:val="none" w:sz="0" w:space="0" w:color="auto"/>
                                  </w:divBdr>
                                  <w:divsChild>
                                    <w:div w:id="20584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51842">
              <w:marLeft w:val="0"/>
              <w:marRight w:val="0"/>
              <w:marTop w:val="0"/>
              <w:marBottom w:val="0"/>
              <w:divBdr>
                <w:top w:val="none" w:sz="0" w:space="0" w:color="auto"/>
                <w:left w:val="none" w:sz="0" w:space="0" w:color="auto"/>
                <w:bottom w:val="none" w:sz="0" w:space="0" w:color="auto"/>
                <w:right w:val="none" w:sz="0" w:space="0" w:color="auto"/>
              </w:divBdr>
              <w:divsChild>
                <w:div w:id="851144308">
                  <w:marLeft w:val="0"/>
                  <w:marRight w:val="0"/>
                  <w:marTop w:val="0"/>
                  <w:marBottom w:val="0"/>
                  <w:divBdr>
                    <w:top w:val="none" w:sz="0" w:space="0" w:color="auto"/>
                    <w:left w:val="none" w:sz="0" w:space="0" w:color="auto"/>
                    <w:bottom w:val="none" w:sz="0" w:space="0" w:color="auto"/>
                    <w:right w:val="none" w:sz="0" w:space="0" w:color="auto"/>
                  </w:divBdr>
                  <w:divsChild>
                    <w:div w:id="1399548206">
                      <w:marLeft w:val="0"/>
                      <w:marRight w:val="0"/>
                      <w:marTop w:val="0"/>
                      <w:marBottom w:val="0"/>
                      <w:divBdr>
                        <w:top w:val="none" w:sz="0" w:space="0" w:color="auto"/>
                        <w:left w:val="none" w:sz="0" w:space="0" w:color="auto"/>
                        <w:bottom w:val="none" w:sz="0" w:space="0" w:color="auto"/>
                        <w:right w:val="none" w:sz="0" w:space="0" w:color="auto"/>
                      </w:divBdr>
                    </w:div>
                  </w:divsChild>
                </w:div>
                <w:div w:id="15119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42836">
      <w:bodyDiv w:val="1"/>
      <w:marLeft w:val="0"/>
      <w:marRight w:val="0"/>
      <w:marTop w:val="0"/>
      <w:marBottom w:val="0"/>
      <w:divBdr>
        <w:top w:val="none" w:sz="0" w:space="0" w:color="auto"/>
        <w:left w:val="none" w:sz="0" w:space="0" w:color="auto"/>
        <w:bottom w:val="none" w:sz="0" w:space="0" w:color="auto"/>
        <w:right w:val="none" w:sz="0" w:space="0" w:color="auto"/>
      </w:divBdr>
      <w:divsChild>
        <w:div w:id="1859731776">
          <w:marLeft w:val="0"/>
          <w:marRight w:val="0"/>
          <w:marTop w:val="0"/>
          <w:marBottom w:val="0"/>
          <w:divBdr>
            <w:top w:val="none" w:sz="0" w:space="0" w:color="auto"/>
            <w:left w:val="none" w:sz="0" w:space="0" w:color="auto"/>
            <w:bottom w:val="none" w:sz="0" w:space="0" w:color="auto"/>
            <w:right w:val="none" w:sz="0" w:space="0" w:color="auto"/>
          </w:divBdr>
          <w:divsChild>
            <w:div w:id="1949893855">
              <w:marLeft w:val="0"/>
              <w:marRight w:val="0"/>
              <w:marTop w:val="0"/>
              <w:marBottom w:val="0"/>
              <w:divBdr>
                <w:top w:val="none" w:sz="0" w:space="0" w:color="auto"/>
                <w:left w:val="none" w:sz="0" w:space="0" w:color="auto"/>
                <w:bottom w:val="none" w:sz="0" w:space="0" w:color="auto"/>
                <w:right w:val="none" w:sz="0" w:space="0" w:color="auto"/>
              </w:divBdr>
              <w:divsChild>
                <w:div w:id="3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0993">
      <w:bodyDiv w:val="1"/>
      <w:marLeft w:val="0"/>
      <w:marRight w:val="0"/>
      <w:marTop w:val="0"/>
      <w:marBottom w:val="0"/>
      <w:divBdr>
        <w:top w:val="none" w:sz="0" w:space="0" w:color="auto"/>
        <w:left w:val="none" w:sz="0" w:space="0" w:color="auto"/>
        <w:bottom w:val="none" w:sz="0" w:space="0" w:color="auto"/>
        <w:right w:val="none" w:sz="0" w:space="0" w:color="auto"/>
      </w:divBdr>
      <w:divsChild>
        <w:div w:id="2009017616">
          <w:marLeft w:val="0"/>
          <w:marRight w:val="0"/>
          <w:marTop w:val="0"/>
          <w:marBottom w:val="0"/>
          <w:divBdr>
            <w:top w:val="none" w:sz="0" w:space="0" w:color="auto"/>
            <w:left w:val="none" w:sz="0" w:space="0" w:color="auto"/>
            <w:bottom w:val="none" w:sz="0" w:space="0" w:color="auto"/>
            <w:right w:val="none" w:sz="0" w:space="0" w:color="auto"/>
          </w:divBdr>
          <w:divsChild>
            <w:div w:id="1045788306">
              <w:marLeft w:val="0"/>
              <w:marRight w:val="0"/>
              <w:marTop w:val="0"/>
              <w:marBottom w:val="0"/>
              <w:divBdr>
                <w:top w:val="none" w:sz="0" w:space="0" w:color="auto"/>
                <w:left w:val="none" w:sz="0" w:space="0" w:color="auto"/>
                <w:bottom w:val="none" w:sz="0" w:space="0" w:color="auto"/>
                <w:right w:val="none" w:sz="0" w:space="0" w:color="auto"/>
              </w:divBdr>
              <w:divsChild>
                <w:div w:id="1475487608">
                  <w:marLeft w:val="0"/>
                  <w:marRight w:val="0"/>
                  <w:marTop w:val="0"/>
                  <w:marBottom w:val="0"/>
                  <w:divBdr>
                    <w:top w:val="none" w:sz="0" w:space="0" w:color="auto"/>
                    <w:left w:val="none" w:sz="0" w:space="0" w:color="auto"/>
                    <w:bottom w:val="none" w:sz="0" w:space="0" w:color="auto"/>
                    <w:right w:val="none" w:sz="0" w:space="0" w:color="auto"/>
                  </w:divBdr>
                  <w:divsChild>
                    <w:div w:id="171991096">
                      <w:marLeft w:val="0"/>
                      <w:marRight w:val="0"/>
                      <w:marTop w:val="0"/>
                      <w:marBottom w:val="0"/>
                      <w:divBdr>
                        <w:top w:val="none" w:sz="0" w:space="0" w:color="auto"/>
                        <w:left w:val="none" w:sz="0" w:space="0" w:color="auto"/>
                        <w:bottom w:val="none" w:sz="0" w:space="0" w:color="auto"/>
                        <w:right w:val="none" w:sz="0" w:space="0" w:color="auto"/>
                      </w:divBdr>
                      <w:divsChild>
                        <w:div w:id="1853914705">
                          <w:marLeft w:val="0"/>
                          <w:marRight w:val="0"/>
                          <w:marTop w:val="0"/>
                          <w:marBottom w:val="0"/>
                          <w:divBdr>
                            <w:top w:val="none" w:sz="0" w:space="0" w:color="auto"/>
                            <w:left w:val="none" w:sz="0" w:space="0" w:color="auto"/>
                            <w:bottom w:val="none" w:sz="0" w:space="0" w:color="auto"/>
                            <w:right w:val="none" w:sz="0" w:space="0" w:color="auto"/>
                          </w:divBdr>
                          <w:divsChild>
                            <w:div w:id="981810243">
                              <w:marLeft w:val="0"/>
                              <w:marRight w:val="0"/>
                              <w:marTop w:val="0"/>
                              <w:marBottom w:val="120"/>
                              <w:divBdr>
                                <w:top w:val="none" w:sz="0" w:space="0" w:color="auto"/>
                                <w:left w:val="none" w:sz="0" w:space="0" w:color="auto"/>
                                <w:bottom w:val="none" w:sz="0" w:space="0" w:color="auto"/>
                                <w:right w:val="none" w:sz="0" w:space="0" w:color="auto"/>
                              </w:divBdr>
                              <w:divsChild>
                                <w:div w:id="1210148199">
                                  <w:marLeft w:val="0"/>
                                  <w:marRight w:val="0"/>
                                  <w:marTop w:val="0"/>
                                  <w:marBottom w:val="0"/>
                                  <w:divBdr>
                                    <w:top w:val="none" w:sz="0" w:space="0" w:color="auto"/>
                                    <w:left w:val="none" w:sz="0" w:space="0" w:color="auto"/>
                                    <w:bottom w:val="none" w:sz="0" w:space="0" w:color="auto"/>
                                    <w:right w:val="none" w:sz="0" w:space="0" w:color="auto"/>
                                  </w:divBdr>
                                  <w:divsChild>
                                    <w:div w:id="965622293">
                                      <w:marLeft w:val="0"/>
                                      <w:marRight w:val="0"/>
                                      <w:marTop w:val="0"/>
                                      <w:marBottom w:val="0"/>
                                      <w:divBdr>
                                        <w:top w:val="none" w:sz="0" w:space="0" w:color="auto"/>
                                        <w:left w:val="none" w:sz="0" w:space="0" w:color="auto"/>
                                        <w:bottom w:val="none" w:sz="0" w:space="0" w:color="auto"/>
                                        <w:right w:val="none" w:sz="0" w:space="0" w:color="auto"/>
                                      </w:divBdr>
                                      <w:divsChild>
                                        <w:div w:id="185363462">
                                          <w:marLeft w:val="0"/>
                                          <w:marRight w:val="0"/>
                                          <w:marTop w:val="0"/>
                                          <w:marBottom w:val="0"/>
                                          <w:divBdr>
                                            <w:top w:val="none" w:sz="0" w:space="0" w:color="auto"/>
                                            <w:left w:val="none" w:sz="0" w:space="0" w:color="auto"/>
                                            <w:bottom w:val="none" w:sz="0" w:space="0" w:color="auto"/>
                                            <w:right w:val="none" w:sz="0" w:space="0" w:color="auto"/>
                                          </w:divBdr>
                                          <w:divsChild>
                                            <w:div w:id="519319399">
                                              <w:marLeft w:val="0"/>
                                              <w:marRight w:val="0"/>
                                              <w:marTop w:val="0"/>
                                              <w:marBottom w:val="0"/>
                                              <w:divBdr>
                                                <w:top w:val="none" w:sz="0" w:space="0" w:color="auto"/>
                                                <w:left w:val="none" w:sz="0" w:space="0" w:color="auto"/>
                                                <w:bottom w:val="none" w:sz="0" w:space="0" w:color="auto"/>
                                                <w:right w:val="none" w:sz="0" w:space="0" w:color="auto"/>
                                              </w:divBdr>
                                              <w:divsChild>
                                                <w:div w:id="1246651456">
                                                  <w:marLeft w:val="0"/>
                                                  <w:marRight w:val="0"/>
                                                  <w:marTop w:val="0"/>
                                                  <w:marBottom w:val="0"/>
                                                  <w:divBdr>
                                                    <w:top w:val="none" w:sz="0" w:space="0" w:color="auto"/>
                                                    <w:left w:val="none" w:sz="0" w:space="0" w:color="auto"/>
                                                    <w:bottom w:val="none" w:sz="0" w:space="0" w:color="auto"/>
                                                    <w:right w:val="none" w:sz="0" w:space="0" w:color="auto"/>
                                                  </w:divBdr>
                                                  <w:divsChild>
                                                    <w:div w:id="36511815">
                                                      <w:marLeft w:val="0"/>
                                                      <w:marRight w:val="0"/>
                                                      <w:marTop w:val="0"/>
                                                      <w:marBottom w:val="0"/>
                                                      <w:divBdr>
                                                        <w:top w:val="none" w:sz="0" w:space="0" w:color="auto"/>
                                                        <w:left w:val="none" w:sz="0" w:space="0" w:color="auto"/>
                                                        <w:bottom w:val="none" w:sz="0" w:space="0" w:color="auto"/>
                                                        <w:right w:val="none" w:sz="0" w:space="0" w:color="auto"/>
                                                      </w:divBdr>
                                                      <w:divsChild>
                                                        <w:div w:id="8302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367934">
      <w:bodyDiv w:val="1"/>
      <w:marLeft w:val="0"/>
      <w:marRight w:val="0"/>
      <w:marTop w:val="0"/>
      <w:marBottom w:val="0"/>
      <w:divBdr>
        <w:top w:val="none" w:sz="0" w:space="0" w:color="auto"/>
        <w:left w:val="none" w:sz="0" w:space="0" w:color="auto"/>
        <w:bottom w:val="none" w:sz="0" w:space="0" w:color="auto"/>
        <w:right w:val="none" w:sz="0" w:space="0" w:color="auto"/>
      </w:divBdr>
      <w:divsChild>
        <w:div w:id="1577544877">
          <w:marLeft w:val="0"/>
          <w:marRight w:val="0"/>
          <w:marTop w:val="0"/>
          <w:marBottom w:val="0"/>
          <w:divBdr>
            <w:top w:val="none" w:sz="0" w:space="0" w:color="auto"/>
            <w:left w:val="none" w:sz="0" w:space="0" w:color="auto"/>
            <w:bottom w:val="none" w:sz="0" w:space="0" w:color="auto"/>
            <w:right w:val="none" w:sz="0" w:space="0" w:color="auto"/>
          </w:divBdr>
          <w:divsChild>
            <w:div w:id="1508212387">
              <w:marLeft w:val="0"/>
              <w:marRight w:val="0"/>
              <w:marTop w:val="0"/>
              <w:marBottom w:val="0"/>
              <w:divBdr>
                <w:top w:val="none" w:sz="0" w:space="0" w:color="auto"/>
                <w:left w:val="none" w:sz="0" w:space="0" w:color="auto"/>
                <w:bottom w:val="none" w:sz="0" w:space="0" w:color="auto"/>
                <w:right w:val="none" w:sz="0" w:space="0" w:color="auto"/>
              </w:divBdr>
              <w:divsChild>
                <w:div w:id="7250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797">
      <w:bodyDiv w:val="1"/>
      <w:marLeft w:val="0"/>
      <w:marRight w:val="0"/>
      <w:marTop w:val="0"/>
      <w:marBottom w:val="0"/>
      <w:divBdr>
        <w:top w:val="none" w:sz="0" w:space="0" w:color="auto"/>
        <w:left w:val="none" w:sz="0" w:space="0" w:color="auto"/>
        <w:bottom w:val="none" w:sz="0" w:space="0" w:color="auto"/>
        <w:right w:val="none" w:sz="0" w:space="0" w:color="auto"/>
      </w:divBdr>
      <w:divsChild>
        <w:div w:id="1275094289">
          <w:marLeft w:val="0"/>
          <w:marRight w:val="0"/>
          <w:marTop w:val="0"/>
          <w:marBottom w:val="0"/>
          <w:divBdr>
            <w:top w:val="none" w:sz="0" w:space="0" w:color="auto"/>
            <w:left w:val="none" w:sz="0" w:space="0" w:color="auto"/>
            <w:bottom w:val="none" w:sz="0" w:space="0" w:color="auto"/>
            <w:right w:val="none" w:sz="0" w:space="0" w:color="auto"/>
          </w:divBdr>
        </w:div>
      </w:divsChild>
    </w:div>
    <w:div w:id="1365903844">
      <w:bodyDiv w:val="1"/>
      <w:marLeft w:val="0"/>
      <w:marRight w:val="0"/>
      <w:marTop w:val="0"/>
      <w:marBottom w:val="0"/>
      <w:divBdr>
        <w:top w:val="none" w:sz="0" w:space="0" w:color="auto"/>
        <w:left w:val="none" w:sz="0" w:space="0" w:color="auto"/>
        <w:bottom w:val="none" w:sz="0" w:space="0" w:color="auto"/>
        <w:right w:val="none" w:sz="0" w:space="0" w:color="auto"/>
      </w:divBdr>
      <w:divsChild>
        <w:div w:id="391580802">
          <w:marLeft w:val="0"/>
          <w:marRight w:val="0"/>
          <w:marTop w:val="0"/>
          <w:marBottom w:val="0"/>
          <w:divBdr>
            <w:top w:val="none" w:sz="0" w:space="0" w:color="auto"/>
            <w:left w:val="none" w:sz="0" w:space="0" w:color="auto"/>
            <w:bottom w:val="none" w:sz="0" w:space="0" w:color="auto"/>
            <w:right w:val="none" w:sz="0" w:space="0" w:color="auto"/>
          </w:divBdr>
          <w:divsChild>
            <w:div w:id="105006345">
              <w:marLeft w:val="0"/>
              <w:marRight w:val="0"/>
              <w:marTop w:val="0"/>
              <w:marBottom w:val="0"/>
              <w:divBdr>
                <w:top w:val="none" w:sz="0" w:space="0" w:color="auto"/>
                <w:left w:val="none" w:sz="0" w:space="0" w:color="auto"/>
                <w:bottom w:val="none" w:sz="0" w:space="0" w:color="auto"/>
                <w:right w:val="none" w:sz="0" w:space="0" w:color="auto"/>
              </w:divBdr>
              <w:divsChild>
                <w:div w:id="1826125742">
                  <w:marLeft w:val="0"/>
                  <w:marRight w:val="0"/>
                  <w:marTop w:val="0"/>
                  <w:marBottom w:val="150"/>
                  <w:divBdr>
                    <w:top w:val="none" w:sz="0" w:space="0" w:color="auto"/>
                    <w:left w:val="none" w:sz="0" w:space="0" w:color="auto"/>
                    <w:bottom w:val="none" w:sz="0" w:space="0" w:color="auto"/>
                    <w:right w:val="none" w:sz="0" w:space="0" w:color="auto"/>
                  </w:divBdr>
                  <w:divsChild>
                    <w:div w:id="1628850828">
                      <w:marLeft w:val="0"/>
                      <w:marRight w:val="0"/>
                      <w:marTop w:val="0"/>
                      <w:marBottom w:val="150"/>
                      <w:divBdr>
                        <w:top w:val="none" w:sz="0" w:space="0" w:color="auto"/>
                        <w:left w:val="none" w:sz="0" w:space="0" w:color="auto"/>
                        <w:bottom w:val="none" w:sz="0" w:space="0" w:color="auto"/>
                        <w:right w:val="none" w:sz="0" w:space="0" w:color="auto"/>
                      </w:divBdr>
                      <w:divsChild>
                        <w:div w:id="1605528699">
                          <w:marLeft w:val="30"/>
                          <w:marRight w:val="225"/>
                          <w:marTop w:val="0"/>
                          <w:marBottom w:val="210"/>
                          <w:divBdr>
                            <w:top w:val="single" w:sz="6" w:space="2" w:color="E2E2E2"/>
                            <w:left w:val="single" w:sz="6" w:space="2" w:color="E2E2E2"/>
                            <w:bottom w:val="single" w:sz="6" w:space="2" w:color="E2E2E2"/>
                            <w:right w:val="single" w:sz="6" w:space="2" w:color="E2E2E2"/>
                          </w:divBdr>
                        </w:div>
                      </w:divsChild>
                    </w:div>
                  </w:divsChild>
                </w:div>
              </w:divsChild>
            </w:div>
          </w:divsChild>
        </w:div>
      </w:divsChild>
    </w:div>
    <w:div w:id="1379742473">
      <w:bodyDiv w:val="1"/>
      <w:marLeft w:val="0"/>
      <w:marRight w:val="0"/>
      <w:marTop w:val="0"/>
      <w:marBottom w:val="0"/>
      <w:divBdr>
        <w:top w:val="none" w:sz="0" w:space="0" w:color="auto"/>
        <w:left w:val="none" w:sz="0" w:space="0" w:color="auto"/>
        <w:bottom w:val="none" w:sz="0" w:space="0" w:color="auto"/>
        <w:right w:val="none" w:sz="0" w:space="0" w:color="auto"/>
      </w:divBdr>
    </w:div>
    <w:div w:id="1382830693">
      <w:bodyDiv w:val="1"/>
      <w:marLeft w:val="0"/>
      <w:marRight w:val="0"/>
      <w:marTop w:val="0"/>
      <w:marBottom w:val="0"/>
      <w:divBdr>
        <w:top w:val="none" w:sz="0" w:space="0" w:color="auto"/>
        <w:left w:val="none" w:sz="0" w:space="0" w:color="auto"/>
        <w:bottom w:val="none" w:sz="0" w:space="0" w:color="auto"/>
        <w:right w:val="none" w:sz="0" w:space="0" w:color="auto"/>
      </w:divBdr>
      <w:divsChild>
        <w:div w:id="743063567">
          <w:marLeft w:val="0"/>
          <w:marRight w:val="0"/>
          <w:marTop w:val="0"/>
          <w:marBottom w:val="0"/>
          <w:divBdr>
            <w:top w:val="none" w:sz="0" w:space="0" w:color="auto"/>
            <w:left w:val="none" w:sz="0" w:space="0" w:color="auto"/>
            <w:bottom w:val="none" w:sz="0" w:space="0" w:color="auto"/>
            <w:right w:val="none" w:sz="0" w:space="0" w:color="auto"/>
          </w:divBdr>
        </w:div>
        <w:div w:id="651953402">
          <w:marLeft w:val="0"/>
          <w:marRight w:val="0"/>
          <w:marTop w:val="0"/>
          <w:marBottom w:val="0"/>
          <w:divBdr>
            <w:top w:val="none" w:sz="0" w:space="0" w:color="auto"/>
            <w:left w:val="none" w:sz="0" w:space="0" w:color="auto"/>
            <w:bottom w:val="none" w:sz="0" w:space="0" w:color="auto"/>
            <w:right w:val="none" w:sz="0" w:space="0" w:color="auto"/>
          </w:divBdr>
        </w:div>
        <w:div w:id="1646735991">
          <w:marLeft w:val="0"/>
          <w:marRight w:val="0"/>
          <w:marTop w:val="0"/>
          <w:marBottom w:val="0"/>
          <w:divBdr>
            <w:top w:val="none" w:sz="0" w:space="0" w:color="auto"/>
            <w:left w:val="none" w:sz="0" w:space="0" w:color="auto"/>
            <w:bottom w:val="none" w:sz="0" w:space="0" w:color="auto"/>
            <w:right w:val="none" w:sz="0" w:space="0" w:color="auto"/>
          </w:divBdr>
        </w:div>
        <w:div w:id="642541511">
          <w:marLeft w:val="0"/>
          <w:marRight w:val="0"/>
          <w:marTop w:val="0"/>
          <w:marBottom w:val="0"/>
          <w:divBdr>
            <w:top w:val="none" w:sz="0" w:space="0" w:color="auto"/>
            <w:left w:val="none" w:sz="0" w:space="0" w:color="auto"/>
            <w:bottom w:val="none" w:sz="0" w:space="0" w:color="auto"/>
            <w:right w:val="none" w:sz="0" w:space="0" w:color="auto"/>
          </w:divBdr>
        </w:div>
        <w:div w:id="1389643493">
          <w:marLeft w:val="0"/>
          <w:marRight w:val="0"/>
          <w:marTop w:val="0"/>
          <w:marBottom w:val="0"/>
          <w:divBdr>
            <w:top w:val="none" w:sz="0" w:space="0" w:color="auto"/>
            <w:left w:val="none" w:sz="0" w:space="0" w:color="auto"/>
            <w:bottom w:val="none" w:sz="0" w:space="0" w:color="auto"/>
            <w:right w:val="none" w:sz="0" w:space="0" w:color="auto"/>
          </w:divBdr>
        </w:div>
      </w:divsChild>
    </w:div>
    <w:div w:id="1384410047">
      <w:bodyDiv w:val="1"/>
      <w:marLeft w:val="0"/>
      <w:marRight w:val="0"/>
      <w:marTop w:val="0"/>
      <w:marBottom w:val="0"/>
      <w:divBdr>
        <w:top w:val="none" w:sz="0" w:space="0" w:color="auto"/>
        <w:left w:val="none" w:sz="0" w:space="0" w:color="auto"/>
        <w:bottom w:val="none" w:sz="0" w:space="0" w:color="auto"/>
        <w:right w:val="none" w:sz="0" w:space="0" w:color="auto"/>
      </w:divBdr>
      <w:divsChild>
        <w:div w:id="1516194396">
          <w:marLeft w:val="0"/>
          <w:marRight w:val="0"/>
          <w:marTop w:val="0"/>
          <w:marBottom w:val="0"/>
          <w:divBdr>
            <w:top w:val="none" w:sz="0" w:space="0" w:color="auto"/>
            <w:left w:val="none" w:sz="0" w:space="0" w:color="auto"/>
            <w:bottom w:val="none" w:sz="0" w:space="0" w:color="auto"/>
            <w:right w:val="none" w:sz="0" w:space="0" w:color="auto"/>
          </w:divBdr>
        </w:div>
      </w:divsChild>
    </w:div>
    <w:div w:id="1388458164">
      <w:bodyDiv w:val="1"/>
      <w:marLeft w:val="0"/>
      <w:marRight w:val="0"/>
      <w:marTop w:val="0"/>
      <w:marBottom w:val="0"/>
      <w:divBdr>
        <w:top w:val="none" w:sz="0" w:space="0" w:color="auto"/>
        <w:left w:val="none" w:sz="0" w:space="0" w:color="auto"/>
        <w:bottom w:val="none" w:sz="0" w:space="0" w:color="auto"/>
        <w:right w:val="none" w:sz="0" w:space="0" w:color="auto"/>
      </w:divBdr>
    </w:div>
    <w:div w:id="1390231982">
      <w:bodyDiv w:val="1"/>
      <w:marLeft w:val="0"/>
      <w:marRight w:val="0"/>
      <w:marTop w:val="0"/>
      <w:marBottom w:val="0"/>
      <w:divBdr>
        <w:top w:val="none" w:sz="0" w:space="0" w:color="auto"/>
        <w:left w:val="none" w:sz="0" w:space="0" w:color="auto"/>
        <w:bottom w:val="none" w:sz="0" w:space="0" w:color="auto"/>
        <w:right w:val="none" w:sz="0" w:space="0" w:color="auto"/>
      </w:divBdr>
      <w:divsChild>
        <w:div w:id="223444478">
          <w:marLeft w:val="0"/>
          <w:marRight w:val="0"/>
          <w:marTop w:val="0"/>
          <w:marBottom w:val="0"/>
          <w:divBdr>
            <w:top w:val="none" w:sz="0" w:space="0" w:color="auto"/>
            <w:left w:val="none" w:sz="0" w:space="0" w:color="auto"/>
            <w:bottom w:val="none" w:sz="0" w:space="0" w:color="auto"/>
            <w:right w:val="none" w:sz="0" w:space="0" w:color="auto"/>
          </w:divBdr>
        </w:div>
        <w:div w:id="377240774">
          <w:marLeft w:val="0"/>
          <w:marRight w:val="0"/>
          <w:marTop w:val="0"/>
          <w:marBottom w:val="0"/>
          <w:divBdr>
            <w:top w:val="none" w:sz="0" w:space="0" w:color="auto"/>
            <w:left w:val="none" w:sz="0" w:space="0" w:color="auto"/>
            <w:bottom w:val="none" w:sz="0" w:space="0" w:color="auto"/>
            <w:right w:val="none" w:sz="0" w:space="0" w:color="auto"/>
          </w:divBdr>
          <w:divsChild>
            <w:div w:id="890455319">
              <w:marLeft w:val="0"/>
              <w:marRight w:val="0"/>
              <w:marTop w:val="0"/>
              <w:marBottom w:val="0"/>
              <w:divBdr>
                <w:top w:val="none" w:sz="0" w:space="0" w:color="auto"/>
                <w:left w:val="none" w:sz="0" w:space="0" w:color="auto"/>
                <w:bottom w:val="none" w:sz="0" w:space="0" w:color="auto"/>
                <w:right w:val="none" w:sz="0" w:space="0" w:color="auto"/>
              </w:divBdr>
              <w:divsChild>
                <w:div w:id="15542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44032">
          <w:marLeft w:val="0"/>
          <w:marRight w:val="0"/>
          <w:marTop w:val="0"/>
          <w:marBottom w:val="0"/>
          <w:divBdr>
            <w:top w:val="none" w:sz="0" w:space="0" w:color="auto"/>
            <w:left w:val="none" w:sz="0" w:space="0" w:color="auto"/>
            <w:bottom w:val="none" w:sz="0" w:space="0" w:color="auto"/>
            <w:right w:val="none" w:sz="0" w:space="0" w:color="auto"/>
          </w:divBdr>
          <w:divsChild>
            <w:div w:id="573318304">
              <w:marLeft w:val="0"/>
              <w:marRight w:val="0"/>
              <w:marTop w:val="0"/>
              <w:marBottom w:val="0"/>
              <w:divBdr>
                <w:top w:val="none" w:sz="0" w:space="0" w:color="auto"/>
                <w:left w:val="none" w:sz="0" w:space="0" w:color="auto"/>
                <w:bottom w:val="none" w:sz="0" w:space="0" w:color="auto"/>
                <w:right w:val="none" w:sz="0" w:space="0" w:color="auto"/>
              </w:divBdr>
            </w:div>
          </w:divsChild>
        </w:div>
        <w:div w:id="2020111101">
          <w:marLeft w:val="0"/>
          <w:marRight w:val="0"/>
          <w:marTop w:val="0"/>
          <w:marBottom w:val="0"/>
          <w:divBdr>
            <w:top w:val="none" w:sz="0" w:space="0" w:color="auto"/>
            <w:left w:val="none" w:sz="0" w:space="0" w:color="auto"/>
            <w:bottom w:val="none" w:sz="0" w:space="0" w:color="auto"/>
            <w:right w:val="none" w:sz="0" w:space="0" w:color="auto"/>
          </w:divBdr>
          <w:divsChild>
            <w:div w:id="613055670">
              <w:marLeft w:val="0"/>
              <w:marRight w:val="0"/>
              <w:marTop w:val="0"/>
              <w:marBottom w:val="0"/>
              <w:divBdr>
                <w:top w:val="none" w:sz="0" w:space="0" w:color="auto"/>
                <w:left w:val="none" w:sz="0" w:space="0" w:color="auto"/>
                <w:bottom w:val="none" w:sz="0" w:space="0" w:color="auto"/>
                <w:right w:val="none" w:sz="0" w:space="0" w:color="auto"/>
              </w:divBdr>
            </w:div>
          </w:divsChild>
        </w:div>
        <w:div w:id="1251348583">
          <w:marLeft w:val="0"/>
          <w:marRight w:val="0"/>
          <w:marTop w:val="0"/>
          <w:marBottom w:val="0"/>
          <w:divBdr>
            <w:top w:val="none" w:sz="0" w:space="0" w:color="auto"/>
            <w:left w:val="none" w:sz="0" w:space="0" w:color="auto"/>
            <w:bottom w:val="none" w:sz="0" w:space="0" w:color="auto"/>
            <w:right w:val="none" w:sz="0" w:space="0" w:color="auto"/>
          </w:divBdr>
          <w:divsChild>
            <w:div w:id="22291387">
              <w:marLeft w:val="0"/>
              <w:marRight w:val="0"/>
              <w:marTop w:val="0"/>
              <w:marBottom w:val="0"/>
              <w:divBdr>
                <w:top w:val="none" w:sz="0" w:space="0" w:color="auto"/>
                <w:left w:val="none" w:sz="0" w:space="0" w:color="auto"/>
                <w:bottom w:val="none" w:sz="0" w:space="0" w:color="auto"/>
                <w:right w:val="none" w:sz="0" w:space="0" w:color="auto"/>
              </w:divBdr>
            </w:div>
          </w:divsChild>
        </w:div>
        <w:div w:id="1500387172">
          <w:marLeft w:val="0"/>
          <w:marRight w:val="0"/>
          <w:marTop w:val="0"/>
          <w:marBottom w:val="0"/>
          <w:divBdr>
            <w:top w:val="none" w:sz="0" w:space="0" w:color="auto"/>
            <w:left w:val="none" w:sz="0" w:space="0" w:color="auto"/>
            <w:bottom w:val="none" w:sz="0" w:space="0" w:color="auto"/>
            <w:right w:val="none" w:sz="0" w:space="0" w:color="auto"/>
          </w:divBdr>
          <w:divsChild>
            <w:div w:id="1326856655">
              <w:marLeft w:val="0"/>
              <w:marRight w:val="0"/>
              <w:marTop w:val="0"/>
              <w:marBottom w:val="0"/>
              <w:divBdr>
                <w:top w:val="none" w:sz="0" w:space="0" w:color="auto"/>
                <w:left w:val="none" w:sz="0" w:space="0" w:color="auto"/>
                <w:bottom w:val="none" w:sz="0" w:space="0" w:color="auto"/>
                <w:right w:val="none" w:sz="0" w:space="0" w:color="auto"/>
              </w:divBdr>
            </w:div>
          </w:divsChild>
        </w:div>
        <w:div w:id="2131362894">
          <w:marLeft w:val="0"/>
          <w:marRight w:val="0"/>
          <w:marTop w:val="0"/>
          <w:marBottom w:val="0"/>
          <w:divBdr>
            <w:top w:val="none" w:sz="0" w:space="0" w:color="auto"/>
            <w:left w:val="none" w:sz="0" w:space="0" w:color="auto"/>
            <w:bottom w:val="none" w:sz="0" w:space="0" w:color="auto"/>
            <w:right w:val="none" w:sz="0" w:space="0" w:color="auto"/>
          </w:divBdr>
          <w:divsChild>
            <w:div w:id="1900364201">
              <w:marLeft w:val="0"/>
              <w:marRight w:val="0"/>
              <w:marTop w:val="0"/>
              <w:marBottom w:val="0"/>
              <w:divBdr>
                <w:top w:val="none" w:sz="0" w:space="0" w:color="auto"/>
                <w:left w:val="none" w:sz="0" w:space="0" w:color="auto"/>
                <w:bottom w:val="none" w:sz="0" w:space="0" w:color="auto"/>
                <w:right w:val="none" w:sz="0" w:space="0" w:color="auto"/>
              </w:divBdr>
            </w:div>
          </w:divsChild>
        </w:div>
        <w:div w:id="694966057">
          <w:marLeft w:val="0"/>
          <w:marRight w:val="0"/>
          <w:marTop w:val="0"/>
          <w:marBottom w:val="0"/>
          <w:divBdr>
            <w:top w:val="none" w:sz="0" w:space="0" w:color="auto"/>
            <w:left w:val="none" w:sz="0" w:space="0" w:color="auto"/>
            <w:bottom w:val="none" w:sz="0" w:space="0" w:color="auto"/>
            <w:right w:val="none" w:sz="0" w:space="0" w:color="auto"/>
          </w:divBdr>
          <w:divsChild>
            <w:div w:id="2113359623">
              <w:marLeft w:val="0"/>
              <w:marRight w:val="0"/>
              <w:marTop w:val="0"/>
              <w:marBottom w:val="0"/>
              <w:divBdr>
                <w:top w:val="none" w:sz="0" w:space="0" w:color="auto"/>
                <w:left w:val="none" w:sz="0" w:space="0" w:color="auto"/>
                <w:bottom w:val="none" w:sz="0" w:space="0" w:color="auto"/>
                <w:right w:val="none" w:sz="0" w:space="0" w:color="auto"/>
              </w:divBdr>
              <w:divsChild>
                <w:div w:id="868224481">
                  <w:marLeft w:val="0"/>
                  <w:marRight w:val="0"/>
                  <w:marTop w:val="0"/>
                  <w:marBottom w:val="0"/>
                  <w:divBdr>
                    <w:top w:val="none" w:sz="0" w:space="0" w:color="auto"/>
                    <w:left w:val="none" w:sz="0" w:space="0" w:color="auto"/>
                    <w:bottom w:val="none" w:sz="0" w:space="0" w:color="auto"/>
                    <w:right w:val="none" w:sz="0" w:space="0" w:color="auto"/>
                  </w:divBdr>
                </w:div>
              </w:divsChild>
            </w:div>
            <w:div w:id="662390166">
              <w:marLeft w:val="0"/>
              <w:marRight w:val="0"/>
              <w:marTop w:val="0"/>
              <w:marBottom w:val="0"/>
              <w:divBdr>
                <w:top w:val="none" w:sz="0" w:space="0" w:color="auto"/>
                <w:left w:val="none" w:sz="0" w:space="0" w:color="auto"/>
                <w:bottom w:val="none" w:sz="0" w:space="0" w:color="auto"/>
                <w:right w:val="none" w:sz="0" w:space="0" w:color="auto"/>
              </w:divBdr>
              <w:divsChild>
                <w:div w:id="18125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9667">
          <w:marLeft w:val="0"/>
          <w:marRight w:val="0"/>
          <w:marTop w:val="0"/>
          <w:marBottom w:val="0"/>
          <w:divBdr>
            <w:top w:val="none" w:sz="0" w:space="0" w:color="auto"/>
            <w:left w:val="none" w:sz="0" w:space="0" w:color="auto"/>
            <w:bottom w:val="none" w:sz="0" w:space="0" w:color="auto"/>
            <w:right w:val="none" w:sz="0" w:space="0" w:color="auto"/>
          </w:divBdr>
          <w:divsChild>
            <w:div w:id="1451972549">
              <w:marLeft w:val="0"/>
              <w:marRight w:val="0"/>
              <w:marTop w:val="0"/>
              <w:marBottom w:val="0"/>
              <w:divBdr>
                <w:top w:val="none" w:sz="0" w:space="0" w:color="auto"/>
                <w:left w:val="none" w:sz="0" w:space="0" w:color="auto"/>
                <w:bottom w:val="none" w:sz="0" w:space="0" w:color="auto"/>
                <w:right w:val="none" w:sz="0" w:space="0" w:color="auto"/>
              </w:divBdr>
            </w:div>
          </w:divsChild>
        </w:div>
        <w:div w:id="182284995">
          <w:marLeft w:val="0"/>
          <w:marRight w:val="0"/>
          <w:marTop w:val="0"/>
          <w:marBottom w:val="0"/>
          <w:divBdr>
            <w:top w:val="none" w:sz="0" w:space="0" w:color="auto"/>
            <w:left w:val="none" w:sz="0" w:space="0" w:color="auto"/>
            <w:bottom w:val="none" w:sz="0" w:space="0" w:color="auto"/>
            <w:right w:val="none" w:sz="0" w:space="0" w:color="auto"/>
          </w:divBdr>
          <w:divsChild>
            <w:div w:id="665091545">
              <w:marLeft w:val="0"/>
              <w:marRight w:val="0"/>
              <w:marTop w:val="0"/>
              <w:marBottom w:val="0"/>
              <w:divBdr>
                <w:top w:val="none" w:sz="0" w:space="0" w:color="auto"/>
                <w:left w:val="none" w:sz="0" w:space="0" w:color="auto"/>
                <w:bottom w:val="none" w:sz="0" w:space="0" w:color="auto"/>
                <w:right w:val="none" w:sz="0" w:space="0" w:color="auto"/>
              </w:divBdr>
            </w:div>
            <w:div w:id="1627542661">
              <w:marLeft w:val="0"/>
              <w:marRight w:val="0"/>
              <w:marTop w:val="0"/>
              <w:marBottom w:val="0"/>
              <w:divBdr>
                <w:top w:val="none" w:sz="0" w:space="0" w:color="auto"/>
                <w:left w:val="none" w:sz="0" w:space="0" w:color="auto"/>
                <w:bottom w:val="none" w:sz="0" w:space="0" w:color="auto"/>
                <w:right w:val="none" w:sz="0" w:space="0" w:color="auto"/>
              </w:divBdr>
              <w:divsChild>
                <w:div w:id="973945334">
                  <w:marLeft w:val="0"/>
                  <w:marRight w:val="0"/>
                  <w:marTop w:val="0"/>
                  <w:marBottom w:val="0"/>
                  <w:divBdr>
                    <w:top w:val="none" w:sz="0" w:space="0" w:color="auto"/>
                    <w:left w:val="none" w:sz="0" w:space="0" w:color="auto"/>
                    <w:bottom w:val="none" w:sz="0" w:space="0" w:color="auto"/>
                    <w:right w:val="none" w:sz="0" w:space="0" w:color="auto"/>
                  </w:divBdr>
                </w:div>
                <w:div w:id="1842507319">
                  <w:marLeft w:val="0"/>
                  <w:marRight w:val="0"/>
                  <w:marTop w:val="0"/>
                  <w:marBottom w:val="0"/>
                  <w:divBdr>
                    <w:top w:val="none" w:sz="0" w:space="0" w:color="auto"/>
                    <w:left w:val="none" w:sz="0" w:space="0" w:color="auto"/>
                    <w:bottom w:val="none" w:sz="0" w:space="0" w:color="auto"/>
                    <w:right w:val="none" w:sz="0" w:space="0" w:color="auto"/>
                  </w:divBdr>
                  <w:divsChild>
                    <w:div w:id="4547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01708">
      <w:bodyDiv w:val="1"/>
      <w:marLeft w:val="0"/>
      <w:marRight w:val="0"/>
      <w:marTop w:val="0"/>
      <w:marBottom w:val="0"/>
      <w:divBdr>
        <w:top w:val="none" w:sz="0" w:space="0" w:color="auto"/>
        <w:left w:val="none" w:sz="0" w:space="0" w:color="auto"/>
        <w:bottom w:val="none" w:sz="0" w:space="0" w:color="auto"/>
        <w:right w:val="none" w:sz="0" w:space="0" w:color="auto"/>
      </w:divBdr>
      <w:divsChild>
        <w:div w:id="1574706250">
          <w:marLeft w:val="0"/>
          <w:marRight w:val="0"/>
          <w:marTop w:val="0"/>
          <w:marBottom w:val="0"/>
          <w:divBdr>
            <w:top w:val="none" w:sz="0" w:space="0" w:color="auto"/>
            <w:left w:val="none" w:sz="0" w:space="0" w:color="auto"/>
            <w:bottom w:val="none" w:sz="0" w:space="0" w:color="auto"/>
            <w:right w:val="none" w:sz="0" w:space="0" w:color="auto"/>
          </w:divBdr>
          <w:divsChild>
            <w:div w:id="920064027">
              <w:marLeft w:val="0"/>
              <w:marRight w:val="0"/>
              <w:marTop w:val="0"/>
              <w:marBottom w:val="0"/>
              <w:divBdr>
                <w:top w:val="none" w:sz="0" w:space="0" w:color="auto"/>
                <w:left w:val="none" w:sz="0" w:space="0" w:color="auto"/>
                <w:bottom w:val="none" w:sz="0" w:space="0" w:color="auto"/>
                <w:right w:val="none" w:sz="0" w:space="0" w:color="auto"/>
              </w:divBdr>
              <w:divsChild>
                <w:div w:id="1733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9627">
      <w:bodyDiv w:val="1"/>
      <w:marLeft w:val="0"/>
      <w:marRight w:val="0"/>
      <w:marTop w:val="0"/>
      <w:marBottom w:val="0"/>
      <w:divBdr>
        <w:top w:val="none" w:sz="0" w:space="0" w:color="auto"/>
        <w:left w:val="none" w:sz="0" w:space="0" w:color="auto"/>
        <w:bottom w:val="none" w:sz="0" w:space="0" w:color="auto"/>
        <w:right w:val="none" w:sz="0" w:space="0" w:color="auto"/>
      </w:divBdr>
    </w:div>
    <w:div w:id="1412703925">
      <w:bodyDiv w:val="1"/>
      <w:marLeft w:val="0"/>
      <w:marRight w:val="0"/>
      <w:marTop w:val="0"/>
      <w:marBottom w:val="0"/>
      <w:divBdr>
        <w:top w:val="none" w:sz="0" w:space="0" w:color="auto"/>
        <w:left w:val="none" w:sz="0" w:space="0" w:color="auto"/>
        <w:bottom w:val="none" w:sz="0" w:space="0" w:color="auto"/>
        <w:right w:val="none" w:sz="0" w:space="0" w:color="auto"/>
      </w:divBdr>
      <w:divsChild>
        <w:div w:id="373971773">
          <w:marLeft w:val="0"/>
          <w:marRight w:val="0"/>
          <w:marTop w:val="0"/>
          <w:marBottom w:val="0"/>
          <w:divBdr>
            <w:top w:val="none" w:sz="0" w:space="0" w:color="auto"/>
            <w:left w:val="none" w:sz="0" w:space="0" w:color="auto"/>
            <w:bottom w:val="none" w:sz="0" w:space="0" w:color="auto"/>
            <w:right w:val="none" w:sz="0" w:space="0" w:color="auto"/>
          </w:divBdr>
          <w:divsChild>
            <w:div w:id="1232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75">
      <w:bodyDiv w:val="1"/>
      <w:marLeft w:val="0"/>
      <w:marRight w:val="0"/>
      <w:marTop w:val="0"/>
      <w:marBottom w:val="0"/>
      <w:divBdr>
        <w:top w:val="none" w:sz="0" w:space="0" w:color="auto"/>
        <w:left w:val="none" w:sz="0" w:space="0" w:color="auto"/>
        <w:bottom w:val="none" w:sz="0" w:space="0" w:color="auto"/>
        <w:right w:val="none" w:sz="0" w:space="0" w:color="auto"/>
      </w:divBdr>
      <w:divsChild>
        <w:div w:id="1340307763">
          <w:marLeft w:val="0"/>
          <w:marRight w:val="0"/>
          <w:marTop w:val="0"/>
          <w:marBottom w:val="0"/>
          <w:divBdr>
            <w:top w:val="none" w:sz="0" w:space="0" w:color="auto"/>
            <w:left w:val="none" w:sz="0" w:space="0" w:color="auto"/>
            <w:bottom w:val="none" w:sz="0" w:space="0" w:color="auto"/>
            <w:right w:val="none" w:sz="0" w:space="0" w:color="auto"/>
          </w:divBdr>
        </w:div>
      </w:divsChild>
    </w:div>
    <w:div w:id="1418095910">
      <w:bodyDiv w:val="1"/>
      <w:marLeft w:val="0"/>
      <w:marRight w:val="0"/>
      <w:marTop w:val="0"/>
      <w:marBottom w:val="0"/>
      <w:divBdr>
        <w:top w:val="none" w:sz="0" w:space="0" w:color="auto"/>
        <w:left w:val="none" w:sz="0" w:space="0" w:color="auto"/>
        <w:bottom w:val="none" w:sz="0" w:space="0" w:color="auto"/>
        <w:right w:val="none" w:sz="0" w:space="0" w:color="auto"/>
      </w:divBdr>
      <w:divsChild>
        <w:div w:id="440758919">
          <w:marLeft w:val="0"/>
          <w:marRight w:val="0"/>
          <w:marTop w:val="0"/>
          <w:marBottom w:val="225"/>
          <w:divBdr>
            <w:top w:val="none" w:sz="0" w:space="0" w:color="auto"/>
            <w:left w:val="single" w:sz="48" w:space="0" w:color="4A4334"/>
            <w:bottom w:val="single" w:sz="48" w:space="0" w:color="4A4334"/>
            <w:right w:val="single" w:sz="48" w:space="0" w:color="4A4334"/>
          </w:divBdr>
          <w:divsChild>
            <w:div w:id="87434470">
              <w:marLeft w:val="0"/>
              <w:marRight w:val="0"/>
              <w:marTop w:val="60"/>
              <w:marBottom w:val="60"/>
              <w:divBdr>
                <w:top w:val="none" w:sz="0" w:space="0" w:color="auto"/>
                <w:left w:val="none" w:sz="0" w:space="0" w:color="auto"/>
                <w:bottom w:val="none" w:sz="0" w:space="0" w:color="auto"/>
                <w:right w:val="none" w:sz="0" w:space="0" w:color="auto"/>
              </w:divBdr>
              <w:divsChild>
                <w:div w:id="33698089">
                  <w:marLeft w:val="0"/>
                  <w:marRight w:val="0"/>
                  <w:marTop w:val="0"/>
                  <w:marBottom w:val="0"/>
                  <w:divBdr>
                    <w:top w:val="none" w:sz="0" w:space="0" w:color="auto"/>
                    <w:left w:val="none" w:sz="0" w:space="0" w:color="auto"/>
                    <w:bottom w:val="none" w:sz="0" w:space="0" w:color="auto"/>
                    <w:right w:val="none" w:sz="0" w:space="0" w:color="auto"/>
                  </w:divBdr>
                  <w:divsChild>
                    <w:div w:id="1627008944">
                      <w:marLeft w:val="0"/>
                      <w:marRight w:val="0"/>
                      <w:marTop w:val="0"/>
                      <w:marBottom w:val="0"/>
                      <w:divBdr>
                        <w:top w:val="none" w:sz="0" w:space="0" w:color="auto"/>
                        <w:left w:val="none" w:sz="0" w:space="0" w:color="auto"/>
                        <w:bottom w:val="none" w:sz="0" w:space="0" w:color="auto"/>
                        <w:right w:val="none" w:sz="0" w:space="0" w:color="auto"/>
                      </w:divBdr>
                      <w:divsChild>
                        <w:div w:id="339284378">
                          <w:marLeft w:val="0"/>
                          <w:marRight w:val="0"/>
                          <w:marTop w:val="0"/>
                          <w:marBottom w:val="0"/>
                          <w:divBdr>
                            <w:top w:val="none" w:sz="0" w:space="0" w:color="auto"/>
                            <w:left w:val="none" w:sz="0" w:space="0" w:color="auto"/>
                            <w:bottom w:val="none" w:sz="0" w:space="0" w:color="auto"/>
                            <w:right w:val="none" w:sz="0" w:space="0" w:color="auto"/>
                          </w:divBdr>
                          <w:divsChild>
                            <w:div w:id="1179344052">
                              <w:marLeft w:val="0"/>
                              <w:marRight w:val="0"/>
                              <w:marTop w:val="0"/>
                              <w:marBottom w:val="0"/>
                              <w:divBdr>
                                <w:top w:val="none" w:sz="0" w:space="0" w:color="auto"/>
                                <w:left w:val="none" w:sz="0" w:space="0" w:color="auto"/>
                                <w:bottom w:val="none" w:sz="0" w:space="0" w:color="auto"/>
                                <w:right w:val="none" w:sz="0" w:space="0" w:color="auto"/>
                              </w:divBdr>
                              <w:divsChild>
                                <w:div w:id="940723581">
                                  <w:marLeft w:val="0"/>
                                  <w:marRight w:val="0"/>
                                  <w:marTop w:val="0"/>
                                  <w:marBottom w:val="0"/>
                                  <w:divBdr>
                                    <w:top w:val="none" w:sz="0" w:space="0" w:color="auto"/>
                                    <w:left w:val="none" w:sz="0" w:space="0" w:color="auto"/>
                                    <w:bottom w:val="none" w:sz="0" w:space="0" w:color="auto"/>
                                    <w:right w:val="none" w:sz="0" w:space="0" w:color="auto"/>
                                  </w:divBdr>
                                  <w:divsChild>
                                    <w:div w:id="581374565">
                                      <w:marLeft w:val="0"/>
                                      <w:marRight w:val="0"/>
                                      <w:marTop w:val="0"/>
                                      <w:marBottom w:val="0"/>
                                      <w:divBdr>
                                        <w:top w:val="none" w:sz="0" w:space="0" w:color="auto"/>
                                        <w:left w:val="none" w:sz="0" w:space="0" w:color="auto"/>
                                        <w:bottom w:val="none" w:sz="0" w:space="0" w:color="auto"/>
                                        <w:right w:val="none" w:sz="0" w:space="0" w:color="auto"/>
                                      </w:divBdr>
                                      <w:divsChild>
                                        <w:div w:id="276716170">
                                          <w:marLeft w:val="0"/>
                                          <w:marRight w:val="0"/>
                                          <w:marTop w:val="0"/>
                                          <w:marBottom w:val="150"/>
                                          <w:divBdr>
                                            <w:top w:val="none" w:sz="0" w:space="0" w:color="auto"/>
                                            <w:left w:val="none" w:sz="0" w:space="0" w:color="auto"/>
                                            <w:bottom w:val="none" w:sz="0" w:space="0" w:color="auto"/>
                                            <w:right w:val="none" w:sz="0" w:space="0" w:color="auto"/>
                                          </w:divBdr>
                                        </w:div>
                                        <w:div w:id="2090081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141088">
      <w:bodyDiv w:val="1"/>
      <w:marLeft w:val="0"/>
      <w:marRight w:val="0"/>
      <w:marTop w:val="0"/>
      <w:marBottom w:val="0"/>
      <w:divBdr>
        <w:top w:val="none" w:sz="0" w:space="0" w:color="auto"/>
        <w:left w:val="none" w:sz="0" w:space="0" w:color="auto"/>
        <w:bottom w:val="none" w:sz="0" w:space="0" w:color="auto"/>
        <w:right w:val="none" w:sz="0" w:space="0" w:color="auto"/>
      </w:divBdr>
      <w:divsChild>
        <w:div w:id="1256090395">
          <w:marLeft w:val="0"/>
          <w:marRight w:val="0"/>
          <w:marTop w:val="0"/>
          <w:marBottom w:val="0"/>
          <w:divBdr>
            <w:top w:val="none" w:sz="0" w:space="0" w:color="auto"/>
            <w:left w:val="none" w:sz="0" w:space="0" w:color="auto"/>
            <w:bottom w:val="none" w:sz="0" w:space="0" w:color="auto"/>
            <w:right w:val="none" w:sz="0" w:space="0" w:color="auto"/>
          </w:divBdr>
          <w:divsChild>
            <w:div w:id="1518956710">
              <w:marLeft w:val="0"/>
              <w:marRight w:val="0"/>
              <w:marTop w:val="0"/>
              <w:marBottom w:val="0"/>
              <w:divBdr>
                <w:top w:val="none" w:sz="0" w:space="0" w:color="auto"/>
                <w:left w:val="none" w:sz="0" w:space="0" w:color="auto"/>
                <w:bottom w:val="none" w:sz="0" w:space="0" w:color="auto"/>
                <w:right w:val="none" w:sz="0" w:space="0" w:color="auto"/>
              </w:divBdr>
              <w:divsChild>
                <w:div w:id="1301308856">
                  <w:marLeft w:val="0"/>
                  <w:marRight w:val="0"/>
                  <w:marTop w:val="0"/>
                  <w:marBottom w:val="0"/>
                  <w:divBdr>
                    <w:top w:val="none" w:sz="0" w:space="0" w:color="auto"/>
                    <w:left w:val="none" w:sz="0" w:space="0" w:color="auto"/>
                    <w:bottom w:val="none" w:sz="0" w:space="0" w:color="auto"/>
                    <w:right w:val="none" w:sz="0" w:space="0" w:color="auto"/>
                  </w:divBdr>
                  <w:divsChild>
                    <w:div w:id="280578622">
                      <w:marLeft w:val="0"/>
                      <w:marRight w:val="0"/>
                      <w:marTop w:val="0"/>
                      <w:marBottom w:val="0"/>
                      <w:divBdr>
                        <w:top w:val="none" w:sz="0" w:space="0" w:color="auto"/>
                        <w:left w:val="none" w:sz="0" w:space="0" w:color="auto"/>
                        <w:bottom w:val="none" w:sz="0" w:space="0" w:color="auto"/>
                        <w:right w:val="none" w:sz="0" w:space="0" w:color="auto"/>
                      </w:divBdr>
                    </w:div>
                    <w:div w:id="1271551951">
                      <w:marLeft w:val="0"/>
                      <w:marRight w:val="0"/>
                      <w:marTop w:val="0"/>
                      <w:marBottom w:val="0"/>
                      <w:divBdr>
                        <w:top w:val="none" w:sz="0" w:space="0" w:color="auto"/>
                        <w:left w:val="none" w:sz="0" w:space="0" w:color="auto"/>
                        <w:bottom w:val="none" w:sz="0" w:space="0" w:color="auto"/>
                        <w:right w:val="none" w:sz="0" w:space="0" w:color="auto"/>
                      </w:divBdr>
                    </w:div>
                    <w:div w:id="16850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607">
          <w:marLeft w:val="0"/>
          <w:marRight w:val="0"/>
          <w:marTop w:val="0"/>
          <w:marBottom w:val="0"/>
          <w:divBdr>
            <w:top w:val="none" w:sz="0" w:space="0" w:color="auto"/>
            <w:left w:val="none" w:sz="0" w:space="0" w:color="auto"/>
            <w:bottom w:val="none" w:sz="0" w:space="0" w:color="auto"/>
            <w:right w:val="none" w:sz="0" w:space="0" w:color="auto"/>
          </w:divBdr>
          <w:divsChild>
            <w:div w:id="171728559">
              <w:marLeft w:val="0"/>
              <w:marRight w:val="0"/>
              <w:marTop w:val="0"/>
              <w:marBottom w:val="0"/>
              <w:divBdr>
                <w:top w:val="none" w:sz="0" w:space="0" w:color="auto"/>
                <w:left w:val="none" w:sz="0" w:space="0" w:color="auto"/>
                <w:bottom w:val="none" w:sz="0" w:space="0" w:color="auto"/>
                <w:right w:val="none" w:sz="0" w:space="0" w:color="auto"/>
              </w:divBdr>
              <w:divsChild>
                <w:div w:id="12898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2759">
      <w:bodyDiv w:val="1"/>
      <w:marLeft w:val="0"/>
      <w:marRight w:val="0"/>
      <w:marTop w:val="0"/>
      <w:marBottom w:val="0"/>
      <w:divBdr>
        <w:top w:val="none" w:sz="0" w:space="0" w:color="auto"/>
        <w:left w:val="none" w:sz="0" w:space="0" w:color="auto"/>
        <w:bottom w:val="none" w:sz="0" w:space="0" w:color="auto"/>
        <w:right w:val="none" w:sz="0" w:space="0" w:color="auto"/>
      </w:divBdr>
    </w:div>
    <w:div w:id="1425497656">
      <w:bodyDiv w:val="1"/>
      <w:marLeft w:val="0"/>
      <w:marRight w:val="0"/>
      <w:marTop w:val="0"/>
      <w:marBottom w:val="0"/>
      <w:divBdr>
        <w:top w:val="none" w:sz="0" w:space="0" w:color="auto"/>
        <w:left w:val="none" w:sz="0" w:space="0" w:color="auto"/>
        <w:bottom w:val="none" w:sz="0" w:space="0" w:color="auto"/>
        <w:right w:val="none" w:sz="0" w:space="0" w:color="auto"/>
      </w:divBdr>
      <w:divsChild>
        <w:div w:id="1527599048">
          <w:marLeft w:val="0"/>
          <w:marRight w:val="0"/>
          <w:marTop w:val="0"/>
          <w:marBottom w:val="0"/>
          <w:divBdr>
            <w:top w:val="none" w:sz="0" w:space="0" w:color="auto"/>
            <w:left w:val="none" w:sz="0" w:space="0" w:color="auto"/>
            <w:bottom w:val="none" w:sz="0" w:space="0" w:color="auto"/>
            <w:right w:val="none" w:sz="0" w:space="0" w:color="auto"/>
          </w:divBdr>
          <w:divsChild>
            <w:div w:id="1106846201">
              <w:marLeft w:val="0"/>
              <w:marRight w:val="0"/>
              <w:marTop w:val="0"/>
              <w:marBottom w:val="0"/>
              <w:divBdr>
                <w:top w:val="none" w:sz="0" w:space="0" w:color="auto"/>
                <w:left w:val="none" w:sz="0" w:space="0" w:color="auto"/>
                <w:bottom w:val="none" w:sz="0" w:space="0" w:color="auto"/>
                <w:right w:val="none" w:sz="0" w:space="0" w:color="auto"/>
              </w:divBdr>
              <w:divsChild>
                <w:div w:id="704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5414">
      <w:bodyDiv w:val="1"/>
      <w:marLeft w:val="0"/>
      <w:marRight w:val="0"/>
      <w:marTop w:val="0"/>
      <w:marBottom w:val="0"/>
      <w:divBdr>
        <w:top w:val="none" w:sz="0" w:space="0" w:color="auto"/>
        <w:left w:val="none" w:sz="0" w:space="0" w:color="auto"/>
        <w:bottom w:val="none" w:sz="0" w:space="0" w:color="auto"/>
        <w:right w:val="none" w:sz="0" w:space="0" w:color="auto"/>
      </w:divBdr>
    </w:div>
    <w:div w:id="143124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2514">
          <w:marLeft w:val="0"/>
          <w:marRight w:val="0"/>
          <w:marTop w:val="0"/>
          <w:marBottom w:val="0"/>
          <w:divBdr>
            <w:top w:val="none" w:sz="0" w:space="0" w:color="auto"/>
            <w:left w:val="none" w:sz="0" w:space="0" w:color="auto"/>
            <w:bottom w:val="none" w:sz="0" w:space="0" w:color="auto"/>
            <w:right w:val="none" w:sz="0" w:space="0" w:color="auto"/>
          </w:divBdr>
          <w:divsChild>
            <w:div w:id="709186769">
              <w:marLeft w:val="0"/>
              <w:marRight w:val="0"/>
              <w:marTop w:val="0"/>
              <w:marBottom w:val="0"/>
              <w:divBdr>
                <w:top w:val="none" w:sz="0" w:space="0" w:color="auto"/>
                <w:left w:val="none" w:sz="0" w:space="0" w:color="auto"/>
                <w:bottom w:val="none" w:sz="0" w:space="0" w:color="auto"/>
                <w:right w:val="none" w:sz="0" w:space="0" w:color="auto"/>
              </w:divBdr>
              <w:divsChild>
                <w:div w:id="115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2100">
      <w:bodyDiv w:val="1"/>
      <w:marLeft w:val="0"/>
      <w:marRight w:val="0"/>
      <w:marTop w:val="0"/>
      <w:marBottom w:val="0"/>
      <w:divBdr>
        <w:top w:val="none" w:sz="0" w:space="0" w:color="auto"/>
        <w:left w:val="none" w:sz="0" w:space="0" w:color="auto"/>
        <w:bottom w:val="none" w:sz="0" w:space="0" w:color="auto"/>
        <w:right w:val="none" w:sz="0" w:space="0" w:color="auto"/>
      </w:divBdr>
    </w:div>
    <w:div w:id="1432968672">
      <w:bodyDiv w:val="1"/>
      <w:marLeft w:val="0"/>
      <w:marRight w:val="0"/>
      <w:marTop w:val="0"/>
      <w:marBottom w:val="0"/>
      <w:divBdr>
        <w:top w:val="none" w:sz="0" w:space="0" w:color="auto"/>
        <w:left w:val="none" w:sz="0" w:space="0" w:color="auto"/>
        <w:bottom w:val="none" w:sz="0" w:space="0" w:color="auto"/>
        <w:right w:val="none" w:sz="0" w:space="0" w:color="auto"/>
      </w:divBdr>
    </w:div>
    <w:div w:id="1434786072">
      <w:bodyDiv w:val="1"/>
      <w:marLeft w:val="0"/>
      <w:marRight w:val="0"/>
      <w:marTop w:val="0"/>
      <w:marBottom w:val="0"/>
      <w:divBdr>
        <w:top w:val="none" w:sz="0" w:space="0" w:color="auto"/>
        <w:left w:val="none" w:sz="0" w:space="0" w:color="auto"/>
        <w:bottom w:val="none" w:sz="0" w:space="0" w:color="auto"/>
        <w:right w:val="none" w:sz="0" w:space="0" w:color="auto"/>
      </w:divBdr>
    </w:div>
    <w:div w:id="1447775404">
      <w:bodyDiv w:val="1"/>
      <w:marLeft w:val="0"/>
      <w:marRight w:val="0"/>
      <w:marTop w:val="0"/>
      <w:marBottom w:val="0"/>
      <w:divBdr>
        <w:top w:val="none" w:sz="0" w:space="0" w:color="auto"/>
        <w:left w:val="none" w:sz="0" w:space="0" w:color="auto"/>
        <w:bottom w:val="none" w:sz="0" w:space="0" w:color="auto"/>
        <w:right w:val="none" w:sz="0" w:space="0" w:color="auto"/>
      </w:divBdr>
      <w:divsChild>
        <w:div w:id="2054378170">
          <w:marLeft w:val="0"/>
          <w:marRight w:val="0"/>
          <w:marTop w:val="0"/>
          <w:marBottom w:val="0"/>
          <w:divBdr>
            <w:top w:val="none" w:sz="0" w:space="0" w:color="auto"/>
            <w:left w:val="none" w:sz="0" w:space="0" w:color="auto"/>
            <w:bottom w:val="none" w:sz="0" w:space="0" w:color="auto"/>
            <w:right w:val="none" w:sz="0" w:space="0" w:color="auto"/>
          </w:divBdr>
        </w:div>
      </w:divsChild>
    </w:div>
    <w:div w:id="1448549798">
      <w:bodyDiv w:val="1"/>
      <w:marLeft w:val="0"/>
      <w:marRight w:val="0"/>
      <w:marTop w:val="0"/>
      <w:marBottom w:val="0"/>
      <w:divBdr>
        <w:top w:val="none" w:sz="0" w:space="0" w:color="auto"/>
        <w:left w:val="none" w:sz="0" w:space="0" w:color="auto"/>
        <w:bottom w:val="none" w:sz="0" w:space="0" w:color="auto"/>
        <w:right w:val="none" w:sz="0" w:space="0" w:color="auto"/>
      </w:divBdr>
    </w:div>
    <w:div w:id="1449396990">
      <w:bodyDiv w:val="1"/>
      <w:marLeft w:val="0"/>
      <w:marRight w:val="0"/>
      <w:marTop w:val="0"/>
      <w:marBottom w:val="0"/>
      <w:divBdr>
        <w:top w:val="none" w:sz="0" w:space="0" w:color="auto"/>
        <w:left w:val="none" w:sz="0" w:space="0" w:color="auto"/>
        <w:bottom w:val="none" w:sz="0" w:space="0" w:color="auto"/>
        <w:right w:val="none" w:sz="0" w:space="0" w:color="auto"/>
      </w:divBdr>
      <w:divsChild>
        <w:div w:id="1872183860">
          <w:marLeft w:val="0"/>
          <w:marRight w:val="0"/>
          <w:marTop w:val="100"/>
          <w:marBottom w:val="100"/>
          <w:divBdr>
            <w:top w:val="none" w:sz="0" w:space="0" w:color="auto"/>
            <w:left w:val="none" w:sz="0" w:space="0" w:color="auto"/>
            <w:bottom w:val="none" w:sz="0" w:space="0" w:color="auto"/>
            <w:right w:val="none" w:sz="0" w:space="0" w:color="auto"/>
          </w:divBdr>
          <w:divsChild>
            <w:div w:id="17086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3173">
      <w:bodyDiv w:val="1"/>
      <w:marLeft w:val="0"/>
      <w:marRight w:val="0"/>
      <w:marTop w:val="0"/>
      <w:marBottom w:val="0"/>
      <w:divBdr>
        <w:top w:val="none" w:sz="0" w:space="0" w:color="auto"/>
        <w:left w:val="none" w:sz="0" w:space="0" w:color="auto"/>
        <w:bottom w:val="none" w:sz="0" w:space="0" w:color="auto"/>
        <w:right w:val="none" w:sz="0" w:space="0" w:color="auto"/>
      </w:divBdr>
      <w:divsChild>
        <w:div w:id="172040437">
          <w:marLeft w:val="0"/>
          <w:marRight w:val="0"/>
          <w:marTop w:val="0"/>
          <w:marBottom w:val="0"/>
          <w:divBdr>
            <w:top w:val="none" w:sz="0" w:space="0" w:color="auto"/>
            <w:left w:val="none" w:sz="0" w:space="0" w:color="auto"/>
            <w:bottom w:val="none" w:sz="0" w:space="0" w:color="auto"/>
            <w:right w:val="none" w:sz="0" w:space="0" w:color="auto"/>
          </w:divBdr>
          <w:divsChild>
            <w:div w:id="832527320">
              <w:marLeft w:val="-300"/>
              <w:marRight w:val="0"/>
              <w:marTop w:val="0"/>
              <w:marBottom w:val="0"/>
              <w:divBdr>
                <w:top w:val="none" w:sz="0" w:space="0" w:color="auto"/>
                <w:left w:val="none" w:sz="0" w:space="0" w:color="auto"/>
                <w:bottom w:val="none" w:sz="0" w:space="0" w:color="auto"/>
                <w:right w:val="none" w:sz="0" w:space="0" w:color="auto"/>
              </w:divBdr>
              <w:divsChild>
                <w:div w:id="376707805">
                  <w:marLeft w:val="0"/>
                  <w:marRight w:val="0"/>
                  <w:marTop w:val="0"/>
                  <w:marBottom w:val="0"/>
                  <w:divBdr>
                    <w:top w:val="none" w:sz="0" w:space="0" w:color="auto"/>
                    <w:left w:val="none" w:sz="0" w:space="0" w:color="auto"/>
                    <w:bottom w:val="none" w:sz="0" w:space="0" w:color="auto"/>
                    <w:right w:val="none" w:sz="0" w:space="0" w:color="auto"/>
                  </w:divBdr>
                  <w:divsChild>
                    <w:div w:id="1792282382">
                      <w:marLeft w:val="0"/>
                      <w:marRight w:val="0"/>
                      <w:marTop w:val="0"/>
                      <w:marBottom w:val="0"/>
                      <w:divBdr>
                        <w:top w:val="none" w:sz="0" w:space="0" w:color="auto"/>
                        <w:left w:val="none" w:sz="0" w:space="0" w:color="auto"/>
                        <w:bottom w:val="none" w:sz="0" w:space="0" w:color="auto"/>
                        <w:right w:val="none" w:sz="0" w:space="0" w:color="auto"/>
                      </w:divBdr>
                      <w:divsChild>
                        <w:div w:id="153946735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469544585">
      <w:bodyDiv w:val="1"/>
      <w:marLeft w:val="0"/>
      <w:marRight w:val="0"/>
      <w:marTop w:val="0"/>
      <w:marBottom w:val="0"/>
      <w:divBdr>
        <w:top w:val="none" w:sz="0" w:space="0" w:color="auto"/>
        <w:left w:val="none" w:sz="0" w:space="0" w:color="auto"/>
        <w:bottom w:val="none" w:sz="0" w:space="0" w:color="auto"/>
        <w:right w:val="none" w:sz="0" w:space="0" w:color="auto"/>
      </w:divBdr>
      <w:divsChild>
        <w:div w:id="1356272253">
          <w:marLeft w:val="0"/>
          <w:marRight w:val="0"/>
          <w:marTop w:val="15"/>
          <w:marBottom w:val="0"/>
          <w:divBdr>
            <w:top w:val="none" w:sz="0" w:space="0" w:color="auto"/>
            <w:left w:val="none" w:sz="0" w:space="0" w:color="auto"/>
            <w:bottom w:val="none" w:sz="0" w:space="0" w:color="auto"/>
            <w:right w:val="none" w:sz="0" w:space="0" w:color="auto"/>
          </w:divBdr>
          <w:divsChild>
            <w:div w:id="1689721993">
              <w:marLeft w:val="0"/>
              <w:marRight w:val="0"/>
              <w:marTop w:val="0"/>
              <w:marBottom w:val="0"/>
              <w:divBdr>
                <w:top w:val="none" w:sz="0" w:space="0" w:color="auto"/>
                <w:left w:val="none" w:sz="0" w:space="0" w:color="auto"/>
                <w:bottom w:val="none" w:sz="0" w:space="0" w:color="auto"/>
                <w:right w:val="none" w:sz="0" w:space="0" w:color="auto"/>
              </w:divBdr>
              <w:divsChild>
                <w:div w:id="434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382">
      <w:bodyDiv w:val="1"/>
      <w:marLeft w:val="600"/>
      <w:marRight w:val="600"/>
      <w:marTop w:val="0"/>
      <w:marBottom w:val="0"/>
      <w:divBdr>
        <w:top w:val="none" w:sz="0" w:space="0" w:color="auto"/>
        <w:left w:val="none" w:sz="0" w:space="0" w:color="auto"/>
        <w:bottom w:val="none" w:sz="0" w:space="0" w:color="auto"/>
        <w:right w:val="none" w:sz="0" w:space="0" w:color="auto"/>
      </w:divBdr>
    </w:div>
    <w:div w:id="1481654558">
      <w:bodyDiv w:val="1"/>
      <w:marLeft w:val="0"/>
      <w:marRight w:val="0"/>
      <w:marTop w:val="0"/>
      <w:marBottom w:val="0"/>
      <w:divBdr>
        <w:top w:val="none" w:sz="0" w:space="0" w:color="auto"/>
        <w:left w:val="none" w:sz="0" w:space="0" w:color="auto"/>
        <w:bottom w:val="none" w:sz="0" w:space="0" w:color="auto"/>
        <w:right w:val="none" w:sz="0" w:space="0" w:color="auto"/>
      </w:divBdr>
      <w:divsChild>
        <w:div w:id="326985814">
          <w:marLeft w:val="105"/>
          <w:marRight w:val="105"/>
          <w:marTop w:val="0"/>
          <w:marBottom w:val="0"/>
          <w:divBdr>
            <w:top w:val="none" w:sz="0" w:space="0" w:color="auto"/>
            <w:left w:val="none" w:sz="0" w:space="0" w:color="auto"/>
            <w:bottom w:val="none" w:sz="0" w:space="0" w:color="auto"/>
            <w:right w:val="none" w:sz="0" w:space="0" w:color="auto"/>
          </w:divBdr>
          <w:divsChild>
            <w:div w:id="14809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7238">
      <w:bodyDiv w:val="1"/>
      <w:marLeft w:val="0"/>
      <w:marRight w:val="0"/>
      <w:marTop w:val="0"/>
      <w:marBottom w:val="0"/>
      <w:divBdr>
        <w:top w:val="none" w:sz="0" w:space="0" w:color="auto"/>
        <w:left w:val="none" w:sz="0" w:space="0" w:color="auto"/>
        <w:bottom w:val="none" w:sz="0" w:space="0" w:color="auto"/>
        <w:right w:val="none" w:sz="0" w:space="0" w:color="auto"/>
      </w:divBdr>
      <w:divsChild>
        <w:div w:id="1797488007">
          <w:marLeft w:val="0"/>
          <w:marRight w:val="0"/>
          <w:marTop w:val="0"/>
          <w:marBottom w:val="0"/>
          <w:divBdr>
            <w:top w:val="none" w:sz="0" w:space="0" w:color="auto"/>
            <w:left w:val="none" w:sz="0" w:space="0" w:color="auto"/>
            <w:bottom w:val="none" w:sz="0" w:space="0" w:color="auto"/>
            <w:right w:val="none" w:sz="0" w:space="0" w:color="auto"/>
          </w:divBdr>
          <w:divsChild>
            <w:div w:id="112331513">
              <w:marLeft w:val="0"/>
              <w:marRight w:val="0"/>
              <w:marTop w:val="0"/>
              <w:marBottom w:val="0"/>
              <w:divBdr>
                <w:top w:val="none" w:sz="0" w:space="0" w:color="auto"/>
                <w:left w:val="none" w:sz="0" w:space="0" w:color="auto"/>
                <w:bottom w:val="none" w:sz="0" w:space="0" w:color="auto"/>
                <w:right w:val="none" w:sz="0" w:space="0" w:color="auto"/>
              </w:divBdr>
              <w:divsChild>
                <w:div w:id="24674029">
                  <w:marLeft w:val="0"/>
                  <w:marRight w:val="0"/>
                  <w:marTop w:val="0"/>
                  <w:marBottom w:val="0"/>
                  <w:divBdr>
                    <w:top w:val="none" w:sz="0" w:space="0" w:color="auto"/>
                    <w:left w:val="none" w:sz="0" w:space="0" w:color="auto"/>
                    <w:bottom w:val="none" w:sz="0" w:space="0" w:color="auto"/>
                    <w:right w:val="none" w:sz="0" w:space="0" w:color="auto"/>
                  </w:divBdr>
                </w:div>
                <w:div w:id="18128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959">
      <w:bodyDiv w:val="1"/>
      <w:marLeft w:val="0"/>
      <w:marRight w:val="0"/>
      <w:marTop w:val="0"/>
      <w:marBottom w:val="0"/>
      <w:divBdr>
        <w:top w:val="none" w:sz="0" w:space="0" w:color="auto"/>
        <w:left w:val="none" w:sz="0" w:space="0" w:color="auto"/>
        <w:bottom w:val="none" w:sz="0" w:space="0" w:color="auto"/>
        <w:right w:val="none" w:sz="0" w:space="0" w:color="auto"/>
      </w:divBdr>
      <w:divsChild>
        <w:div w:id="2048406167">
          <w:marLeft w:val="0"/>
          <w:marRight w:val="0"/>
          <w:marTop w:val="0"/>
          <w:marBottom w:val="225"/>
          <w:divBdr>
            <w:top w:val="none" w:sz="0" w:space="0" w:color="auto"/>
            <w:left w:val="single" w:sz="48" w:space="0" w:color="4A4334"/>
            <w:bottom w:val="single" w:sz="48" w:space="0" w:color="4A4334"/>
            <w:right w:val="single" w:sz="48" w:space="0" w:color="4A4334"/>
          </w:divBdr>
          <w:divsChild>
            <w:div w:id="21325377">
              <w:marLeft w:val="0"/>
              <w:marRight w:val="0"/>
              <w:marTop w:val="0"/>
              <w:marBottom w:val="0"/>
              <w:divBdr>
                <w:top w:val="none" w:sz="0" w:space="0" w:color="auto"/>
                <w:left w:val="none" w:sz="0" w:space="0" w:color="auto"/>
                <w:bottom w:val="none" w:sz="0" w:space="0" w:color="auto"/>
                <w:right w:val="none" w:sz="0" w:space="0" w:color="auto"/>
              </w:divBdr>
              <w:divsChild>
                <w:div w:id="1668241401">
                  <w:marLeft w:val="0"/>
                  <w:marRight w:val="0"/>
                  <w:marTop w:val="0"/>
                  <w:marBottom w:val="0"/>
                  <w:divBdr>
                    <w:top w:val="none" w:sz="0" w:space="0" w:color="auto"/>
                    <w:left w:val="none" w:sz="0" w:space="0" w:color="auto"/>
                    <w:bottom w:val="none" w:sz="0" w:space="0" w:color="auto"/>
                    <w:right w:val="none" w:sz="0" w:space="0" w:color="auto"/>
                  </w:divBdr>
                  <w:divsChild>
                    <w:div w:id="1324894823">
                      <w:marLeft w:val="0"/>
                      <w:marRight w:val="0"/>
                      <w:marTop w:val="0"/>
                      <w:marBottom w:val="0"/>
                      <w:divBdr>
                        <w:top w:val="none" w:sz="0" w:space="0" w:color="auto"/>
                        <w:left w:val="none" w:sz="0" w:space="0" w:color="auto"/>
                        <w:bottom w:val="none" w:sz="0" w:space="0" w:color="auto"/>
                        <w:right w:val="none" w:sz="0" w:space="0" w:color="auto"/>
                      </w:divBdr>
                      <w:divsChild>
                        <w:div w:id="478419832">
                          <w:marLeft w:val="0"/>
                          <w:marRight w:val="0"/>
                          <w:marTop w:val="0"/>
                          <w:marBottom w:val="0"/>
                          <w:divBdr>
                            <w:top w:val="none" w:sz="0" w:space="0" w:color="auto"/>
                            <w:left w:val="none" w:sz="0" w:space="0" w:color="auto"/>
                            <w:bottom w:val="none" w:sz="0" w:space="0" w:color="auto"/>
                            <w:right w:val="none" w:sz="0" w:space="0" w:color="auto"/>
                          </w:divBdr>
                          <w:divsChild>
                            <w:div w:id="1178077048">
                              <w:marLeft w:val="0"/>
                              <w:marRight w:val="0"/>
                              <w:marTop w:val="0"/>
                              <w:marBottom w:val="0"/>
                              <w:divBdr>
                                <w:top w:val="none" w:sz="0" w:space="0" w:color="auto"/>
                                <w:left w:val="none" w:sz="0" w:space="0" w:color="auto"/>
                                <w:bottom w:val="none" w:sz="0" w:space="0" w:color="auto"/>
                                <w:right w:val="none" w:sz="0" w:space="0" w:color="auto"/>
                              </w:divBdr>
                              <w:divsChild>
                                <w:div w:id="859471459">
                                  <w:marLeft w:val="0"/>
                                  <w:marRight w:val="0"/>
                                  <w:marTop w:val="0"/>
                                  <w:marBottom w:val="0"/>
                                  <w:divBdr>
                                    <w:top w:val="none" w:sz="0" w:space="0" w:color="auto"/>
                                    <w:left w:val="none" w:sz="0" w:space="0" w:color="auto"/>
                                    <w:bottom w:val="none" w:sz="0" w:space="0" w:color="auto"/>
                                    <w:right w:val="none" w:sz="0" w:space="0" w:color="auto"/>
                                  </w:divBdr>
                                  <w:divsChild>
                                    <w:div w:id="2438342">
                                      <w:marLeft w:val="0"/>
                                      <w:marRight w:val="0"/>
                                      <w:marTop w:val="0"/>
                                      <w:marBottom w:val="0"/>
                                      <w:divBdr>
                                        <w:top w:val="none" w:sz="0" w:space="0" w:color="auto"/>
                                        <w:left w:val="none" w:sz="0" w:space="0" w:color="auto"/>
                                        <w:bottom w:val="none" w:sz="0" w:space="0" w:color="auto"/>
                                        <w:right w:val="none" w:sz="0" w:space="0" w:color="auto"/>
                                      </w:divBdr>
                                      <w:divsChild>
                                        <w:div w:id="1761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157386">
      <w:bodyDiv w:val="1"/>
      <w:marLeft w:val="0"/>
      <w:marRight w:val="0"/>
      <w:marTop w:val="0"/>
      <w:marBottom w:val="0"/>
      <w:divBdr>
        <w:top w:val="none" w:sz="0" w:space="0" w:color="auto"/>
        <w:left w:val="none" w:sz="0" w:space="0" w:color="auto"/>
        <w:bottom w:val="none" w:sz="0" w:space="0" w:color="auto"/>
        <w:right w:val="none" w:sz="0" w:space="0" w:color="auto"/>
      </w:divBdr>
      <w:divsChild>
        <w:div w:id="62338330">
          <w:marLeft w:val="0"/>
          <w:marRight w:val="0"/>
          <w:marTop w:val="0"/>
          <w:marBottom w:val="0"/>
          <w:divBdr>
            <w:top w:val="none" w:sz="0" w:space="0" w:color="auto"/>
            <w:left w:val="none" w:sz="0" w:space="0" w:color="auto"/>
            <w:bottom w:val="none" w:sz="0" w:space="0" w:color="auto"/>
            <w:right w:val="none" w:sz="0" w:space="0" w:color="auto"/>
          </w:divBdr>
          <w:divsChild>
            <w:div w:id="1007102023">
              <w:marLeft w:val="0"/>
              <w:marRight w:val="0"/>
              <w:marTop w:val="0"/>
              <w:marBottom w:val="0"/>
              <w:divBdr>
                <w:top w:val="none" w:sz="0" w:space="0" w:color="auto"/>
                <w:left w:val="none" w:sz="0" w:space="0" w:color="auto"/>
                <w:bottom w:val="none" w:sz="0" w:space="0" w:color="auto"/>
                <w:right w:val="none" w:sz="0" w:space="0" w:color="auto"/>
              </w:divBdr>
            </w:div>
            <w:div w:id="2042626765">
              <w:marLeft w:val="0"/>
              <w:marRight w:val="0"/>
              <w:marTop w:val="0"/>
              <w:marBottom w:val="0"/>
              <w:divBdr>
                <w:top w:val="none" w:sz="0" w:space="0" w:color="auto"/>
                <w:left w:val="none" w:sz="0" w:space="0" w:color="auto"/>
                <w:bottom w:val="none" w:sz="0" w:space="0" w:color="auto"/>
                <w:right w:val="none" w:sz="0" w:space="0" w:color="auto"/>
              </w:divBdr>
              <w:divsChild>
                <w:div w:id="258759391">
                  <w:marLeft w:val="0"/>
                  <w:marRight w:val="0"/>
                  <w:marTop w:val="0"/>
                  <w:marBottom w:val="0"/>
                  <w:divBdr>
                    <w:top w:val="none" w:sz="0" w:space="0" w:color="auto"/>
                    <w:left w:val="none" w:sz="0" w:space="0" w:color="auto"/>
                    <w:bottom w:val="none" w:sz="0" w:space="0" w:color="auto"/>
                    <w:right w:val="none" w:sz="0" w:space="0" w:color="auto"/>
                  </w:divBdr>
                  <w:divsChild>
                    <w:div w:id="462966683">
                      <w:marLeft w:val="0"/>
                      <w:marRight w:val="0"/>
                      <w:marTop w:val="0"/>
                      <w:marBottom w:val="0"/>
                      <w:divBdr>
                        <w:top w:val="none" w:sz="0" w:space="0" w:color="auto"/>
                        <w:left w:val="none" w:sz="0" w:space="0" w:color="auto"/>
                        <w:bottom w:val="none" w:sz="0" w:space="0" w:color="auto"/>
                        <w:right w:val="none" w:sz="0" w:space="0" w:color="auto"/>
                      </w:divBdr>
                      <w:divsChild>
                        <w:div w:id="978612463">
                          <w:marLeft w:val="0"/>
                          <w:marRight w:val="0"/>
                          <w:marTop w:val="0"/>
                          <w:marBottom w:val="0"/>
                          <w:divBdr>
                            <w:top w:val="none" w:sz="0" w:space="0" w:color="auto"/>
                            <w:left w:val="none" w:sz="0" w:space="0" w:color="auto"/>
                            <w:bottom w:val="none" w:sz="0" w:space="0" w:color="auto"/>
                            <w:right w:val="none" w:sz="0" w:space="0" w:color="auto"/>
                          </w:divBdr>
                          <w:divsChild>
                            <w:div w:id="1027291642">
                              <w:marLeft w:val="0"/>
                              <w:marRight w:val="0"/>
                              <w:marTop w:val="0"/>
                              <w:marBottom w:val="0"/>
                              <w:divBdr>
                                <w:top w:val="none" w:sz="0" w:space="0" w:color="auto"/>
                                <w:left w:val="none" w:sz="0" w:space="0" w:color="auto"/>
                                <w:bottom w:val="none" w:sz="0" w:space="0" w:color="auto"/>
                                <w:right w:val="none" w:sz="0" w:space="0" w:color="auto"/>
                              </w:divBdr>
                              <w:divsChild>
                                <w:div w:id="9607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217">
                      <w:marLeft w:val="0"/>
                      <w:marRight w:val="0"/>
                      <w:marTop w:val="0"/>
                      <w:marBottom w:val="0"/>
                      <w:divBdr>
                        <w:top w:val="none" w:sz="0" w:space="0" w:color="auto"/>
                        <w:left w:val="none" w:sz="0" w:space="0" w:color="auto"/>
                        <w:bottom w:val="none" w:sz="0" w:space="0" w:color="auto"/>
                        <w:right w:val="none" w:sz="0" w:space="0" w:color="auto"/>
                      </w:divBdr>
                    </w:div>
                    <w:div w:id="713844537">
                      <w:marLeft w:val="0"/>
                      <w:marRight w:val="0"/>
                      <w:marTop w:val="0"/>
                      <w:marBottom w:val="0"/>
                      <w:divBdr>
                        <w:top w:val="none" w:sz="0" w:space="0" w:color="auto"/>
                        <w:left w:val="none" w:sz="0" w:space="0" w:color="auto"/>
                        <w:bottom w:val="none" w:sz="0" w:space="0" w:color="auto"/>
                        <w:right w:val="none" w:sz="0" w:space="0" w:color="auto"/>
                      </w:divBdr>
                    </w:div>
                    <w:div w:id="1058894308">
                      <w:marLeft w:val="0"/>
                      <w:marRight w:val="420"/>
                      <w:marTop w:val="30"/>
                      <w:marBottom w:val="0"/>
                      <w:divBdr>
                        <w:top w:val="none" w:sz="0" w:space="0" w:color="auto"/>
                        <w:left w:val="none" w:sz="0" w:space="0" w:color="auto"/>
                        <w:bottom w:val="none" w:sz="0" w:space="0" w:color="auto"/>
                        <w:right w:val="none" w:sz="0" w:space="0" w:color="auto"/>
                      </w:divBdr>
                    </w:div>
                  </w:divsChild>
                </w:div>
                <w:div w:id="1161390531">
                  <w:marLeft w:val="0"/>
                  <w:marRight w:val="0"/>
                  <w:marTop w:val="0"/>
                  <w:marBottom w:val="0"/>
                  <w:divBdr>
                    <w:top w:val="none" w:sz="0" w:space="0" w:color="auto"/>
                    <w:left w:val="none" w:sz="0" w:space="0" w:color="auto"/>
                    <w:bottom w:val="none" w:sz="0" w:space="0" w:color="auto"/>
                    <w:right w:val="none" w:sz="0" w:space="0" w:color="auto"/>
                  </w:divBdr>
                  <w:divsChild>
                    <w:div w:id="297927037">
                      <w:marLeft w:val="0"/>
                      <w:marRight w:val="0"/>
                      <w:marTop w:val="0"/>
                      <w:marBottom w:val="0"/>
                      <w:divBdr>
                        <w:top w:val="none" w:sz="0" w:space="0" w:color="auto"/>
                        <w:left w:val="none" w:sz="0" w:space="0" w:color="auto"/>
                        <w:bottom w:val="none" w:sz="0" w:space="0" w:color="auto"/>
                        <w:right w:val="none" w:sz="0" w:space="0" w:color="auto"/>
                      </w:divBdr>
                      <w:divsChild>
                        <w:div w:id="311983571">
                          <w:marLeft w:val="0"/>
                          <w:marRight w:val="0"/>
                          <w:marTop w:val="0"/>
                          <w:marBottom w:val="0"/>
                          <w:divBdr>
                            <w:top w:val="none" w:sz="0" w:space="0" w:color="auto"/>
                            <w:left w:val="none" w:sz="0" w:space="0" w:color="auto"/>
                            <w:bottom w:val="none" w:sz="0" w:space="0" w:color="auto"/>
                            <w:right w:val="none" w:sz="0" w:space="0" w:color="auto"/>
                          </w:divBdr>
                          <w:divsChild>
                            <w:div w:id="1438406659">
                              <w:marLeft w:val="0"/>
                              <w:marRight w:val="0"/>
                              <w:marTop w:val="0"/>
                              <w:marBottom w:val="0"/>
                              <w:divBdr>
                                <w:top w:val="none" w:sz="0" w:space="0" w:color="auto"/>
                                <w:left w:val="none" w:sz="0" w:space="0" w:color="auto"/>
                                <w:bottom w:val="none" w:sz="0" w:space="0" w:color="auto"/>
                                <w:right w:val="none" w:sz="0" w:space="0" w:color="auto"/>
                              </w:divBdr>
                              <w:divsChild>
                                <w:div w:id="1772966042">
                                  <w:marLeft w:val="0"/>
                                  <w:marRight w:val="0"/>
                                  <w:marTop w:val="0"/>
                                  <w:marBottom w:val="0"/>
                                  <w:divBdr>
                                    <w:top w:val="none" w:sz="0" w:space="0" w:color="auto"/>
                                    <w:left w:val="none" w:sz="0" w:space="0" w:color="auto"/>
                                    <w:bottom w:val="none" w:sz="0" w:space="0" w:color="auto"/>
                                    <w:right w:val="none" w:sz="0" w:space="0" w:color="auto"/>
                                  </w:divBdr>
                                  <w:divsChild>
                                    <w:div w:id="880944957">
                                      <w:marLeft w:val="0"/>
                                      <w:marRight w:val="0"/>
                                      <w:marTop w:val="0"/>
                                      <w:marBottom w:val="0"/>
                                      <w:divBdr>
                                        <w:top w:val="none" w:sz="0" w:space="0" w:color="auto"/>
                                        <w:left w:val="none" w:sz="0" w:space="0" w:color="auto"/>
                                        <w:bottom w:val="none" w:sz="0" w:space="0" w:color="auto"/>
                                        <w:right w:val="none" w:sz="0" w:space="0" w:color="auto"/>
                                      </w:divBdr>
                                      <w:divsChild>
                                        <w:div w:id="158233109">
                                          <w:marLeft w:val="0"/>
                                          <w:marRight w:val="0"/>
                                          <w:marTop w:val="0"/>
                                          <w:marBottom w:val="0"/>
                                          <w:divBdr>
                                            <w:top w:val="none" w:sz="0" w:space="0" w:color="auto"/>
                                            <w:left w:val="none" w:sz="0" w:space="0" w:color="auto"/>
                                            <w:bottom w:val="none" w:sz="0" w:space="0" w:color="auto"/>
                                            <w:right w:val="none" w:sz="0" w:space="0" w:color="auto"/>
                                          </w:divBdr>
                                        </w:div>
                                      </w:divsChild>
                                    </w:div>
                                    <w:div w:id="19607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01">
                          <w:marLeft w:val="0"/>
                          <w:marRight w:val="0"/>
                          <w:marTop w:val="0"/>
                          <w:marBottom w:val="0"/>
                          <w:divBdr>
                            <w:top w:val="none" w:sz="0" w:space="0" w:color="auto"/>
                            <w:left w:val="none" w:sz="0" w:space="0" w:color="auto"/>
                            <w:bottom w:val="none" w:sz="0" w:space="0" w:color="auto"/>
                            <w:right w:val="none" w:sz="0" w:space="0" w:color="auto"/>
                          </w:divBdr>
                          <w:divsChild>
                            <w:div w:id="625432679">
                              <w:marLeft w:val="0"/>
                              <w:marRight w:val="0"/>
                              <w:marTop w:val="0"/>
                              <w:marBottom w:val="0"/>
                              <w:divBdr>
                                <w:top w:val="none" w:sz="0" w:space="0" w:color="auto"/>
                                <w:left w:val="none" w:sz="0" w:space="0" w:color="auto"/>
                                <w:bottom w:val="none" w:sz="0" w:space="0" w:color="auto"/>
                                <w:right w:val="none" w:sz="0" w:space="0" w:color="auto"/>
                              </w:divBdr>
                              <w:divsChild>
                                <w:div w:id="602306391">
                                  <w:marLeft w:val="0"/>
                                  <w:marRight w:val="0"/>
                                  <w:marTop w:val="0"/>
                                  <w:marBottom w:val="0"/>
                                  <w:divBdr>
                                    <w:top w:val="none" w:sz="0" w:space="0" w:color="auto"/>
                                    <w:left w:val="none" w:sz="0" w:space="0" w:color="auto"/>
                                    <w:bottom w:val="none" w:sz="0" w:space="0" w:color="auto"/>
                                    <w:right w:val="none" w:sz="0" w:space="0" w:color="auto"/>
                                  </w:divBdr>
                                </w:div>
                                <w:div w:id="1168406324">
                                  <w:marLeft w:val="0"/>
                                  <w:marRight w:val="0"/>
                                  <w:marTop w:val="0"/>
                                  <w:marBottom w:val="0"/>
                                  <w:divBdr>
                                    <w:top w:val="none" w:sz="0" w:space="0" w:color="auto"/>
                                    <w:left w:val="none" w:sz="0" w:space="0" w:color="auto"/>
                                    <w:bottom w:val="none" w:sz="0" w:space="0" w:color="auto"/>
                                    <w:right w:val="none" w:sz="0" w:space="0" w:color="auto"/>
                                  </w:divBdr>
                                  <w:divsChild>
                                    <w:div w:id="20691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2691">
                          <w:marLeft w:val="0"/>
                          <w:marRight w:val="0"/>
                          <w:marTop w:val="0"/>
                          <w:marBottom w:val="0"/>
                          <w:divBdr>
                            <w:top w:val="none" w:sz="0" w:space="0" w:color="auto"/>
                            <w:left w:val="none" w:sz="0" w:space="0" w:color="auto"/>
                            <w:bottom w:val="none" w:sz="0" w:space="0" w:color="auto"/>
                            <w:right w:val="none" w:sz="0" w:space="0" w:color="auto"/>
                          </w:divBdr>
                        </w:div>
                        <w:div w:id="895048506">
                          <w:marLeft w:val="0"/>
                          <w:marRight w:val="0"/>
                          <w:marTop w:val="0"/>
                          <w:marBottom w:val="0"/>
                          <w:divBdr>
                            <w:top w:val="none" w:sz="0" w:space="0" w:color="auto"/>
                            <w:left w:val="none" w:sz="0" w:space="0" w:color="auto"/>
                            <w:bottom w:val="none" w:sz="0" w:space="0" w:color="auto"/>
                            <w:right w:val="none" w:sz="0" w:space="0" w:color="auto"/>
                          </w:divBdr>
                        </w:div>
                        <w:div w:id="1209608882">
                          <w:marLeft w:val="0"/>
                          <w:marRight w:val="0"/>
                          <w:marTop w:val="0"/>
                          <w:marBottom w:val="0"/>
                          <w:divBdr>
                            <w:top w:val="none" w:sz="0" w:space="0" w:color="auto"/>
                            <w:left w:val="none" w:sz="0" w:space="0" w:color="auto"/>
                            <w:bottom w:val="none" w:sz="0" w:space="0" w:color="auto"/>
                            <w:right w:val="none" w:sz="0" w:space="0" w:color="auto"/>
                          </w:divBdr>
                        </w:div>
                      </w:divsChild>
                    </w:div>
                    <w:div w:id="1038551135">
                      <w:marLeft w:val="0"/>
                      <w:marRight w:val="0"/>
                      <w:marTop w:val="0"/>
                      <w:marBottom w:val="0"/>
                      <w:divBdr>
                        <w:top w:val="none" w:sz="0" w:space="0" w:color="auto"/>
                        <w:left w:val="none" w:sz="0" w:space="0" w:color="auto"/>
                        <w:bottom w:val="none" w:sz="0" w:space="0" w:color="auto"/>
                        <w:right w:val="none" w:sz="0" w:space="0" w:color="auto"/>
                      </w:divBdr>
                      <w:divsChild>
                        <w:div w:id="146437236">
                          <w:marLeft w:val="0"/>
                          <w:marRight w:val="0"/>
                          <w:marTop w:val="0"/>
                          <w:marBottom w:val="0"/>
                          <w:divBdr>
                            <w:top w:val="none" w:sz="0" w:space="0" w:color="auto"/>
                            <w:left w:val="none" w:sz="0" w:space="0" w:color="auto"/>
                            <w:bottom w:val="none" w:sz="0" w:space="0" w:color="auto"/>
                            <w:right w:val="none" w:sz="0" w:space="0" w:color="auto"/>
                          </w:divBdr>
                        </w:div>
                        <w:div w:id="451091933">
                          <w:marLeft w:val="0"/>
                          <w:marRight w:val="0"/>
                          <w:marTop w:val="0"/>
                          <w:marBottom w:val="0"/>
                          <w:divBdr>
                            <w:top w:val="none" w:sz="0" w:space="0" w:color="auto"/>
                            <w:left w:val="none" w:sz="0" w:space="0" w:color="auto"/>
                            <w:bottom w:val="none" w:sz="0" w:space="0" w:color="auto"/>
                            <w:right w:val="none" w:sz="0" w:space="0" w:color="auto"/>
                          </w:divBdr>
                          <w:divsChild>
                            <w:div w:id="1067386110">
                              <w:marLeft w:val="0"/>
                              <w:marRight w:val="0"/>
                              <w:marTop w:val="0"/>
                              <w:marBottom w:val="0"/>
                              <w:divBdr>
                                <w:top w:val="none" w:sz="0" w:space="0" w:color="auto"/>
                                <w:left w:val="none" w:sz="0" w:space="0" w:color="auto"/>
                                <w:bottom w:val="none" w:sz="0" w:space="0" w:color="auto"/>
                                <w:right w:val="none" w:sz="0" w:space="0" w:color="auto"/>
                              </w:divBdr>
                            </w:div>
                          </w:divsChild>
                        </w:div>
                        <w:div w:id="1477724779">
                          <w:marLeft w:val="0"/>
                          <w:marRight w:val="0"/>
                          <w:marTop w:val="0"/>
                          <w:marBottom w:val="0"/>
                          <w:divBdr>
                            <w:top w:val="none" w:sz="0" w:space="0" w:color="auto"/>
                            <w:left w:val="none" w:sz="0" w:space="0" w:color="auto"/>
                            <w:bottom w:val="none" w:sz="0" w:space="0" w:color="auto"/>
                            <w:right w:val="none" w:sz="0" w:space="0" w:color="auto"/>
                          </w:divBdr>
                          <w:divsChild>
                            <w:div w:id="510684924">
                              <w:marLeft w:val="0"/>
                              <w:marRight w:val="0"/>
                              <w:marTop w:val="0"/>
                              <w:marBottom w:val="0"/>
                              <w:divBdr>
                                <w:top w:val="none" w:sz="0" w:space="0" w:color="auto"/>
                                <w:left w:val="none" w:sz="0" w:space="0" w:color="auto"/>
                                <w:bottom w:val="none" w:sz="0" w:space="0" w:color="auto"/>
                                <w:right w:val="none" w:sz="0" w:space="0" w:color="auto"/>
                              </w:divBdr>
                            </w:div>
                          </w:divsChild>
                        </w:div>
                        <w:div w:id="1792046165">
                          <w:marLeft w:val="0"/>
                          <w:marRight w:val="0"/>
                          <w:marTop w:val="0"/>
                          <w:marBottom w:val="0"/>
                          <w:divBdr>
                            <w:top w:val="none" w:sz="0" w:space="0" w:color="auto"/>
                            <w:left w:val="none" w:sz="0" w:space="0" w:color="auto"/>
                            <w:bottom w:val="none" w:sz="0" w:space="0" w:color="auto"/>
                            <w:right w:val="none" w:sz="0" w:space="0" w:color="auto"/>
                          </w:divBdr>
                          <w:divsChild>
                            <w:div w:id="928856201">
                              <w:marLeft w:val="0"/>
                              <w:marRight w:val="0"/>
                              <w:marTop w:val="0"/>
                              <w:marBottom w:val="0"/>
                              <w:divBdr>
                                <w:top w:val="none" w:sz="0" w:space="0" w:color="auto"/>
                                <w:left w:val="none" w:sz="0" w:space="0" w:color="auto"/>
                                <w:bottom w:val="none" w:sz="0" w:space="0" w:color="auto"/>
                                <w:right w:val="none" w:sz="0" w:space="0" w:color="auto"/>
                              </w:divBdr>
                            </w:div>
                          </w:divsChild>
                        </w:div>
                        <w:div w:id="1992906174">
                          <w:marLeft w:val="0"/>
                          <w:marRight w:val="0"/>
                          <w:marTop w:val="0"/>
                          <w:marBottom w:val="0"/>
                          <w:divBdr>
                            <w:top w:val="none" w:sz="0" w:space="0" w:color="auto"/>
                            <w:left w:val="none" w:sz="0" w:space="0" w:color="auto"/>
                            <w:bottom w:val="none" w:sz="0" w:space="0" w:color="auto"/>
                            <w:right w:val="none" w:sz="0" w:space="0" w:color="auto"/>
                          </w:divBdr>
                          <w:divsChild>
                            <w:div w:id="1056899966">
                              <w:marLeft w:val="0"/>
                              <w:marRight w:val="0"/>
                              <w:marTop w:val="0"/>
                              <w:marBottom w:val="0"/>
                              <w:divBdr>
                                <w:top w:val="none" w:sz="0" w:space="0" w:color="auto"/>
                                <w:left w:val="none" w:sz="0" w:space="0" w:color="auto"/>
                                <w:bottom w:val="none" w:sz="0" w:space="0" w:color="auto"/>
                                <w:right w:val="none" w:sz="0" w:space="0" w:color="auto"/>
                              </w:divBdr>
                            </w:div>
                          </w:divsChild>
                        </w:div>
                        <w:div w:id="2082561642">
                          <w:marLeft w:val="0"/>
                          <w:marRight w:val="0"/>
                          <w:marTop w:val="1500"/>
                          <w:marBottom w:val="0"/>
                          <w:divBdr>
                            <w:top w:val="none" w:sz="0" w:space="0" w:color="auto"/>
                            <w:left w:val="none" w:sz="0" w:space="0" w:color="auto"/>
                            <w:bottom w:val="none" w:sz="0" w:space="0" w:color="auto"/>
                            <w:right w:val="none" w:sz="0" w:space="0" w:color="auto"/>
                          </w:divBdr>
                        </w:div>
                      </w:divsChild>
                    </w:div>
                    <w:div w:id="1342898384">
                      <w:marLeft w:val="0"/>
                      <w:marRight w:val="0"/>
                      <w:marTop w:val="0"/>
                      <w:marBottom w:val="0"/>
                      <w:divBdr>
                        <w:top w:val="none" w:sz="0" w:space="0" w:color="auto"/>
                        <w:left w:val="none" w:sz="0" w:space="0" w:color="auto"/>
                        <w:bottom w:val="none" w:sz="0" w:space="0" w:color="auto"/>
                        <w:right w:val="none" w:sz="0" w:space="0" w:color="auto"/>
                      </w:divBdr>
                      <w:divsChild>
                        <w:div w:id="105319880">
                          <w:marLeft w:val="0"/>
                          <w:marRight w:val="0"/>
                          <w:marTop w:val="0"/>
                          <w:marBottom w:val="0"/>
                          <w:divBdr>
                            <w:top w:val="none" w:sz="0" w:space="0" w:color="auto"/>
                            <w:left w:val="none" w:sz="0" w:space="0" w:color="auto"/>
                            <w:bottom w:val="none" w:sz="0" w:space="0" w:color="auto"/>
                            <w:right w:val="none" w:sz="0" w:space="0" w:color="auto"/>
                          </w:divBdr>
                        </w:div>
                        <w:div w:id="742682613">
                          <w:marLeft w:val="0"/>
                          <w:marRight w:val="0"/>
                          <w:marTop w:val="0"/>
                          <w:marBottom w:val="0"/>
                          <w:divBdr>
                            <w:top w:val="none" w:sz="0" w:space="0" w:color="auto"/>
                            <w:left w:val="none" w:sz="0" w:space="0" w:color="auto"/>
                            <w:bottom w:val="none" w:sz="0" w:space="0" w:color="auto"/>
                            <w:right w:val="none" w:sz="0" w:space="0" w:color="auto"/>
                          </w:divBdr>
                          <w:divsChild>
                            <w:div w:id="323238844">
                              <w:marLeft w:val="0"/>
                              <w:marRight w:val="0"/>
                              <w:marTop w:val="0"/>
                              <w:marBottom w:val="0"/>
                              <w:divBdr>
                                <w:top w:val="none" w:sz="0" w:space="0" w:color="auto"/>
                                <w:left w:val="none" w:sz="0" w:space="0" w:color="auto"/>
                                <w:bottom w:val="none" w:sz="0" w:space="0" w:color="auto"/>
                                <w:right w:val="none" w:sz="0" w:space="0" w:color="auto"/>
                              </w:divBdr>
                            </w:div>
                          </w:divsChild>
                        </w:div>
                        <w:div w:id="896553766">
                          <w:marLeft w:val="0"/>
                          <w:marRight w:val="0"/>
                          <w:marTop w:val="0"/>
                          <w:marBottom w:val="0"/>
                          <w:divBdr>
                            <w:top w:val="none" w:sz="0" w:space="0" w:color="auto"/>
                            <w:left w:val="none" w:sz="0" w:space="0" w:color="auto"/>
                            <w:bottom w:val="none" w:sz="0" w:space="0" w:color="auto"/>
                            <w:right w:val="none" w:sz="0" w:space="0" w:color="auto"/>
                          </w:divBdr>
                          <w:divsChild>
                            <w:div w:id="1872958480">
                              <w:marLeft w:val="0"/>
                              <w:marRight w:val="0"/>
                              <w:marTop w:val="0"/>
                              <w:marBottom w:val="0"/>
                              <w:divBdr>
                                <w:top w:val="none" w:sz="0" w:space="0" w:color="auto"/>
                                <w:left w:val="none" w:sz="0" w:space="0" w:color="auto"/>
                                <w:bottom w:val="none" w:sz="0" w:space="0" w:color="auto"/>
                                <w:right w:val="none" w:sz="0" w:space="0" w:color="auto"/>
                              </w:divBdr>
                              <w:divsChild>
                                <w:div w:id="966161796">
                                  <w:marLeft w:val="0"/>
                                  <w:marRight w:val="0"/>
                                  <w:marTop w:val="0"/>
                                  <w:marBottom w:val="0"/>
                                  <w:divBdr>
                                    <w:top w:val="none" w:sz="0" w:space="0" w:color="auto"/>
                                    <w:left w:val="none" w:sz="0" w:space="0" w:color="auto"/>
                                    <w:bottom w:val="none" w:sz="0" w:space="0" w:color="auto"/>
                                    <w:right w:val="none" w:sz="0" w:space="0" w:color="auto"/>
                                  </w:divBdr>
                                </w:div>
                                <w:div w:id="1656033968">
                                  <w:marLeft w:val="0"/>
                                  <w:marRight w:val="0"/>
                                  <w:marTop w:val="0"/>
                                  <w:marBottom w:val="0"/>
                                  <w:divBdr>
                                    <w:top w:val="none" w:sz="0" w:space="0" w:color="auto"/>
                                    <w:left w:val="none" w:sz="0" w:space="0" w:color="auto"/>
                                    <w:bottom w:val="none" w:sz="0" w:space="0" w:color="auto"/>
                                    <w:right w:val="none" w:sz="0" w:space="0" w:color="auto"/>
                                  </w:divBdr>
                                  <w:divsChild>
                                    <w:div w:id="1074670504">
                                      <w:marLeft w:val="0"/>
                                      <w:marRight w:val="0"/>
                                      <w:marTop w:val="0"/>
                                      <w:marBottom w:val="0"/>
                                      <w:divBdr>
                                        <w:top w:val="none" w:sz="0" w:space="0" w:color="auto"/>
                                        <w:left w:val="none" w:sz="0" w:space="0" w:color="auto"/>
                                        <w:bottom w:val="none" w:sz="0" w:space="0" w:color="auto"/>
                                        <w:right w:val="none" w:sz="0" w:space="0" w:color="auto"/>
                                      </w:divBdr>
                                      <w:divsChild>
                                        <w:div w:id="123277038">
                                          <w:marLeft w:val="0"/>
                                          <w:marRight w:val="0"/>
                                          <w:marTop w:val="0"/>
                                          <w:marBottom w:val="150"/>
                                          <w:divBdr>
                                            <w:top w:val="none" w:sz="0" w:space="0" w:color="auto"/>
                                            <w:left w:val="none" w:sz="0" w:space="0" w:color="auto"/>
                                            <w:bottom w:val="none" w:sz="0" w:space="0" w:color="auto"/>
                                            <w:right w:val="none" w:sz="0" w:space="0" w:color="auto"/>
                                          </w:divBdr>
                                        </w:div>
                                      </w:divsChild>
                                    </w:div>
                                    <w:div w:id="2127235877">
                                      <w:marLeft w:val="0"/>
                                      <w:marRight w:val="0"/>
                                      <w:marTop w:val="0"/>
                                      <w:marBottom w:val="0"/>
                                      <w:divBdr>
                                        <w:top w:val="none" w:sz="0" w:space="0" w:color="auto"/>
                                        <w:left w:val="none" w:sz="0" w:space="0" w:color="auto"/>
                                        <w:bottom w:val="none" w:sz="0" w:space="0" w:color="auto"/>
                                        <w:right w:val="none" w:sz="0" w:space="0" w:color="auto"/>
                                      </w:divBdr>
                                      <w:divsChild>
                                        <w:div w:id="1901939490">
                                          <w:marLeft w:val="0"/>
                                          <w:marRight w:val="0"/>
                                          <w:marTop w:val="0"/>
                                          <w:marBottom w:val="0"/>
                                          <w:divBdr>
                                            <w:top w:val="none" w:sz="0" w:space="0" w:color="auto"/>
                                            <w:left w:val="none" w:sz="0" w:space="0" w:color="auto"/>
                                            <w:bottom w:val="none" w:sz="0" w:space="0" w:color="auto"/>
                                            <w:right w:val="none" w:sz="0" w:space="0" w:color="auto"/>
                                          </w:divBdr>
                                        </w:div>
                                        <w:div w:id="19363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453087">
          <w:marLeft w:val="0"/>
          <w:marRight w:val="0"/>
          <w:marTop w:val="0"/>
          <w:marBottom w:val="0"/>
          <w:divBdr>
            <w:top w:val="none" w:sz="0" w:space="0" w:color="auto"/>
            <w:left w:val="none" w:sz="0" w:space="0" w:color="auto"/>
            <w:bottom w:val="none" w:sz="0" w:space="0" w:color="auto"/>
            <w:right w:val="none" w:sz="0" w:space="0" w:color="auto"/>
          </w:divBdr>
          <w:divsChild>
            <w:div w:id="912933060">
              <w:marLeft w:val="0"/>
              <w:marRight w:val="0"/>
              <w:marTop w:val="0"/>
              <w:marBottom w:val="0"/>
              <w:divBdr>
                <w:top w:val="single" w:sz="6" w:space="8" w:color="DA49AF"/>
                <w:left w:val="none" w:sz="0" w:space="0" w:color="auto"/>
                <w:bottom w:val="none" w:sz="0" w:space="0" w:color="auto"/>
                <w:right w:val="none" w:sz="0" w:space="0" w:color="auto"/>
              </w:divBdr>
            </w:div>
          </w:divsChild>
        </w:div>
        <w:div w:id="2123762150">
          <w:marLeft w:val="0"/>
          <w:marRight w:val="0"/>
          <w:marTop w:val="0"/>
          <w:marBottom w:val="0"/>
          <w:divBdr>
            <w:top w:val="none" w:sz="0" w:space="0" w:color="auto"/>
            <w:left w:val="none" w:sz="0" w:space="0" w:color="auto"/>
            <w:bottom w:val="none" w:sz="0" w:space="0" w:color="auto"/>
            <w:right w:val="none" w:sz="0" w:space="0" w:color="auto"/>
          </w:divBdr>
          <w:divsChild>
            <w:div w:id="774328025">
              <w:marLeft w:val="0"/>
              <w:marRight w:val="0"/>
              <w:marTop w:val="0"/>
              <w:marBottom w:val="0"/>
              <w:divBdr>
                <w:top w:val="none" w:sz="0" w:space="0" w:color="auto"/>
                <w:left w:val="none" w:sz="0" w:space="0" w:color="auto"/>
                <w:bottom w:val="none" w:sz="0" w:space="0" w:color="auto"/>
                <w:right w:val="none" w:sz="0" w:space="0" w:color="auto"/>
              </w:divBdr>
              <w:divsChild>
                <w:div w:id="516039737">
                  <w:marLeft w:val="0"/>
                  <w:marRight w:val="0"/>
                  <w:marTop w:val="0"/>
                  <w:marBottom w:val="0"/>
                  <w:divBdr>
                    <w:top w:val="none" w:sz="0" w:space="0" w:color="auto"/>
                    <w:left w:val="none" w:sz="0" w:space="0" w:color="auto"/>
                    <w:bottom w:val="none" w:sz="0" w:space="0" w:color="auto"/>
                    <w:right w:val="none" w:sz="0" w:space="0" w:color="auto"/>
                  </w:divBdr>
                  <w:divsChild>
                    <w:div w:id="1476214851">
                      <w:marLeft w:val="0"/>
                      <w:marRight w:val="0"/>
                      <w:marTop w:val="0"/>
                      <w:marBottom w:val="0"/>
                      <w:divBdr>
                        <w:top w:val="none" w:sz="0" w:space="0" w:color="auto"/>
                        <w:left w:val="none" w:sz="0" w:space="0" w:color="auto"/>
                        <w:bottom w:val="none" w:sz="0" w:space="0" w:color="auto"/>
                        <w:right w:val="none" w:sz="0" w:space="0" w:color="auto"/>
                      </w:divBdr>
                    </w:div>
                    <w:div w:id="16129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692">
              <w:marLeft w:val="0"/>
              <w:marRight w:val="0"/>
              <w:marTop w:val="0"/>
              <w:marBottom w:val="0"/>
              <w:divBdr>
                <w:top w:val="none" w:sz="0" w:space="0" w:color="auto"/>
                <w:left w:val="none" w:sz="0" w:space="0" w:color="auto"/>
                <w:bottom w:val="none" w:sz="0" w:space="0" w:color="auto"/>
                <w:right w:val="none" w:sz="0" w:space="0" w:color="auto"/>
              </w:divBdr>
              <w:divsChild>
                <w:div w:id="1144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44">
      <w:bodyDiv w:val="1"/>
      <w:marLeft w:val="0"/>
      <w:marRight w:val="0"/>
      <w:marTop w:val="0"/>
      <w:marBottom w:val="0"/>
      <w:divBdr>
        <w:top w:val="none" w:sz="0" w:space="0" w:color="auto"/>
        <w:left w:val="none" w:sz="0" w:space="0" w:color="auto"/>
        <w:bottom w:val="none" w:sz="0" w:space="0" w:color="auto"/>
        <w:right w:val="none" w:sz="0" w:space="0" w:color="auto"/>
      </w:divBdr>
      <w:divsChild>
        <w:div w:id="1960262439">
          <w:marLeft w:val="0"/>
          <w:marRight w:val="0"/>
          <w:marTop w:val="0"/>
          <w:marBottom w:val="0"/>
          <w:divBdr>
            <w:top w:val="none" w:sz="0" w:space="0" w:color="auto"/>
            <w:left w:val="none" w:sz="0" w:space="0" w:color="auto"/>
            <w:bottom w:val="none" w:sz="0" w:space="0" w:color="auto"/>
            <w:right w:val="none" w:sz="0" w:space="0" w:color="auto"/>
          </w:divBdr>
          <w:divsChild>
            <w:div w:id="1784306707">
              <w:marLeft w:val="0"/>
              <w:marRight w:val="0"/>
              <w:marTop w:val="0"/>
              <w:marBottom w:val="0"/>
              <w:divBdr>
                <w:top w:val="none" w:sz="0" w:space="0" w:color="auto"/>
                <w:left w:val="none" w:sz="0" w:space="0" w:color="auto"/>
                <w:bottom w:val="none" w:sz="0" w:space="0" w:color="auto"/>
                <w:right w:val="none" w:sz="0" w:space="0" w:color="auto"/>
              </w:divBdr>
              <w:divsChild>
                <w:div w:id="508059898">
                  <w:marLeft w:val="0"/>
                  <w:marRight w:val="0"/>
                  <w:marTop w:val="0"/>
                  <w:marBottom w:val="0"/>
                  <w:divBdr>
                    <w:top w:val="none" w:sz="0" w:space="0" w:color="auto"/>
                    <w:left w:val="none" w:sz="0" w:space="0" w:color="auto"/>
                    <w:bottom w:val="none" w:sz="0" w:space="0" w:color="auto"/>
                    <w:right w:val="none" w:sz="0" w:space="0" w:color="auto"/>
                  </w:divBdr>
                  <w:divsChild>
                    <w:div w:id="1543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6247">
      <w:bodyDiv w:val="1"/>
      <w:marLeft w:val="0"/>
      <w:marRight w:val="0"/>
      <w:marTop w:val="0"/>
      <w:marBottom w:val="0"/>
      <w:divBdr>
        <w:top w:val="none" w:sz="0" w:space="0" w:color="auto"/>
        <w:left w:val="none" w:sz="0" w:space="0" w:color="auto"/>
        <w:bottom w:val="none" w:sz="0" w:space="0" w:color="auto"/>
        <w:right w:val="none" w:sz="0" w:space="0" w:color="auto"/>
      </w:divBdr>
      <w:divsChild>
        <w:div w:id="1518806565">
          <w:marLeft w:val="0"/>
          <w:marRight w:val="0"/>
          <w:marTop w:val="0"/>
          <w:marBottom w:val="0"/>
          <w:divBdr>
            <w:top w:val="none" w:sz="0" w:space="0" w:color="auto"/>
            <w:left w:val="none" w:sz="0" w:space="0" w:color="auto"/>
            <w:bottom w:val="none" w:sz="0" w:space="0" w:color="auto"/>
            <w:right w:val="none" w:sz="0" w:space="0" w:color="auto"/>
          </w:divBdr>
          <w:divsChild>
            <w:div w:id="211815500">
              <w:marLeft w:val="0"/>
              <w:marRight w:val="0"/>
              <w:marTop w:val="0"/>
              <w:marBottom w:val="0"/>
              <w:divBdr>
                <w:top w:val="none" w:sz="0" w:space="0" w:color="auto"/>
                <w:left w:val="none" w:sz="0" w:space="0" w:color="auto"/>
                <w:bottom w:val="none" w:sz="0" w:space="0" w:color="auto"/>
                <w:right w:val="none" w:sz="0" w:space="0" w:color="auto"/>
              </w:divBdr>
              <w:divsChild>
                <w:div w:id="52853936">
                  <w:marLeft w:val="0"/>
                  <w:marRight w:val="0"/>
                  <w:marTop w:val="0"/>
                  <w:marBottom w:val="0"/>
                  <w:divBdr>
                    <w:top w:val="none" w:sz="0" w:space="0" w:color="auto"/>
                    <w:left w:val="none" w:sz="0" w:space="0" w:color="auto"/>
                    <w:bottom w:val="none" w:sz="0" w:space="0" w:color="auto"/>
                    <w:right w:val="none" w:sz="0" w:space="0" w:color="auto"/>
                  </w:divBdr>
                  <w:divsChild>
                    <w:div w:id="1497529710">
                      <w:marLeft w:val="0"/>
                      <w:marRight w:val="0"/>
                      <w:marTop w:val="0"/>
                      <w:marBottom w:val="0"/>
                      <w:divBdr>
                        <w:top w:val="none" w:sz="0" w:space="0" w:color="auto"/>
                        <w:left w:val="none" w:sz="0" w:space="0" w:color="auto"/>
                        <w:bottom w:val="none" w:sz="0" w:space="0" w:color="auto"/>
                        <w:right w:val="none" w:sz="0" w:space="0" w:color="auto"/>
                      </w:divBdr>
                      <w:divsChild>
                        <w:div w:id="171654611">
                          <w:marLeft w:val="0"/>
                          <w:marRight w:val="0"/>
                          <w:marTop w:val="0"/>
                          <w:marBottom w:val="0"/>
                          <w:divBdr>
                            <w:top w:val="none" w:sz="0" w:space="0" w:color="auto"/>
                            <w:left w:val="none" w:sz="0" w:space="0" w:color="auto"/>
                            <w:bottom w:val="none" w:sz="0" w:space="0" w:color="auto"/>
                            <w:right w:val="none" w:sz="0" w:space="0" w:color="auto"/>
                          </w:divBdr>
                          <w:divsChild>
                            <w:div w:id="235167631">
                              <w:marLeft w:val="0"/>
                              <w:marRight w:val="0"/>
                              <w:marTop w:val="0"/>
                              <w:marBottom w:val="120"/>
                              <w:divBdr>
                                <w:top w:val="none" w:sz="0" w:space="0" w:color="auto"/>
                                <w:left w:val="none" w:sz="0" w:space="0" w:color="auto"/>
                                <w:bottom w:val="none" w:sz="0" w:space="0" w:color="auto"/>
                                <w:right w:val="none" w:sz="0" w:space="0" w:color="auto"/>
                              </w:divBdr>
                              <w:divsChild>
                                <w:div w:id="458114410">
                                  <w:marLeft w:val="0"/>
                                  <w:marRight w:val="0"/>
                                  <w:marTop w:val="0"/>
                                  <w:marBottom w:val="0"/>
                                  <w:divBdr>
                                    <w:top w:val="none" w:sz="0" w:space="0" w:color="auto"/>
                                    <w:left w:val="none" w:sz="0" w:space="0" w:color="auto"/>
                                    <w:bottom w:val="none" w:sz="0" w:space="0" w:color="auto"/>
                                    <w:right w:val="none" w:sz="0" w:space="0" w:color="auto"/>
                                  </w:divBdr>
                                  <w:divsChild>
                                    <w:div w:id="200869846">
                                      <w:marLeft w:val="0"/>
                                      <w:marRight w:val="0"/>
                                      <w:marTop w:val="0"/>
                                      <w:marBottom w:val="0"/>
                                      <w:divBdr>
                                        <w:top w:val="none" w:sz="0" w:space="0" w:color="auto"/>
                                        <w:left w:val="none" w:sz="0" w:space="0" w:color="auto"/>
                                        <w:bottom w:val="none" w:sz="0" w:space="0" w:color="auto"/>
                                        <w:right w:val="none" w:sz="0" w:space="0" w:color="auto"/>
                                      </w:divBdr>
                                      <w:divsChild>
                                        <w:div w:id="1379626112">
                                          <w:marLeft w:val="0"/>
                                          <w:marRight w:val="0"/>
                                          <w:marTop w:val="0"/>
                                          <w:marBottom w:val="0"/>
                                          <w:divBdr>
                                            <w:top w:val="none" w:sz="0" w:space="0" w:color="auto"/>
                                            <w:left w:val="none" w:sz="0" w:space="0" w:color="auto"/>
                                            <w:bottom w:val="none" w:sz="0" w:space="0" w:color="auto"/>
                                            <w:right w:val="none" w:sz="0" w:space="0" w:color="auto"/>
                                          </w:divBdr>
                                          <w:divsChild>
                                            <w:div w:id="1448038838">
                                              <w:marLeft w:val="0"/>
                                              <w:marRight w:val="0"/>
                                              <w:marTop w:val="0"/>
                                              <w:marBottom w:val="0"/>
                                              <w:divBdr>
                                                <w:top w:val="none" w:sz="0" w:space="0" w:color="auto"/>
                                                <w:left w:val="none" w:sz="0" w:space="0" w:color="auto"/>
                                                <w:bottom w:val="none" w:sz="0" w:space="0" w:color="auto"/>
                                                <w:right w:val="none" w:sz="0" w:space="0" w:color="auto"/>
                                              </w:divBdr>
                                              <w:divsChild>
                                                <w:div w:id="429737484">
                                                  <w:marLeft w:val="0"/>
                                                  <w:marRight w:val="0"/>
                                                  <w:marTop w:val="0"/>
                                                  <w:marBottom w:val="0"/>
                                                  <w:divBdr>
                                                    <w:top w:val="none" w:sz="0" w:space="0" w:color="auto"/>
                                                    <w:left w:val="none" w:sz="0" w:space="0" w:color="auto"/>
                                                    <w:bottom w:val="none" w:sz="0" w:space="0" w:color="auto"/>
                                                    <w:right w:val="none" w:sz="0" w:space="0" w:color="auto"/>
                                                  </w:divBdr>
                                                  <w:divsChild>
                                                    <w:div w:id="323702510">
                                                      <w:marLeft w:val="0"/>
                                                      <w:marRight w:val="0"/>
                                                      <w:marTop w:val="0"/>
                                                      <w:marBottom w:val="0"/>
                                                      <w:divBdr>
                                                        <w:top w:val="none" w:sz="0" w:space="0" w:color="auto"/>
                                                        <w:left w:val="none" w:sz="0" w:space="0" w:color="auto"/>
                                                        <w:bottom w:val="none" w:sz="0" w:space="0" w:color="auto"/>
                                                        <w:right w:val="none" w:sz="0" w:space="0" w:color="auto"/>
                                                      </w:divBdr>
                                                      <w:divsChild>
                                                        <w:div w:id="20169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17158">
      <w:bodyDiv w:val="1"/>
      <w:marLeft w:val="0"/>
      <w:marRight w:val="0"/>
      <w:marTop w:val="0"/>
      <w:marBottom w:val="0"/>
      <w:divBdr>
        <w:top w:val="none" w:sz="0" w:space="0" w:color="auto"/>
        <w:left w:val="none" w:sz="0" w:space="0" w:color="auto"/>
        <w:bottom w:val="none" w:sz="0" w:space="0" w:color="auto"/>
        <w:right w:val="none" w:sz="0" w:space="0" w:color="auto"/>
      </w:divBdr>
    </w:div>
    <w:div w:id="1537544135">
      <w:bodyDiv w:val="1"/>
      <w:marLeft w:val="0"/>
      <w:marRight w:val="0"/>
      <w:marTop w:val="0"/>
      <w:marBottom w:val="0"/>
      <w:divBdr>
        <w:top w:val="none" w:sz="0" w:space="0" w:color="auto"/>
        <w:left w:val="none" w:sz="0" w:space="0" w:color="auto"/>
        <w:bottom w:val="none" w:sz="0" w:space="0" w:color="auto"/>
        <w:right w:val="none" w:sz="0" w:space="0" w:color="auto"/>
      </w:divBdr>
      <w:divsChild>
        <w:div w:id="2140489625">
          <w:marLeft w:val="0"/>
          <w:marRight w:val="0"/>
          <w:marTop w:val="0"/>
          <w:marBottom w:val="0"/>
          <w:divBdr>
            <w:top w:val="none" w:sz="0" w:space="0" w:color="auto"/>
            <w:left w:val="none" w:sz="0" w:space="0" w:color="auto"/>
            <w:bottom w:val="none" w:sz="0" w:space="0" w:color="auto"/>
            <w:right w:val="none" w:sz="0" w:space="0" w:color="auto"/>
          </w:divBdr>
          <w:divsChild>
            <w:div w:id="1954944268">
              <w:marLeft w:val="0"/>
              <w:marRight w:val="0"/>
              <w:marTop w:val="0"/>
              <w:marBottom w:val="0"/>
              <w:divBdr>
                <w:top w:val="none" w:sz="0" w:space="0" w:color="auto"/>
                <w:left w:val="none" w:sz="0" w:space="0" w:color="auto"/>
                <w:bottom w:val="none" w:sz="0" w:space="0" w:color="auto"/>
                <w:right w:val="none" w:sz="0" w:space="0" w:color="auto"/>
              </w:divBdr>
              <w:divsChild>
                <w:div w:id="1385720349">
                  <w:marLeft w:val="0"/>
                  <w:marRight w:val="0"/>
                  <w:marTop w:val="0"/>
                  <w:marBottom w:val="0"/>
                  <w:divBdr>
                    <w:top w:val="none" w:sz="0" w:space="0" w:color="auto"/>
                    <w:left w:val="none" w:sz="0" w:space="0" w:color="auto"/>
                    <w:bottom w:val="none" w:sz="0" w:space="0" w:color="auto"/>
                    <w:right w:val="none" w:sz="0" w:space="0" w:color="auto"/>
                  </w:divBdr>
                  <w:divsChild>
                    <w:div w:id="380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23441">
      <w:bodyDiv w:val="1"/>
      <w:marLeft w:val="0"/>
      <w:marRight w:val="0"/>
      <w:marTop w:val="0"/>
      <w:marBottom w:val="0"/>
      <w:divBdr>
        <w:top w:val="none" w:sz="0" w:space="0" w:color="auto"/>
        <w:left w:val="none" w:sz="0" w:space="0" w:color="auto"/>
        <w:bottom w:val="none" w:sz="0" w:space="0" w:color="auto"/>
        <w:right w:val="none" w:sz="0" w:space="0" w:color="auto"/>
      </w:divBdr>
    </w:div>
    <w:div w:id="1543205072">
      <w:bodyDiv w:val="1"/>
      <w:marLeft w:val="0"/>
      <w:marRight w:val="0"/>
      <w:marTop w:val="0"/>
      <w:marBottom w:val="0"/>
      <w:divBdr>
        <w:top w:val="none" w:sz="0" w:space="0" w:color="auto"/>
        <w:left w:val="none" w:sz="0" w:space="0" w:color="auto"/>
        <w:bottom w:val="none" w:sz="0" w:space="0" w:color="auto"/>
        <w:right w:val="none" w:sz="0" w:space="0" w:color="auto"/>
      </w:divBdr>
      <w:divsChild>
        <w:div w:id="379331088">
          <w:marLeft w:val="0"/>
          <w:marRight w:val="0"/>
          <w:marTop w:val="0"/>
          <w:marBottom w:val="0"/>
          <w:divBdr>
            <w:top w:val="none" w:sz="0" w:space="0" w:color="auto"/>
            <w:left w:val="none" w:sz="0" w:space="0" w:color="auto"/>
            <w:bottom w:val="none" w:sz="0" w:space="0" w:color="auto"/>
            <w:right w:val="none" w:sz="0" w:space="0" w:color="auto"/>
          </w:divBdr>
          <w:divsChild>
            <w:div w:id="1715890270">
              <w:marLeft w:val="0"/>
              <w:marRight w:val="0"/>
              <w:marTop w:val="0"/>
              <w:marBottom w:val="0"/>
              <w:divBdr>
                <w:top w:val="none" w:sz="0" w:space="0" w:color="auto"/>
                <w:left w:val="none" w:sz="0" w:space="0" w:color="auto"/>
                <w:bottom w:val="none" w:sz="0" w:space="0" w:color="auto"/>
                <w:right w:val="none" w:sz="0" w:space="0" w:color="auto"/>
              </w:divBdr>
              <w:divsChild>
                <w:div w:id="2009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9491">
      <w:bodyDiv w:val="1"/>
      <w:marLeft w:val="0"/>
      <w:marRight w:val="0"/>
      <w:marTop w:val="0"/>
      <w:marBottom w:val="0"/>
      <w:divBdr>
        <w:top w:val="none" w:sz="0" w:space="0" w:color="auto"/>
        <w:left w:val="none" w:sz="0" w:space="0" w:color="auto"/>
        <w:bottom w:val="none" w:sz="0" w:space="0" w:color="auto"/>
        <w:right w:val="none" w:sz="0" w:space="0" w:color="auto"/>
      </w:divBdr>
      <w:divsChild>
        <w:div w:id="946428063">
          <w:marLeft w:val="0"/>
          <w:marRight w:val="0"/>
          <w:marTop w:val="0"/>
          <w:marBottom w:val="0"/>
          <w:divBdr>
            <w:top w:val="none" w:sz="0" w:space="0" w:color="auto"/>
            <w:left w:val="none" w:sz="0" w:space="0" w:color="auto"/>
            <w:bottom w:val="none" w:sz="0" w:space="0" w:color="auto"/>
            <w:right w:val="none" w:sz="0" w:space="0" w:color="auto"/>
          </w:divBdr>
          <w:divsChild>
            <w:div w:id="1091394918">
              <w:marLeft w:val="0"/>
              <w:marRight w:val="0"/>
              <w:marTop w:val="0"/>
              <w:marBottom w:val="0"/>
              <w:divBdr>
                <w:top w:val="none" w:sz="0" w:space="0" w:color="auto"/>
                <w:left w:val="none" w:sz="0" w:space="0" w:color="auto"/>
                <w:bottom w:val="none" w:sz="0" w:space="0" w:color="auto"/>
                <w:right w:val="none" w:sz="0" w:space="0" w:color="auto"/>
              </w:divBdr>
              <w:divsChild>
                <w:div w:id="11254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1743">
      <w:bodyDiv w:val="1"/>
      <w:marLeft w:val="0"/>
      <w:marRight w:val="0"/>
      <w:marTop w:val="0"/>
      <w:marBottom w:val="0"/>
      <w:divBdr>
        <w:top w:val="none" w:sz="0" w:space="0" w:color="auto"/>
        <w:left w:val="none" w:sz="0" w:space="0" w:color="auto"/>
        <w:bottom w:val="none" w:sz="0" w:space="0" w:color="auto"/>
        <w:right w:val="none" w:sz="0" w:space="0" w:color="auto"/>
      </w:divBdr>
      <w:divsChild>
        <w:div w:id="861480895">
          <w:marLeft w:val="0"/>
          <w:marRight w:val="0"/>
          <w:marTop w:val="0"/>
          <w:marBottom w:val="0"/>
          <w:divBdr>
            <w:top w:val="none" w:sz="0" w:space="0" w:color="auto"/>
            <w:left w:val="none" w:sz="0" w:space="0" w:color="auto"/>
            <w:bottom w:val="none" w:sz="0" w:space="0" w:color="auto"/>
            <w:right w:val="none" w:sz="0" w:space="0" w:color="auto"/>
          </w:divBdr>
          <w:divsChild>
            <w:div w:id="107434781">
              <w:marLeft w:val="0"/>
              <w:marRight w:val="0"/>
              <w:marTop w:val="0"/>
              <w:marBottom w:val="0"/>
              <w:divBdr>
                <w:top w:val="single" w:sz="6" w:space="0" w:color="A6A6A6"/>
                <w:left w:val="single" w:sz="6" w:space="0" w:color="A6A6A6"/>
                <w:bottom w:val="single" w:sz="6" w:space="0" w:color="A6A6A6"/>
                <w:right w:val="single" w:sz="6" w:space="0" w:color="A6A6A6"/>
              </w:divBdr>
              <w:divsChild>
                <w:div w:id="240720714">
                  <w:marLeft w:val="0"/>
                  <w:marRight w:val="0"/>
                  <w:marTop w:val="0"/>
                  <w:marBottom w:val="0"/>
                  <w:divBdr>
                    <w:top w:val="none" w:sz="0" w:space="0" w:color="auto"/>
                    <w:left w:val="none" w:sz="0" w:space="0" w:color="auto"/>
                    <w:bottom w:val="none" w:sz="0" w:space="0" w:color="auto"/>
                    <w:right w:val="none" w:sz="0" w:space="0" w:color="auto"/>
                  </w:divBdr>
                  <w:divsChild>
                    <w:div w:id="511071922">
                      <w:marLeft w:val="0"/>
                      <w:marRight w:val="0"/>
                      <w:marTop w:val="0"/>
                      <w:marBottom w:val="0"/>
                      <w:divBdr>
                        <w:top w:val="none" w:sz="0" w:space="0" w:color="auto"/>
                        <w:left w:val="none" w:sz="0" w:space="0" w:color="auto"/>
                        <w:bottom w:val="none" w:sz="0" w:space="0" w:color="auto"/>
                        <w:right w:val="none" w:sz="0" w:space="0" w:color="auto"/>
                      </w:divBdr>
                      <w:divsChild>
                        <w:div w:id="667171861">
                          <w:marLeft w:val="0"/>
                          <w:marRight w:val="0"/>
                          <w:marTop w:val="0"/>
                          <w:marBottom w:val="0"/>
                          <w:divBdr>
                            <w:top w:val="none" w:sz="0" w:space="0" w:color="auto"/>
                            <w:left w:val="none" w:sz="0" w:space="0" w:color="auto"/>
                            <w:bottom w:val="none" w:sz="0" w:space="0" w:color="auto"/>
                            <w:right w:val="none" w:sz="0" w:space="0" w:color="auto"/>
                          </w:divBdr>
                        </w:div>
                        <w:div w:id="168519785">
                          <w:marLeft w:val="0"/>
                          <w:marRight w:val="0"/>
                          <w:marTop w:val="0"/>
                          <w:marBottom w:val="0"/>
                          <w:divBdr>
                            <w:top w:val="none" w:sz="0" w:space="0" w:color="auto"/>
                            <w:left w:val="none" w:sz="0" w:space="0" w:color="auto"/>
                            <w:bottom w:val="none" w:sz="0" w:space="0" w:color="auto"/>
                            <w:right w:val="none" w:sz="0" w:space="0" w:color="auto"/>
                          </w:divBdr>
                        </w:div>
                        <w:div w:id="9535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3462">
      <w:bodyDiv w:val="1"/>
      <w:marLeft w:val="0"/>
      <w:marRight w:val="0"/>
      <w:marTop w:val="0"/>
      <w:marBottom w:val="0"/>
      <w:divBdr>
        <w:top w:val="none" w:sz="0" w:space="0" w:color="auto"/>
        <w:left w:val="none" w:sz="0" w:space="0" w:color="auto"/>
        <w:bottom w:val="none" w:sz="0" w:space="0" w:color="auto"/>
        <w:right w:val="none" w:sz="0" w:space="0" w:color="auto"/>
      </w:divBdr>
      <w:divsChild>
        <w:div w:id="502353704">
          <w:marLeft w:val="0"/>
          <w:marRight w:val="0"/>
          <w:marTop w:val="0"/>
          <w:marBottom w:val="0"/>
          <w:divBdr>
            <w:top w:val="none" w:sz="0" w:space="0" w:color="auto"/>
            <w:left w:val="none" w:sz="0" w:space="0" w:color="auto"/>
            <w:bottom w:val="none" w:sz="0" w:space="0" w:color="auto"/>
            <w:right w:val="none" w:sz="0" w:space="0" w:color="auto"/>
          </w:divBdr>
          <w:divsChild>
            <w:div w:id="824398057">
              <w:marLeft w:val="0"/>
              <w:marRight w:val="0"/>
              <w:marTop w:val="0"/>
              <w:marBottom w:val="0"/>
              <w:divBdr>
                <w:top w:val="none" w:sz="0" w:space="0" w:color="auto"/>
                <w:left w:val="none" w:sz="0" w:space="0" w:color="auto"/>
                <w:bottom w:val="none" w:sz="0" w:space="0" w:color="auto"/>
                <w:right w:val="none" w:sz="0" w:space="0" w:color="auto"/>
              </w:divBdr>
              <w:divsChild>
                <w:div w:id="1112476490">
                  <w:marLeft w:val="0"/>
                  <w:marRight w:val="0"/>
                  <w:marTop w:val="0"/>
                  <w:marBottom w:val="0"/>
                  <w:divBdr>
                    <w:top w:val="none" w:sz="0" w:space="0" w:color="auto"/>
                    <w:left w:val="none" w:sz="0" w:space="0" w:color="auto"/>
                    <w:bottom w:val="none" w:sz="0" w:space="0" w:color="auto"/>
                    <w:right w:val="none" w:sz="0" w:space="0" w:color="auto"/>
                  </w:divBdr>
                  <w:divsChild>
                    <w:div w:id="1843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90509">
      <w:bodyDiv w:val="1"/>
      <w:marLeft w:val="0"/>
      <w:marRight w:val="0"/>
      <w:marTop w:val="0"/>
      <w:marBottom w:val="0"/>
      <w:divBdr>
        <w:top w:val="none" w:sz="0" w:space="0" w:color="auto"/>
        <w:left w:val="none" w:sz="0" w:space="0" w:color="auto"/>
        <w:bottom w:val="none" w:sz="0" w:space="0" w:color="auto"/>
        <w:right w:val="none" w:sz="0" w:space="0" w:color="auto"/>
      </w:divBdr>
      <w:divsChild>
        <w:div w:id="1776290739">
          <w:marLeft w:val="0"/>
          <w:marRight w:val="0"/>
          <w:marTop w:val="0"/>
          <w:marBottom w:val="0"/>
          <w:divBdr>
            <w:top w:val="none" w:sz="0" w:space="0" w:color="auto"/>
            <w:left w:val="none" w:sz="0" w:space="0" w:color="auto"/>
            <w:bottom w:val="none" w:sz="0" w:space="0" w:color="auto"/>
            <w:right w:val="none" w:sz="0" w:space="0" w:color="auto"/>
          </w:divBdr>
        </w:div>
      </w:divsChild>
    </w:div>
    <w:div w:id="1564754674">
      <w:bodyDiv w:val="1"/>
      <w:marLeft w:val="0"/>
      <w:marRight w:val="0"/>
      <w:marTop w:val="0"/>
      <w:marBottom w:val="0"/>
      <w:divBdr>
        <w:top w:val="none" w:sz="0" w:space="0" w:color="auto"/>
        <w:left w:val="none" w:sz="0" w:space="0" w:color="auto"/>
        <w:bottom w:val="none" w:sz="0" w:space="0" w:color="auto"/>
        <w:right w:val="none" w:sz="0" w:space="0" w:color="auto"/>
      </w:divBdr>
      <w:divsChild>
        <w:div w:id="354775330">
          <w:marLeft w:val="0"/>
          <w:marRight w:val="0"/>
          <w:marTop w:val="0"/>
          <w:marBottom w:val="0"/>
          <w:divBdr>
            <w:top w:val="none" w:sz="0" w:space="0" w:color="auto"/>
            <w:left w:val="none" w:sz="0" w:space="0" w:color="auto"/>
            <w:bottom w:val="none" w:sz="0" w:space="0" w:color="auto"/>
            <w:right w:val="none" w:sz="0" w:space="0" w:color="auto"/>
          </w:divBdr>
        </w:div>
      </w:divsChild>
    </w:div>
    <w:div w:id="1569682669">
      <w:bodyDiv w:val="1"/>
      <w:marLeft w:val="0"/>
      <w:marRight w:val="0"/>
      <w:marTop w:val="0"/>
      <w:marBottom w:val="0"/>
      <w:divBdr>
        <w:top w:val="none" w:sz="0" w:space="0" w:color="auto"/>
        <w:left w:val="none" w:sz="0" w:space="0" w:color="auto"/>
        <w:bottom w:val="none" w:sz="0" w:space="0" w:color="auto"/>
        <w:right w:val="none" w:sz="0" w:space="0" w:color="auto"/>
      </w:divBdr>
    </w:div>
    <w:div w:id="1572305582">
      <w:bodyDiv w:val="1"/>
      <w:marLeft w:val="0"/>
      <w:marRight w:val="0"/>
      <w:marTop w:val="0"/>
      <w:marBottom w:val="0"/>
      <w:divBdr>
        <w:top w:val="none" w:sz="0" w:space="0" w:color="auto"/>
        <w:left w:val="none" w:sz="0" w:space="0" w:color="auto"/>
        <w:bottom w:val="none" w:sz="0" w:space="0" w:color="auto"/>
        <w:right w:val="none" w:sz="0" w:space="0" w:color="auto"/>
      </w:divBdr>
    </w:div>
    <w:div w:id="1577739741">
      <w:bodyDiv w:val="1"/>
      <w:marLeft w:val="0"/>
      <w:marRight w:val="0"/>
      <w:marTop w:val="0"/>
      <w:marBottom w:val="0"/>
      <w:divBdr>
        <w:top w:val="none" w:sz="0" w:space="0" w:color="auto"/>
        <w:left w:val="none" w:sz="0" w:space="0" w:color="auto"/>
        <w:bottom w:val="none" w:sz="0" w:space="0" w:color="auto"/>
        <w:right w:val="none" w:sz="0" w:space="0" w:color="auto"/>
      </w:divBdr>
      <w:divsChild>
        <w:div w:id="1839996239">
          <w:marLeft w:val="0"/>
          <w:marRight w:val="0"/>
          <w:marTop w:val="0"/>
          <w:marBottom w:val="0"/>
          <w:divBdr>
            <w:top w:val="none" w:sz="0" w:space="0" w:color="auto"/>
            <w:left w:val="none" w:sz="0" w:space="0" w:color="auto"/>
            <w:bottom w:val="none" w:sz="0" w:space="0" w:color="auto"/>
            <w:right w:val="none" w:sz="0" w:space="0" w:color="auto"/>
          </w:divBdr>
          <w:divsChild>
            <w:div w:id="104815348">
              <w:marLeft w:val="0"/>
              <w:marRight w:val="0"/>
              <w:marTop w:val="0"/>
              <w:marBottom w:val="0"/>
              <w:divBdr>
                <w:top w:val="none" w:sz="0" w:space="0" w:color="auto"/>
                <w:left w:val="none" w:sz="0" w:space="0" w:color="auto"/>
                <w:bottom w:val="none" w:sz="0" w:space="0" w:color="auto"/>
                <w:right w:val="none" w:sz="0" w:space="0" w:color="auto"/>
              </w:divBdr>
              <w:divsChild>
                <w:div w:id="720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8589">
      <w:bodyDiv w:val="1"/>
      <w:marLeft w:val="0"/>
      <w:marRight w:val="0"/>
      <w:marTop w:val="0"/>
      <w:marBottom w:val="0"/>
      <w:divBdr>
        <w:top w:val="none" w:sz="0" w:space="0" w:color="auto"/>
        <w:left w:val="none" w:sz="0" w:space="0" w:color="auto"/>
        <w:bottom w:val="none" w:sz="0" w:space="0" w:color="auto"/>
        <w:right w:val="none" w:sz="0" w:space="0" w:color="auto"/>
      </w:divBdr>
    </w:div>
    <w:div w:id="1581481016">
      <w:bodyDiv w:val="1"/>
      <w:marLeft w:val="0"/>
      <w:marRight w:val="0"/>
      <w:marTop w:val="0"/>
      <w:marBottom w:val="0"/>
      <w:divBdr>
        <w:top w:val="none" w:sz="0" w:space="0" w:color="auto"/>
        <w:left w:val="none" w:sz="0" w:space="0" w:color="auto"/>
        <w:bottom w:val="none" w:sz="0" w:space="0" w:color="auto"/>
        <w:right w:val="none" w:sz="0" w:space="0" w:color="auto"/>
      </w:divBdr>
      <w:divsChild>
        <w:div w:id="394592825">
          <w:marLeft w:val="0"/>
          <w:marRight w:val="0"/>
          <w:marTop w:val="0"/>
          <w:marBottom w:val="0"/>
          <w:divBdr>
            <w:top w:val="none" w:sz="0" w:space="0" w:color="auto"/>
            <w:left w:val="none" w:sz="0" w:space="0" w:color="auto"/>
            <w:bottom w:val="none" w:sz="0" w:space="0" w:color="auto"/>
            <w:right w:val="none" w:sz="0" w:space="0" w:color="auto"/>
          </w:divBdr>
          <w:divsChild>
            <w:div w:id="738404305">
              <w:marLeft w:val="0"/>
              <w:marRight w:val="0"/>
              <w:marTop w:val="0"/>
              <w:marBottom w:val="0"/>
              <w:divBdr>
                <w:top w:val="none" w:sz="0" w:space="0" w:color="auto"/>
                <w:left w:val="none" w:sz="0" w:space="0" w:color="auto"/>
                <w:bottom w:val="none" w:sz="0" w:space="0" w:color="auto"/>
                <w:right w:val="none" w:sz="0" w:space="0" w:color="auto"/>
              </w:divBdr>
              <w:divsChild>
                <w:div w:id="5904537">
                  <w:marLeft w:val="0"/>
                  <w:marRight w:val="0"/>
                  <w:marTop w:val="0"/>
                  <w:marBottom w:val="0"/>
                  <w:divBdr>
                    <w:top w:val="none" w:sz="0" w:space="0" w:color="auto"/>
                    <w:left w:val="none" w:sz="0" w:space="0" w:color="auto"/>
                    <w:bottom w:val="none" w:sz="0" w:space="0" w:color="auto"/>
                    <w:right w:val="none" w:sz="0" w:space="0" w:color="auto"/>
                  </w:divBdr>
                  <w:divsChild>
                    <w:div w:id="1004631782">
                      <w:marLeft w:val="0"/>
                      <w:marRight w:val="0"/>
                      <w:marTop w:val="0"/>
                      <w:marBottom w:val="0"/>
                      <w:divBdr>
                        <w:top w:val="none" w:sz="0" w:space="0" w:color="auto"/>
                        <w:left w:val="none" w:sz="0" w:space="0" w:color="auto"/>
                        <w:bottom w:val="none" w:sz="0" w:space="0" w:color="auto"/>
                        <w:right w:val="none" w:sz="0" w:space="0" w:color="auto"/>
                      </w:divBdr>
                      <w:divsChild>
                        <w:div w:id="149374278">
                          <w:marLeft w:val="0"/>
                          <w:marRight w:val="0"/>
                          <w:marTop w:val="0"/>
                          <w:marBottom w:val="0"/>
                          <w:divBdr>
                            <w:top w:val="none" w:sz="0" w:space="0" w:color="auto"/>
                            <w:left w:val="none" w:sz="0" w:space="0" w:color="auto"/>
                            <w:bottom w:val="none" w:sz="0" w:space="0" w:color="auto"/>
                            <w:right w:val="none" w:sz="0" w:space="0" w:color="auto"/>
                          </w:divBdr>
                          <w:divsChild>
                            <w:div w:id="1512598959">
                              <w:marLeft w:val="0"/>
                              <w:marRight w:val="0"/>
                              <w:marTop w:val="0"/>
                              <w:marBottom w:val="0"/>
                              <w:divBdr>
                                <w:top w:val="none" w:sz="0" w:space="0" w:color="auto"/>
                                <w:left w:val="none" w:sz="0" w:space="0" w:color="auto"/>
                                <w:bottom w:val="none" w:sz="0" w:space="0" w:color="auto"/>
                                <w:right w:val="none" w:sz="0" w:space="0" w:color="auto"/>
                              </w:divBdr>
                              <w:divsChild>
                                <w:div w:id="834300744">
                                  <w:marLeft w:val="0"/>
                                  <w:marRight w:val="0"/>
                                  <w:marTop w:val="0"/>
                                  <w:marBottom w:val="0"/>
                                  <w:divBdr>
                                    <w:top w:val="none" w:sz="0" w:space="0" w:color="auto"/>
                                    <w:left w:val="none" w:sz="0" w:space="0" w:color="auto"/>
                                    <w:bottom w:val="none" w:sz="0" w:space="0" w:color="auto"/>
                                    <w:right w:val="none" w:sz="0" w:space="0" w:color="auto"/>
                                  </w:divBdr>
                                  <w:divsChild>
                                    <w:div w:id="339893476">
                                      <w:marLeft w:val="0"/>
                                      <w:marRight w:val="0"/>
                                      <w:marTop w:val="0"/>
                                      <w:marBottom w:val="0"/>
                                      <w:divBdr>
                                        <w:top w:val="none" w:sz="0" w:space="0" w:color="auto"/>
                                        <w:left w:val="none" w:sz="0" w:space="0" w:color="auto"/>
                                        <w:bottom w:val="none" w:sz="0" w:space="0" w:color="auto"/>
                                        <w:right w:val="none" w:sz="0" w:space="0" w:color="auto"/>
                                      </w:divBdr>
                                      <w:divsChild>
                                        <w:div w:id="14815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7305450">
      <w:bodyDiv w:val="1"/>
      <w:marLeft w:val="0"/>
      <w:marRight w:val="0"/>
      <w:marTop w:val="0"/>
      <w:marBottom w:val="0"/>
      <w:divBdr>
        <w:top w:val="none" w:sz="0" w:space="0" w:color="auto"/>
        <w:left w:val="none" w:sz="0" w:space="0" w:color="auto"/>
        <w:bottom w:val="none" w:sz="0" w:space="0" w:color="auto"/>
        <w:right w:val="none" w:sz="0" w:space="0" w:color="auto"/>
      </w:divBdr>
    </w:div>
    <w:div w:id="1593126189">
      <w:bodyDiv w:val="1"/>
      <w:marLeft w:val="0"/>
      <w:marRight w:val="0"/>
      <w:marTop w:val="0"/>
      <w:marBottom w:val="0"/>
      <w:divBdr>
        <w:top w:val="none" w:sz="0" w:space="0" w:color="auto"/>
        <w:left w:val="none" w:sz="0" w:space="0" w:color="auto"/>
        <w:bottom w:val="none" w:sz="0" w:space="0" w:color="auto"/>
        <w:right w:val="none" w:sz="0" w:space="0" w:color="auto"/>
      </w:divBdr>
    </w:div>
    <w:div w:id="1594630338">
      <w:bodyDiv w:val="1"/>
      <w:marLeft w:val="0"/>
      <w:marRight w:val="0"/>
      <w:marTop w:val="0"/>
      <w:marBottom w:val="0"/>
      <w:divBdr>
        <w:top w:val="none" w:sz="0" w:space="0" w:color="auto"/>
        <w:left w:val="none" w:sz="0" w:space="0" w:color="auto"/>
        <w:bottom w:val="none" w:sz="0" w:space="0" w:color="auto"/>
        <w:right w:val="none" w:sz="0" w:space="0" w:color="auto"/>
      </w:divBdr>
      <w:divsChild>
        <w:div w:id="1754858838">
          <w:marLeft w:val="0"/>
          <w:marRight w:val="0"/>
          <w:marTop w:val="0"/>
          <w:marBottom w:val="0"/>
          <w:divBdr>
            <w:top w:val="none" w:sz="0" w:space="0" w:color="auto"/>
            <w:left w:val="none" w:sz="0" w:space="0" w:color="auto"/>
            <w:bottom w:val="none" w:sz="0" w:space="0" w:color="auto"/>
            <w:right w:val="none" w:sz="0" w:space="0" w:color="auto"/>
          </w:divBdr>
        </w:div>
        <w:div w:id="848175322">
          <w:marLeft w:val="0"/>
          <w:marRight w:val="0"/>
          <w:marTop w:val="0"/>
          <w:marBottom w:val="0"/>
          <w:divBdr>
            <w:top w:val="none" w:sz="0" w:space="0" w:color="auto"/>
            <w:left w:val="none" w:sz="0" w:space="0" w:color="auto"/>
            <w:bottom w:val="none" w:sz="0" w:space="0" w:color="auto"/>
            <w:right w:val="none" w:sz="0" w:space="0" w:color="auto"/>
          </w:divBdr>
        </w:div>
        <w:div w:id="1860703858">
          <w:marLeft w:val="0"/>
          <w:marRight w:val="0"/>
          <w:marTop w:val="0"/>
          <w:marBottom w:val="0"/>
          <w:divBdr>
            <w:top w:val="none" w:sz="0" w:space="0" w:color="auto"/>
            <w:left w:val="none" w:sz="0" w:space="0" w:color="auto"/>
            <w:bottom w:val="none" w:sz="0" w:space="0" w:color="auto"/>
            <w:right w:val="none" w:sz="0" w:space="0" w:color="auto"/>
          </w:divBdr>
        </w:div>
        <w:div w:id="314143042">
          <w:marLeft w:val="0"/>
          <w:marRight w:val="0"/>
          <w:marTop w:val="0"/>
          <w:marBottom w:val="0"/>
          <w:divBdr>
            <w:top w:val="none" w:sz="0" w:space="0" w:color="auto"/>
            <w:left w:val="none" w:sz="0" w:space="0" w:color="auto"/>
            <w:bottom w:val="none" w:sz="0" w:space="0" w:color="auto"/>
            <w:right w:val="none" w:sz="0" w:space="0" w:color="auto"/>
          </w:divBdr>
        </w:div>
        <w:div w:id="540750494">
          <w:marLeft w:val="0"/>
          <w:marRight w:val="0"/>
          <w:marTop w:val="0"/>
          <w:marBottom w:val="0"/>
          <w:divBdr>
            <w:top w:val="none" w:sz="0" w:space="0" w:color="auto"/>
            <w:left w:val="none" w:sz="0" w:space="0" w:color="auto"/>
            <w:bottom w:val="none" w:sz="0" w:space="0" w:color="auto"/>
            <w:right w:val="none" w:sz="0" w:space="0" w:color="auto"/>
          </w:divBdr>
        </w:div>
        <w:div w:id="1804107127">
          <w:marLeft w:val="0"/>
          <w:marRight w:val="0"/>
          <w:marTop w:val="0"/>
          <w:marBottom w:val="0"/>
          <w:divBdr>
            <w:top w:val="none" w:sz="0" w:space="0" w:color="auto"/>
            <w:left w:val="none" w:sz="0" w:space="0" w:color="auto"/>
            <w:bottom w:val="none" w:sz="0" w:space="0" w:color="auto"/>
            <w:right w:val="none" w:sz="0" w:space="0" w:color="auto"/>
          </w:divBdr>
        </w:div>
        <w:div w:id="1784568984">
          <w:marLeft w:val="0"/>
          <w:marRight w:val="0"/>
          <w:marTop w:val="0"/>
          <w:marBottom w:val="0"/>
          <w:divBdr>
            <w:top w:val="none" w:sz="0" w:space="0" w:color="auto"/>
            <w:left w:val="none" w:sz="0" w:space="0" w:color="auto"/>
            <w:bottom w:val="none" w:sz="0" w:space="0" w:color="auto"/>
            <w:right w:val="none" w:sz="0" w:space="0" w:color="auto"/>
          </w:divBdr>
        </w:div>
        <w:div w:id="1633094937">
          <w:marLeft w:val="0"/>
          <w:marRight w:val="0"/>
          <w:marTop w:val="0"/>
          <w:marBottom w:val="0"/>
          <w:divBdr>
            <w:top w:val="none" w:sz="0" w:space="0" w:color="auto"/>
            <w:left w:val="none" w:sz="0" w:space="0" w:color="auto"/>
            <w:bottom w:val="none" w:sz="0" w:space="0" w:color="auto"/>
            <w:right w:val="none" w:sz="0" w:space="0" w:color="auto"/>
          </w:divBdr>
        </w:div>
        <w:div w:id="143550752">
          <w:marLeft w:val="0"/>
          <w:marRight w:val="0"/>
          <w:marTop w:val="0"/>
          <w:marBottom w:val="0"/>
          <w:divBdr>
            <w:top w:val="none" w:sz="0" w:space="0" w:color="auto"/>
            <w:left w:val="none" w:sz="0" w:space="0" w:color="auto"/>
            <w:bottom w:val="none" w:sz="0" w:space="0" w:color="auto"/>
            <w:right w:val="none" w:sz="0" w:space="0" w:color="auto"/>
          </w:divBdr>
        </w:div>
        <w:div w:id="428506783">
          <w:marLeft w:val="0"/>
          <w:marRight w:val="0"/>
          <w:marTop w:val="0"/>
          <w:marBottom w:val="0"/>
          <w:divBdr>
            <w:top w:val="none" w:sz="0" w:space="0" w:color="auto"/>
            <w:left w:val="none" w:sz="0" w:space="0" w:color="auto"/>
            <w:bottom w:val="none" w:sz="0" w:space="0" w:color="auto"/>
            <w:right w:val="none" w:sz="0" w:space="0" w:color="auto"/>
          </w:divBdr>
        </w:div>
        <w:div w:id="1189178450">
          <w:marLeft w:val="0"/>
          <w:marRight w:val="0"/>
          <w:marTop w:val="0"/>
          <w:marBottom w:val="0"/>
          <w:divBdr>
            <w:top w:val="none" w:sz="0" w:space="0" w:color="auto"/>
            <w:left w:val="none" w:sz="0" w:space="0" w:color="auto"/>
            <w:bottom w:val="none" w:sz="0" w:space="0" w:color="auto"/>
            <w:right w:val="none" w:sz="0" w:space="0" w:color="auto"/>
          </w:divBdr>
        </w:div>
        <w:div w:id="905915484">
          <w:marLeft w:val="0"/>
          <w:marRight w:val="0"/>
          <w:marTop w:val="0"/>
          <w:marBottom w:val="0"/>
          <w:divBdr>
            <w:top w:val="none" w:sz="0" w:space="0" w:color="auto"/>
            <w:left w:val="none" w:sz="0" w:space="0" w:color="auto"/>
            <w:bottom w:val="none" w:sz="0" w:space="0" w:color="auto"/>
            <w:right w:val="none" w:sz="0" w:space="0" w:color="auto"/>
          </w:divBdr>
        </w:div>
        <w:div w:id="1356496757">
          <w:marLeft w:val="0"/>
          <w:marRight w:val="0"/>
          <w:marTop w:val="0"/>
          <w:marBottom w:val="0"/>
          <w:divBdr>
            <w:top w:val="none" w:sz="0" w:space="0" w:color="auto"/>
            <w:left w:val="none" w:sz="0" w:space="0" w:color="auto"/>
            <w:bottom w:val="none" w:sz="0" w:space="0" w:color="auto"/>
            <w:right w:val="none" w:sz="0" w:space="0" w:color="auto"/>
          </w:divBdr>
        </w:div>
        <w:div w:id="1594895000">
          <w:marLeft w:val="0"/>
          <w:marRight w:val="0"/>
          <w:marTop w:val="0"/>
          <w:marBottom w:val="0"/>
          <w:divBdr>
            <w:top w:val="none" w:sz="0" w:space="0" w:color="auto"/>
            <w:left w:val="none" w:sz="0" w:space="0" w:color="auto"/>
            <w:bottom w:val="none" w:sz="0" w:space="0" w:color="auto"/>
            <w:right w:val="none" w:sz="0" w:space="0" w:color="auto"/>
          </w:divBdr>
        </w:div>
        <w:div w:id="190656462">
          <w:marLeft w:val="0"/>
          <w:marRight w:val="0"/>
          <w:marTop w:val="0"/>
          <w:marBottom w:val="0"/>
          <w:divBdr>
            <w:top w:val="none" w:sz="0" w:space="0" w:color="auto"/>
            <w:left w:val="none" w:sz="0" w:space="0" w:color="auto"/>
            <w:bottom w:val="none" w:sz="0" w:space="0" w:color="auto"/>
            <w:right w:val="none" w:sz="0" w:space="0" w:color="auto"/>
          </w:divBdr>
        </w:div>
        <w:div w:id="200628707">
          <w:marLeft w:val="0"/>
          <w:marRight w:val="0"/>
          <w:marTop w:val="0"/>
          <w:marBottom w:val="0"/>
          <w:divBdr>
            <w:top w:val="none" w:sz="0" w:space="0" w:color="auto"/>
            <w:left w:val="none" w:sz="0" w:space="0" w:color="auto"/>
            <w:bottom w:val="none" w:sz="0" w:space="0" w:color="auto"/>
            <w:right w:val="none" w:sz="0" w:space="0" w:color="auto"/>
          </w:divBdr>
        </w:div>
        <w:div w:id="1875846913">
          <w:marLeft w:val="0"/>
          <w:marRight w:val="0"/>
          <w:marTop w:val="0"/>
          <w:marBottom w:val="0"/>
          <w:divBdr>
            <w:top w:val="none" w:sz="0" w:space="0" w:color="auto"/>
            <w:left w:val="none" w:sz="0" w:space="0" w:color="auto"/>
            <w:bottom w:val="none" w:sz="0" w:space="0" w:color="auto"/>
            <w:right w:val="none" w:sz="0" w:space="0" w:color="auto"/>
          </w:divBdr>
        </w:div>
        <w:div w:id="1647510576">
          <w:marLeft w:val="0"/>
          <w:marRight w:val="0"/>
          <w:marTop w:val="0"/>
          <w:marBottom w:val="0"/>
          <w:divBdr>
            <w:top w:val="none" w:sz="0" w:space="0" w:color="auto"/>
            <w:left w:val="none" w:sz="0" w:space="0" w:color="auto"/>
            <w:bottom w:val="none" w:sz="0" w:space="0" w:color="auto"/>
            <w:right w:val="none" w:sz="0" w:space="0" w:color="auto"/>
          </w:divBdr>
        </w:div>
        <w:div w:id="710963912">
          <w:marLeft w:val="0"/>
          <w:marRight w:val="0"/>
          <w:marTop w:val="0"/>
          <w:marBottom w:val="0"/>
          <w:divBdr>
            <w:top w:val="none" w:sz="0" w:space="0" w:color="auto"/>
            <w:left w:val="none" w:sz="0" w:space="0" w:color="auto"/>
            <w:bottom w:val="none" w:sz="0" w:space="0" w:color="auto"/>
            <w:right w:val="none" w:sz="0" w:space="0" w:color="auto"/>
          </w:divBdr>
        </w:div>
        <w:div w:id="80177282">
          <w:marLeft w:val="0"/>
          <w:marRight w:val="0"/>
          <w:marTop w:val="0"/>
          <w:marBottom w:val="0"/>
          <w:divBdr>
            <w:top w:val="none" w:sz="0" w:space="0" w:color="auto"/>
            <w:left w:val="none" w:sz="0" w:space="0" w:color="auto"/>
            <w:bottom w:val="none" w:sz="0" w:space="0" w:color="auto"/>
            <w:right w:val="none" w:sz="0" w:space="0" w:color="auto"/>
          </w:divBdr>
        </w:div>
        <w:div w:id="1574778949">
          <w:marLeft w:val="0"/>
          <w:marRight w:val="0"/>
          <w:marTop w:val="0"/>
          <w:marBottom w:val="0"/>
          <w:divBdr>
            <w:top w:val="none" w:sz="0" w:space="0" w:color="auto"/>
            <w:left w:val="none" w:sz="0" w:space="0" w:color="auto"/>
            <w:bottom w:val="none" w:sz="0" w:space="0" w:color="auto"/>
            <w:right w:val="none" w:sz="0" w:space="0" w:color="auto"/>
          </w:divBdr>
        </w:div>
        <w:div w:id="1254314827">
          <w:marLeft w:val="0"/>
          <w:marRight w:val="0"/>
          <w:marTop w:val="0"/>
          <w:marBottom w:val="0"/>
          <w:divBdr>
            <w:top w:val="none" w:sz="0" w:space="0" w:color="auto"/>
            <w:left w:val="none" w:sz="0" w:space="0" w:color="auto"/>
            <w:bottom w:val="none" w:sz="0" w:space="0" w:color="auto"/>
            <w:right w:val="none" w:sz="0" w:space="0" w:color="auto"/>
          </w:divBdr>
        </w:div>
        <w:div w:id="69159558">
          <w:marLeft w:val="0"/>
          <w:marRight w:val="0"/>
          <w:marTop w:val="0"/>
          <w:marBottom w:val="0"/>
          <w:divBdr>
            <w:top w:val="none" w:sz="0" w:space="0" w:color="auto"/>
            <w:left w:val="none" w:sz="0" w:space="0" w:color="auto"/>
            <w:bottom w:val="none" w:sz="0" w:space="0" w:color="auto"/>
            <w:right w:val="none" w:sz="0" w:space="0" w:color="auto"/>
          </w:divBdr>
        </w:div>
        <w:div w:id="544828901">
          <w:marLeft w:val="0"/>
          <w:marRight w:val="0"/>
          <w:marTop w:val="0"/>
          <w:marBottom w:val="0"/>
          <w:divBdr>
            <w:top w:val="none" w:sz="0" w:space="0" w:color="auto"/>
            <w:left w:val="none" w:sz="0" w:space="0" w:color="auto"/>
            <w:bottom w:val="none" w:sz="0" w:space="0" w:color="auto"/>
            <w:right w:val="none" w:sz="0" w:space="0" w:color="auto"/>
          </w:divBdr>
        </w:div>
        <w:div w:id="134178485">
          <w:marLeft w:val="0"/>
          <w:marRight w:val="0"/>
          <w:marTop w:val="0"/>
          <w:marBottom w:val="0"/>
          <w:divBdr>
            <w:top w:val="none" w:sz="0" w:space="0" w:color="auto"/>
            <w:left w:val="none" w:sz="0" w:space="0" w:color="auto"/>
            <w:bottom w:val="none" w:sz="0" w:space="0" w:color="auto"/>
            <w:right w:val="none" w:sz="0" w:space="0" w:color="auto"/>
          </w:divBdr>
        </w:div>
        <w:div w:id="1356807982">
          <w:marLeft w:val="0"/>
          <w:marRight w:val="0"/>
          <w:marTop w:val="0"/>
          <w:marBottom w:val="0"/>
          <w:divBdr>
            <w:top w:val="none" w:sz="0" w:space="0" w:color="auto"/>
            <w:left w:val="none" w:sz="0" w:space="0" w:color="auto"/>
            <w:bottom w:val="none" w:sz="0" w:space="0" w:color="auto"/>
            <w:right w:val="none" w:sz="0" w:space="0" w:color="auto"/>
          </w:divBdr>
        </w:div>
        <w:div w:id="1790509938">
          <w:marLeft w:val="0"/>
          <w:marRight w:val="0"/>
          <w:marTop w:val="0"/>
          <w:marBottom w:val="0"/>
          <w:divBdr>
            <w:top w:val="none" w:sz="0" w:space="0" w:color="auto"/>
            <w:left w:val="none" w:sz="0" w:space="0" w:color="auto"/>
            <w:bottom w:val="none" w:sz="0" w:space="0" w:color="auto"/>
            <w:right w:val="none" w:sz="0" w:space="0" w:color="auto"/>
          </w:divBdr>
        </w:div>
        <w:div w:id="797647903">
          <w:marLeft w:val="0"/>
          <w:marRight w:val="0"/>
          <w:marTop w:val="0"/>
          <w:marBottom w:val="0"/>
          <w:divBdr>
            <w:top w:val="none" w:sz="0" w:space="0" w:color="auto"/>
            <w:left w:val="none" w:sz="0" w:space="0" w:color="auto"/>
            <w:bottom w:val="none" w:sz="0" w:space="0" w:color="auto"/>
            <w:right w:val="none" w:sz="0" w:space="0" w:color="auto"/>
          </w:divBdr>
        </w:div>
        <w:div w:id="1557743437">
          <w:marLeft w:val="0"/>
          <w:marRight w:val="0"/>
          <w:marTop w:val="0"/>
          <w:marBottom w:val="0"/>
          <w:divBdr>
            <w:top w:val="none" w:sz="0" w:space="0" w:color="auto"/>
            <w:left w:val="none" w:sz="0" w:space="0" w:color="auto"/>
            <w:bottom w:val="none" w:sz="0" w:space="0" w:color="auto"/>
            <w:right w:val="none" w:sz="0" w:space="0" w:color="auto"/>
          </w:divBdr>
        </w:div>
        <w:div w:id="63262465">
          <w:marLeft w:val="0"/>
          <w:marRight w:val="0"/>
          <w:marTop w:val="0"/>
          <w:marBottom w:val="0"/>
          <w:divBdr>
            <w:top w:val="none" w:sz="0" w:space="0" w:color="auto"/>
            <w:left w:val="none" w:sz="0" w:space="0" w:color="auto"/>
            <w:bottom w:val="none" w:sz="0" w:space="0" w:color="auto"/>
            <w:right w:val="none" w:sz="0" w:space="0" w:color="auto"/>
          </w:divBdr>
        </w:div>
        <w:div w:id="2132819288">
          <w:marLeft w:val="0"/>
          <w:marRight w:val="0"/>
          <w:marTop w:val="0"/>
          <w:marBottom w:val="0"/>
          <w:divBdr>
            <w:top w:val="none" w:sz="0" w:space="0" w:color="auto"/>
            <w:left w:val="none" w:sz="0" w:space="0" w:color="auto"/>
            <w:bottom w:val="none" w:sz="0" w:space="0" w:color="auto"/>
            <w:right w:val="none" w:sz="0" w:space="0" w:color="auto"/>
          </w:divBdr>
        </w:div>
        <w:div w:id="1936207247">
          <w:marLeft w:val="0"/>
          <w:marRight w:val="0"/>
          <w:marTop w:val="0"/>
          <w:marBottom w:val="0"/>
          <w:divBdr>
            <w:top w:val="none" w:sz="0" w:space="0" w:color="auto"/>
            <w:left w:val="none" w:sz="0" w:space="0" w:color="auto"/>
            <w:bottom w:val="none" w:sz="0" w:space="0" w:color="auto"/>
            <w:right w:val="none" w:sz="0" w:space="0" w:color="auto"/>
          </w:divBdr>
        </w:div>
        <w:div w:id="1757944023">
          <w:marLeft w:val="0"/>
          <w:marRight w:val="0"/>
          <w:marTop w:val="0"/>
          <w:marBottom w:val="0"/>
          <w:divBdr>
            <w:top w:val="none" w:sz="0" w:space="0" w:color="auto"/>
            <w:left w:val="none" w:sz="0" w:space="0" w:color="auto"/>
            <w:bottom w:val="none" w:sz="0" w:space="0" w:color="auto"/>
            <w:right w:val="none" w:sz="0" w:space="0" w:color="auto"/>
          </w:divBdr>
        </w:div>
        <w:div w:id="209389159">
          <w:marLeft w:val="0"/>
          <w:marRight w:val="0"/>
          <w:marTop w:val="0"/>
          <w:marBottom w:val="0"/>
          <w:divBdr>
            <w:top w:val="none" w:sz="0" w:space="0" w:color="auto"/>
            <w:left w:val="none" w:sz="0" w:space="0" w:color="auto"/>
            <w:bottom w:val="none" w:sz="0" w:space="0" w:color="auto"/>
            <w:right w:val="none" w:sz="0" w:space="0" w:color="auto"/>
          </w:divBdr>
        </w:div>
        <w:div w:id="484509600">
          <w:marLeft w:val="0"/>
          <w:marRight w:val="0"/>
          <w:marTop w:val="0"/>
          <w:marBottom w:val="0"/>
          <w:divBdr>
            <w:top w:val="none" w:sz="0" w:space="0" w:color="auto"/>
            <w:left w:val="none" w:sz="0" w:space="0" w:color="auto"/>
            <w:bottom w:val="none" w:sz="0" w:space="0" w:color="auto"/>
            <w:right w:val="none" w:sz="0" w:space="0" w:color="auto"/>
          </w:divBdr>
        </w:div>
        <w:div w:id="488450465">
          <w:marLeft w:val="0"/>
          <w:marRight w:val="0"/>
          <w:marTop w:val="0"/>
          <w:marBottom w:val="0"/>
          <w:divBdr>
            <w:top w:val="none" w:sz="0" w:space="0" w:color="auto"/>
            <w:left w:val="none" w:sz="0" w:space="0" w:color="auto"/>
            <w:bottom w:val="none" w:sz="0" w:space="0" w:color="auto"/>
            <w:right w:val="none" w:sz="0" w:space="0" w:color="auto"/>
          </w:divBdr>
        </w:div>
        <w:div w:id="234897214">
          <w:marLeft w:val="0"/>
          <w:marRight w:val="0"/>
          <w:marTop w:val="0"/>
          <w:marBottom w:val="0"/>
          <w:divBdr>
            <w:top w:val="none" w:sz="0" w:space="0" w:color="auto"/>
            <w:left w:val="none" w:sz="0" w:space="0" w:color="auto"/>
            <w:bottom w:val="none" w:sz="0" w:space="0" w:color="auto"/>
            <w:right w:val="none" w:sz="0" w:space="0" w:color="auto"/>
          </w:divBdr>
        </w:div>
        <w:div w:id="1248538790">
          <w:marLeft w:val="0"/>
          <w:marRight w:val="0"/>
          <w:marTop w:val="0"/>
          <w:marBottom w:val="0"/>
          <w:divBdr>
            <w:top w:val="none" w:sz="0" w:space="0" w:color="auto"/>
            <w:left w:val="none" w:sz="0" w:space="0" w:color="auto"/>
            <w:bottom w:val="none" w:sz="0" w:space="0" w:color="auto"/>
            <w:right w:val="none" w:sz="0" w:space="0" w:color="auto"/>
          </w:divBdr>
        </w:div>
        <w:div w:id="1975326794">
          <w:marLeft w:val="0"/>
          <w:marRight w:val="0"/>
          <w:marTop w:val="0"/>
          <w:marBottom w:val="0"/>
          <w:divBdr>
            <w:top w:val="none" w:sz="0" w:space="0" w:color="auto"/>
            <w:left w:val="none" w:sz="0" w:space="0" w:color="auto"/>
            <w:bottom w:val="none" w:sz="0" w:space="0" w:color="auto"/>
            <w:right w:val="none" w:sz="0" w:space="0" w:color="auto"/>
          </w:divBdr>
        </w:div>
        <w:div w:id="1807240376">
          <w:marLeft w:val="0"/>
          <w:marRight w:val="0"/>
          <w:marTop w:val="0"/>
          <w:marBottom w:val="0"/>
          <w:divBdr>
            <w:top w:val="none" w:sz="0" w:space="0" w:color="auto"/>
            <w:left w:val="none" w:sz="0" w:space="0" w:color="auto"/>
            <w:bottom w:val="none" w:sz="0" w:space="0" w:color="auto"/>
            <w:right w:val="none" w:sz="0" w:space="0" w:color="auto"/>
          </w:divBdr>
        </w:div>
        <w:div w:id="1536693241">
          <w:marLeft w:val="0"/>
          <w:marRight w:val="0"/>
          <w:marTop w:val="0"/>
          <w:marBottom w:val="0"/>
          <w:divBdr>
            <w:top w:val="none" w:sz="0" w:space="0" w:color="auto"/>
            <w:left w:val="none" w:sz="0" w:space="0" w:color="auto"/>
            <w:bottom w:val="none" w:sz="0" w:space="0" w:color="auto"/>
            <w:right w:val="none" w:sz="0" w:space="0" w:color="auto"/>
          </w:divBdr>
        </w:div>
        <w:div w:id="1105423412">
          <w:marLeft w:val="0"/>
          <w:marRight w:val="0"/>
          <w:marTop w:val="0"/>
          <w:marBottom w:val="0"/>
          <w:divBdr>
            <w:top w:val="none" w:sz="0" w:space="0" w:color="auto"/>
            <w:left w:val="none" w:sz="0" w:space="0" w:color="auto"/>
            <w:bottom w:val="none" w:sz="0" w:space="0" w:color="auto"/>
            <w:right w:val="none" w:sz="0" w:space="0" w:color="auto"/>
          </w:divBdr>
        </w:div>
        <w:div w:id="780145065">
          <w:marLeft w:val="0"/>
          <w:marRight w:val="0"/>
          <w:marTop w:val="0"/>
          <w:marBottom w:val="0"/>
          <w:divBdr>
            <w:top w:val="none" w:sz="0" w:space="0" w:color="auto"/>
            <w:left w:val="none" w:sz="0" w:space="0" w:color="auto"/>
            <w:bottom w:val="none" w:sz="0" w:space="0" w:color="auto"/>
            <w:right w:val="none" w:sz="0" w:space="0" w:color="auto"/>
          </w:divBdr>
        </w:div>
        <w:div w:id="2108186777">
          <w:marLeft w:val="0"/>
          <w:marRight w:val="0"/>
          <w:marTop w:val="0"/>
          <w:marBottom w:val="0"/>
          <w:divBdr>
            <w:top w:val="none" w:sz="0" w:space="0" w:color="auto"/>
            <w:left w:val="none" w:sz="0" w:space="0" w:color="auto"/>
            <w:bottom w:val="none" w:sz="0" w:space="0" w:color="auto"/>
            <w:right w:val="none" w:sz="0" w:space="0" w:color="auto"/>
          </w:divBdr>
        </w:div>
        <w:div w:id="2103139769">
          <w:marLeft w:val="0"/>
          <w:marRight w:val="0"/>
          <w:marTop w:val="0"/>
          <w:marBottom w:val="0"/>
          <w:divBdr>
            <w:top w:val="none" w:sz="0" w:space="0" w:color="auto"/>
            <w:left w:val="none" w:sz="0" w:space="0" w:color="auto"/>
            <w:bottom w:val="none" w:sz="0" w:space="0" w:color="auto"/>
            <w:right w:val="none" w:sz="0" w:space="0" w:color="auto"/>
          </w:divBdr>
        </w:div>
        <w:div w:id="491289469">
          <w:marLeft w:val="0"/>
          <w:marRight w:val="0"/>
          <w:marTop w:val="0"/>
          <w:marBottom w:val="0"/>
          <w:divBdr>
            <w:top w:val="none" w:sz="0" w:space="0" w:color="auto"/>
            <w:left w:val="none" w:sz="0" w:space="0" w:color="auto"/>
            <w:bottom w:val="none" w:sz="0" w:space="0" w:color="auto"/>
            <w:right w:val="none" w:sz="0" w:space="0" w:color="auto"/>
          </w:divBdr>
        </w:div>
        <w:div w:id="515924548">
          <w:marLeft w:val="0"/>
          <w:marRight w:val="0"/>
          <w:marTop w:val="0"/>
          <w:marBottom w:val="0"/>
          <w:divBdr>
            <w:top w:val="none" w:sz="0" w:space="0" w:color="auto"/>
            <w:left w:val="none" w:sz="0" w:space="0" w:color="auto"/>
            <w:bottom w:val="none" w:sz="0" w:space="0" w:color="auto"/>
            <w:right w:val="none" w:sz="0" w:space="0" w:color="auto"/>
          </w:divBdr>
        </w:div>
        <w:div w:id="1728841085">
          <w:marLeft w:val="0"/>
          <w:marRight w:val="0"/>
          <w:marTop w:val="0"/>
          <w:marBottom w:val="0"/>
          <w:divBdr>
            <w:top w:val="none" w:sz="0" w:space="0" w:color="auto"/>
            <w:left w:val="none" w:sz="0" w:space="0" w:color="auto"/>
            <w:bottom w:val="none" w:sz="0" w:space="0" w:color="auto"/>
            <w:right w:val="none" w:sz="0" w:space="0" w:color="auto"/>
          </w:divBdr>
        </w:div>
        <w:div w:id="588272271">
          <w:marLeft w:val="0"/>
          <w:marRight w:val="0"/>
          <w:marTop w:val="0"/>
          <w:marBottom w:val="0"/>
          <w:divBdr>
            <w:top w:val="none" w:sz="0" w:space="0" w:color="auto"/>
            <w:left w:val="none" w:sz="0" w:space="0" w:color="auto"/>
            <w:bottom w:val="none" w:sz="0" w:space="0" w:color="auto"/>
            <w:right w:val="none" w:sz="0" w:space="0" w:color="auto"/>
          </w:divBdr>
        </w:div>
        <w:div w:id="1719084541">
          <w:marLeft w:val="0"/>
          <w:marRight w:val="0"/>
          <w:marTop w:val="0"/>
          <w:marBottom w:val="0"/>
          <w:divBdr>
            <w:top w:val="none" w:sz="0" w:space="0" w:color="auto"/>
            <w:left w:val="none" w:sz="0" w:space="0" w:color="auto"/>
            <w:bottom w:val="none" w:sz="0" w:space="0" w:color="auto"/>
            <w:right w:val="none" w:sz="0" w:space="0" w:color="auto"/>
          </w:divBdr>
        </w:div>
        <w:div w:id="1700200589">
          <w:marLeft w:val="0"/>
          <w:marRight w:val="0"/>
          <w:marTop w:val="0"/>
          <w:marBottom w:val="0"/>
          <w:divBdr>
            <w:top w:val="none" w:sz="0" w:space="0" w:color="auto"/>
            <w:left w:val="none" w:sz="0" w:space="0" w:color="auto"/>
            <w:bottom w:val="none" w:sz="0" w:space="0" w:color="auto"/>
            <w:right w:val="none" w:sz="0" w:space="0" w:color="auto"/>
          </w:divBdr>
        </w:div>
        <w:div w:id="958489250">
          <w:marLeft w:val="0"/>
          <w:marRight w:val="0"/>
          <w:marTop w:val="0"/>
          <w:marBottom w:val="0"/>
          <w:divBdr>
            <w:top w:val="none" w:sz="0" w:space="0" w:color="auto"/>
            <w:left w:val="none" w:sz="0" w:space="0" w:color="auto"/>
            <w:bottom w:val="none" w:sz="0" w:space="0" w:color="auto"/>
            <w:right w:val="none" w:sz="0" w:space="0" w:color="auto"/>
          </w:divBdr>
        </w:div>
        <w:div w:id="219362269">
          <w:marLeft w:val="0"/>
          <w:marRight w:val="0"/>
          <w:marTop w:val="0"/>
          <w:marBottom w:val="0"/>
          <w:divBdr>
            <w:top w:val="none" w:sz="0" w:space="0" w:color="auto"/>
            <w:left w:val="none" w:sz="0" w:space="0" w:color="auto"/>
            <w:bottom w:val="none" w:sz="0" w:space="0" w:color="auto"/>
            <w:right w:val="none" w:sz="0" w:space="0" w:color="auto"/>
          </w:divBdr>
        </w:div>
        <w:div w:id="1289507088">
          <w:marLeft w:val="0"/>
          <w:marRight w:val="0"/>
          <w:marTop w:val="0"/>
          <w:marBottom w:val="0"/>
          <w:divBdr>
            <w:top w:val="none" w:sz="0" w:space="0" w:color="auto"/>
            <w:left w:val="none" w:sz="0" w:space="0" w:color="auto"/>
            <w:bottom w:val="none" w:sz="0" w:space="0" w:color="auto"/>
            <w:right w:val="none" w:sz="0" w:space="0" w:color="auto"/>
          </w:divBdr>
        </w:div>
        <w:div w:id="1706828353">
          <w:marLeft w:val="0"/>
          <w:marRight w:val="0"/>
          <w:marTop w:val="0"/>
          <w:marBottom w:val="0"/>
          <w:divBdr>
            <w:top w:val="none" w:sz="0" w:space="0" w:color="auto"/>
            <w:left w:val="none" w:sz="0" w:space="0" w:color="auto"/>
            <w:bottom w:val="none" w:sz="0" w:space="0" w:color="auto"/>
            <w:right w:val="none" w:sz="0" w:space="0" w:color="auto"/>
          </w:divBdr>
        </w:div>
        <w:div w:id="543519761">
          <w:marLeft w:val="0"/>
          <w:marRight w:val="0"/>
          <w:marTop w:val="0"/>
          <w:marBottom w:val="0"/>
          <w:divBdr>
            <w:top w:val="none" w:sz="0" w:space="0" w:color="auto"/>
            <w:left w:val="none" w:sz="0" w:space="0" w:color="auto"/>
            <w:bottom w:val="none" w:sz="0" w:space="0" w:color="auto"/>
            <w:right w:val="none" w:sz="0" w:space="0" w:color="auto"/>
          </w:divBdr>
        </w:div>
        <w:div w:id="1801652403">
          <w:marLeft w:val="0"/>
          <w:marRight w:val="0"/>
          <w:marTop w:val="0"/>
          <w:marBottom w:val="0"/>
          <w:divBdr>
            <w:top w:val="none" w:sz="0" w:space="0" w:color="auto"/>
            <w:left w:val="none" w:sz="0" w:space="0" w:color="auto"/>
            <w:bottom w:val="none" w:sz="0" w:space="0" w:color="auto"/>
            <w:right w:val="none" w:sz="0" w:space="0" w:color="auto"/>
          </w:divBdr>
        </w:div>
        <w:div w:id="1086028321">
          <w:marLeft w:val="0"/>
          <w:marRight w:val="0"/>
          <w:marTop w:val="0"/>
          <w:marBottom w:val="0"/>
          <w:divBdr>
            <w:top w:val="none" w:sz="0" w:space="0" w:color="auto"/>
            <w:left w:val="none" w:sz="0" w:space="0" w:color="auto"/>
            <w:bottom w:val="none" w:sz="0" w:space="0" w:color="auto"/>
            <w:right w:val="none" w:sz="0" w:space="0" w:color="auto"/>
          </w:divBdr>
        </w:div>
        <w:div w:id="1945769181">
          <w:marLeft w:val="0"/>
          <w:marRight w:val="0"/>
          <w:marTop w:val="0"/>
          <w:marBottom w:val="0"/>
          <w:divBdr>
            <w:top w:val="none" w:sz="0" w:space="0" w:color="auto"/>
            <w:left w:val="none" w:sz="0" w:space="0" w:color="auto"/>
            <w:bottom w:val="none" w:sz="0" w:space="0" w:color="auto"/>
            <w:right w:val="none" w:sz="0" w:space="0" w:color="auto"/>
          </w:divBdr>
        </w:div>
        <w:div w:id="1992757565">
          <w:marLeft w:val="0"/>
          <w:marRight w:val="0"/>
          <w:marTop w:val="0"/>
          <w:marBottom w:val="0"/>
          <w:divBdr>
            <w:top w:val="none" w:sz="0" w:space="0" w:color="auto"/>
            <w:left w:val="none" w:sz="0" w:space="0" w:color="auto"/>
            <w:bottom w:val="none" w:sz="0" w:space="0" w:color="auto"/>
            <w:right w:val="none" w:sz="0" w:space="0" w:color="auto"/>
          </w:divBdr>
        </w:div>
        <w:div w:id="1599480126">
          <w:marLeft w:val="0"/>
          <w:marRight w:val="0"/>
          <w:marTop w:val="0"/>
          <w:marBottom w:val="0"/>
          <w:divBdr>
            <w:top w:val="none" w:sz="0" w:space="0" w:color="auto"/>
            <w:left w:val="none" w:sz="0" w:space="0" w:color="auto"/>
            <w:bottom w:val="none" w:sz="0" w:space="0" w:color="auto"/>
            <w:right w:val="none" w:sz="0" w:space="0" w:color="auto"/>
          </w:divBdr>
        </w:div>
        <w:div w:id="1689792745">
          <w:marLeft w:val="0"/>
          <w:marRight w:val="0"/>
          <w:marTop w:val="0"/>
          <w:marBottom w:val="0"/>
          <w:divBdr>
            <w:top w:val="none" w:sz="0" w:space="0" w:color="auto"/>
            <w:left w:val="none" w:sz="0" w:space="0" w:color="auto"/>
            <w:bottom w:val="none" w:sz="0" w:space="0" w:color="auto"/>
            <w:right w:val="none" w:sz="0" w:space="0" w:color="auto"/>
          </w:divBdr>
        </w:div>
        <w:div w:id="1766149990">
          <w:marLeft w:val="0"/>
          <w:marRight w:val="0"/>
          <w:marTop w:val="0"/>
          <w:marBottom w:val="0"/>
          <w:divBdr>
            <w:top w:val="none" w:sz="0" w:space="0" w:color="auto"/>
            <w:left w:val="none" w:sz="0" w:space="0" w:color="auto"/>
            <w:bottom w:val="none" w:sz="0" w:space="0" w:color="auto"/>
            <w:right w:val="none" w:sz="0" w:space="0" w:color="auto"/>
          </w:divBdr>
        </w:div>
        <w:div w:id="369498115">
          <w:marLeft w:val="0"/>
          <w:marRight w:val="0"/>
          <w:marTop w:val="0"/>
          <w:marBottom w:val="0"/>
          <w:divBdr>
            <w:top w:val="none" w:sz="0" w:space="0" w:color="auto"/>
            <w:left w:val="none" w:sz="0" w:space="0" w:color="auto"/>
            <w:bottom w:val="none" w:sz="0" w:space="0" w:color="auto"/>
            <w:right w:val="none" w:sz="0" w:space="0" w:color="auto"/>
          </w:divBdr>
        </w:div>
        <w:div w:id="1079328672">
          <w:marLeft w:val="0"/>
          <w:marRight w:val="0"/>
          <w:marTop w:val="0"/>
          <w:marBottom w:val="0"/>
          <w:divBdr>
            <w:top w:val="none" w:sz="0" w:space="0" w:color="auto"/>
            <w:left w:val="none" w:sz="0" w:space="0" w:color="auto"/>
            <w:bottom w:val="none" w:sz="0" w:space="0" w:color="auto"/>
            <w:right w:val="none" w:sz="0" w:space="0" w:color="auto"/>
          </w:divBdr>
        </w:div>
        <w:div w:id="114495134">
          <w:marLeft w:val="0"/>
          <w:marRight w:val="0"/>
          <w:marTop w:val="0"/>
          <w:marBottom w:val="0"/>
          <w:divBdr>
            <w:top w:val="none" w:sz="0" w:space="0" w:color="auto"/>
            <w:left w:val="none" w:sz="0" w:space="0" w:color="auto"/>
            <w:bottom w:val="none" w:sz="0" w:space="0" w:color="auto"/>
            <w:right w:val="none" w:sz="0" w:space="0" w:color="auto"/>
          </w:divBdr>
        </w:div>
        <w:div w:id="1024480512">
          <w:marLeft w:val="0"/>
          <w:marRight w:val="0"/>
          <w:marTop w:val="0"/>
          <w:marBottom w:val="0"/>
          <w:divBdr>
            <w:top w:val="none" w:sz="0" w:space="0" w:color="auto"/>
            <w:left w:val="none" w:sz="0" w:space="0" w:color="auto"/>
            <w:bottom w:val="none" w:sz="0" w:space="0" w:color="auto"/>
            <w:right w:val="none" w:sz="0" w:space="0" w:color="auto"/>
          </w:divBdr>
        </w:div>
        <w:div w:id="97256261">
          <w:marLeft w:val="0"/>
          <w:marRight w:val="0"/>
          <w:marTop w:val="0"/>
          <w:marBottom w:val="0"/>
          <w:divBdr>
            <w:top w:val="none" w:sz="0" w:space="0" w:color="auto"/>
            <w:left w:val="none" w:sz="0" w:space="0" w:color="auto"/>
            <w:bottom w:val="none" w:sz="0" w:space="0" w:color="auto"/>
            <w:right w:val="none" w:sz="0" w:space="0" w:color="auto"/>
          </w:divBdr>
        </w:div>
        <w:div w:id="1833639153">
          <w:marLeft w:val="0"/>
          <w:marRight w:val="0"/>
          <w:marTop w:val="0"/>
          <w:marBottom w:val="0"/>
          <w:divBdr>
            <w:top w:val="none" w:sz="0" w:space="0" w:color="auto"/>
            <w:left w:val="none" w:sz="0" w:space="0" w:color="auto"/>
            <w:bottom w:val="none" w:sz="0" w:space="0" w:color="auto"/>
            <w:right w:val="none" w:sz="0" w:space="0" w:color="auto"/>
          </w:divBdr>
        </w:div>
        <w:div w:id="1632395103">
          <w:marLeft w:val="0"/>
          <w:marRight w:val="0"/>
          <w:marTop w:val="0"/>
          <w:marBottom w:val="0"/>
          <w:divBdr>
            <w:top w:val="none" w:sz="0" w:space="0" w:color="auto"/>
            <w:left w:val="none" w:sz="0" w:space="0" w:color="auto"/>
            <w:bottom w:val="none" w:sz="0" w:space="0" w:color="auto"/>
            <w:right w:val="none" w:sz="0" w:space="0" w:color="auto"/>
          </w:divBdr>
        </w:div>
        <w:div w:id="1807777710">
          <w:marLeft w:val="0"/>
          <w:marRight w:val="0"/>
          <w:marTop w:val="0"/>
          <w:marBottom w:val="0"/>
          <w:divBdr>
            <w:top w:val="none" w:sz="0" w:space="0" w:color="auto"/>
            <w:left w:val="none" w:sz="0" w:space="0" w:color="auto"/>
            <w:bottom w:val="none" w:sz="0" w:space="0" w:color="auto"/>
            <w:right w:val="none" w:sz="0" w:space="0" w:color="auto"/>
          </w:divBdr>
        </w:div>
      </w:divsChild>
    </w:div>
    <w:div w:id="1602183905">
      <w:bodyDiv w:val="1"/>
      <w:marLeft w:val="0"/>
      <w:marRight w:val="0"/>
      <w:marTop w:val="0"/>
      <w:marBottom w:val="0"/>
      <w:divBdr>
        <w:top w:val="none" w:sz="0" w:space="0" w:color="auto"/>
        <w:left w:val="none" w:sz="0" w:space="0" w:color="auto"/>
        <w:bottom w:val="none" w:sz="0" w:space="0" w:color="auto"/>
        <w:right w:val="none" w:sz="0" w:space="0" w:color="auto"/>
      </w:divBdr>
      <w:divsChild>
        <w:div w:id="1702825600">
          <w:marLeft w:val="0"/>
          <w:marRight w:val="0"/>
          <w:marTop w:val="0"/>
          <w:marBottom w:val="0"/>
          <w:divBdr>
            <w:top w:val="none" w:sz="0" w:space="0" w:color="auto"/>
            <w:left w:val="none" w:sz="0" w:space="0" w:color="auto"/>
            <w:bottom w:val="none" w:sz="0" w:space="0" w:color="auto"/>
            <w:right w:val="none" w:sz="0" w:space="0" w:color="auto"/>
          </w:divBdr>
          <w:divsChild>
            <w:div w:id="1673408444">
              <w:marLeft w:val="0"/>
              <w:marRight w:val="0"/>
              <w:marTop w:val="0"/>
              <w:marBottom w:val="0"/>
              <w:divBdr>
                <w:top w:val="none" w:sz="0" w:space="0" w:color="auto"/>
                <w:left w:val="none" w:sz="0" w:space="0" w:color="auto"/>
                <w:bottom w:val="none" w:sz="0" w:space="0" w:color="auto"/>
                <w:right w:val="none" w:sz="0" w:space="0" w:color="auto"/>
              </w:divBdr>
              <w:divsChild>
                <w:div w:id="1435588940">
                  <w:marLeft w:val="0"/>
                  <w:marRight w:val="0"/>
                  <w:marTop w:val="0"/>
                  <w:marBottom w:val="0"/>
                  <w:divBdr>
                    <w:top w:val="none" w:sz="0" w:space="0" w:color="auto"/>
                    <w:left w:val="none" w:sz="0" w:space="0" w:color="auto"/>
                    <w:bottom w:val="none" w:sz="0" w:space="0" w:color="auto"/>
                    <w:right w:val="none" w:sz="0" w:space="0" w:color="auto"/>
                  </w:divBdr>
                  <w:divsChild>
                    <w:div w:id="2073843367">
                      <w:marLeft w:val="0"/>
                      <w:marRight w:val="0"/>
                      <w:marTop w:val="0"/>
                      <w:marBottom w:val="0"/>
                      <w:divBdr>
                        <w:top w:val="none" w:sz="0" w:space="0" w:color="auto"/>
                        <w:left w:val="none" w:sz="0" w:space="0" w:color="auto"/>
                        <w:bottom w:val="none" w:sz="0" w:space="0" w:color="auto"/>
                        <w:right w:val="none" w:sz="0" w:space="0" w:color="auto"/>
                      </w:divBdr>
                      <w:divsChild>
                        <w:div w:id="394740650">
                          <w:marLeft w:val="0"/>
                          <w:marRight w:val="0"/>
                          <w:marTop w:val="0"/>
                          <w:marBottom w:val="0"/>
                          <w:divBdr>
                            <w:top w:val="none" w:sz="0" w:space="0" w:color="auto"/>
                            <w:left w:val="none" w:sz="0" w:space="0" w:color="auto"/>
                            <w:bottom w:val="none" w:sz="0" w:space="0" w:color="auto"/>
                            <w:right w:val="none" w:sz="0" w:space="0" w:color="auto"/>
                          </w:divBdr>
                          <w:divsChild>
                            <w:div w:id="1355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75581">
      <w:bodyDiv w:val="1"/>
      <w:marLeft w:val="0"/>
      <w:marRight w:val="0"/>
      <w:marTop w:val="0"/>
      <w:marBottom w:val="0"/>
      <w:divBdr>
        <w:top w:val="none" w:sz="0" w:space="0" w:color="auto"/>
        <w:left w:val="none" w:sz="0" w:space="0" w:color="auto"/>
        <w:bottom w:val="none" w:sz="0" w:space="0" w:color="auto"/>
        <w:right w:val="none" w:sz="0" w:space="0" w:color="auto"/>
      </w:divBdr>
      <w:divsChild>
        <w:div w:id="2138795221">
          <w:marLeft w:val="0"/>
          <w:marRight w:val="0"/>
          <w:marTop w:val="0"/>
          <w:marBottom w:val="0"/>
          <w:divBdr>
            <w:top w:val="none" w:sz="0" w:space="0" w:color="auto"/>
            <w:left w:val="none" w:sz="0" w:space="0" w:color="auto"/>
            <w:bottom w:val="none" w:sz="0" w:space="0" w:color="auto"/>
            <w:right w:val="none" w:sz="0" w:space="0" w:color="auto"/>
          </w:divBdr>
        </w:div>
      </w:divsChild>
    </w:div>
    <w:div w:id="1619145080">
      <w:bodyDiv w:val="1"/>
      <w:marLeft w:val="0"/>
      <w:marRight w:val="0"/>
      <w:marTop w:val="0"/>
      <w:marBottom w:val="0"/>
      <w:divBdr>
        <w:top w:val="none" w:sz="0" w:space="0" w:color="auto"/>
        <w:left w:val="none" w:sz="0" w:space="0" w:color="auto"/>
        <w:bottom w:val="none" w:sz="0" w:space="0" w:color="auto"/>
        <w:right w:val="none" w:sz="0" w:space="0" w:color="auto"/>
      </w:divBdr>
    </w:div>
    <w:div w:id="1619604037">
      <w:bodyDiv w:val="1"/>
      <w:marLeft w:val="0"/>
      <w:marRight w:val="0"/>
      <w:marTop w:val="0"/>
      <w:marBottom w:val="0"/>
      <w:divBdr>
        <w:top w:val="none" w:sz="0" w:space="0" w:color="auto"/>
        <w:left w:val="none" w:sz="0" w:space="0" w:color="auto"/>
        <w:bottom w:val="none" w:sz="0" w:space="0" w:color="auto"/>
        <w:right w:val="none" w:sz="0" w:space="0" w:color="auto"/>
      </w:divBdr>
      <w:divsChild>
        <w:div w:id="1832209806">
          <w:marLeft w:val="105"/>
          <w:marRight w:val="105"/>
          <w:marTop w:val="0"/>
          <w:marBottom w:val="0"/>
          <w:divBdr>
            <w:top w:val="none" w:sz="0" w:space="0" w:color="auto"/>
            <w:left w:val="none" w:sz="0" w:space="0" w:color="auto"/>
            <w:bottom w:val="none" w:sz="0" w:space="0" w:color="auto"/>
            <w:right w:val="none" w:sz="0" w:space="0" w:color="auto"/>
          </w:divBdr>
          <w:divsChild>
            <w:div w:id="1545368930">
              <w:marLeft w:val="0"/>
              <w:marRight w:val="0"/>
              <w:marTop w:val="0"/>
              <w:marBottom w:val="0"/>
              <w:divBdr>
                <w:top w:val="none" w:sz="0" w:space="0" w:color="auto"/>
                <w:left w:val="none" w:sz="0" w:space="0" w:color="auto"/>
                <w:bottom w:val="none" w:sz="0" w:space="0" w:color="auto"/>
                <w:right w:val="none" w:sz="0" w:space="0" w:color="auto"/>
              </w:divBdr>
              <w:divsChild>
                <w:div w:id="2982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7861">
      <w:bodyDiv w:val="1"/>
      <w:marLeft w:val="0"/>
      <w:marRight w:val="0"/>
      <w:marTop w:val="0"/>
      <w:marBottom w:val="0"/>
      <w:divBdr>
        <w:top w:val="none" w:sz="0" w:space="0" w:color="auto"/>
        <w:left w:val="none" w:sz="0" w:space="0" w:color="auto"/>
        <w:bottom w:val="none" w:sz="0" w:space="0" w:color="auto"/>
        <w:right w:val="none" w:sz="0" w:space="0" w:color="auto"/>
      </w:divBdr>
      <w:divsChild>
        <w:div w:id="221794636">
          <w:marLeft w:val="0"/>
          <w:marRight w:val="0"/>
          <w:marTop w:val="0"/>
          <w:marBottom w:val="0"/>
          <w:divBdr>
            <w:top w:val="none" w:sz="0" w:space="0" w:color="auto"/>
            <w:left w:val="none" w:sz="0" w:space="0" w:color="auto"/>
            <w:bottom w:val="none" w:sz="0" w:space="0" w:color="auto"/>
            <w:right w:val="none" w:sz="0" w:space="0" w:color="auto"/>
          </w:divBdr>
          <w:divsChild>
            <w:div w:id="1917548990">
              <w:marLeft w:val="0"/>
              <w:marRight w:val="0"/>
              <w:marTop w:val="0"/>
              <w:marBottom w:val="0"/>
              <w:divBdr>
                <w:top w:val="none" w:sz="0" w:space="0" w:color="auto"/>
                <w:left w:val="none" w:sz="0" w:space="0" w:color="auto"/>
                <w:bottom w:val="none" w:sz="0" w:space="0" w:color="auto"/>
                <w:right w:val="none" w:sz="0" w:space="0" w:color="auto"/>
              </w:divBdr>
              <w:divsChild>
                <w:div w:id="1425688140">
                  <w:marLeft w:val="0"/>
                  <w:marRight w:val="0"/>
                  <w:marTop w:val="0"/>
                  <w:marBottom w:val="0"/>
                  <w:divBdr>
                    <w:top w:val="none" w:sz="0" w:space="0" w:color="auto"/>
                    <w:left w:val="none" w:sz="0" w:space="0" w:color="auto"/>
                    <w:bottom w:val="none" w:sz="0" w:space="0" w:color="auto"/>
                    <w:right w:val="none" w:sz="0" w:space="0" w:color="auto"/>
                  </w:divBdr>
                  <w:divsChild>
                    <w:div w:id="376245171">
                      <w:marLeft w:val="0"/>
                      <w:marRight w:val="0"/>
                      <w:marTop w:val="0"/>
                      <w:marBottom w:val="0"/>
                      <w:divBdr>
                        <w:top w:val="none" w:sz="0" w:space="0" w:color="auto"/>
                        <w:left w:val="none" w:sz="0" w:space="0" w:color="auto"/>
                        <w:bottom w:val="none" w:sz="0" w:space="0" w:color="auto"/>
                        <w:right w:val="none" w:sz="0" w:space="0" w:color="auto"/>
                      </w:divBdr>
                    </w:div>
                    <w:div w:id="643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9757">
      <w:bodyDiv w:val="1"/>
      <w:marLeft w:val="0"/>
      <w:marRight w:val="0"/>
      <w:marTop w:val="0"/>
      <w:marBottom w:val="0"/>
      <w:divBdr>
        <w:top w:val="none" w:sz="0" w:space="0" w:color="auto"/>
        <w:left w:val="none" w:sz="0" w:space="0" w:color="auto"/>
        <w:bottom w:val="none" w:sz="0" w:space="0" w:color="auto"/>
        <w:right w:val="none" w:sz="0" w:space="0" w:color="auto"/>
      </w:divBdr>
      <w:divsChild>
        <w:div w:id="918102374">
          <w:marLeft w:val="0"/>
          <w:marRight w:val="0"/>
          <w:marTop w:val="0"/>
          <w:marBottom w:val="0"/>
          <w:divBdr>
            <w:top w:val="none" w:sz="0" w:space="0" w:color="auto"/>
            <w:left w:val="none" w:sz="0" w:space="0" w:color="auto"/>
            <w:bottom w:val="none" w:sz="0" w:space="0" w:color="auto"/>
            <w:right w:val="none" w:sz="0" w:space="0" w:color="auto"/>
          </w:divBdr>
          <w:divsChild>
            <w:div w:id="596987754">
              <w:marLeft w:val="0"/>
              <w:marRight w:val="0"/>
              <w:marTop w:val="0"/>
              <w:marBottom w:val="15"/>
              <w:divBdr>
                <w:top w:val="none" w:sz="0" w:space="0" w:color="auto"/>
                <w:left w:val="none" w:sz="0" w:space="0" w:color="auto"/>
                <w:bottom w:val="none" w:sz="0" w:space="0" w:color="auto"/>
                <w:right w:val="none" w:sz="0" w:space="0" w:color="auto"/>
              </w:divBdr>
              <w:divsChild>
                <w:div w:id="217133360">
                  <w:marLeft w:val="0"/>
                  <w:marRight w:val="0"/>
                  <w:marTop w:val="0"/>
                  <w:marBottom w:val="0"/>
                  <w:divBdr>
                    <w:top w:val="none" w:sz="0" w:space="0" w:color="auto"/>
                    <w:left w:val="none" w:sz="0" w:space="0" w:color="auto"/>
                    <w:bottom w:val="none" w:sz="0" w:space="0" w:color="auto"/>
                    <w:right w:val="none" w:sz="0" w:space="0" w:color="auto"/>
                  </w:divBdr>
                  <w:divsChild>
                    <w:div w:id="247928153">
                      <w:marLeft w:val="0"/>
                      <w:marRight w:val="0"/>
                      <w:marTop w:val="0"/>
                      <w:marBottom w:val="0"/>
                      <w:divBdr>
                        <w:top w:val="none" w:sz="0" w:space="0" w:color="auto"/>
                        <w:left w:val="none" w:sz="0" w:space="0" w:color="auto"/>
                        <w:bottom w:val="none" w:sz="0" w:space="0" w:color="auto"/>
                        <w:right w:val="none" w:sz="0" w:space="0" w:color="auto"/>
                      </w:divBdr>
                      <w:divsChild>
                        <w:div w:id="1519612403">
                          <w:marLeft w:val="0"/>
                          <w:marRight w:val="0"/>
                          <w:marTop w:val="0"/>
                          <w:marBottom w:val="0"/>
                          <w:divBdr>
                            <w:top w:val="none" w:sz="0" w:space="0" w:color="auto"/>
                            <w:left w:val="none" w:sz="0" w:space="0" w:color="auto"/>
                            <w:bottom w:val="none" w:sz="0" w:space="0" w:color="auto"/>
                            <w:right w:val="none" w:sz="0" w:space="0" w:color="auto"/>
                          </w:divBdr>
                          <w:divsChild>
                            <w:div w:id="449324964">
                              <w:marLeft w:val="0"/>
                              <w:marRight w:val="0"/>
                              <w:marTop w:val="0"/>
                              <w:marBottom w:val="0"/>
                              <w:divBdr>
                                <w:top w:val="none" w:sz="0" w:space="0" w:color="auto"/>
                                <w:left w:val="none" w:sz="0" w:space="0" w:color="auto"/>
                                <w:bottom w:val="none" w:sz="0" w:space="0" w:color="auto"/>
                                <w:right w:val="none" w:sz="0" w:space="0" w:color="auto"/>
                              </w:divBdr>
                              <w:divsChild>
                                <w:div w:id="307101973">
                                  <w:marLeft w:val="0"/>
                                  <w:marRight w:val="0"/>
                                  <w:marTop w:val="0"/>
                                  <w:marBottom w:val="0"/>
                                  <w:divBdr>
                                    <w:top w:val="single" w:sz="2" w:space="0" w:color="EEEEEE"/>
                                    <w:left w:val="none" w:sz="0" w:space="0" w:color="auto"/>
                                    <w:bottom w:val="none" w:sz="0" w:space="0" w:color="auto"/>
                                    <w:right w:val="none" w:sz="0" w:space="0" w:color="auto"/>
                                  </w:divBdr>
                                  <w:divsChild>
                                    <w:div w:id="781608147">
                                      <w:marLeft w:val="0"/>
                                      <w:marRight w:val="0"/>
                                      <w:marTop w:val="0"/>
                                      <w:marBottom w:val="0"/>
                                      <w:divBdr>
                                        <w:top w:val="none" w:sz="0" w:space="0" w:color="auto"/>
                                        <w:left w:val="none" w:sz="0" w:space="0" w:color="auto"/>
                                        <w:bottom w:val="none" w:sz="0" w:space="0" w:color="auto"/>
                                        <w:right w:val="none" w:sz="0" w:space="0" w:color="auto"/>
                                      </w:divBdr>
                                      <w:divsChild>
                                        <w:div w:id="1950965037">
                                          <w:marLeft w:val="0"/>
                                          <w:marRight w:val="0"/>
                                          <w:marTop w:val="0"/>
                                          <w:marBottom w:val="0"/>
                                          <w:divBdr>
                                            <w:top w:val="none" w:sz="0" w:space="0" w:color="auto"/>
                                            <w:left w:val="none" w:sz="0" w:space="0" w:color="auto"/>
                                            <w:bottom w:val="none" w:sz="0" w:space="0" w:color="auto"/>
                                            <w:right w:val="none" w:sz="0" w:space="0" w:color="auto"/>
                                          </w:divBdr>
                                          <w:divsChild>
                                            <w:div w:id="214237734">
                                              <w:marLeft w:val="0"/>
                                              <w:marRight w:val="0"/>
                                              <w:marTop w:val="0"/>
                                              <w:marBottom w:val="0"/>
                                              <w:divBdr>
                                                <w:top w:val="none" w:sz="0" w:space="0" w:color="auto"/>
                                                <w:left w:val="none" w:sz="0" w:space="0" w:color="auto"/>
                                                <w:bottom w:val="none" w:sz="0" w:space="0" w:color="auto"/>
                                                <w:right w:val="none" w:sz="0" w:space="0" w:color="auto"/>
                                              </w:divBdr>
                                              <w:divsChild>
                                                <w:div w:id="842009955">
                                                  <w:marLeft w:val="0"/>
                                                  <w:marRight w:val="0"/>
                                                  <w:marTop w:val="0"/>
                                                  <w:marBottom w:val="0"/>
                                                  <w:divBdr>
                                                    <w:top w:val="none" w:sz="0" w:space="0" w:color="auto"/>
                                                    <w:left w:val="none" w:sz="0" w:space="0" w:color="auto"/>
                                                    <w:bottom w:val="none" w:sz="0" w:space="0" w:color="auto"/>
                                                    <w:right w:val="none" w:sz="0" w:space="0" w:color="auto"/>
                                                  </w:divBdr>
                                                  <w:divsChild>
                                                    <w:div w:id="31419995">
                                                      <w:marLeft w:val="0"/>
                                                      <w:marRight w:val="0"/>
                                                      <w:marTop w:val="0"/>
                                                      <w:marBottom w:val="0"/>
                                                      <w:divBdr>
                                                        <w:top w:val="none" w:sz="0" w:space="0" w:color="auto"/>
                                                        <w:left w:val="none" w:sz="0" w:space="0" w:color="auto"/>
                                                        <w:bottom w:val="none" w:sz="0" w:space="0" w:color="auto"/>
                                                        <w:right w:val="none" w:sz="0" w:space="0" w:color="auto"/>
                                                      </w:divBdr>
                                                      <w:divsChild>
                                                        <w:div w:id="34427106">
                                                          <w:marLeft w:val="0"/>
                                                          <w:marRight w:val="0"/>
                                                          <w:marTop w:val="0"/>
                                                          <w:marBottom w:val="0"/>
                                                          <w:divBdr>
                                                            <w:top w:val="none" w:sz="0" w:space="0" w:color="auto"/>
                                                            <w:left w:val="none" w:sz="0" w:space="0" w:color="auto"/>
                                                            <w:bottom w:val="none" w:sz="0" w:space="0" w:color="auto"/>
                                                            <w:right w:val="none" w:sz="0" w:space="0" w:color="auto"/>
                                                          </w:divBdr>
                                                          <w:divsChild>
                                                            <w:div w:id="1488596081">
                                                              <w:marLeft w:val="0"/>
                                                              <w:marRight w:val="0"/>
                                                              <w:marTop w:val="0"/>
                                                              <w:marBottom w:val="0"/>
                                                              <w:divBdr>
                                                                <w:top w:val="none" w:sz="0" w:space="0" w:color="auto"/>
                                                                <w:left w:val="none" w:sz="0" w:space="0" w:color="auto"/>
                                                                <w:bottom w:val="none" w:sz="0" w:space="0" w:color="auto"/>
                                                                <w:right w:val="none" w:sz="0" w:space="0" w:color="auto"/>
                                                              </w:divBdr>
                                                              <w:divsChild>
                                                                <w:div w:id="2102143808">
                                                                  <w:marLeft w:val="0"/>
                                                                  <w:marRight w:val="0"/>
                                                                  <w:marTop w:val="450"/>
                                                                  <w:marBottom w:val="450"/>
                                                                  <w:divBdr>
                                                                    <w:top w:val="none" w:sz="0" w:space="0" w:color="auto"/>
                                                                    <w:left w:val="none" w:sz="0" w:space="0" w:color="auto"/>
                                                                    <w:bottom w:val="none" w:sz="0" w:space="0" w:color="auto"/>
                                                                    <w:right w:val="none" w:sz="0" w:space="0" w:color="auto"/>
                                                                  </w:divBdr>
                                                                  <w:divsChild>
                                                                    <w:div w:id="1050155156">
                                                                      <w:marLeft w:val="0"/>
                                                                      <w:marRight w:val="0"/>
                                                                      <w:marTop w:val="0"/>
                                                                      <w:marBottom w:val="0"/>
                                                                      <w:divBdr>
                                                                        <w:top w:val="none" w:sz="0" w:space="0" w:color="auto"/>
                                                                        <w:left w:val="none" w:sz="0" w:space="0" w:color="auto"/>
                                                                        <w:bottom w:val="none" w:sz="0" w:space="0" w:color="auto"/>
                                                                        <w:right w:val="none" w:sz="0" w:space="0" w:color="auto"/>
                                                                      </w:divBdr>
                                                                      <w:divsChild>
                                                                        <w:div w:id="838351874">
                                                                          <w:marLeft w:val="0"/>
                                                                          <w:marRight w:val="0"/>
                                                                          <w:marTop w:val="0"/>
                                                                          <w:marBottom w:val="0"/>
                                                                          <w:divBdr>
                                                                            <w:top w:val="none" w:sz="0" w:space="0" w:color="auto"/>
                                                                            <w:left w:val="none" w:sz="0" w:space="0" w:color="auto"/>
                                                                            <w:bottom w:val="none" w:sz="0" w:space="0" w:color="auto"/>
                                                                            <w:right w:val="none" w:sz="0" w:space="0" w:color="auto"/>
                                                                          </w:divBdr>
                                                                          <w:divsChild>
                                                                            <w:div w:id="2107579815">
                                                                              <w:marLeft w:val="0"/>
                                                                              <w:marRight w:val="0"/>
                                                                              <w:marTop w:val="0"/>
                                                                              <w:marBottom w:val="0"/>
                                                                              <w:divBdr>
                                                                                <w:top w:val="none" w:sz="0" w:space="0" w:color="auto"/>
                                                                                <w:left w:val="none" w:sz="0" w:space="0" w:color="auto"/>
                                                                                <w:bottom w:val="none" w:sz="0" w:space="0" w:color="auto"/>
                                                                                <w:right w:val="none" w:sz="0" w:space="0" w:color="auto"/>
                                                                              </w:divBdr>
                                                                              <w:divsChild>
                                                                                <w:div w:id="1129519803">
                                                                                  <w:marLeft w:val="0"/>
                                                                                  <w:marRight w:val="0"/>
                                                                                  <w:marTop w:val="0"/>
                                                                                  <w:marBottom w:val="0"/>
                                                                                  <w:divBdr>
                                                                                    <w:top w:val="none" w:sz="0" w:space="0" w:color="auto"/>
                                                                                    <w:left w:val="none" w:sz="0" w:space="0" w:color="auto"/>
                                                                                    <w:bottom w:val="none" w:sz="0" w:space="0" w:color="auto"/>
                                                                                    <w:right w:val="none" w:sz="0" w:space="0" w:color="auto"/>
                                                                                  </w:divBdr>
                                                                                  <w:divsChild>
                                                                                    <w:div w:id="1948536509">
                                                                                      <w:marLeft w:val="0"/>
                                                                                      <w:marRight w:val="0"/>
                                                                                      <w:marTop w:val="0"/>
                                                                                      <w:marBottom w:val="375"/>
                                                                                      <w:divBdr>
                                                                                        <w:top w:val="none" w:sz="0" w:space="0" w:color="auto"/>
                                                                                        <w:left w:val="none" w:sz="0" w:space="0" w:color="auto"/>
                                                                                        <w:bottom w:val="none" w:sz="0" w:space="0" w:color="auto"/>
                                                                                        <w:right w:val="none" w:sz="0" w:space="0" w:color="auto"/>
                                                                                      </w:divBdr>
                                                                                      <w:divsChild>
                                                                                        <w:div w:id="308095402">
                                                                                          <w:marLeft w:val="0"/>
                                                                                          <w:marRight w:val="0"/>
                                                                                          <w:marTop w:val="0"/>
                                                                                          <w:marBottom w:val="0"/>
                                                                                          <w:divBdr>
                                                                                            <w:top w:val="none" w:sz="0" w:space="0" w:color="auto"/>
                                                                                            <w:left w:val="none" w:sz="0" w:space="0" w:color="auto"/>
                                                                                            <w:bottom w:val="none" w:sz="0" w:space="0" w:color="auto"/>
                                                                                            <w:right w:val="none" w:sz="0" w:space="0" w:color="auto"/>
                                                                                          </w:divBdr>
                                                                                          <w:divsChild>
                                                                                            <w:div w:id="14988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22627">
      <w:bodyDiv w:val="1"/>
      <w:marLeft w:val="0"/>
      <w:marRight w:val="0"/>
      <w:marTop w:val="0"/>
      <w:marBottom w:val="0"/>
      <w:divBdr>
        <w:top w:val="none" w:sz="0" w:space="0" w:color="auto"/>
        <w:left w:val="none" w:sz="0" w:space="0" w:color="auto"/>
        <w:bottom w:val="none" w:sz="0" w:space="0" w:color="auto"/>
        <w:right w:val="none" w:sz="0" w:space="0" w:color="auto"/>
      </w:divBdr>
    </w:div>
    <w:div w:id="1634142286">
      <w:bodyDiv w:val="1"/>
      <w:marLeft w:val="0"/>
      <w:marRight w:val="0"/>
      <w:marTop w:val="0"/>
      <w:marBottom w:val="0"/>
      <w:divBdr>
        <w:top w:val="none" w:sz="0" w:space="0" w:color="auto"/>
        <w:left w:val="none" w:sz="0" w:space="0" w:color="auto"/>
        <w:bottom w:val="none" w:sz="0" w:space="0" w:color="auto"/>
        <w:right w:val="none" w:sz="0" w:space="0" w:color="auto"/>
      </w:divBdr>
      <w:divsChild>
        <w:div w:id="845945637">
          <w:marLeft w:val="0"/>
          <w:marRight w:val="0"/>
          <w:marTop w:val="0"/>
          <w:marBottom w:val="0"/>
          <w:divBdr>
            <w:top w:val="none" w:sz="0" w:space="0" w:color="auto"/>
            <w:left w:val="none" w:sz="0" w:space="0" w:color="auto"/>
            <w:bottom w:val="none" w:sz="0" w:space="0" w:color="auto"/>
            <w:right w:val="none" w:sz="0" w:space="0" w:color="auto"/>
          </w:divBdr>
          <w:divsChild>
            <w:div w:id="1263340439">
              <w:marLeft w:val="0"/>
              <w:marRight w:val="0"/>
              <w:marTop w:val="0"/>
              <w:marBottom w:val="0"/>
              <w:divBdr>
                <w:top w:val="single" w:sz="6" w:space="0" w:color="A6A6A6"/>
                <w:left w:val="single" w:sz="6" w:space="0" w:color="A6A6A6"/>
                <w:bottom w:val="single" w:sz="6" w:space="0" w:color="A6A6A6"/>
                <w:right w:val="single" w:sz="6" w:space="0" w:color="A6A6A6"/>
              </w:divBdr>
              <w:divsChild>
                <w:div w:id="1057246736">
                  <w:marLeft w:val="0"/>
                  <w:marRight w:val="0"/>
                  <w:marTop w:val="0"/>
                  <w:marBottom w:val="0"/>
                  <w:divBdr>
                    <w:top w:val="none" w:sz="0" w:space="0" w:color="auto"/>
                    <w:left w:val="none" w:sz="0" w:space="0" w:color="auto"/>
                    <w:bottom w:val="none" w:sz="0" w:space="0" w:color="auto"/>
                    <w:right w:val="none" w:sz="0" w:space="0" w:color="auto"/>
                  </w:divBdr>
                  <w:divsChild>
                    <w:div w:id="999962322">
                      <w:marLeft w:val="0"/>
                      <w:marRight w:val="0"/>
                      <w:marTop w:val="0"/>
                      <w:marBottom w:val="0"/>
                      <w:divBdr>
                        <w:top w:val="none" w:sz="0" w:space="0" w:color="auto"/>
                        <w:left w:val="none" w:sz="0" w:space="0" w:color="auto"/>
                        <w:bottom w:val="none" w:sz="0" w:space="0" w:color="auto"/>
                        <w:right w:val="none" w:sz="0" w:space="0" w:color="auto"/>
                      </w:divBdr>
                      <w:divsChild>
                        <w:div w:id="17129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5624">
      <w:bodyDiv w:val="1"/>
      <w:marLeft w:val="0"/>
      <w:marRight w:val="0"/>
      <w:marTop w:val="0"/>
      <w:marBottom w:val="0"/>
      <w:divBdr>
        <w:top w:val="none" w:sz="0" w:space="0" w:color="auto"/>
        <w:left w:val="none" w:sz="0" w:space="0" w:color="auto"/>
        <w:bottom w:val="none" w:sz="0" w:space="0" w:color="auto"/>
        <w:right w:val="none" w:sz="0" w:space="0" w:color="auto"/>
      </w:divBdr>
    </w:div>
    <w:div w:id="1648630302">
      <w:bodyDiv w:val="1"/>
      <w:marLeft w:val="0"/>
      <w:marRight w:val="0"/>
      <w:marTop w:val="0"/>
      <w:marBottom w:val="0"/>
      <w:divBdr>
        <w:top w:val="none" w:sz="0" w:space="0" w:color="auto"/>
        <w:left w:val="none" w:sz="0" w:space="0" w:color="auto"/>
        <w:bottom w:val="none" w:sz="0" w:space="0" w:color="auto"/>
        <w:right w:val="none" w:sz="0" w:space="0" w:color="auto"/>
      </w:divBdr>
      <w:divsChild>
        <w:div w:id="354581522">
          <w:marLeft w:val="0"/>
          <w:marRight w:val="0"/>
          <w:marTop w:val="0"/>
          <w:marBottom w:val="0"/>
          <w:divBdr>
            <w:top w:val="none" w:sz="0" w:space="0" w:color="auto"/>
            <w:left w:val="none" w:sz="0" w:space="0" w:color="auto"/>
            <w:bottom w:val="none" w:sz="0" w:space="0" w:color="auto"/>
            <w:right w:val="none" w:sz="0" w:space="0" w:color="auto"/>
          </w:divBdr>
          <w:divsChild>
            <w:div w:id="61215699">
              <w:marLeft w:val="0"/>
              <w:marRight w:val="0"/>
              <w:marTop w:val="0"/>
              <w:marBottom w:val="0"/>
              <w:divBdr>
                <w:top w:val="none" w:sz="0" w:space="0" w:color="auto"/>
                <w:left w:val="none" w:sz="0" w:space="0" w:color="auto"/>
                <w:bottom w:val="none" w:sz="0" w:space="0" w:color="auto"/>
                <w:right w:val="none" w:sz="0" w:space="0" w:color="auto"/>
              </w:divBdr>
              <w:divsChild>
                <w:div w:id="18451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3212">
      <w:bodyDiv w:val="1"/>
      <w:marLeft w:val="0"/>
      <w:marRight w:val="0"/>
      <w:marTop w:val="0"/>
      <w:marBottom w:val="0"/>
      <w:divBdr>
        <w:top w:val="none" w:sz="0" w:space="0" w:color="auto"/>
        <w:left w:val="none" w:sz="0" w:space="0" w:color="auto"/>
        <w:bottom w:val="none" w:sz="0" w:space="0" w:color="auto"/>
        <w:right w:val="none" w:sz="0" w:space="0" w:color="auto"/>
      </w:divBdr>
      <w:divsChild>
        <w:div w:id="1317341924">
          <w:marLeft w:val="0"/>
          <w:marRight w:val="0"/>
          <w:marTop w:val="0"/>
          <w:marBottom w:val="0"/>
          <w:divBdr>
            <w:top w:val="none" w:sz="0" w:space="0" w:color="auto"/>
            <w:left w:val="none" w:sz="0" w:space="0" w:color="auto"/>
            <w:bottom w:val="none" w:sz="0" w:space="0" w:color="auto"/>
            <w:right w:val="none" w:sz="0" w:space="0" w:color="auto"/>
          </w:divBdr>
          <w:divsChild>
            <w:div w:id="384910086">
              <w:marLeft w:val="0"/>
              <w:marRight w:val="0"/>
              <w:marTop w:val="0"/>
              <w:marBottom w:val="15"/>
              <w:divBdr>
                <w:top w:val="none" w:sz="0" w:space="0" w:color="auto"/>
                <w:left w:val="none" w:sz="0" w:space="0" w:color="auto"/>
                <w:bottom w:val="none" w:sz="0" w:space="0" w:color="auto"/>
                <w:right w:val="none" w:sz="0" w:space="0" w:color="auto"/>
              </w:divBdr>
              <w:divsChild>
                <w:div w:id="290747270">
                  <w:marLeft w:val="0"/>
                  <w:marRight w:val="0"/>
                  <w:marTop w:val="0"/>
                  <w:marBottom w:val="0"/>
                  <w:divBdr>
                    <w:top w:val="none" w:sz="0" w:space="0" w:color="auto"/>
                    <w:left w:val="none" w:sz="0" w:space="0" w:color="auto"/>
                    <w:bottom w:val="none" w:sz="0" w:space="0" w:color="auto"/>
                    <w:right w:val="none" w:sz="0" w:space="0" w:color="auto"/>
                  </w:divBdr>
                  <w:divsChild>
                    <w:div w:id="1290283001">
                      <w:marLeft w:val="0"/>
                      <w:marRight w:val="0"/>
                      <w:marTop w:val="0"/>
                      <w:marBottom w:val="0"/>
                      <w:divBdr>
                        <w:top w:val="none" w:sz="0" w:space="0" w:color="auto"/>
                        <w:left w:val="none" w:sz="0" w:space="0" w:color="auto"/>
                        <w:bottom w:val="none" w:sz="0" w:space="0" w:color="auto"/>
                        <w:right w:val="none" w:sz="0" w:space="0" w:color="auto"/>
                      </w:divBdr>
                      <w:divsChild>
                        <w:div w:id="348721288">
                          <w:marLeft w:val="0"/>
                          <w:marRight w:val="0"/>
                          <w:marTop w:val="0"/>
                          <w:marBottom w:val="0"/>
                          <w:divBdr>
                            <w:top w:val="none" w:sz="0" w:space="0" w:color="auto"/>
                            <w:left w:val="none" w:sz="0" w:space="0" w:color="auto"/>
                            <w:bottom w:val="none" w:sz="0" w:space="0" w:color="auto"/>
                            <w:right w:val="none" w:sz="0" w:space="0" w:color="auto"/>
                          </w:divBdr>
                          <w:divsChild>
                            <w:div w:id="1898011641">
                              <w:marLeft w:val="0"/>
                              <w:marRight w:val="0"/>
                              <w:marTop w:val="0"/>
                              <w:marBottom w:val="0"/>
                              <w:divBdr>
                                <w:top w:val="none" w:sz="0" w:space="0" w:color="auto"/>
                                <w:left w:val="none" w:sz="0" w:space="0" w:color="auto"/>
                                <w:bottom w:val="none" w:sz="0" w:space="0" w:color="auto"/>
                                <w:right w:val="none" w:sz="0" w:space="0" w:color="auto"/>
                              </w:divBdr>
                              <w:divsChild>
                                <w:div w:id="1482965300">
                                  <w:marLeft w:val="0"/>
                                  <w:marRight w:val="0"/>
                                  <w:marTop w:val="0"/>
                                  <w:marBottom w:val="0"/>
                                  <w:divBdr>
                                    <w:top w:val="single" w:sz="2" w:space="0" w:color="EEEEEE"/>
                                    <w:left w:val="none" w:sz="0" w:space="0" w:color="auto"/>
                                    <w:bottom w:val="none" w:sz="0" w:space="0" w:color="auto"/>
                                    <w:right w:val="none" w:sz="0" w:space="0" w:color="auto"/>
                                  </w:divBdr>
                                  <w:divsChild>
                                    <w:div w:id="1007093479">
                                      <w:marLeft w:val="0"/>
                                      <w:marRight w:val="0"/>
                                      <w:marTop w:val="0"/>
                                      <w:marBottom w:val="0"/>
                                      <w:divBdr>
                                        <w:top w:val="none" w:sz="0" w:space="0" w:color="auto"/>
                                        <w:left w:val="none" w:sz="0" w:space="0" w:color="auto"/>
                                        <w:bottom w:val="none" w:sz="0" w:space="0" w:color="auto"/>
                                        <w:right w:val="none" w:sz="0" w:space="0" w:color="auto"/>
                                      </w:divBdr>
                                      <w:divsChild>
                                        <w:div w:id="500707052">
                                          <w:marLeft w:val="0"/>
                                          <w:marRight w:val="0"/>
                                          <w:marTop w:val="0"/>
                                          <w:marBottom w:val="0"/>
                                          <w:divBdr>
                                            <w:top w:val="none" w:sz="0" w:space="0" w:color="auto"/>
                                            <w:left w:val="none" w:sz="0" w:space="0" w:color="auto"/>
                                            <w:bottom w:val="none" w:sz="0" w:space="0" w:color="auto"/>
                                            <w:right w:val="none" w:sz="0" w:space="0" w:color="auto"/>
                                          </w:divBdr>
                                          <w:divsChild>
                                            <w:div w:id="491406905">
                                              <w:marLeft w:val="0"/>
                                              <w:marRight w:val="0"/>
                                              <w:marTop w:val="0"/>
                                              <w:marBottom w:val="0"/>
                                              <w:divBdr>
                                                <w:top w:val="none" w:sz="0" w:space="0" w:color="auto"/>
                                                <w:left w:val="none" w:sz="0" w:space="0" w:color="auto"/>
                                                <w:bottom w:val="none" w:sz="0" w:space="0" w:color="auto"/>
                                                <w:right w:val="none" w:sz="0" w:space="0" w:color="auto"/>
                                              </w:divBdr>
                                              <w:divsChild>
                                                <w:div w:id="2080126737">
                                                  <w:marLeft w:val="0"/>
                                                  <w:marRight w:val="0"/>
                                                  <w:marTop w:val="0"/>
                                                  <w:marBottom w:val="0"/>
                                                  <w:divBdr>
                                                    <w:top w:val="none" w:sz="0" w:space="0" w:color="auto"/>
                                                    <w:left w:val="none" w:sz="0" w:space="0" w:color="auto"/>
                                                    <w:bottom w:val="none" w:sz="0" w:space="0" w:color="auto"/>
                                                    <w:right w:val="none" w:sz="0" w:space="0" w:color="auto"/>
                                                  </w:divBdr>
                                                  <w:divsChild>
                                                    <w:div w:id="1464883907">
                                                      <w:marLeft w:val="0"/>
                                                      <w:marRight w:val="0"/>
                                                      <w:marTop w:val="0"/>
                                                      <w:marBottom w:val="0"/>
                                                      <w:divBdr>
                                                        <w:top w:val="none" w:sz="0" w:space="0" w:color="auto"/>
                                                        <w:left w:val="none" w:sz="0" w:space="0" w:color="auto"/>
                                                        <w:bottom w:val="none" w:sz="0" w:space="0" w:color="auto"/>
                                                        <w:right w:val="none" w:sz="0" w:space="0" w:color="auto"/>
                                                      </w:divBdr>
                                                      <w:divsChild>
                                                        <w:div w:id="211504115">
                                                          <w:marLeft w:val="0"/>
                                                          <w:marRight w:val="0"/>
                                                          <w:marTop w:val="0"/>
                                                          <w:marBottom w:val="0"/>
                                                          <w:divBdr>
                                                            <w:top w:val="none" w:sz="0" w:space="0" w:color="auto"/>
                                                            <w:left w:val="none" w:sz="0" w:space="0" w:color="auto"/>
                                                            <w:bottom w:val="none" w:sz="0" w:space="0" w:color="auto"/>
                                                            <w:right w:val="none" w:sz="0" w:space="0" w:color="auto"/>
                                                          </w:divBdr>
                                                          <w:divsChild>
                                                            <w:div w:id="1943997758">
                                                              <w:marLeft w:val="0"/>
                                                              <w:marRight w:val="0"/>
                                                              <w:marTop w:val="0"/>
                                                              <w:marBottom w:val="0"/>
                                                              <w:divBdr>
                                                                <w:top w:val="none" w:sz="0" w:space="0" w:color="auto"/>
                                                                <w:left w:val="none" w:sz="0" w:space="0" w:color="auto"/>
                                                                <w:bottom w:val="none" w:sz="0" w:space="0" w:color="auto"/>
                                                                <w:right w:val="none" w:sz="0" w:space="0" w:color="auto"/>
                                                              </w:divBdr>
                                                              <w:divsChild>
                                                                <w:div w:id="1847133050">
                                                                  <w:marLeft w:val="0"/>
                                                                  <w:marRight w:val="0"/>
                                                                  <w:marTop w:val="450"/>
                                                                  <w:marBottom w:val="450"/>
                                                                  <w:divBdr>
                                                                    <w:top w:val="none" w:sz="0" w:space="0" w:color="auto"/>
                                                                    <w:left w:val="none" w:sz="0" w:space="0" w:color="auto"/>
                                                                    <w:bottom w:val="none" w:sz="0" w:space="0" w:color="auto"/>
                                                                    <w:right w:val="none" w:sz="0" w:space="0" w:color="auto"/>
                                                                  </w:divBdr>
                                                                  <w:divsChild>
                                                                    <w:div w:id="1245803000">
                                                                      <w:marLeft w:val="0"/>
                                                                      <w:marRight w:val="0"/>
                                                                      <w:marTop w:val="0"/>
                                                                      <w:marBottom w:val="0"/>
                                                                      <w:divBdr>
                                                                        <w:top w:val="none" w:sz="0" w:space="0" w:color="auto"/>
                                                                        <w:left w:val="none" w:sz="0" w:space="0" w:color="auto"/>
                                                                        <w:bottom w:val="none" w:sz="0" w:space="0" w:color="auto"/>
                                                                        <w:right w:val="none" w:sz="0" w:space="0" w:color="auto"/>
                                                                      </w:divBdr>
                                                                      <w:divsChild>
                                                                        <w:div w:id="1508790306">
                                                                          <w:marLeft w:val="0"/>
                                                                          <w:marRight w:val="0"/>
                                                                          <w:marTop w:val="0"/>
                                                                          <w:marBottom w:val="0"/>
                                                                          <w:divBdr>
                                                                            <w:top w:val="none" w:sz="0" w:space="0" w:color="auto"/>
                                                                            <w:left w:val="none" w:sz="0" w:space="0" w:color="auto"/>
                                                                            <w:bottom w:val="none" w:sz="0" w:space="0" w:color="auto"/>
                                                                            <w:right w:val="none" w:sz="0" w:space="0" w:color="auto"/>
                                                                          </w:divBdr>
                                                                          <w:divsChild>
                                                                            <w:div w:id="1355762519">
                                                                              <w:marLeft w:val="0"/>
                                                                              <w:marRight w:val="0"/>
                                                                              <w:marTop w:val="0"/>
                                                                              <w:marBottom w:val="0"/>
                                                                              <w:divBdr>
                                                                                <w:top w:val="none" w:sz="0" w:space="0" w:color="auto"/>
                                                                                <w:left w:val="none" w:sz="0" w:space="0" w:color="auto"/>
                                                                                <w:bottom w:val="none" w:sz="0" w:space="0" w:color="auto"/>
                                                                                <w:right w:val="none" w:sz="0" w:space="0" w:color="auto"/>
                                                                              </w:divBdr>
                                                                              <w:divsChild>
                                                                                <w:div w:id="1823499310">
                                                                                  <w:marLeft w:val="0"/>
                                                                                  <w:marRight w:val="0"/>
                                                                                  <w:marTop w:val="0"/>
                                                                                  <w:marBottom w:val="0"/>
                                                                                  <w:divBdr>
                                                                                    <w:top w:val="none" w:sz="0" w:space="0" w:color="auto"/>
                                                                                    <w:left w:val="none" w:sz="0" w:space="0" w:color="auto"/>
                                                                                    <w:bottom w:val="none" w:sz="0" w:space="0" w:color="auto"/>
                                                                                    <w:right w:val="none" w:sz="0" w:space="0" w:color="auto"/>
                                                                                  </w:divBdr>
                                                                                  <w:divsChild>
                                                                                    <w:div w:id="1500653890">
                                                                                      <w:marLeft w:val="0"/>
                                                                                      <w:marRight w:val="0"/>
                                                                                      <w:marTop w:val="0"/>
                                                                                      <w:marBottom w:val="375"/>
                                                                                      <w:divBdr>
                                                                                        <w:top w:val="none" w:sz="0" w:space="0" w:color="auto"/>
                                                                                        <w:left w:val="none" w:sz="0" w:space="0" w:color="auto"/>
                                                                                        <w:bottom w:val="none" w:sz="0" w:space="0" w:color="auto"/>
                                                                                        <w:right w:val="none" w:sz="0" w:space="0" w:color="auto"/>
                                                                                      </w:divBdr>
                                                                                      <w:divsChild>
                                                                                        <w:div w:id="4651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943084">
      <w:bodyDiv w:val="1"/>
      <w:marLeft w:val="0"/>
      <w:marRight w:val="0"/>
      <w:marTop w:val="0"/>
      <w:marBottom w:val="0"/>
      <w:divBdr>
        <w:top w:val="none" w:sz="0" w:space="0" w:color="auto"/>
        <w:left w:val="none" w:sz="0" w:space="0" w:color="auto"/>
        <w:bottom w:val="none" w:sz="0" w:space="0" w:color="auto"/>
        <w:right w:val="none" w:sz="0" w:space="0" w:color="auto"/>
      </w:divBdr>
      <w:divsChild>
        <w:div w:id="1799294169">
          <w:marLeft w:val="0"/>
          <w:marRight w:val="0"/>
          <w:marTop w:val="0"/>
          <w:marBottom w:val="0"/>
          <w:divBdr>
            <w:top w:val="none" w:sz="0" w:space="0" w:color="auto"/>
            <w:left w:val="none" w:sz="0" w:space="0" w:color="auto"/>
            <w:bottom w:val="none" w:sz="0" w:space="0" w:color="auto"/>
            <w:right w:val="none" w:sz="0" w:space="0" w:color="auto"/>
          </w:divBdr>
          <w:divsChild>
            <w:div w:id="633561478">
              <w:marLeft w:val="0"/>
              <w:marRight w:val="0"/>
              <w:marTop w:val="0"/>
              <w:marBottom w:val="0"/>
              <w:divBdr>
                <w:top w:val="none" w:sz="0" w:space="0" w:color="auto"/>
                <w:left w:val="none" w:sz="0" w:space="0" w:color="auto"/>
                <w:bottom w:val="none" w:sz="0" w:space="0" w:color="auto"/>
                <w:right w:val="none" w:sz="0" w:space="0" w:color="auto"/>
              </w:divBdr>
              <w:divsChild>
                <w:div w:id="414127203">
                  <w:marLeft w:val="0"/>
                  <w:marRight w:val="0"/>
                  <w:marTop w:val="0"/>
                  <w:marBottom w:val="0"/>
                  <w:divBdr>
                    <w:top w:val="none" w:sz="0" w:space="0" w:color="auto"/>
                    <w:left w:val="none" w:sz="0" w:space="0" w:color="auto"/>
                    <w:bottom w:val="none" w:sz="0" w:space="0" w:color="auto"/>
                    <w:right w:val="none" w:sz="0" w:space="0" w:color="auto"/>
                  </w:divBdr>
                  <w:divsChild>
                    <w:div w:id="185219647">
                      <w:marLeft w:val="0"/>
                      <w:marRight w:val="0"/>
                      <w:marTop w:val="0"/>
                      <w:marBottom w:val="0"/>
                      <w:divBdr>
                        <w:top w:val="none" w:sz="0" w:space="0" w:color="auto"/>
                        <w:left w:val="none" w:sz="0" w:space="0" w:color="auto"/>
                        <w:bottom w:val="none" w:sz="0" w:space="0" w:color="auto"/>
                        <w:right w:val="none" w:sz="0" w:space="0" w:color="auto"/>
                      </w:divBdr>
                      <w:divsChild>
                        <w:div w:id="181747699">
                          <w:marLeft w:val="0"/>
                          <w:marRight w:val="0"/>
                          <w:marTop w:val="0"/>
                          <w:marBottom w:val="0"/>
                          <w:divBdr>
                            <w:top w:val="none" w:sz="0" w:space="0" w:color="auto"/>
                            <w:left w:val="none" w:sz="0" w:space="0" w:color="auto"/>
                            <w:bottom w:val="none" w:sz="0" w:space="0" w:color="auto"/>
                            <w:right w:val="none" w:sz="0" w:space="0" w:color="auto"/>
                          </w:divBdr>
                        </w:div>
                        <w:div w:id="306516331">
                          <w:marLeft w:val="0"/>
                          <w:marRight w:val="0"/>
                          <w:marTop w:val="0"/>
                          <w:marBottom w:val="0"/>
                          <w:divBdr>
                            <w:top w:val="none" w:sz="0" w:space="0" w:color="auto"/>
                            <w:left w:val="none" w:sz="0" w:space="0" w:color="auto"/>
                            <w:bottom w:val="none" w:sz="0" w:space="0" w:color="auto"/>
                            <w:right w:val="none" w:sz="0" w:space="0" w:color="auto"/>
                          </w:divBdr>
                        </w:div>
                        <w:div w:id="436632440">
                          <w:marLeft w:val="0"/>
                          <w:marRight w:val="0"/>
                          <w:marTop w:val="0"/>
                          <w:marBottom w:val="0"/>
                          <w:divBdr>
                            <w:top w:val="none" w:sz="0" w:space="0" w:color="auto"/>
                            <w:left w:val="none" w:sz="0" w:space="0" w:color="auto"/>
                            <w:bottom w:val="none" w:sz="0" w:space="0" w:color="auto"/>
                            <w:right w:val="none" w:sz="0" w:space="0" w:color="auto"/>
                          </w:divBdr>
                        </w:div>
                        <w:div w:id="477496993">
                          <w:marLeft w:val="0"/>
                          <w:marRight w:val="0"/>
                          <w:marTop w:val="0"/>
                          <w:marBottom w:val="0"/>
                          <w:divBdr>
                            <w:top w:val="none" w:sz="0" w:space="0" w:color="auto"/>
                            <w:left w:val="none" w:sz="0" w:space="0" w:color="auto"/>
                            <w:bottom w:val="none" w:sz="0" w:space="0" w:color="auto"/>
                            <w:right w:val="none" w:sz="0" w:space="0" w:color="auto"/>
                          </w:divBdr>
                        </w:div>
                        <w:div w:id="595557352">
                          <w:marLeft w:val="0"/>
                          <w:marRight w:val="0"/>
                          <w:marTop w:val="0"/>
                          <w:marBottom w:val="0"/>
                          <w:divBdr>
                            <w:top w:val="none" w:sz="0" w:space="0" w:color="auto"/>
                            <w:left w:val="none" w:sz="0" w:space="0" w:color="auto"/>
                            <w:bottom w:val="none" w:sz="0" w:space="0" w:color="auto"/>
                            <w:right w:val="none" w:sz="0" w:space="0" w:color="auto"/>
                          </w:divBdr>
                        </w:div>
                        <w:div w:id="623464402">
                          <w:marLeft w:val="0"/>
                          <w:marRight w:val="0"/>
                          <w:marTop w:val="0"/>
                          <w:marBottom w:val="0"/>
                          <w:divBdr>
                            <w:top w:val="none" w:sz="0" w:space="0" w:color="auto"/>
                            <w:left w:val="none" w:sz="0" w:space="0" w:color="auto"/>
                            <w:bottom w:val="none" w:sz="0" w:space="0" w:color="auto"/>
                            <w:right w:val="none" w:sz="0" w:space="0" w:color="auto"/>
                          </w:divBdr>
                        </w:div>
                        <w:div w:id="716394068">
                          <w:marLeft w:val="0"/>
                          <w:marRight w:val="0"/>
                          <w:marTop w:val="0"/>
                          <w:marBottom w:val="0"/>
                          <w:divBdr>
                            <w:top w:val="none" w:sz="0" w:space="0" w:color="auto"/>
                            <w:left w:val="none" w:sz="0" w:space="0" w:color="auto"/>
                            <w:bottom w:val="none" w:sz="0" w:space="0" w:color="auto"/>
                            <w:right w:val="none" w:sz="0" w:space="0" w:color="auto"/>
                          </w:divBdr>
                          <w:divsChild>
                            <w:div w:id="839468318">
                              <w:marLeft w:val="0"/>
                              <w:marRight w:val="0"/>
                              <w:marTop w:val="0"/>
                              <w:marBottom w:val="0"/>
                              <w:divBdr>
                                <w:top w:val="none" w:sz="0" w:space="0" w:color="auto"/>
                                <w:left w:val="none" w:sz="0" w:space="0" w:color="auto"/>
                                <w:bottom w:val="none" w:sz="0" w:space="0" w:color="auto"/>
                                <w:right w:val="none" w:sz="0" w:space="0" w:color="auto"/>
                              </w:divBdr>
                            </w:div>
                            <w:div w:id="894046787">
                              <w:marLeft w:val="0"/>
                              <w:marRight w:val="0"/>
                              <w:marTop w:val="0"/>
                              <w:marBottom w:val="0"/>
                              <w:divBdr>
                                <w:top w:val="none" w:sz="0" w:space="0" w:color="auto"/>
                                <w:left w:val="none" w:sz="0" w:space="0" w:color="auto"/>
                                <w:bottom w:val="none" w:sz="0" w:space="0" w:color="auto"/>
                                <w:right w:val="none" w:sz="0" w:space="0" w:color="auto"/>
                              </w:divBdr>
                            </w:div>
                          </w:divsChild>
                        </w:div>
                        <w:div w:id="984354839">
                          <w:marLeft w:val="0"/>
                          <w:marRight w:val="0"/>
                          <w:marTop w:val="0"/>
                          <w:marBottom w:val="0"/>
                          <w:divBdr>
                            <w:top w:val="none" w:sz="0" w:space="0" w:color="auto"/>
                            <w:left w:val="none" w:sz="0" w:space="0" w:color="auto"/>
                            <w:bottom w:val="none" w:sz="0" w:space="0" w:color="auto"/>
                            <w:right w:val="none" w:sz="0" w:space="0" w:color="auto"/>
                          </w:divBdr>
                        </w:div>
                        <w:div w:id="1191993502">
                          <w:marLeft w:val="0"/>
                          <w:marRight w:val="0"/>
                          <w:marTop w:val="0"/>
                          <w:marBottom w:val="0"/>
                          <w:divBdr>
                            <w:top w:val="none" w:sz="0" w:space="0" w:color="auto"/>
                            <w:left w:val="none" w:sz="0" w:space="0" w:color="auto"/>
                            <w:bottom w:val="none" w:sz="0" w:space="0" w:color="auto"/>
                            <w:right w:val="none" w:sz="0" w:space="0" w:color="auto"/>
                          </w:divBdr>
                        </w:div>
                        <w:div w:id="1489202257">
                          <w:marLeft w:val="0"/>
                          <w:marRight w:val="0"/>
                          <w:marTop w:val="0"/>
                          <w:marBottom w:val="0"/>
                          <w:divBdr>
                            <w:top w:val="none" w:sz="0" w:space="0" w:color="auto"/>
                            <w:left w:val="none" w:sz="0" w:space="0" w:color="auto"/>
                            <w:bottom w:val="none" w:sz="0" w:space="0" w:color="auto"/>
                            <w:right w:val="none" w:sz="0" w:space="0" w:color="auto"/>
                          </w:divBdr>
                        </w:div>
                        <w:div w:id="1507554590">
                          <w:marLeft w:val="0"/>
                          <w:marRight w:val="0"/>
                          <w:marTop w:val="0"/>
                          <w:marBottom w:val="0"/>
                          <w:divBdr>
                            <w:top w:val="none" w:sz="0" w:space="0" w:color="auto"/>
                            <w:left w:val="none" w:sz="0" w:space="0" w:color="auto"/>
                            <w:bottom w:val="none" w:sz="0" w:space="0" w:color="auto"/>
                            <w:right w:val="none" w:sz="0" w:space="0" w:color="auto"/>
                          </w:divBdr>
                        </w:div>
                        <w:div w:id="1525245363">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648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825">
      <w:bodyDiv w:val="1"/>
      <w:marLeft w:val="0"/>
      <w:marRight w:val="0"/>
      <w:marTop w:val="0"/>
      <w:marBottom w:val="0"/>
      <w:divBdr>
        <w:top w:val="none" w:sz="0" w:space="0" w:color="auto"/>
        <w:left w:val="none" w:sz="0" w:space="0" w:color="auto"/>
        <w:bottom w:val="none" w:sz="0" w:space="0" w:color="auto"/>
        <w:right w:val="none" w:sz="0" w:space="0" w:color="auto"/>
      </w:divBdr>
      <w:divsChild>
        <w:div w:id="1637948167">
          <w:marLeft w:val="0"/>
          <w:marRight w:val="0"/>
          <w:marTop w:val="0"/>
          <w:marBottom w:val="0"/>
          <w:divBdr>
            <w:top w:val="none" w:sz="0" w:space="0" w:color="auto"/>
            <w:left w:val="none" w:sz="0" w:space="0" w:color="auto"/>
            <w:bottom w:val="none" w:sz="0" w:space="0" w:color="auto"/>
            <w:right w:val="none" w:sz="0" w:space="0" w:color="auto"/>
          </w:divBdr>
          <w:divsChild>
            <w:div w:id="1511600784">
              <w:marLeft w:val="0"/>
              <w:marRight w:val="0"/>
              <w:marTop w:val="0"/>
              <w:marBottom w:val="0"/>
              <w:divBdr>
                <w:top w:val="none" w:sz="0" w:space="0" w:color="auto"/>
                <w:left w:val="none" w:sz="0" w:space="0" w:color="auto"/>
                <w:bottom w:val="none" w:sz="0" w:space="0" w:color="auto"/>
                <w:right w:val="none" w:sz="0" w:space="0" w:color="auto"/>
              </w:divBdr>
              <w:divsChild>
                <w:div w:id="1325625588">
                  <w:marLeft w:val="0"/>
                  <w:marRight w:val="0"/>
                  <w:marTop w:val="0"/>
                  <w:marBottom w:val="0"/>
                  <w:divBdr>
                    <w:top w:val="none" w:sz="0" w:space="0" w:color="auto"/>
                    <w:left w:val="none" w:sz="0" w:space="0" w:color="auto"/>
                    <w:bottom w:val="none" w:sz="0" w:space="0" w:color="auto"/>
                    <w:right w:val="none" w:sz="0" w:space="0" w:color="auto"/>
                  </w:divBdr>
                  <w:divsChild>
                    <w:div w:id="827096018">
                      <w:marLeft w:val="0"/>
                      <w:marRight w:val="0"/>
                      <w:marTop w:val="0"/>
                      <w:marBottom w:val="0"/>
                      <w:divBdr>
                        <w:top w:val="none" w:sz="0" w:space="0" w:color="auto"/>
                        <w:left w:val="none" w:sz="0" w:space="0" w:color="auto"/>
                        <w:bottom w:val="none" w:sz="0" w:space="0" w:color="auto"/>
                        <w:right w:val="single" w:sz="6" w:space="0" w:color="E57F7F"/>
                      </w:divBdr>
                      <w:divsChild>
                        <w:div w:id="1501236473">
                          <w:marLeft w:val="0"/>
                          <w:marRight w:val="0"/>
                          <w:marTop w:val="0"/>
                          <w:marBottom w:val="0"/>
                          <w:divBdr>
                            <w:top w:val="none" w:sz="0" w:space="0" w:color="auto"/>
                            <w:left w:val="none" w:sz="0" w:space="0" w:color="auto"/>
                            <w:bottom w:val="none" w:sz="0" w:space="0" w:color="auto"/>
                            <w:right w:val="none" w:sz="0" w:space="0" w:color="auto"/>
                          </w:divBdr>
                          <w:divsChild>
                            <w:div w:id="160584889">
                              <w:marLeft w:val="0"/>
                              <w:marRight w:val="0"/>
                              <w:marTop w:val="0"/>
                              <w:marBottom w:val="135"/>
                              <w:divBdr>
                                <w:top w:val="single" w:sz="6" w:space="0" w:color="97969A"/>
                                <w:left w:val="none" w:sz="0" w:space="0" w:color="auto"/>
                                <w:bottom w:val="none" w:sz="0" w:space="0" w:color="auto"/>
                                <w:right w:val="none" w:sz="0" w:space="0" w:color="auto"/>
                              </w:divBdr>
                              <w:divsChild>
                                <w:div w:id="274361759">
                                  <w:marLeft w:val="0"/>
                                  <w:marRight w:val="0"/>
                                  <w:marTop w:val="0"/>
                                  <w:marBottom w:val="0"/>
                                  <w:divBdr>
                                    <w:top w:val="none" w:sz="0" w:space="0" w:color="auto"/>
                                    <w:left w:val="none" w:sz="0" w:space="0" w:color="auto"/>
                                    <w:bottom w:val="none" w:sz="0" w:space="0" w:color="auto"/>
                                    <w:right w:val="none" w:sz="0" w:space="0" w:color="auto"/>
                                  </w:divBdr>
                                  <w:divsChild>
                                    <w:div w:id="1605772184">
                                      <w:marLeft w:val="0"/>
                                      <w:marRight w:val="0"/>
                                      <w:marTop w:val="0"/>
                                      <w:marBottom w:val="0"/>
                                      <w:divBdr>
                                        <w:top w:val="none" w:sz="0" w:space="0" w:color="auto"/>
                                        <w:left w:val="none" w:sz="0" w:space="0" w:color="auto"/>
                                        <w:bottom w:val="none" w:sz="0" w:space="0" w:color="auto"/>
                                        <w:right w:val="none" w:sz="0" w:space="0" w:color="auto"/>
                                      </w:divBdr>
                                      <w:divsChild>
                                        <w:div w:id="1008018794">
                                          <w:marLeft w:val="0"/>
                                          <w:marRight w:val="0"/>
                                          <w:marTop w:val="0"/>
                                          <w:marBottom w:val="0"/>
                                          <w:divBdr>
                                            <w:top w:val="none" w:sz="0" w:space="0" w:color="auto"/>
                                            <w:left w:val="none" w:sz="0" w:space="0" w:color="auto"/>
                                            <w:bottom w:val="none" w:sz="0" w:space="0" w:color="auto"/>
                                            <w:right w:val="none" w:sz="0" w:space="0" w:color="auto"/>
                                          </w:divBdr>
                                          <w:divsChild>
                                            <w:div w:id="1989282278">
                                              <w:marLeft w:val="0"/>
                                              <w:marRight w:val="0"/>
                                              <w:marTop w:val="0"/>
                                              <w:marBottom w:val="0"/>
                                              <w:divBdr>
                                                <w:top w:val="none" w:sz="0" w:space="0" w:color="auto"/>
                                                <w:left w:val="none" w:sz="0" w:space="0" w:color="auto"/>
                                                <w:bottom w:val="none" w:sz="0" w:space="0" w:color="auto"/>
                                                <w:right w:val="none" w:sz="0" w:space="0" w:color="auto"/>
                                              </w:divBdr>
                                              <w:divsChild>
                                                <w:div w:id="1710492903">
                                                  <w:marLeft w:val="0"/>
                                                  <w:marRight w:val="0"/>
                                                  <w:marTop w:val="0"/>
                                                  <w:marBottom w:val="0"/>
                                                  <w:divBdr>
                                                    <w:top w:val="none" w:sz="0" w:space="0" w:color="auto"/>
                                                    <w:left w:val="none" w:sz="0" w:space="0" w:color="auto"/>
                                                    <w:bottom w:val="none" w:sz="0" w:space="0" w:color="auto"/>
                                                    <w:right w:val="none" w:sz="0" w:space="0" w:color="auto"/>
                                                  </w:divBdr>
                                                  <w:divsChild>
                                                    <w:div w:id="562527764">
                                                      <w:marLeft w:val="0"/>
                                                      <w:marRight w:val="0"/>
                                                      <w:marTop w:val="0"/>
                                                      <w:marBottom w:val="0"/>
                                                      <w:divBdr>
                                                        <w:top w:val="none" w:sz="0" w:space="0" w:color="auto"/>
                                                        <w:left w:val="none" w:sz="0" w:space="0" w:color="auto"/>
                                                        <w:bottom w:val="none" w:sz="0" w:space="0" w:color="auto"/>
                                                        <w:right w:val="none" w:sz="0" w:space="0" w:color="auto"/>
                                                      </w:divBdr>
                                                      <w:divsChild>
                                                        <w:div w:id="134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148027">
      <w:bodyDiv w:val="1"/>
      <w:marLeft w:val="0"/>
      <w:marRight w:val="0"/>
      <w:marTop w:val="0"/>
      <w:marBottom w:val="0"/>
      <w:divBdr>
        <w:top w:val="none" w:sz="0" w:space="0" w:color="auto"/>
        <w:left w:val="none" w:sz="0" w:space="0" w:color="auto"/>
        <w:bottom w:val="none" w:sz="0" w:space="0" w:color="auto"/>
        <w:right w:val="none" w:sz="0" w:space="0" w:color="auto"/>
      </w:divBdr>
      <w:divsChild>
        <w:div w:id="136185055">
          <w:marLeft w:val="0"/>
          <w:marRight w:val="0"/>
          <w:marTop w:val="0"/>
          <w:marBottom w:val="0"/>
          <w:divBdr>
            <w:top w:val="none" w:sz="0" w:space="0" w:color="auto"/>
            <w:left w:val="none" w:sz="0" w:space="0" w:color="auto"/>
            <w:bottom w:val="none" w:sz="0" w:space="0" w:color="auto"/>
            <w:right w:val="none" w:sz="0" w:space="0" w:color="auto"/>
          </w:divBdr>
          <w:divsChild>
            <w:div w:id="1730182670">
              <w:marLeft w:val="0"/>
              <w:marRight w:val="0"/>
              <w:marTop w:val="0"/>
              <w:marBottom w:val="0"/>
              <w:divBdr>
                <w:top w:val="none" w:sz="0" w:space="0" w:color="auto"/>
                <w:left w:val="none" w:sz="0" w:space="0" w:color="auto"/>
                <w:bottom w:val="none" w:sz="0" w:space="0" w:color="auto"/>
                <w:right w:val="none" w:sz="0" w:space="0" w:color="auto"/>
              </w:divBdr>
              <w:divsChild>
                <w:div w:id="17112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4207">
      <w:bodyDiv w:val="1"/>
      <w:marLeft w:val="0"/>
      <w:marRight w:val="0"/>
      <w:marTop w:val="0"/>
      <w:marBottom w:val="0"/>
      <w:divBdr>
        <w:top w:val="none" w:sz="0" w:space="0" w:color="auto"/>
        <w:left w:val="none" w:sz="0" w:space="0" w:color="auto"/>
        <w:bottom w:val="none" w:sz="0" w:space="0" w:color="auto"/>
        <w:right w:val="none" w:sz="0" w:space="0" w:color="auto"/>
      </w:divBdr>
      <w:divsChild>
        <w:div w:id="941108643">
          <w:marLeft w:val="0"/>
          <w:marRight w:val="0"/>
          <w:marTop w:val="0"/>
          <w:marBottom w:val="0"/>
          <w:divBdr>
            <w:top w:val="none" w:sz="0" w:space="0" w:color="auto"/>
            <w:left w:val="none" w:sz="0" w:space="0" w:color="auto"/>
            <w:bottom w:val="none" w:sz="0" w:space="0" w:color="auto"/>
            <w:right w:val="none" w:sz="0" w:space="0" w:color="auto"/>
          </w:divBdr>
        </w:div>
      </w:divsChild>
    </w:div>
    <w:div w:id="1662467949">
      <w:bodyDiv w:val="1"/>
      <w:marLeft w:val="0"/>
      <w:marRight w:val="0"/>
      <w:marTop w:val="0"/>
      <w:marBottom w:val="0"/>
      <w:divBdr>
        <w:top w:val="none" w:sz="0" w:space="0" w:color="auto"/>
        <w:left w:val="none" w:sz="0" w:space="0" w:color="auto"/>
        <w:bottom w:val="none" w:sz="0" w:space="0" w:color="auto"/>
        <w:right w:val="none" w:sz="0" w:space="0" w:color="auto"/>
      </w:divBdr>
      <w:divsChild>
        <w:div w:id="1489058429">
          <w:marLeft w:val="0"/>
          <w:marRight w:val="0"/>
          <w:marTop w:val="0"/>
          <w:marBottom w:val="0"/>
          <w:divBdr>
            <w:top w:val="none" w:sz="0" w:space="0" w:color="auto"/>
            <w:left w:val="none" w:sz="0" w:space="0" w:color="auto"/>
            <w:bottom w:val="none" w:sz="0" w:space="0" w:color="auto"/>
            <w:right w:val="none" w:sz="0" w:space="0" w:color="auto"/>
          </w:divBdr>
          <w:divsChild>
            <w:div w:id="2146703287">
              <w:marLeft w:val="0"/>
              <w:marRight w:val="0"/>
              <w:marTop w:val="0"/>
              <w:marBottom w:val="0"/>
              <w:divBdr>
                <w:top w:val="none" w:sz="0" w:space="0" w:color="auto"/>
                <w:left w:val="none" w:sz="0" w:space="0" w:color="auto"/>
                <w:bottom w:val="none" w:sz="0" w:space="0" w:color="auto"/>
                <w:right w:val="none" w:sz="0" w:space="0" w:color="auto"/>
              </w:divBdr>
              <w:divsChild>
                <w:div w:id="1007440471">
                  <w:marLeft w:val="0"/>
                  <w:marRight w:val="0"/>
                  <w:marTop w:val="0"/>
                  <w:marBottom w:val="0"/>
                  <w:divBdr>
                    <w:top w:val="none" w:sz="0" w:space="0" w:color="auto"/>
                    <w:left w:val="none" w:sz="0" w:space="0" w:color="auto"/>
                    <w:bottom w:val="none" w:sz="0" w:space="0" w:color="auto"/>
                    <w:right w:val="none" w:sz="0" w:space="0" w:color="auto"/>
                  </w:divBdr>
                  <w:divsChild>
                    <w:div w:id="521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92987">
      <w:bodyDiv w:val="1"/>
      <w:marLeft w:val="0"/>
      <w:marRight w:val="0"/>
      <w:marTop w:val="0"/>
      <w:marBottom w:val="0"/>
      <w:divBdr>
        <w:top w:val="none" w:sz="0" w:space="0" w:color="auto"/>
        <w:left w:val="none" w:sz="0" w:space="0" w:color="auto"/>
        <w:bottom w:val="none" w:sz="0" w:space="0" w:color="auto"/>
        <w:right w:val="none" w:sz="0" w:space="0" w:color="auto"/>
      </w:divBdr>
      <w:divsChild>
        <w:div w:id="679552912">
          <w:marLeft w:val="0"/>
          <w:marRight w:val="0"/>
          <w:marTop w:val="0"/>
          <w:marBottom w:val="0"/>
          <w:divBdr>
            <w:top w:val="none" w:sz="0" w:space="0" w:color="auto"/>
            <w:left w:val="none" w:sz="0" w:space="0" w:color="auto"/>
            <w:bottom w:val="none" w:sz="0" w:space="0" w:color="auto"/>
            <w:right w:val="none" w:sz="0" w:space="0" w:color="auto"/>
          </w:divBdr>
          <w:divsChild>
            <w:div w:id="188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5671">
      <w:bodyDiv w:val="1"/>
      <w:marLeft w:val="0"/>
      <w:marRight w:val="0"/>
      <w:marTop w:val="0"/>
      <w:marBottom w:val="0"/>
      <w:divBdr>
        <w:top w:val="none" w:sz="0" w:space="0" w:color="auto"/>
        <w:left w:val="none" w:sz="0" w:space="0" w:color="auto"/>
        <w:bottom w:val="none" w:sz="0" w:space="0" w:color="auto"/>
        <w:right w:val="none" w:sz="0" w:space="0" w:color="auto"/>
      </w:divBdr>
      <w:divsChild>
        <w:div w:id="461847969">
          <w:marLeft w:val="0"/>
          <w:marRight w:val="0"/>
          <w:marTop w:val="0"/>
          <w:marBottom w:val="0"/>
          <w:divBdr>
            <w:top w:val="none" w:sz="0" w:space="0" w:color="auto"/>
            <w:left w:val="none" w:sz="0" w:space="0" w:color="auto"/>
            <w:bottom w:val="none" w:sz="0" w:space="0" w:color="auto"/>
            <w:right w:val="none" w:sz="0" w:space="0" w:color="auto"/>
          </w:divBdr>
        </w:div>
        <w:div w:id="687021360">
          <w:marLeft w:val="0"/>
          <w:marRight w:val="0"/>
          <w:marTop w:val="0"/>
          <w:marBottom w:val="0"/>
          <w:divBdr>
            <w:top w:val="none" w:sz="0" w:space="0" w:color="auto"/>
            <w:left w:val="none" w:sz="0" w:space="0" w:color="auto"/>
            <w:bottom w:val="none" w:sz="0" w:space="0" w:color="auto"/>
            <w:right w:val="none" w:sz="0" w:space="0" w:color="auto"/>
          </w:divBdr>
        </w:div>
        <w:div w:id="1758096605">
          <w:marLeft w:val="0"/>
          <w:marRight w:val="0"/>
          <w:marTop w:val="0"/>
          <w:marBottom w:val="0"/>
          <w:divBdr>
            <w:top w:val="none" w:sz="0" w:space="0" w:color="auto"/>
            <w:left w:val="none" w:sz="0" w:space="0" w:color="auto"/>
            <w:bottom w:val="none" w:sz="0" w:space="0" w:color="auto"/>
            <w:right w:val="none" w:sz="0" w:space="0" w:color="auto"/>
          </w:divBdr>
        </w:div>
        <w:div w:id="2143159207">
          <w:marLeft w:val="0"/>
          <w:marRight w:val="0"/>
          <w:marTop w:val="0"/>
          <w:marBottom w:val="0"/>
          <w:divBdr>
            <w:top w:val="none" w:sz="0" w:space="0" w:color="auto"/>
            <w:left w:val="none" w:sz="0" w:space="0" w:color="auto"/>
            <w:bottom w:val="none" w:sz="0" w:space="0" w:color="auto"/>
            <w:right w:val="none" w:sz="0" w:space="0" w:color="auto"/>
          </w:divBdr>
        </w:div>
      </w:divsChild>
    </w:div>
    <w:div w:id="1672682406">
      <w:bodyDiv w:val="1"/>
      <w:marLeft w:val="0"/>
      <w:marRight w:val="0"/>
      <w:marTop w:val="0"/>
      <w:marBottom w:val="0"/>
      <w:divBdr>
        <w:top w:val="none" w:sz="0" w:space="0" w:color="auto"/>
        <w:left w:val="none" w:sz="0" w:space="0" w:color="auto"/>
        <w:bottom w:val="none" w:sz="0" w:space="0" w:color="auto"/>
        <w:right w:val="none" w:sz="0" w:space="0" w:color="auto"/>
      </w:divBdr>
    </w:div>
    <w:div w:id="1675262020">
      <w:bodyDiv w:val="1"/>
      <w:marLeft w:val="0"/>
      <w:marRight w:val="0"/>
      <w:marTop w:val="0"/>
      <w:marBottom w:val="0"/>
      <w:divBdr>
        <w:top w:val="none" w:sz="0" w:space="0" w:color="auto"/>
        <w:left w:val="none" w:sz="0" w:space="0" w:color="auto"/>
        <w:bottom w:val="none" w:sz="0" w:space="0" w:color="auto"/>
        <w:right w:val="none" w:sz="0" w:space="0" w:color="auto"/>
      </w:divBdr>
      <w:divsChild>
        <w:div w:id="787966604">
          <w:marLeft w:val="0"/>
          <w:marRight w:val="0"/>
          <w:marTop w:val="0"/>
          <w:marBottom w:val="0"/>
          <w:divBdr>
            <w:top w:val="none" w:sz="0" w:space="0" w:color="auto"/>
            <w:left w:val="none" w:sz="0" w:space="0" w:color="auto"/>
            <w:bottom w:val="none" w:sz="0" w:space="0" w:color="auto"/>
            <w:right w:val="none" w:sz="0" w:space="0" w:color="auto"/>
          </w:divBdr>
        </w:div>
        <w:div w:id="598416360">
          <w:marLeft w:val="0"/>
          <w:marRight w:val="0"/>
          <w:marTop w:val="0"/>
          <w:marBottom w:val="0"/>
          <w:divBdr>
            <w:top w:val="none" w:sz="0" w:space="0" w:color="auto"/>
            <w:left w:val="none" w:sz="0" w:space="0" w:color="auto"/>
            <w:bottom w:val="none" w:sz="0" w:space="0" w:color="auto"/>
            <w:right w:val="none" w:sz="0" w:space="0" w:color="auto"/>
          </w:divBdr>
        </w:div>
        <w:div w:id="368258324">
          <w:marLeft w:val="0"/>
          <w:marRight w:val="0"/>
          <w:marTop w:val="0"/>
          <w:marBottom w:val="0"/>
          <w:divBdr>
            <w:top w:val="none" w:sz="0" w:space="0" w:color="auto"/>
            <w:left w:val="none" w:sz="0" w:space="0" w:color="auto"/>
            <w:bottom w:val="none" w:sz="0" w:space="0" w:color="auto"/>
            <w:right w:val="none" w:sz="0" w:space="0" w:color="auto"/>
          </w:divBdr>
        </w:div>
      </w:divsChild>
    </w:div>
    <w:div w:id="1677998148">
      <w:bodyDiv w:val="1"/>
      <w:marLeft w:val="0"/>
      <w:marRight w:val="0"/>
      <w:marTop w:val="0"/>
      <w:marBottom w:val="0"/>
      <w:divBdr>
        <w:top w:val="none" w:sz="0" w:space="0" w:color="auto"/>
        <w:left w:val="none" w:sz="0" w:space="0" w:color="auto"/>
        <w:bottom w:val="none" w:sz="0" w:space="0" w:color="auto"/>
        <w:right w:val="none" w:sz="0" w:space="0" w:color="auto"/>
      </w:divBdr>
    </w:div>
    <w:div w:id="1681423200">
      <w:bodyDiv w:val="1"/>
      <w:marLeft w:val="0"/>
      <w:marRight w:val="0"/>
      <w:marTop w:val="0"/>
      <w:marBottom w:val="0"/>
      <w:divBdr>
        <w:top w:val="none" w:sz="0" w:space="0" w:color="auto"/>
        <w:left w:val="none" w:sz="0" w:space="0" w:color="auto"/>
        <w:bottom w:val="none" w:sz="0" w:space="0" w:color="auto"/>
        <w:right w:val="none" w:sz="0" w:space="0" w:color="auto"/>
      </w:divBdr>
      <w:divsChild>
        <w:div w:id="707952058">
          <w:marLeft w:val="0"/>
          <w:marRight w:val="0"/>
          <w:marTop w:val="0"/>
          <w:marBottom w:val="0"/>
          <w:divBdr>
            <w:top w:val="none" w:sz="0" w:space="0" w:color="auto"/>
            <w:left w:val="none" w:sz="0" w:space="0" w:color="auto"/>
            <w:bottom w:val="none" w:sz="0" w:space="0" w:color="auto"/>
            <w:right w:val="none" w:sz="0" w:space="0" w:color="auto"/>
          </w:divBdr>
          <w:divsChild>
            <w:div w:id="367028109">
              <w:marLeft w:val="0"/>
              <w:marRight w:val="0"/>
              <w:marTop w:val="0"/>
              <w:marBottom w:val="0"/>
              <w:divBdr>
                <w:top w:val="none" w:sz="0" w:space="0" w:color="auto"/>
                <w:left w:val="none" w:sz="0" w:space="0" w:color="auto"/>
                <w:bottom w:val="none" w:sz="0" w:space="0" w:color="auto"/>
                <w:right w:val="none" w:sz="0" w:space="0" w:color="auto"/>
              </w:divBdr>
              <w:divsChild>
                <w:div w:id="423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3226">
      <w:bodyDiv w:val="1"/>
      <w:marLeft w:val="0"/>
      <w:marRight w:val="0"/>
      <w:marTop w:val="0"/>
      <w:marBottom w:val="0"/>
      <w:divBdr>
        <w:top w:val="none" w:sz="0" w:space="0" w:color="auto"/>
        <w:left w:val="none" w:sz="0" w:space="0" w:color="auto"/>
        <w:bottom w:val="none" w:sz="0" w:space="0" w:color="auto"/>
        <w:right w:val="none" w:sz="0" w:space="0" w:color="auto"/>
      </w:divBdr>
      <w:divsChild>
        <w:div w:id="921332509">
          <w:marLeft w:val="0"/>
          <w:marRight w:val="0"/>
          <w:marTop w:val="0"/>
          <w:marBottom w:val="0"/>
          <w:divBdr>
            <w:top w:val="none" w:sz="0" w:space="0" w:color="auto"/>
            <w:left w:val="none" w:sz="0" w:space="0" w:color="auto"/>
            <w:bottom w:val="none" w:sz="0" w:space="0" w:color="auto"/>
            <w:right w:val="none" w:sz="0" w:space="0" w:color="auto"/>
          </w:divBdr>
        </w:div>
      </w:divsChild>
    </w:div>
    <w:div w:id="1695232618">
      <w:bodyDiv w:val="1"/>
      <w:marLeft w:val="0"/>
      <w:marRight w:val="0"/>
      <w:marTop w:val="0"/>
      <w:marBottom w:val="0"/>
      <w:divBdr>
        <w:top w:val="none" w:sz="0" w:space="0" w:color="auto"/>
        <w:left w:val="none" w:sz="0" w:space="0" w:color="auto"/>
        <w:bottom w:val="none" w:sz="0" w:space="0" w:color="auto"/>
        <w:right w:val="none" w:sz="0" w:space="0" w:color="auto"/>
      </w:divBdr>
      <w:divsChild>
        <w:div w:id="1033111878">
          <w:marLeft w:val="0"/>
          <w:marRight w:val="0"/>
          <w:marTop w:val="0"/>
          <w:marBottom w:val="0"/>
          <w:divBdr>
            <w:top w:val="none" w:sz="0" w:space="0" w:color="auto"/>
            <w:left w:val="none" w:sz="0" w:space="0" w:color="auto"/>
            <w:bottom w:val="none" w:sz="0" w:space="0" w:color="auto"/>
            <w:right w:val="none" w:sz="0" w:space="0" w:color="auto"/>
          </w:divBdr>
          <w:divsChild>
            <w:div w:id="430931098">
              <w:marLeft w:val="0"/>
              <w:marRight w:val="0"/>
              <w:marTop w:val="0"/>
              <w:marBottom w:val="0"/>
              <w:divBdr>
                <w:top w:val="none" w:sz="0" w:space="0" w:color="auto"/>
                <w:left w:val="none" w:sz="0" w:space="0" w:color="auto"/>
                <w:bottom w:val="none" w:sz="0" w:space="0" w:color="auto"/>
                <w:right w:val="none" w:sz="0" w:space="0" w:color="auto"/>
              </w:divBdr>
            </w:div>
          </w:divsChild>
        </w:div>
        <w:div w:id="604728203">
          <w:marLeft w:val="0"/>
          <w:marRight w:val="0"/>
          <w:marTop w:val="0"/>
          <w:marBottom w:val="0"/>
          <w:divBdr>
            <w:top w:val="none" w:sz="0" w:space="0" w:color="auto"/>
            <w:left w:val="none" w:sz="0" w:space="0" w:color="auto"/>
            <w:bottom w:val="none" w:sz="0" w:space="0" w:color="auto"/>
            <w:right w:val="none" w:sz="0" w:space="0" w:color="auto"/>
          </w:divBdr>
          <w:divsChild>
            <w:div w:id="1117986262">
              <w:marLeft w:val="0"/>
              <w:marRight w:val="0"/>
              <w:marTop w:val="0"/>
              <w:marBottom w:val="0"/>
              <w:divBdr>
                <w:top w:val="none" w:sz="0" w:space="0" w:color="auto"/>
                <w:left w:val="none" w:sz="0" w:space="0" w:color="auto"/>
                <w:bottom w:val="none" w:sz="0" w:space="0" w:color="auto"/>
                <w:right w:val="none" w:sz="0" w:space="0" w:color="auto"/>
              </w:divBdr>
            </w:div>
          </w:divsChild>
        </w:div>
        <w:div w:id="1667896585">
          <w:marLeft w:val="0"/>
          <w:marRight w:val="0"/>
          <w:marTop w:val="0"/>
          <w:marBottom w:val="0"/>
          <w:divBdr>
            <w:top w:val="none" w:sz="0" w:space="0" w:color="auto"/>
            <w:left w:val="none" w:sz="0" w:space="0" w:color="auto"/>
            <w:bottom w:val="none" w:sz="0" w:space="0" w:color="auto"/>
            <w:right w:val="none" w:sz="0" w:space="0" w:color="auto"/>
          </w:divBdr>
          <w:divsChild>
            <w:div w:id="1574194250">
              <w:marLeft w:val="0"/>
              <w:marRight w:val="0"/>
              <w:marTop w:val="0"/>
              <w:marBottom w:val="0"/>
              <w:divBdr>
                <w:top w:val="none" w:sz="0" w:space="0" w:color="auto"/>
                <w:left w:val="none" w:sz="0" w:space="0" w:color="auto"/>
                <w:bottom w:val="none" w:sz="0" w:space="0" w:color="auto"/>
                <w:right w:val="none" w:sz="0" w:space="0" w:color="auto"/>
              </w:divBdr>
            </w:div>
          </w:divsChild>
        </w:div>
        <w:div w:id="1442262078">
          <w:marLeft w:val="0"/>
          <w:marRight w:val="0"/>
          <w:marTop w:val="0"/>
          <w:marBottom w:val="0"/>
          <w:divBdr>
            <w:top w:val="none" w:sz="0" w:space="0" w:color="auto"/>
            <w:left w:val="none" w:sz="0" w:space="0" w:color="auto"/>
            <w:bottom w:val="none" w:sz="0" w:space="0" w:color="auto"/>
            <w:right w:val="none" w:sz="0" w:space="0" w:color="auto"/>
          </w:divBdr>
          <w:divsChild>
            <w:div w:id="3760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6074">
      <w:bodyDiv w:val="1"/>
      <w:marLeft w:val="0"/>
      <w:marRight w:val="0"/>
      <w:marTop w:val="0"/>
      <w:marBottom w:val="0"/>
      <w:divBdr>
        <w:top w:val="none" w:sz="0" w:space="0" w:color="auto"/>
        <w:left w:val="none" w:sz="0" w:space="0" w:color="auto"/>
        <w:bottom w:val="none" w:sz="0" w:space="0" w:color="auto"/>
        <w:right w:val="none" w:sz="0" w:space="0" w:color="auto"/>
      </w:divBdr>
      <w:divsChild>
        <w:div w:id="2125731250">
          <w:marLeft w:val="0"/>
          <w:marRight w:val="0"/>
          <w:marTop w:val="0"/>
          <w:marBottom w:val="0"/>
          <w:divBdr>
            <w:top w:val="none" w:sz="0" w:space="0" w:color="auto"/>
            <w:left w:val="none" w:sz="0" w:space="0" w:color="auto"/>
            <w:bottom w:val="none" w:sz="0" w:space="0" w:color="auto"/>
            <w:right w:val="none" w:sz="0" w:space="0" w:color="auto"/>
          </w:divBdr>
          <w:divsChild>
            <w:div w:id="2047172891">
              <w:marLeft w:val="0"/>
              <w:marRight w:val="0"/>
              <w:marTop w:val="0"/>
              <w:marBottom w:val="0"/>
              <w:divBdr>
                <w:top w:val="none" w:sz="0" w:space="0" w:color="auto"/>
                <w:left w:val="none" w:sz="0" w:space="0" w:color="auto"/>
                <w:bottom w:val="none" w:sz="0" w:space="0" w:color="auto"/>
                <w:right w:val="none" w:sz="0" w:space="0" w:color="auto"/>
              </w:divBdr>
              <w:divsChild>
                <w:div w:id="2130200671">
                  <w:marLeft w:val="0"/>
                  <w:marRight w:val="0"/>
                  <w:marTop w:val="0"/>
                  <w:marBottom w:val="0"/>
                  <w:divBdr>
                    <w:top w:val="none" w:sz="0" w:space="0" w:color="auto"/>
                    <w:left w:val="none" w:sz="0" w:space="0" w:color="auto"/>
                    <w:bottom w:val="none" w:sz="0" w:space="0" w:color="auto"/>
                    <w:right w:val="none" w:sz="0" w:space="0" w:color="auto"/>
                  </w:divBdr>
                  <w:divsChild>
                    <w:div w:id="536547416">
                      <w:marLeft w:val="0"/>
                      <w:marRight w:val="0"/>
                      <w:marTop w:val="0"/>
                      <w:marBottom w:val="0"/>
                      <w:divBdr>
                        <w:top w:val="none" w:sz="0" w:space="0" w:color="auto"/>
                        <w:left w:val="none" w:sz="0" w:space="0" w:color="auto"/>
                        <w:bottom w:val="none" w:sz="0" w:space="0" w:color="auto"/>
                        <w:right w:val="none" w:sz="0" w:space="0" w:color="auto"/>
                      </w:divBdr>
                      <w:divsChild>
                        <w:div w:id="120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36602">
      <w:bodyDiv w:val="1"/>
      <w:marLeft w:val="0"/>
      <w:marRight w:val="0"/>
      <w:marTop w:val="0"/>
      <w:marBottom w:val="0"/>
      <w:divBdr>
        <w:top w:val="none" w:sz="0" w:space="0" w:color="auto"/>
        <w:left w:val="none" w:sz="0" w:space="0" w:color="auto"/>
        <w:bottom w:val="none" w:sz="0" w:space="0" w:color="auto"/>
        <w:right w:val="none" w:sz="0" w:space="0" w:color="auto"/>
      </w:divBdr>
      <w:divsChild>
        <w:div w:id="1191333756">
          <w:marLeft w:val="0"/>
          <w:marRight w:val="0"/>
          <w:marTop w:val="0"/>
          <w:marBottom w:val="0"/>
          <w:divBdr>
            <w:top w:val="none" w:sz="0" w:space="0" w:color="auto"/>
            <w:left w:val="none" w:sz="0" w:space="0" w:color="auto"/>
            <w:bottom w:val="none" w:sz="0" w:space="0" w:color="auto"/>
            <w:right w:val="none" w:sz="0" w:space="0" w:color="auto"/>
          </w:divBdr>
          <w:divsChild>
            <w:div w:id="1956980640">
              <w:marLeft w:val="0"/>
              <w:marRight w:val="0"/>
              <w:marTop w:val="0"/>
              <w:marBottom w:val="0"/>
              <w:divBdr>
                <w:top w:val="none" w:sz="0" w:space="0" w:color="auto"/>
                <w:left w:val="none" w:sz="0" w:space="0" w:color="auto"/>
                <w:bottom w:val="none" w:sz="0" w:space="0" w:color="auto"/>
                <w:right w:val="none" w:sz="0" w:space="0" w:color="auto"/>
              </w:divBdr>
              <w:divsChild>
                <w:div w:id="5144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66103">
      <w:bodyDiv w:val="1"/>
      <w:marLeft w:val="0"/>
      <w:marRight w:val="0"/>
      <w:marTop w:val="0"/>
      <w:marBottom w:val="0"/>
      <w:divBdr>
        <w:top w:val="none" w:sz="0" w:space="0" w:color="auto"/>
        <w:left w:val="none" w:sz="0" w:space="0" w:color="auto"/>
        <w:bottom w:val="none" w:sz="0" w:space="0" w:color="auto"/>
        <w:right w:val="none" w:sz="0" w:space="0" w:color="auto"/>
      </w:divBdr>
    </w:div>
    <w:div w:id="1713653725">
      <w:bodyDiv w:val="1"/>
      <w:marLeft w:val="0"/>
      <w:marRight w:val="0"/>
      <w:marTop w:val="0"/>
      <w:marBottom w:val="0"/>
      <w:divBdr>
        <w:top w:val="none" w:sz="0" w:space="0" w:color="auto"/>
        <w:left w:val="none" w:sz="0" w:space="0" w:color="auto"/>
        <w:bottom w:val="none" w:sz="0" w:space="0" w:color="auto"/>
        <w:right w:val="none" w:sz="0" w:space="0" w:color="auto"/>
      </w:divBdr>
      <w:divsChild>
        <w:div w:id="299193699">
          <w:marLeft w:val="0"/>
          <w:marRight w:val="0"/>
          <w:marTop w:val="0"/>
          <w:marBottom w:val="0"/>
          <w:divBdr>
            <w:top w:val="single" w:sz="6" w:space="0" w:color="F2F2F2"/>
            <w:left w:val="single" w:sz="2" w:space="0" w:color="EEEEEE"/>
            <w:bottom w:val="single" w:sz="2" w:space="0" w:color="EEEEEE"/>
            <w:right w:val="single" w:sz="2" w:space="0" w:color="EEEEEE"/>
          </w:divBdr>
          <w:divsChild>
            <w:div w:id="262348779">
              <w:marLeft w:val="0"/>
              <w:marRight w:val="0"/>
              <w:marTop w:val="0"/>
              <w:marBottom w:val="0"/>
              <w:divBdr>
                <w:top w:val="none" w:sz="0" w:space="0" w:color="auto"/>
                <w:left w:val="none" w:sz="0" w:space="0" w:color="auto"/>
                <w:bottom w:val="none" w:sz="0" w:space="0" w:color="auto"/>
                <w:right w:val="none" w:sz="0" w:space="0" w:color="auto"/>
              </w:divBdr>
              <w:divsChild>
                <w:div w:id="2111315937">
                  <w:marLeft w:val="0"/>
                  <w:marRight w:val="0"/>
                  <w:marTop w:val="0"/>
                  <w:marBottom w:val="0"/>
                  <w:divBdr>
                    <w:top w:val="none" w:sz="0" w:space="0" w:color="auto"/>
                    <w:left w:val="none" w:sz="0" w:space="0" w:color="auto"/>
                    <w:bottom w:val="none" w:sz="0" w:space="0" w:color="auto"/>
                    <w:right w:val="none" w:sz="0" w:space="0" w:color="auto"/>
                  </w:divBdr>
                  <w:divsChild>
                    <w:div w:id="805466663">
                      <w:marLeft w:val="0"/>
                      <w:marRight w:val="0"/>
                      <w:marTop w:val="0"/>
                      <w:marBottom w:val="0"/>
                      <w:divBdr>
                        <w:top w:val="none" w:sz="0" w:space="0" w:color="auto"/>
                        <w:left w:val="none" w:sz="0" w:space="0" w:color="auto"/>
                        <w:bottom w:val="none" w:sz="0" w:space="0" w:color="auto"/>
                        <w:right w:val="none" w:sz="0" w:space="0" w:color="auto"/>
                      </w:divBdr>
                      <w:divsChild>
                        <w:div w:id="418529432">
                          <w:marLeft w:val="0"/>
                          <w:marRight w:val="0"/>
                          <w:marTop w:val="0"/>
                          <w:marBottom w:val="0"/>
                          <w:divBdr>
                            <w:top w:val="none" w:sz="0" w:space="0" w:color="auto"/>
                            <w:left w:val="none" w:sz="0" w:space="0" w:color="auto"/>
                            <w:bottom w:val="none" w:sz="0" w:space="0" w:color="auto"/>
                            <w:right w:val="none" w:sz="0" w:space="0" w:color="auto"/>
                          </w:divBdr>
                          <w:divsChild>
                            <w:div w:id="2104571515">
                              <w:marLeft w:val="0"/>
                              <w:marRight w:val="0"/>
                              <w:marTop w:val="0"/>
                              <w:marBottom w:val="0"/>
                              <w:divBdr>
                                <w:top w:val="none" w:sz="0" w:space="0" w:color="auto"/>
                                <w:left w:val="none" w:sz="0" w:space="0" w:color="auto"/>
                                <w:bottom w:val="none" w:sz="0" w:space="0" w:color="auto"/>
                                <w:right w:val="none" w:sz="0" w:space="0" w:color="auto"/>
                              </w:divBdr>
                              <w:divsChild>
                                <w:div w:id="5400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333964">
      <w:bodyDiv w:val="1"/>
      <w:marLeft w:val="0"/>
      <w:marRight w:val="0"/>
      <w:marTop w:val="0"/>
      <w:marBottom w:val="0"/>
      <w:divBdr>
        <w:top w:val="none" w:sz="0" w:space="0" w:color="auto"/>
        <w:left w:val="none" w:sz="0" w:space="0" w:color="auto"/>
        <w:bottom w:val="none" w:sz="0" w:space="0" w:color="auto"/>
        <w:right w:val="none" w:sz="0" w:space="0" w:color="auto"/>
      </w:divBdr>
      <w:divsChild>
        <w:div w:id="888491830">
          <w:marLeft w:val="0"/>
          <w:marRight w:val="0"/>
          <w:marTop w:val="0"/>
          <w:marBottom w:val="0"/>
          <w:divBdr>
            <w:top w:val="none" w:sz="0" w:space="0" w:color="auto"/>
            <w:left w:val="none" w:sz="0" w:space="0" w:color="auto"/>
            <w:bottom w:val="none" w:sz="0" w:space="0" w:color="auto"/>
            <w:right w:val="none" w:sz="0" w:space="0" w:color="auto"/>
          </w:divBdr>
          <w:divsChild>
            <w:div w:id="959721513">
              <w:marLeft w:val="0"/>
              <w:marRight w:val="0"/>
              <w:marTop w:val="0"/>
              <w:marBottom w:val="0"/>
              <w:divBdr>
                <w:top w:val="none" w:sz="0" w:space="0" w:color="auto"/>
                <w:left w:val="none" w:sz="0" w:space="0" w:color="auto"/>
                <w:bottom w:val="none" w:sz="0" w:space="0" w:color="auto"/>
                <w:right w:val="none" w:sz="0" w:space="0" w:color="auto"/>
              </w:divBdr>
              <w:divsChild>
                <w:div w:id="21379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10885">
      <w:bodyDiv w:val="1"/>
      <w:marLeft w:val="0"/>
      <w:marRight w:val="0"/>
      <w:marTop w:val="0"/>
      <w:marBottom w:val="0"/>
      <w:divBdr>
        <w:top w:val="none" w:sz="0" w:space="0" w:color="auto"/>
        <w:left w:val="none" w:sz="0" w:space="0" w:color="auto"/>
        <w:bottom w:val="none" w:sz="0" w:space="0" w:color="auto"/>
        <w:right w:val="none" w:sz="0" w:space="0" w:color="auto"/>
      </w:divBdr>
    </w:div>
    <w:div w:id="1745644268">
      <w:bodyDiv w:val="1"/>
      <w:marLeft w:val="0"/>
      <w:marRight w:val="0"/>
      <w:marTop w:val="0"/>
      <w:marBottom w:val="0"/>
      <w:divBdr>
        <w:top w:val="none" w:sz="0" w:space="0" w:color="auto"/>
        <w:left w:val="none" w:sz="0" w:space="0" w:color="auto"/>
        <w:bottom w:val="none" w:sz="0" w:space="0" w:color="auto"/>
        <w:right w:val="none" w:sz="0" w:space="0" w:color="auto"/>
      </w:divBdr>
      <w:divsChild>
        <w:div w:id="1802841581">
          <w:marLeft w:val="0"/>
          <w:marRight w:val="0"/>
          <w:marTop w:val="0"/>
          <w:marBottom w:val="0"/>
          <w:divBdr>
            <w:top w:val="none" w:sz="0" w:space="0" w:color="auto"/>
            <w:left w:val="none" w:sz="0" w:space="0" w:color="auto"/>
            <w:bottom w:val="none" w:sz="0" w:space="0" w:color="auto"/>
            <w:right w:val="none" w:sz="0" w:space="0" w:color="auto"/>
          </w:divBdr>
        </w:div>
        <w:div w:id="1831827681">
          <w:marLeft w:val="0"/>
          <w:marRight w:val="0"/>
          <w:marTop w:val="0"/>
          <w:marBottom w:val="0"/>
          <w:divBdr>
            <w:top w:val="none" w:sz="0" w:space="0" w:color="auto"/>
            <w:left w:val="none" w:sz="0" w:space="0" w:color="auto"/>
            <w:bottom w:val="none" w:sz="0" w:space="0" w:color="auto"/>
            <w:right w:val="none" w:sz="0" w:space="0" w:color="auto"/>
          </w:divBdr>
        </w:div>
        <w:div w:id="212547757">
          <w:marLeft w:val="0"/>
          <w:marRight w:val="0"/>
          <w:marTop w:val="0"/>
          <w:marBottom w:val="0"/>
          <w:divBdr>
            <w:top w:val="none" w:sz="0" w:space="0" w:color="auto"/>
            <w:left w:val="none" w:sz="0" w:space="0" w:color="auto"/>
            <w:bottom w:val="none" w:sz="0" w:space="0" w:color="auto"/>
            <w:right w:val="none" w:sz="0" w:space="0" w:color="auto"/>
          </w:divBdr>
        </w:div>
        <w:div w:id="1639996869">
          <w:marLeft w:val="0"/>
          <w:marRight w:val="0"/>
          <w:marTop w:val="0"/>
          <w:marBottom w:val="0"/>
          <w:divBdr>
            <w:top w:val="none" w:sz="0" w:space="0" w:color="auto"/>
            <w:left w:val="none" w:sz="0" w:space="0" w:color="auto"/>
            <w:bottom w:val="none" w:sz="0" w:space="0" w:color="auto"/>
            <w:right w:val="none" w:sz="0" w:space="0" w:color="auto"/>
          </w:divBdr>
        </w:div>
        <w:div w:id="1925139666">
          <w:marLeft w:val="0"/>
          <w:marRight w:val="0"/>
          <w:marTop w:val="0"/>
          <w:marBottom w:val="0"/>
          <w:divBdr>
            <w:top w:val="none" w:sz="0" w:space="0" w:color="auto"/>
            <w:left w:val="none" w:sz="0" w:space="0" w:color="auto"/>
            <w:bottom w:val="none" w:sz="0" w:space="0" w:color="auto"/>
            <w:right w:val="none" w:sz="0" w:space="0" w:color="auto"/>
          </w:divBdr>
        </w:div>
        <w:div w:id="1128816083">
          <w:marLeft w:val="0"/>
          <w:marRight w:val="0"/>
          <w:marTop w:val="0"/>
          <w:marBottom w:val="0"/>
          <w:divBdr>
            <w:top w:val="none" w:sz="0" w:space="0" w:color="auto"/>
            <w:left w:val="none" w:sz="0" w:space="0" w:color="auto"/>
            <w:bottom w:val="none" w:sz="0" w:space="0" w:color="auto"/>
            <w:right w:val="none" w:sz="0" w:space="0" w:color="auto"/>
          </w:divBdr>
        </w:div>
        <w:div w:id="2124764342">
          <w:marLeft w:val="0"/>
          <w:marRight w:val="0"/>
          <w:marTop w:val="0"/>
          <w:marBottom w:val="0"/>
          <w:divBdr>
            <w:top w:val="none" w:sz="0" w:space="0" w:color="auto"/>
            <w:left w:val="none" w:sz="0" w:space="0" w:color="auto"/>
            <w:bottom w:val="none" w:sz="0" w:space="0" w:color="auto"/>
            <w:right w:val="none" w:sz="0" w:space="0" w:color="auto"/>
          </w:divBdr>
        </w:div>
      </w:divsChild>
    </w:div>
    <w:div w:id="1746220694">
      <w:bodyDiv w:val="1"/>
      <w:marLeft w:val="0"/>
      <w:marRight w:val="0"/>
      <w:marTop w:val="0"/>
      <w:marBottom w:val="0"/>
      <w:divBdr>
        <w:top w:val="none" w:sz="0" w:space="0" w:color="auto"/>
        <w:left w:val="none" w:sz="0" w:space="0" w:color="auto"/>
        <w:bottom w:val="none" w:sz="0" w:space="0" w:color="auto"/>
        <w:right w:val="none" w:sz="0" w:space="0" w:color="auto"/>
      </w:divBdr>
      <w:divsChild>
        <w:div w:id="510681634">
          <w:marLeft w:val="105"/>
          <w:marRight w:val="105"/>
          <w:marTop w:val="0"/>
          <w:marBottom w:val="0"/>
          <w:divBdr>
            <w:top w:val="none" w:sz="0" w:space="0" w:color="auto"/>
            <w:left w:val="none" w:sz="0" w:space="0" w:color="auto"/>
            <w:bottom w:val="none" w:sz="0" w:space="0" w:color="auto"/>
            <w:right w:val="none" w:sz="0" w:space="0" w:color="auto"/>
          </w:divBdr>
          <w:divsChild>
            <w:div w:id="2117476245">
              <w:marLeft w:val="0"/>
              <w:marRight w:val="0"/>
              <w:marTop w:val="0"/>
              <w:marBottom w:val="0"/>
              <w:divBdr>
                <w:top w:val="none" w:sz="0" w:space="0" w:color="auto"/>
                <w:left w:val="none" w:sz="0" w:space="0" w:color="auto"/>
                <w:bottom w:val="none" w:sz="0" w:space="0" w:color="auto"/>
                <w:right w:val="none" w:sz="0" w:space="0" w:color="auto"/>
              </w:divBdr>
              <w:divsChild>
                <w:div w:id="8491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93833">
      <w:bodyDiv w:val="1"/>
      <w:marLeft w:val="0"/>
      <w:marRight w:val="0"/>
      <w:marTop w:val="0"/>
      <w:marBottom w:val="0"/>
      <w:divBdr>
        <w:top w:val="none" w:sz="0" w:space="0" w:color="auto"/>
        <w:left w:val="none" w:sz="0" w:space="0" w:color="auto"/>
        <w:bottom w:val="none" w:sz="0" w:space="0" w:color="auto"/>
        <w:right w:val="none" w:sz="0" w:space="0" w:color="auto"/>
      </w:divBdr>
      <w:divsChild>
        <w:div w:id="822889083">
          <w:marLeft w:val="0"/>
          <w:marRight w:val="0"/>
          <w:marTop w:val="0"/>
          <w:marBottom w:val="0"/>
          <w:divBdr>
            <w:top w:val="none" w:sz="0" w:space="0" w:color="auto"/>
            <w:left w:val="none" w:sz="0" w:space="0" w:color="auto"/>
            <w:bottom w:val="none" w:sz="0" w:space="0" w:color="auto"/>
            <w:right w:val="none" w:sz="0" w:space="0" w:color="auto"/>
          </w:divBdr>
          <w:divsChild>
            <w:div w:id="1067604479">
              <w:marLeft w:val="0"/>
              <w:marRight w:val="0"/>
              <w:marTop w:val="0"/>
              <w:marBottom w:val="0"/>
              <w:divBdr>
                <w:top w:val="none" w:sz="0" w:space="0" w:color="auto"/>
                <w:left w:val="none" w:sz="0" w:space="0" w:color="auto"/>
                <w:bottom w:val="none" w:sz="0" w:space="0" w:color="auto"/>
                <w:right w:val="none" w:sz="0" w:space="0" w:color="auto"/>
              </w:divBdr>
              <w:divsChild>
                <w:div w:id="291176466">
                  <w:marLeft w:val="0"/>
                  <w:marRight w:val="0"/>
                  <w:marTop w:val="0"/>
                  <w:marBottom w:val="0"/>
                  <w:divBdr>
                    <w:top w:val="none" w:sz="0" w:space="0" w:color="auto"/>
                    <w:left w:val="none" w:sz="0" w:space="0" w:color="auto"/>
                    <w:bottom w:val="none" w:sz="0" w:space="0" w:color="auto"/>
                    <w:right w:val="none" w:sz="0" w:space="0" w:color="auto"/>
                  </w:divBdr>
                  <w:divsChild>
                    <w:div w:id="15631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98377">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9">
          <w:marLeft w:val="0"/>
          <w:marRight w:val="0"/>
          <w:marTop w:val="0"/>
          <w:marBottom w:val="0"/>
          <w:divBdr>
            <w:top w:val="none" w:sz="0" w:space="0" w:color="auto"/>
            <w:left w:val="none" w:sz="0" w:space="0" w:color="auto"/>
            <w:bottom w:val="none" w:sz="0" w:space="0" w:color="auto"/>
            <w:right w:val="none" w:sz="0" w:space="0" w:color="auto"/>
          </w:divBdr>
          <w:divsChild>
            <w:div w:id="775952382">
              <w:marLeft w:val="0"/>
              <w:marRight w:val="0"/>
              <w:marTop w:val="0"/>
              <w:marBottom w:val="0"/>
              <w:divBdr>
                <w:top w:val="none" w:sz="0" w:space="0" w:color="auto"/>
                <w:left w:val="none" w:sz="0" w:space="0" w:color="auto"/>
                <w:bottom w:val="none" w:sz="0" w:space="0" w:color="auto"/>
                <w:right w:val="none" w:sz="0" w:space="0" w:color="auto"/>
              </w:divBdr>
              <w:divsChild>
                <w:div w:id="1083992096">
                  <w:marLeft w:val="0"/>
                  <w:marRight w:val="0"/>
                  <w:marTop w:val="0"/>
                  <w:marBottom w:val="0"/>
                  <w:divBdr>
                    <w:top w:val="none" w:sz="0" w:space="0" w:color="auto"/>
                    <w:left w:val="none" w:sz="0" w:space="0" w:color="auto"/>
                    <w:bottom w:val="none" w:sz="0" w:space="0" w:color="auto"/>
                    <w:right w:val="none" w:sz="0" w:space="0" w:color="auto"/>
                  </w:divBdr>
                  <w:divsChild>
                    <w:div w:id="1811051073">
                      <w:marLeft w:val="0"/>
                      <w:marRight w:val="0"/>
                      <w:marTop w:val="0"/>
                      <w:marBottom w:val="0"/>
                      <w:divBdr>
                        <w:top w:val="none" w:sz="0" w:space="0" w:color="auto"/>
                        <w:left w:val="none" w:sz="0" w:space="0" w:color="auto"/>
                        <w:bottom w:val="none" w:sz="0" w:space="0" w:color="auto"/>
                        <w:right w:val="none" w:sz="0" w:space="0" w:color="auto"/>
                      </w:divBdr>
                      <w:divsChild>
                        <w:div w:id="18829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4439">
      <w:bodyDiv w:val="1"/>
      <w:marLeft w:val="0"/>
      <w:marRight w:val="0"/>
      <w:marTop w:val="0"/>
      <w:marBottom w:val="0"/>
      <w:divBdr>
        <w:top w:val="none" w:sz="0" w:space="0" w:color="auto"/>
        <w:left w:val="none" w:sz="0" w:space="0" w:color="auto"/>
        <w:bottom w:val="none" w:sz="0" w:space="0" w:color="auto"/>
        <w:right w:val="none" w:sz="0" w:space="0" w:color="auto"/>
      </w:divBdr>
      <w:divsChild>
        <w:div w:id="1682272477">
          <w:marLeft w:val="0"/>
          <w:marRight w:val="0"/>
          <w:marTop w:val="0"/>
          <w:marBottom w:val="0"/>
          <w:divBdr>
            <w:top w:val="none" w:sz="0" w:space="0" w:color="auto"/>
            <w:left w:val="none" w:sz="0" w:space="0" w:color="auto"/>
            <w:bottom w:val="none" w:sz="0" w:space="0" w:color="auto"/>
            <w:right w:val="none" w:sz="0" w:space="0" w:color="auto"/>
          </w:divBdr>
        </w:div>
      </w:divsChild>
    </w:div>
    <w:div w:id="1768889999">
      <w:bodyDiv w:val="1"/>
      <w:marLeft w:val="600"/>
      <w:marRight w:val="600"/>
      <w:marTop w:val="0"/>
      <w:marBottom w:val="0"/>
      <w:divBdr>
        <w:top w:val="none" w:sz="0" w:space="0" w:color="auto"/>
        <w:left w:val="none" w:sz="0" w:space="0" w:color="auto"/>
        <w:bottom w:val="none" w:sz="0" w:space="0" w:color="auto"/>
        <w:right w:val="none" w:sz="0" w:space="0" w:color="auto"/>
      </w:divBdr>
    </w:div>
    <w:div w:id="1772552265">
      <w:bodyDiv w:val="1"/>
      <w:marLeft w:val="0"/>
      <w:marRight w:val="0"/>
      <w:marTop w:val="0"/>
      <w:marBottom w:val="0"/>
      <w:divBdr>
        <w:top w:val="none" w:sz="0" w:space="0" w:color="auto"/>
        <w:left w:val="none" w:sz="0" w:space="0" w:color="auto"/>
        <w:bottom w:val="none" w:sz="0" w:space="0" w:color="auto"/>
        <w:right w:val="none" w:sz="0" w:space="0" w:color="auto"/>
      </w:divBdr>
      <w:divsChild>
        <w:div w:id="200898965">
          <w:marLeft w:val="0"/>
          <w:marRight w:val="0"/>
          <w:marTop w:val="0"/>
          <w:marBottom w:val="0"/>
          <w:divBdr>
            <w:top w:val="none" w:sz="0" w:space="0" w:color="auto"/>
            <w:left w:val="none" w:sz="0" w:space="0" w:color="auto"/>
            <w:bottom w:val="none" w:sz="0" w:space="0" w:color="auto"/>
            <w:right w:val="none" w:sz="0" w:space="0" w:color="auto"/>
          </w:divBdr>
          <w:divsChild>
            <w:div w:id="701127556">
              <w:marLeft w:val="0"/>
              <w:marRight w:val="0"/>
              <w:marTop w:val="0"/>
              <w:marBottom w:val="0"/>
              <w:divBdr>
                <w:top w:val="none" w:sz="0" w:space="0" w:color="auto"/>
                <w:left w:val="none" w:sz="0" w:space="0" w:color="auto"/>
                <w:bottom w:val="none" w:sz="0" w:space="0" w:color="auto"/>
                <w:right w:val="none" w:sz="0" w:space="0" w:color="auto"/>
              </w:divBdr>
              <w:divsChild>
                <w:div w:id="475295483">
                  <w:marLeft w:val="0"/>
                  <w:marRight w:val="0"/>
                  <w:marTop w:val="0"/>
                  <w:marBottom w:val="0"/>
                  <w:divBdr>
                    <w:top w:val="none" w:sz="0" w:space="0" w:color="auto"/>
                    <w:left w:val="none" w:sz="0" w:space="0" w:color="auto"/>
                    <w:bottom w:val="none" w:sz="0" w:space="0" w:color="auto"/>
                    <w:right w:val="none" w:sz="0" w:space="0" w:color="auto"/>
                  </w:divBdr>
                  <w:divsChild>
                    <w:div w:id="16023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9209">
      <w:bodyDiv w:val="1"/>
      <w:marLeft w:val="0"/>
      <w:marRight w:val="0"/>
      <w:marTop w:val="0"/>
      <w:marBottom w:val="0"/>
      <w:divBdr>
        <w:top w:val="none" w:sz="0" w:space="0" w:color="auto"/>
        <w:left w:val="none" w:sz="0" w:space="0" w:color="auto"/>
        <w:bottom w:val="none" w:sz="0" w:space="0" w:color="auto"/>
        <w:right w:val="none" w:sz="0" w:space="0" w:color="auto"/>
      </w:divBdr>
    </w:div>
    <w:div w:id="1797602347">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9">
          <w:marLeft w:val="0"/>
          <w:marRight w:val="0"/>
          <w:marTop w:val="0"/>
          <w:marBottom w:val="0"/>
          <w:divBdr>
            <w:top w:val="none" w:sz="0" w:space="0" w:color="auto"/>
            <w:left w:val="none" w:sz="0" w:space="0" w:color="auto"/>
            <w:bottom w:val="none" w:sz="0" w:space="0" w:color="auto"/>
            <w:right w:val="none" w:sz="0" w:space="0" w:color="auto"/>
          </w:divBdr>
          <w:divsChild>
            <w:div w:id="1007710953">
              <w:marLeft w:val="0"/>
              <w:marRight w:val="0"/>
              <w:marTop w:val="0"/>
              <w:marBottom w:val="0"/>
              <w:divBdr>
                <w:top w:val="none" w:sz="0" w:space="0" w:color="auto"/>
                <w:left w:val="none" w:sz="0" w:space="0" w:color="auto"/>
                <w:bottom w:val="none" w:sz="0" w:space="0" w:color="auto"/>
                <w:right w:val="none" w:sz="0" w:space="0" w:color="auto"/>
              </w:divBdr>
              <w:divsChild>
                <w:div w:id="1390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009">
      <w:bodyDiv w:val="1"/>
      <w:marLeft w:val="0"/>
      <w:marRight w:val="0"/>
      <w:marTop w:val="0"/>
      <w:marBottom w:val="0"/>
      <w:divBdr>
        <w:top w:val="none" w:sz="0" w:space="0" w:color="auto"/>
        <w:left w:val="none" w:sz="0" w:space="0" w:color="auto"/>
        <w:bottom w:val="none" w:sz="0" w:space="0" w:color="auto"/>
        <w:right w:val="none" w:sz="0" w:space="0" w:color="auto"/>
      </w:divBdr>
      <w:divsChild>
        <w:div w:id="501631684">
          <w:marLeft w:val="0"/>
          <w:marRight w:val="0"/>
          <w:marTop w:val="0"/>
          <w:marBottom w:val="0"/>
          <w:divBdr>
            <w:top w:val="none" w:sz="0" w:space="0" w:color="auto"/>
            <w:left w:val="none" w:sz="0" w:space="0" w:color="auto"/>
            <w:bottom w:val="none" w:sz="0" w:space="0" w:color="auto"/>
            <w:right w:val="none" w:sz="0" w:space="0" w:color="auto"/>
          </w:divBdr>
          <w:divsChild>
            <w:div w:id="751705020">
              <w:marLeft w:val="0"/>
              <w:marRight w:val="0"/>
              <w:marTop w:val="0"/>
              <w:marBottom w:val="0"/>
              <w:divBdr>
                <w:top w:val="single" w:sz="6" w:space="0" w:color="A6A6A6"/>
                <w:left w:val="single" w:sz="6" w:space="0" w:color="A6A6A6"/>
                <w:bottom w:val="single" w:sz="6" w:space="0" w:color="A6A6A6"/>
                <w:right w:val="single" w:sz="6" w:space="0" w:color="A6A6A6"/>
              </w:divBdr>
              <w:divsChild>
                <w:div w:id="1938175811">
                  <w:marLeft w:val="0"/>
                  <w:marRight w:val="0"/>
                  <w:marTop w:val="0"/>
                  <w:marBottom w:val="0"/>
                  <w:divBdr>
                    <w:top w:val="none" w:sz="0" w:space="0" w:color="auto"/>
                    <w:left w:val="none" w:sz="0" w:space="0" w:color="auto"/>
                    <w:bottom w:val="none" w:sz="0" w:space="0" w:color="auto"/>
                    <w:right w:val="none" w:sz="0" w:space="0" w:color="auto"/>
                  </w:divBdr>
                  <w:divsChild>
                    <w:div w:id="1357776429">
                      <w:marLeft w:val="0"/>
                      <w:marRight w:val="0"/>
                      <w:marTop w:val="0"/>
                      <w:marBottom w:val="0"/>
                      <w:divBdr>
                        <w:top w:val="none" w:sz="0" w:space="0" w:color="auto"/>
                        <w:left w:val="none" w:sz="0" w:space="0" w:color="auto"/>
                        <w:bottom w:val="none" w:sz="0" w:space="0" w:color="auto"/>
                        <w:right w:val="none" w:sz="0" w:space="0" w:color="auto"/>
                      </w:divBdr>
                      <w:divsChild>
                        <w:div w:id="138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032118">
      <w:bodyDiv w:val="1"/>
      <w:marLeft w:val="0"/>
      <w:marRight w:val="0"/>
      <w:marTop w:val="0"/>
      <w:marBottom w:val="0"/>
      <w:divBdr>
        <w:top w:val="none" w:sz="0" w:space="0" w:color="auto"/>
        <w:left w:val="none" w:sz="0" w:space="0" w:color="auto"/>
        <w:bottom w:val="none" w:sz="0" w:space="0" w:color="auto"/>
        <w:right w:val="none" w:sz="0" w:space="0" w:color="auto"/>
      </w:divBdr>
    </w:div>
    <w:div w:id="1807510113">
      <w:bodyDiv w:val="1"/>
      <w:marLeft w:val="0"/>
      <w:marRight w:val="0"/>
      <w:marTop w:val="0"/>
      <w:marBottom w:val="0"/>
      <w:divBdr>
        <w:top w:val="none" w:sz="0" w:space="0" w:color="auto"/>
        <w:left w:val="none" w:sz="0" w:space="0" w:color="auto"/>
        <w:bottom w:val="none" w:sz="0" w:space="0" w:color="auto"/>
        <w:right w:val="none" w:sz="0" w:space="0" w:color="auto"/>
      </w:divBdr>
      <w:divsChild>
        <w:div w:id="1962106642">
          <w:marLeft w:val="0"/>
          <w:marRight w:val="0"/>
          <w:marTop w:val="0"/>
          <w:marBottom w:val="0"/>
          <w:divBdr>
            <w:top w:val="none" w:sz="0" w:space="0" w:color="auto"/>
            <w:left w:val="none" w:sz="0" w:space="0" w:color="auto"/>
            <w:bottom w:val="none" w:sz="0" w:space="0" w:color="auto"/>
            <w:right w:val="none" w:sz="0" w:space="0" w:color="auto"/>
          </w:divBdr>
          <w:divsChild>
            <w:div w:id="212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7385">
      <w:bodyDiv w:val="1"/>
      <w:marLeft w:val="0"/>
      <w:marRight w:val="0"/>
      <w:marTop w:val="0"/>
      <w:marBottom w:val="0"/>
      <w:divBdr>
        <w:top w:val="none" w:sz="0" w:space="0" w:color="auto"/>
        <w:left w:val="none" w:sz="0" w:space="0" w:color="auto"/>
        <w:bottom w:val="none" w:sz="0" w:space="0" w:color="auto"/>
        <w:right w:val="none" w:sz="0" w:space="0" w:color="auto"/>
      </w:divBdr>
      <w:divsChild>
        <w:div w:id="118644372">
          <w:marLeft w:val="0"/>
          <w:marRight w:val="0"/>
          <w:marTop w:val="0"/>
          <w:marBottom w:val="0"/>
          <w:divBdr>
            <w:top w:val="none" w:sz="0" w:space="0" w:color="auto"/>
            <w:left w:val="none" w:sz="0" w:space="0" w:color="auto"/>
            <w:bottom w:val="none" w:sz="0" w:space="0" w:color="auto"/>
            <w:right w:val="none" w:sz="0" w:space="0" w:color="auto"/>
          </w:divBdr>
          <w:divsChild>
            <w:div w:id="1230068559">
              <w:marLeft w:val="0"/>
              <w:marRight w:val="0"/>
              <w:marTop w:val="0"/>
              <w:marBottom w:val="0"/>
              <w:divBdr>
                <w:top w:val="none" w:sz="0" w:space="0" w:color="auto"/>
                <w:left w:val="none" w:sz="0" w:space="0" w:color="auto"/>
                <w:bottom w:val="none" w:sz="0" w:space="0" w:color="auto"/>
                <w:right w:val="none" w:sz="0" w:space="0" w:color="auto"/>
              </w:divBdr>
              <w:divsChild>
                <w:div w:id="1902517432">
                  <w:marLeft w:val="0"/>
                  <w:marRight w:val="0"/>
                  <w:marTop w:val="0"/>
                  <w:marBottom w:val="0"/>
                  <w:divBdr>
                    <w:top w:val="none" w:sz="0" w:space="0" w:color="auto"/>
                    <w:left w:val="none" w:sz="0" w:space="0" w:color="auto"/>
                    <w:bottom w:val="none" w:sz="0" w:space="0" w:color="auto"/>
                    <w:right w:val="none" w:sz="0" w:space="0" w:color="auto"/>
                  </w:divBdr>
                  <w:divsChild>
                    <w:div w:id="39210015">
                      <w:marLeft w:val="0"/>
                      <w:marRight w:val="0"/>
                      <w:marTop w:val="0"/>
                      <w:marBottom w:val="0"/>
                      <w:divBdr>
                        <w:top w:val="none" w:sz="0" w:space="0" w:color="auto"/>
                        <w:left w:val="none" w:sz="0" w:space="0" w:color="auto"/>
                        <w:bottom w:val="none" w:sz="0" w:space="0" w:color="auto"/>
                        <w:right w:val="none" w:sz="0" w:space="0" w:color="auto"/>
                      </w:divBdr>
                      <w:divsChild>
                        <w:div w:id="11611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559147">
      <w:bodyDiv w:val="1"/>
      <w:marLeft w:val="0"/>
      <w:marRight w:val="0"/>
      <w:marTop w:val="0"/>
      <w:marBottom w:val="0"/>
      <w:divBdr>
        <w:top w:val="none" w:sz="0" w:space="0" w:color="auto"/>
        <w:left w:val="none" w:sz="0" w:space="0" w:color="auto"/>
        <w:bottom w:val="none" w:sz="0" w:space="0" w:color="auto"/>
        <w:right w:val="none" w:sz="0" w:space="0" w:color="auto"/>
      </w:divBdr>
      <w:divsChild>
        <w:div w:id="669453039">
          <w:marLeft w:val="0"/>
          <w:marRight w:val="0"/>
          <w:marTop w:val="0"/>
          <w:marBottom w:val="0"/>
          <w:divBdr>
            <w:top w:val="none" w:sz="0" w:space="0" w:color="auto"/>
            <w:left w:val="none" w:sz="0" w:space="0" w:color="auto"/>
            <w:bottom w:val="none" w:sz="0" w:space="0" w:color="auto"/>
            <w:right w:val="none" w:sz="0" w:space="0" w:color="auto"/>
          </w:divBdr>
        </w:div>
        <w:div w:id="1982922958">
          <w:marLeft w:val="0"/>
          <w:marRight w:val="0"/>
          <w:marTop w:val="0"/>
          <w:marBottom w:val="0"/>
          <w:divBdr>
            <w:top w:val="none" w:sz="0" w:space="0" w:color="auto"/>
            <w:left w:val="none" w:sz="0" w:space="0" w:color="auto"/>
            <w:bottom w:val="none" w:sz="0" w:space="0" w:color="auto"/>
            <w:right w:val="none" w:sz="0" w:space="0" w:color="auto"/>
          </w:divBdr>
        </w:div>
        <w:div w:id="1829319580">
          <w:marLeft w:val="0"/>
          <w:marRight w:val="0"/>
          <w:marTop w:val="0"/>
          <w:marBottom w:val="0"/>
          <w:divBdr>
            <w:top w:val="none" w:sz="0" w:space="0" w:color="auto"/>
            <w:left w:val="none" w:sz="0" w:space="0" w:color="auto"/>
            <w:bottom w:val="none" w:sz="0" w:space="0" w:color="auto"/>
            <w:right w:val="none" w:sz="0" w:space="0" w:color="auto"/>
          </w:divBdr>
        </w:div>
      </w:divsChild>
    </w:div>
    <w:div w:id="1816600254">
      <w:bodyDiv w:val="1"/>
      <w:marLeft w:val="0"/>
      <w:marRight w:val="0"/>
      <w:marTop w:val="0"/>
      <w:marBottom w:val="0"/>
      <w:divBdr>
        <w:top w:val="none" w:sz="0" w:space="0" w:color="auto"/>
        <w:left w:val="none" w:sz="0" w:space="0" w:color="auto"/>
        <w:bottom w:val="none" w:sz="0" w:space="0" w:color="auto"/>
        <w:right w:val="none" w:sz="0" w:space="0" w:color="auto"/>
      </w:divBdr>
      <w:divsChild>
        <w:div w:id="233972267">
          <w:marLeft w:val="0"/>
          <w:marRight w:val="0"/>
          <w:marTop w:val="0"/>
          <w:marBottom w:val="0"/>
          <w:divBdr>
            <w:top w:val="none" w:sz="0" w:space="0" w:color="auto"/>
            <w:left w:val="none" w:sz="0" w:space="0" w:color="auto"/>
            <w:bottom w:val="none" w:sz="0" w:space="0" w:color="auto"/>
            <w:right w:val="none" w:sz="0" w:space="0" w:color="auto"/>
          </w:divBdr>
          <w:divsChild>
            <w:div w:id="1695769040">
              <w:marLeft w:val="0"/>
              <w:marRight w:val="0"/>
              <w:marTop w:val="0"/>
              <w:marBottom w:val="0"/>
              <w:divBdr>
                <w:top w:val="none" w:sz="0" w:space="0" w:color="auto"/>
                <w:left w:val="none" w:sz="0" w:space="0" w:color="auto"/>
                <w:bottom w:val="none" w:sz="0" w:space="0" w:color="auto"/>
                <w:right w:val="none" w:sz="0" w:space="0" w:color="auto"/>
              </w:divBdr>
              <w:divsChild>
                <w:div w:id="12145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02141">
      <w:bodyDiv w:val="1"/>
      <w:marLeft w:val="0"/>
      <w:marRight w:val="0"/>
      <w:marTop w:val="0"/>
      <w:marBottom w:val="0"/>
      <w:divBdr>
        <w:top w:val="none" w:sz="0" w:space="0" w:color="auto"/>
        <w:left w:val="none" w:sz="0" w:space="0" w:color="auto"/>
        <w:bottom w:val="none" w:sz="0" w:space="0" w:color="auto"/>
        <w:right w:val="none" w:sz="0" w:space="0" w:color="auto"/>
      </w:divBdr>
      <w:divsChild>
        <w:div w:id="265424890">
          <w:marLeft w:val="0"/>
          <w:marRight w:val="0"/>
          <w:marTop w:val="0"/>
          <w:marBottom w:val="0"/>
          <w:divBdr>
            <w:top w:val="none" w:sz="0" w:space="0" w:color="auto"/>
            <w:left w:val="none" w:sz="0" w:space="0" w:color="auto"/>
            <w:bottom w:val="none" w:sz="0" w:space="0" w:color="auto"/>
            <w:right w:val="none" w:sz="0" w:space="0" w:color="auto"/>
          </w:divBdr>
          <w:divsChild>
            <w:div w:id="943418943">
              <w:marLeft w:val="0"/>
              <w:marRight w:val="0"/>
              <w:marTop w:val="0"/>
              <w:marBottom w:val="0"/>
              <w:divBdr>
                <w:top w:val="none" w:sz="0" w:space="0" w:color="auto"/>
                <w:left w:val="none" w:sz="0" w:space="0" w:color="auto"/>
                <w:bottom w:val="none" w:sz="0" w:space="0" w:color="auto"/>
                <w:right w:val="none" w:sz="0" w:space="0" w:color="auto"/>
              </w:divBdr>
              <w:divsChild>
                <w:div w:id="734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853">
      <w:bodyDiv w:val="1"/>
      <w:marLeft w:val="0"/>
      <w:marRight w:val="0"/>
      <w:marTop w:val="0"/>
      <w:marBottom w:val="0"/>
      <w:divBdr>
        <w:top w:val="none" w:sz="0" w:space="0" w:color="auto"/>
        <w:left w:val="none" w:sz="0" w:space="0" w:color="auto"/>
        <w:bottom w:val="none" w:sz="0" w:space="0" w:color="auto"/>
        <w:right w:val="none" w:sz="0" w:space="0" w:color="auto"/>
      </w:divBdr>
    </w:div>
    <w:div w:id="1830249029">
      <w:bodyDiv w:val="1"/>
      <w:marLeft w:val="0"/>
      <w:marRight w:val="0"/>
      <w:marTop w:val="0"/>
      <w:marBottom w:val="0"/>
      <w:divBdr>
        <w:top w:val="none" w:sz="0" w:space="0" w:color="auto"/>
        <w:left w:val="none" w:sz="0" w:space="0" w:color="auto"/>
        <w:bottom w:val="none" w:sz="0" w:space="0" w:color="auto"/>
        <w:right w:val="none" w:sz="0" w:space="0" w:color="auto"/>
      </w:divBdr>
      <w:divsChild>
        <w:div w:id="2145806066">
          <w:marLeft w:val="0"/>
          <w:marRight w:val="0"/>
          <w:marTop w:val="0"/>
          <w:marBottom w:val="0"/>
          <w:divBdr>
            <w:top w:val="none" w:sz="0" w:space="0" w:color="auto"/>
            <w:left w:val="none" w:sz="0" w:space="0" w:color="auto"/>
            <w:bottom w:val="none" w:sz="0" w:space="0" w:color="auto"/>
            <w:right w:val="none" w:sz="0" w:space="0" w:color="auto"/>
          </w:divBdr>
          <w:divsChild>
            <w:div w:id="1720208886">
              <w:marLeft w:val="0"/>
              <w:marRight w:val="0"/>
              <w:marTop w:val="0"/>
              <w:marBottom w:val="0"/>
              <w:divBdr>
                <w:top w:val="none" w:sz="0" w:space="0" w:color="auto"/>
                <w:left w:val="none" w:sz="0" w:space="0" w:color="auto"/>
                <w:bottom w:val="none" w:sz="0" w:space="0" w:color="auto"/>
                <w:right w:val="none" w:sz="0" w:space="0" w:color="auto"/>
              </w:divBdr>
              <w:divsChild>
                <w:div w:id="976571497">
                  <w:marLeft w:val="-3600"/>
                  <w:marRight w:val="-3600"/>
                  <w:marTop w:val="0"/>
                  <w:marBottom w:val="0"/>
                  <w:divBdr>
                    <w:top w:val="none" w:sz="0" w:space="0" w:color="auto"/>
                    <w:left w:val="none" w:sz="0" w:space="0" w:color="auto"/>
                    <w:bottom w:val="none" w:sz="0" w:space="0" w:color="auto"/>
                    <w:right w:val="none" w:sz="0" w:space="0" w:color="auto"/>
                  </w:divBdr>
                  <w:divsChild>
                    <w:div w:id="1176073055">
                      <w:marLeft w:val="0"/>
                      <w:marRight w:val="0"/>
                      <w:marTop w:val="0"/>
                      <w:marBottom w:val="0"/>
                      <w:divBdr>
                        <w:top w:val="none" w:sz="0" w:space="0" w:color="auto"/>
                        <w:left w:val="none" w:sz="0" w:space="0" w:color="auto"/>
                        <w:bottom w:val="none" w:sz="0" w:space="0" w:color="auto"/>
                        <w:right w:val="none" w:sz="0" w:space="0" w:color="auto"/>
                      </w:divBdr>
                      <w:divsChild>
                        <w:div w:id="1689404916">
                          <w:marLeft w:val="0"/>
                          <w:marRight w:val="0"/>
                          <w:marTop w:val="0"/>
                          <w:marBottom w:val="0"/>
                          <w:divBdr>
                            <w:top w:val="none" w:sz="0" w:space="0" w:color="auto"/>
                            <w:left w:val="none" w:sz="0" w:space="0" w:color="auto"/>
                            <w:bottom w:val="none" w:sz="0" w:space="0" w:color="auto"/>
                            <w:right w:val="none" w:sz="0" w:space="0" w:color="auto"/>
                          </w:divBdr>
                          <w:divsChild>
                            <w:div w:id="20265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0228">
      <w:bodyDiv w:val="1"/>
      <w:marLeft w:val="0"/>
      <w:marRight w:val="0"/>
      <w:marTop w:val="0"/>
      <w:marBottom w:val="0"/>
      <w:divBdr>
        <w:top w:val="none" w:sz="0" w:space="0" w:color="auto"/>
        <w:left w:val="none" w:sz="0" w:space="0" w:color="auto"/>
        <w:bottom w:val="none" w:sz="0" w:space="0" w:color="auto"/>
        <w:right w:val="none" w:sz="0" w:space="0" w:color="auto"/>
      </w:divBdr>
      <w:divsChild>
        <w:div w:id="642270296">
          <w:marLeft w:val="0"/>
          <w:marRight w:val="0"/>
          <w:marTop w:val="0"/>
          <w:marBottom w:val="0"/>
          <w:divBdr>
            <w:top w:val="none" w:sz="0" w:space="0" w:color="auto"/>
            <w:left w:val="single" w:sz="6" w:space="0" w:color="CCCCCC"/>
            <w:bottom w:val="dotted" w:sz="6" w:space="0" w:color="000000"/>
            <w:right w:val="single" w:sz="6" w:space="0" w:color="CCCCCC"/>
          </w:divBdr>
          <w:divsChild>
            <w:div w:id="1400900930">
              <w:marLeft w:val="0"/>
              <w:marRight w:val="0"/>
              <w:marTop w:val="0"/>
              <w:marBottom w:val="0"/>
              <w:divBdr>
                <w:top w:val="none" w:sz="0" w:space="0" w:color="auto"/>
                <w:left w:val="none" w:sz="0" w:space="0" w:color="auto"/>
                <w:bottom w:val="none" w:sz="0" w:space="0" w:color="auto"/>
                <w:right w:val="single" w:sz="6" w:space="11" w:color="CCCCCC"/>
              </w:divBdr>
              <w:divsChild>
                <w:div w:id="16758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472">
      <w:bodyDiv w:val="1"/>
      <w:marLeft w:val="0"/>
      <w:marRight w:val="0"/>
      <w:marTop w:val="0"/>
      <w:marBottom w:val="0"/>
      <w:divBdr>
        <w:top w:val="none" w:sz="0" w:space="0" w:color="auto"/>
        <w:left w:val="none" w:sz="0" w:space="0" w:color="auto"/>
        <w:bottom w:val="none" w:sz="0" w:space="0" w:color="auto"/>
        <w:right w:val="none" w:sz="0" w:space="0" w:color="auto"/>
      </w:divBdr>
      <w:divsChild>
        <w:div w:id="191574856">
          <w:marLeft w:val="0"/>
          <w:marRight w:val="0"/>
          <w:marTop w:val="0"/>
          <w:marBottom w:val="0"/>
          <w:divBdr>
            <w:top w:val="none" w:sz="0" w:space="0" w:color="auto"/>
            <w:left w:val="none" w:sz="0" w:space="0" w:color="auto"/>
            <w:bottom w:val="none" w:sz="0" w:space="0" w:color="auto"/>
            <w:right w:val="none" w:sz="0" w:space="0" w:color="auto"/>
          </w:divBdr>
          <w:divsChild>
            <w:div w:id="36854680">
              <w:marLeft w:val="0"/>
              <w:marRight w:val="0"/>
              <w:marTop w:val="0"/>
              <w:marBottom w:val="0"/>
              <w:divBdr>
                <w:top w:val="none" w:sz="0" w:space="0" w:color="auto"/>
                <w:left w:val="none" w:sz="0" w:space="0" w:color="auto"/>
                <w:bottom w:val="none" w:sz="0" w:space="0" w:color="auto"/>
                <w:right w:val="none" w:sz="0" w:space="0" w:color="auto"/>
              </w:divBdr>
              <w:divsChild>
                <w:div w:id="1554391623">
                  <w:marLeft w:val="0"/>
                  <w:marRight w:val="0"/>
                  <w:marTop w:val="0"/>
                  <w:marBottom w:val="150"/>
                  <w:divBdr>
                    <w:top w:val="none" w:sz="0" w:space="0" w:color="auto"/>
                    <w:left w:val="none" w:sz="0" w:space="0" w:color="auto"/>
                    <w:bottom w:val="none" w:sz="0" w:space="0" w:color="auto"/>
                    <w:right w:val="none" w:sz="0" w:space="0" w:color="auto"/>
                  </w:divBdr>
                  <w:divsChild>
                    <w:div w:id="62570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4685242">
      <w:bodyDiv w:val="1"/>
      <w:marLeft w:val="0"/>
      <w:marRight w:val="0"/>
      <w:marTop w:val="0"/>
      <w:marBottom w:val="0"/>
      <w:divBdr>
        <w:top w:val="none" w:sz="0" w:space="0" w:color="auto"/>
        <w:left w:val="none" w:sz="0" w:space="0" w:color="auto"/>
        <w:bottom w:val="none" w:sz="0" w:space="0" w:color="auto"/>
        <w:right w:val="none" w:sz="0" w:space="0" w:color="auto"/>
      </w:divBdr>
    </w:div>
    <w:div w:id="1835146159">
      <w:bodyDiv w:val="1"/>
      <w:marLeft w:val="0"/>
      <w:marRight w:val="0"/>
      <w:marTop w:val="0"/>
      <w:marBottom w:val="0"/>
      <w:divBdr>
        <w:top w:val="none" w:sz="0" w:space="0" w:color="auto"/>
        <w:left w:val="none" w:sz="0" w:space="0" w:color="auto"/>
        <w:bottom w:val="none" w:sz="0" w:space="0" w:color="auto"/>
        <w:right w:val="none" w:sz="0" w:space="0" w:color="auto"/>
      </w:divBdr>
      <w:divsChild>
        <w:div w:id="1083601063">
          <w:marLeft w:val="0"/>
          <w:marRight w:val="0"/>
          <w:marTop w:val="0"/>
          <w:marBottom w:val="0"/>
          <w:divBdr>
            <w:top w:val="none" w:sz="0" w:space="0" w:color="auto"/>
            <w:left w:val="none" w:sz="0" w:space="0" w:color="auto"/>
            <w:bottom w:val="none" w:sz="0" w:space="0" w:color="auto"/>
            <w:right w:val="none" w:sz="0" w:space="0" w:color="auto"/>
          </w:divBdr>
          <w:divsChild>
            <w:div w:id="319819762">
              <w:marLeft w:val="0"/>
              <w:marRight w:val="0"/>
              <w:marTop w:val="0"/>
              <w:marBottom w:val="0"/>
              <w:divBdr>
                <w:top w:val="none" w:sz="0" w:space="0" w:color="auto"/>
                <w:left w:val="none" w:sz="0" w:space="0" w:color="auto"/>
                <w:bottom w:val="none" w:sz="0" w:space="0" w:color="auto"/>
                <w:right w:val="none" w:sz="0" w:space="0" w:color="auto"/>
              </w:divBdr>
              <w:divsChild>
                <w:div w:id="1576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6132">
      <w:bodyDiv w:val="1"/>
      <w:marLeft w:val="0"/>
      <w:marRight w:val="0"/>
      <w:marTop w:val="0"/>
      <w:marBottom w:val="0"/>
      <w:divBdr>
        <w:top w:val="none" w:sz="0" w:space="0" w:color="auto"/>
        <w:left w:val="none" w:sz="0" w:space="0" w:color="auto"/>
        <w:bottom w:val="none" w:sz="0" w:space="0" w:color="auto"/>
        <w:right w:val="none" w:sz="0" w:space="0" w:color="auto"/>
      </w:divBdr>
    </w:div>
    <w:div w:id="1843398461">
      <w:bodyDiv w:val="1"/>
      <w:marLeft w:val="0"/>
      <w:marRight w:val="0"/>
      <w:marTop w:val="0"/>
      <w:marBottom w:val="0"/>
      <w:divBdr>
        <w:top w:val="none" w:sz="0" w:space="0" w:color="auto"/>
        <w:left w:val="none" w:sz="0" w:space="0" w:color="auto"/>
        <w:bottom w:val="none" w:sz="0" w:space="0" w:color="auto"/>
        <w:right w:val="none" w:sz="0" w:space="0" w:color="auto"/>
      </w:divBdr>
      <w:divsChild>
        <w:div w:id="1871340270">
          <w:marLeft w:val="0"/>
          <w:marRight w:val="0"/>
          <w:marTop w:val="0"/>
          <w:marBottom w:val="0"/>
          <w:divBdr>
            <w:top w:val="none" w:sz="0" w:space="0" w:color="auto"/>
            <w:left w:val="none" w:sz="0" w:space="0" w:color="auto"/>
            <w:bottom w:val="none" w:sz="0" w:space="0" w:color="auto"/>
            <w:right w:val="none" w:sz="0" w:space="0" w:color="auto"/>
          </w:divBdr>
          <w:divsChild>
            <w:div w:id="42561864">
              <w:marLeft w:val="0"/>
              <w:marRight w:val="0"/>
              <w:marTop w:val="0"/>
              <w:marBottom w:val="0"/>
              <w:divBdr>
                <w:top w:val="none" w:sz="0" w:space="0" w:color="auto"/>
                <w:left w:val="none" w:sz="0" w:space="0" w:color="auto"/>
                <w:bottom w:val="none" w:sz="0" w:space="0" w:color="auto"/>
                <w:right w:val="none" w:sz="0" w:space="0" w:color="auto"/>
              </w:divBdr>
              <w:divsChild>
                <w:div w:id="46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9465">
      <w:bodyDiv w:val="1"/>
      <w:marLeft w:val="0"/>
      <w:marRight w:val="0"/>
      <w:marTop w:val="0"/>
      <w:marBottom w:val="0"/>
      <w:divBdr>
        <w:top w:val="none" w:sz="0" w:space="0" w:color="auto"/>
        <w:left w:val="none" w:sz="0" w:space="0" w:color="auto"/>
        <w:bottom w:val="none" w:sz="0" w:space="0" w:color="auto"/>
        <w:right w:val="none" w:sz="0" w:space="0" w:color="auto"/>
      </w:divBdr>
    </w:div>
    <w:div w:id="1855916043">
      <w:bodyDiv w:val="1"/>
      <w:marLeft w:val="0"/>
      <w:marRight w:val="0"/>
      <w:marTop w:val="0"/>
      <w:marBottom w:val="0"/>
      <w:divBdr>
        <w:top w:val="none" w:sz="0" w:space="0" w:color="auto"/>
        <w:left w:val="none" w:sz="0" w:space="0" w:color="auto"/>
        <w:bottom w:val="none" w:sz="0" w:space="0" w:color="auto"/>
        <w:right w:val="none" w:sz="0" w:space="0" w:color="auto"/>
      </w:divBdr>
      <w:divsChild>
        <w:div w:id="1610579676">
          <w:marLeft w:val="0"/>
          <w:marRight w:val="0"/>
          <w:marTop w:val="0"/>
          <w:marBottom w:val="0"/>
          <w:divBdr>
            <w:top w:val="none" w:sz="0" w:space="0" w:color="auto"/>
            <w:left w:val="none" w:sz="0" w:space="0" w:color="auto"/>
            <w:bottom w:val="none" w:sz="0" w:space="0" w:color="auto"/>
            <w:right w:val="none" w:sz="0" w:space="0" w:color="auto"/>
          </w:divBdr>
          <w:divsChild>
            <w:div w:id="1282761644">
              <w:marLeft w:val="0"/>
              <w:marRight w:val="0"/>
              <w:marTop w:val="0"/>
              <w:marBottom w:val="0"/>
              <w:divBdr>
                <w:top w:val="none" w:sz="0" w:space="0" w:color="auto"/>
                <w:left w:val="none" w:sz="0" w:space="0" w:color="auto"/>
                <w:bottom w:val="none" w:sz="0" w:space="0" w:color="auto"/>
                <w:right w:val="none" w:sz="0" w:space="0" w:color="auto"/>
              </w:divBdr>
              <w:divsChild>
                <w:div w:id="1066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310">
      <w:bodyDiv w:val="1"/>
      <w:marLeft w:val="0"/>
      <w:marRight w:val="0"/>
      <w:marTop w:val="0"/>
      <w:marBottom w:val="0"/>
      <w:divBdr>
        <w:top w:val="none" w:sz="0" w:space="0" w:color="auto"/>
        <w:left w:val="none" w:sz="0" w:space="0" w:color="auto"/>
        <w:bottom w:val="none" w:sz="0" w:space="0" w:color="auto"/>
        <w:right w:val="none" w:sz="0" w:space="0" w:color="auto"/>
      </w:divBdr>
      <w:divsChild>
        <w:div w:id="827865038">
          <w:marLeft w:val="105"/>
          <w:marRight w:val="105"/>
          <w:marTop w:val="0"/>
          <w:marBottom w:val="0"/>
          <w:divBdr>
            <w:top w:val="none" w:sz="0" w:space="0" w:color="auto"/>
            <w:left w:val="none" w:sz="0" w:space="0" w:color="auto"/>
            <w:bottom w:val="none" w:sz="0" w:space="0" w:color="auto"/>
            <w:right w:val="none" w:sz="0" w:space="0" w:color="auto"/>
          </w:divBdr>
        </w:div>
      </w:divsChild>
    </w:div>
    <w:div w:id="1866677370">
      <w:bodyDiv w:val="1"/>
      <w:marLeft w:val="0"/>
      <w:marRight w:val="0"/>
      <w:marTop w:val="0"/>
      <w:marBottom w:val="0"/>
      <w:divBdr>
        <w:top w:val="none" w:sz="0" w:space="0" w:color="auto"/>
        <w:left w:val="none" w:sz="0" w:space="0" w:color="auto"/>
        <w:bottom w:val="none" w:sz="0" w:space="0" w:color="auto"/>
        <w:right w:val="none" w:sz="0" w:space="0" w:color="auto"/>
      </w:divBdr>
      <w:divsChild>
        <w:div w:id="193349711">
          <w:marLeft w:val="0"/>
          <w:marRight w:val="0"/>
          <w:marTop w:val="0"/>
          <w:marBottom w:val="0"/>
          <w:divBdr>
            <w:top w:val="none" w:sz="0" w:space="0" w:color="auto"/>
            <w:left w:val="none" w:sz="0" w:space="0" w:color="auto"/>
            <w:bottom w:val="none" w:sz="0" w:space="0" w:color="auto"/>
            <w:right w:val="none" w:sz="0" w:space="0" w:color="auto"/>
          </w:divBdr>
        </w:div>
        <w:div w:id="454106127">
          <w:marLeft w:val="0"/>
          <w:marRight w:val="0"/>
          <w:marTop w:val="0"/>
          <w:marBottom w:val="0"/>
          <w:divBdr>
            <w:top w:val="none" w:sz="0" w:space="0" w:color="auto"/>
            <w:left w:val="none" w:sz="0" w:space="0" w:color="auto"/>
            <w:bottom w:val="none" w:sz="0" w:space="0" w:color="auto"/>
            <w:right w:val="none" w:sz="0" w:space="0" w:color="auto"/>
          </w:divBdr>
        </w:div>
        <w:div w:id="189756879">
          <w:marLeft w:val="0"/>
          <w:marRight w:val="0"/>
          <w:marTop w:val="0"/>
          <w:marBottom w:val="0"/>
          <w:divBdr>
            <w:top w:val="none" w:sz="0" w:space="0" w:color="auto"/>
            <w:left w:val="none" w:sz="0" w:space="0" w:color="auto"/>
            <w:bottom w:val="none" w:sz="0" w:space="0" w:color="auto"/>
            <w:right w:val="none" w:sz="0" w:space="0" w:color="auto"/>
          </w:divBdr>
        </w:div>
        <w:div w:id="757363353">
          <w:marLeft w:val="0"/>
          <w:marRight w:val="0"/>
          <w:marTop w:val="0"/>
          <w:marBottom w:val="0"/>
          <w:divBdr>
            <w:top w:val="none" w:sz="0" w:space="0" w:color="auto"/>
            <w:left w:val="none" w:sz="0" w:space="0" w:color="auto"/>
            <w:bottom w:val="none" w:sz="0" w:space="0" w:color="auto"/>
            <w:right w:val="none" w:sz="0" w:space="0" w:color="auto"/>
          </w:divBdr>
        </w:div>
      </w:divsChild>
    </w:div>
    <w:div w:id="1867711783">
      <w:bodyDiv w:val="1"/>
      <w:marLeft w:val="0"/>
      <w:marRight w:val="0"/>
      <w:marTop w:val="0"/>
      <w:marBottom w:val="0"/>
      <w:divBdr>
        <w:top w:val="none" w:sz="0" w:space="0" w:color="auto"/>
        <w:left w:val="none" w:sz="0" w:space="0" w:color="auto"/>
        <w:bottom w:val="none" w:sz="0" w:space="0" w:color="auto"/>
        <w:right w:val="none" w:sz="0" w:space="0" w:color="auto"/>
      </w:divBdr>
      <w:divsChild>
        <w:div w:id="512231214">
          <w:marLeft w:val="0"/>
          <w:marRight w:val="0"/>
          <w:marTop w:val="0"/>
          <w:marBottom w:val="0"/>
          <w:divBdr>
            <w:top w:val="none" w:sz="0" w:space="0" w:color="auto"/>
            <w:left w:val="none" w:sz="0" w:space="0" w:color="auto"/>
            <w:bottom w:val="none" w:sz="0" w:space="0" w:color="auto"/>
            <w:right w:val="none" w:sz="0" w:space="0" w:color="auto"/>
          </w:divBdr>
          <w:divsChild>
            <w:div w:id="1624653465">
              <w:marLeft w:val="0"/>
              <w:marRight w:val="0"/>
              <w:marTop w:val="0"/>
              <w:marBottom w:val="0"/>
              <w:divBdr>
                <w:top w:val="none" w:sz="0" w:space="0" w:color="auto"/>
                <w:left w:val="none" w:sz="0" w:space="0" w:color="auto"/>
                <w:bottom w:val="none" w:sz="0" w:space="0" w:color="auto"/>
                <w:right w:val="none" w:sz="0" w:space="0" w:color="auto"/>
              </w:divBdr>
              <w:divsChild>
                <w:div w:id="1045367944">
                  <w:marLeft w:val="0"/>
                  <w:marRight w:val="0"/>
                  <w:marTop w:val="0"/>
                  <w:marBottom w:val="0"/>
                  <w:divBdr>
                    <w:top w:val="none" w:sz="0" w:space="0" w:color="auto"/>
                    <w:left w:val="none" w:sz="0" w:space="0" w:color="auto"/>
                    <w:bottom w:val="none" w:sz="0" w:space="0" w:color="auto"/>
                    <w:right w:val="none" w:sz="0" w:space="0" w:color="auto"/>
                  </w:divBdr>
                </w:div>
                <w:div w:id="1136098017">
                  <w:marLeft w:val="0"/>
                  <w:marRight w:val="0"/>
                  <w:marTop w:val="0"/>
                  <w:marBottom w:val="0"/>
                  <w:divBdr>
                    <w:top w:val="none" w:sz="0" w:space="0" w:color="auto"/>
                    <w:left w:val="none" w:sz="0" w:space="0" w:color="auto"/>
                    <w:bottom w:val="none" w:sz="0" w:space="0" w:color="auto"/>
                    <w:right w:val="none" w:sz="0" w:space="0" w:color="auto"/>
                  </w:divBdr>
                </w:div>
                <w:div w:id="1162744632">
                  <w:marLeft w:val="0"/>
                  <w:marRight w:val="0"/>
                  <w:marTop w:val="0"/>
                  <w:marBottom w:val="0"/>
                  <w:divBdr>
                    <w:top w:val="none" w:sz="0" w:space="0" w:color="auto"/>
                    <w:left w:val="none" w:sz="0" w:space="0" w:color="auto"/>
                    <w:bottom w:val="none" w:sz="0" w:space="0" w:color="auto"/>
                    <w:right w:val="none" w:sz="0" w:space="0" w:color="auto"/>
                  </w:divBdr>
                </w:div>
                <w:div w:id="1444962323">
                  <w:marLeft w:val="0"/>
                  <w:marRight w:val="0"/>
                  <w:marTop w:val="0"/>
                  <w:marBottom w:val="0"/>
                  <w:divBdr>
                    <w:top w:val="none" w:sz="0" w:space="0" w:color="auto"/>
                    <w:left w:val="none" w:sz="0" w:space="0" w:color="auto"/>
                    <w:bottom w:val="none" w:sz="0" w:space="0" w:color="auto"/>
                    <w:right w:val="none" w:sz="0" w:space="0" w:color="auto"/>
                  </w:divBdr>
                </w:div>
                <w:div w:id="18527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5177">
      <w:bodyDiv w:val="1"/>
      <w:marLeft w:val="0"/>
      <w:marRight w:val="0"/>
      <w:marTop w:val="0"/>
      <w:marBottom w:val="0"/>
      <w:divBdr>
        <w:top w:val="none" w:sz="0" w:space="0" w:color="auto"/>
        <w:left w:val="none" w:sz="0" w:space="0" w:color="auto"/>
        <w:bottom w:val="none" w:sz="0" w:space="0" w:color="auto"/>
        <w:right w:val="none" w:sz="0" w:space="0" w:color="auto"/>
      </w:divBdr>
    </w:div>
    <w:div w:id="1875145807">
      <w:bodyDiv w:val="1"/>
      <w:marLeft w:val="0"/>
      <w:marRight w:val="0"/>
      <w:marTop w:val="0"/>
      <w:marBottom w:val="0"/>
      <w:divBdr>
        <w:top w:val="none" w:sz="0" w:space="0" w:color="auto"/>
        <w:left w:val="none" w:sz="0" w:space="0" w:color="auto"/>
        <w:bottom w:val="none" w:sz="0" w:space="0" w:color="auto"/>
        <w:right w:val="none" w:sz="0" w:space="0" w:color="auto"/>
      </w:divBdr>
    </w:div>
    <w:div w:id="1891767928">
      <w:bodyDiv w:val="1"/>
      <w:marLeft w:val="0"/>
      <w:marRight w:val="0"/>
      <w:marTop w:val="0"/>
      <w:marBottom w:val="0"/>
      <w:divBdr>
        <w:top w:val="none" w:sz="0" w:space="0" w:color="auto"/>
        <w:left w:val="none" w:sz="0" w:space="0" w:color="auto"/>
        <w:bottom w:val="none" w:sz="0" w:space="0" w:color="auto"/>
        <w:right w:val="none" w:sz="0" w:space="0" w:color="auto"/>
      </w:divBdr>
      <w:divsChild>
        <w:div w:id="353192351">
          <w:marLeft w:val="0"/>
          <w:marRight w:val="0"/>
          <w:marTop w:val="0"/>
          <w:marBottom w:val="0"/>
          <w:divBdr>
            <w:top w:val="none" w:sz="0" w:space="0" w:color="auto"/>
            <w:left w:val="none" w:sz="0" w:space="0" w:color="auto"/>
            <w:bottom w:val="none" w:sz="0" w:space="0" w:color="auto"/>
            <w:right w:val="none" w:sz="0" w:space="0" w:color="auto"/>
          </w:divBdr>
        </w:div>
      </w:divsChild>
    </w:div>
    <w:div w:id="1895844762">
      <w:bodyDiv w:val="1"/>
      <w:marLeft w:val="0"/>
      <w:marRight w:val="0"/>
      <w:marTop w:val="0"/>
      <w:marBottom w:val="0"/>
      <w:divBdr>
        <w:top w:val="none" w:sz="0" w:space="0" w:color="auto"/>
        <w:left w:val="none" w:sz="0" w:space="0" w:color="auto"/>
        <w:bottom w:val="none" w:sz="0" w:space="0" w:color="auto"/>
        <w:right w:val="none" w:sz="0" w:space="0" w:color="auto"/>
      </w:divBdr>
      <w:divsChild>
        <w:div w:id="392626409">
          <w:marLeft w:val="0"/>
          <w:marRight w:val="0"/>
          <w:marTop w:val="0"/>
          <w:marBottom w:val="0"/>
          <w:divBdr>
            <w:top w:val="none" w:sz="0" w:space="0" w:color="auto"/>
            <w:left w:val="none" w:sz="0" w:space="0" w:color="auto"/>
            <w:bottom w:val="none" w:sz="0" w:space="0" w:color="auto"/>
            <w:right w:val="none" w:sz="0" w:space="0" w:color="auto"/>
          </w:divBdr>
        </w:div>
      </w:divsChild>
    </w:div>
    <w:div w:id="1896307824">
      <w:bodyDiv w:val="1"/>
      <w:marLeft w:val="0"/>
      <w:marRight w:val="0"/>
      <w:marTop w:val="0"/>
      <w:marBottom w:val="0"/>
      <w:divBdr>
        <w:top w:val="none" w:sz="0" w:space="0" w:color="auto"/>
        <w:left w:val="none" w:sz="0" w:space="0" w:color="auto"/>
        <w:bottom w:val="none" w:sz="0" w:space="0" w:color="auto"/>
        <w:right w:val="none" w:sz="0" w:space="0" w:color="auto"/>
      </w:divBdr>
      <w:divsChild>
        <w:div w:id="77404842">
          <w:marLeft w:val="0"/>
          <w:marRight w:val="0"/>
          <w:marTop w:val="0"/>
          <w:marBottom w:val="0"/>
          <w:divBdr>
            <w:top w:val="none" w:sz="0" w:space="0" w:color="auto"/>
            <w:left w:val="none" w:sz="0" w:space="0" w:color="auto"/>
            <w:bottom w:val="none" w:sz="0" w:space="0" w:color="auto"/>
            <w:right w:val="none" w:sz="0" w:space="0" w:color="auto"/>
          </w:divBdr>
          <w:divsChild>
            <w:div w:id="10497527">
              <w:marLeft w:val="0"/>
              <w:marRight w:val="0"/>
              <w:marTop w:val="0"/>
              <w:marBottom w:val="0"/>
              <w:divBdr>
                <w:top w:val="none" w:sz="0" w:space="0" w:color="auto"/>
                <w:left w:val="none" w:sz="0" w:space="0" w:color="auto"/>
                <w:bottom w:val="none" w:sz="0" w:space="0" w:color="auto"/>
                <w:right w:val="none" w:sz="0" w:space="0" w:color="auto"/>
              </w:divBdr>
              <w:divsChild>
                <w:div w:id="16574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19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281">
          <w:marLeft w:val="0"/>
          <w:marRight w:val="0"/>
          <w:marTop w:val="0"/>
          <w:marBottom w:val="0"/>
          <w:divBdr>
            <w:top w:val="none" w:sz="0" w:space="0" w:color="auto"/>
            <w:left w:val="none" w:sz="0" w:space="0" w:color="auto"/>
            <w:bottom w:val="none" w:sz="0" w:space="0" w:color="auto"/>
            <w:right w:val="none" w:sz="0" w:space="0" w:color="auto"/>
          </w:divBdr>
          <w:divsChild>
            <w:div w:id="107163841">
              <w:marLeft w:val="0"/>
              <w:marRight w:val="0"/>
              <w:marTop w:val="0"/>
              <w:marBottom w:val="0"/>
              <w:divBdr>
                <w:top w:val="none" w:sz="0" w:space="0" w:color="auto"/>
                <w:left w:val="none" w:sz="0" w:space="0" w:color="auto"/>
                <w:bottom w:val="none" w:sz="0" w:space="0" w:color="auto"/>
                <w:right w:val="none" w:sz="0" w:space="0" w:color="auto"/>
              </w:divBdr>
              <w:divsChild>
                <w:div w:id="21022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9220">
      <w:bodyDiv w:val="1"/>
      <w:marLeft w:val="0"/>
      <w:marRight w:val="0"/>
      <w:marTop w:val="0"/>
      <w:marBottom w:val="0"/>
      <w:divBdr>
        <w:top w:val="none" w:sz="0" w:space="0" w:color="auto"/>
        <w:left w:val="none" w:sz="0" w:space="0" w:color="auto"/>
        <w:bottom w:val="none" w:sz="0" w:space="0" w:color="auto"/>
        <w:right w:val="none" w:sz="0" w:space="0" w:color="auto"/>
      </w:divBdr>
      <w:divsChild>
        <w:div w:id="805314779">
          <w:marLeft w:val="0"/>
          <w:marRight w:val="0"/>
          <w:marTop w:val="0"/>
          <w:marBottom w:val="0"/>
          <w:divBdr>
            <w:top w:val="none" w:sz="0" w:space="0" w:color="auto"/>
            <w:left w:val="none" w:sz="0" w:space="0" w:color="auto"/>
            <w:bottom w:val="none" w:sz="0" w:space="0" w:color="auto"/>
            <w:right w:val="none" w:sz="0" w:space="0" w:color="auto"/>
          </w:divBdr>
          <w:divsChild>
            <w:div w:id="225535418">
              <w:marLeft w:val="0"/>
              <w:marRight w:val="0"/>
              <w:marTop w:val="0"/>
              <w:marBottom w:val="0"/>
              <w:divBdr>
                <w:top w:val="none" w:sz="0" w:space="0" w:color="auto"/>
                <w:left w:val="none" w:sz="0" w:space="0" w:color="auto"/>
                <w:bottom w:val="none" w:sz="0" w:space="0" w:color="auto"/>
                <w:right w:val="none" w:sz="0" w:space="0" w:color="auto"/>
              </w:divBdr>
              <w:divsChild>
                <w:div w:id="1351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303">
      <w:bodyDiv w:val="1"/>
      <w:marLeft w:val="0"/>
      <w:marRight w:val="0"/>
      <w:marTop w:val="0"/>
      <w:marBottom w:val="0"/>
      <w:divBdr>
        <w:top w:val="none" w:sz="0" w:space="0" w:color="auto"/>
        <w:left w:val="none" w:sz="0" w:space="0" w:color="auto"/>
        <w:bottom w:val="none" w:sz="0" w:space="0" w:color="auto"/>
        <w:right w:val="none" w:sz="0" w:space="0" w:color="auto"/>
      </w:divBdr>
    </w:div>
    <w:div w:id="1917737634">
      <w:bodyDiv w:val="1"/>
      <w:marLeft w:val="0"/>
      <w:marRight w:val="0"/>
      <w:marTop w:val="0"/>
      <w:marBottom w:val="0"/>
      <w:divBdr>
        <w:top w:val="none" w:sz="0" w:space="0" w:color="auto"/>
        <w:left w:val="none" w:sz="0" w:space="0" w:color="auto"/>
        <w:bottom w:val="none" w:sz="0" w:space="0" w:color="auto"/>
        <w:right w:val="none" w:sz="0" w:space="0" w:color="auto"/>
      </w:divBdr>
      <w:divsChild>
        <w:div w:id="426539453">
          <w:marLeft w:val="0"/>
          <w:marRight w:val="0"/>
          <w:marTop w:val="0"/>
          <w:marBottom w:val="0"/>
          <w:divBdr>
            <w:top w:val="none" w:sz="0" w:space="0" w:color="auto"/>
            <w:left w:val="none" w:sz="0" w:space="0" w:color="auto"/>
            <w:bottom w:val="none" w:sz="0" w:space="0" w:color="auto"/>
            <w:right w:val="none" w:sz="0" w:space="0" w:color="auto"/>
          </w:divBdr>
          <w:divsChild>
            <w:div w:id="182600836">
              <w:marLeft w:val="-300"/>
              <w:marRight w:val="0"/>
              <w:marTop w:val="0"/>
              <w:marBottom w:val="0"/>
              <w:divBdr>
                <w:top w:val="none" w:sz="0" w:space="0" w:color="auto"/>
                <w:left w:val="none" w:sz="0" w:space="0" w:color="auto"/>
                <w:bottom w:val="none" w:sz="0" w:space="0" w:color="auto"/>
                <w:right w:val="none" w:sz="0" w:space="0" w:color="auto"/>
              </w:divBdr>
              <w:divsChild>
                <w:div w:id="1099787979">
                  <w:marLeft w:val="0"/>
                  <w:marRight w:val="0"/>
                  <w:marTop w:val="0"/>
                  <w:marBottom w:val="0"/>
                  <w:divBdr>
                    <w:top w:val="none" w:sz="0" w:space="0" w:color="auto"/>
                    <w:left w:val="none" w:sz="0" w:space="0" w:color="auto"/>
                    <w:bottom w:val="none" w:sz="0" w:space="0" w:color="auto"/>
                    <w:right w:val="none" w:sz="0" w:space="0" w:color="auto"/>
                  </w:divBdr>
                  <w:divsChild>
                    <w:div w:id="4048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34644">
      <w:bodyDiv w:val="1"/>
      <w:marLeft w:val="0"/>
      <w:marRight w:val="0"/>
      <w:marTop w:val="0"/>
      <w:marBottom w:val="0"/>
      <w:divBdr>
        <w:top w:val="none" w:sz="0" w:space="0" w:color="auto"/>
        <w:left w:val="none" w:sz="0" w:space="0" w:color="auto"/>
        <w:bottom w:val="none" w:sz="0" w:space="0" w:color="auto"/>
        <w:right w:val="none" w:sz="0" w:space="0" w:color="auto"/>
      </w:divBdr>
      <w:divsChild>
        <w:div w:id="1296446434">
          <w:marLeft w:val="0"/>
          <w:marRight w:val="0"/>
          <w:marTop w:val="0"/>
          <w:marBottom w:val="0"/>
          <w:divBdr>
            <w:top w:val="none" w:sz="0" w:space="0" w:color="auto"/>
            <w:left w:val="none" w:sz="0" w:space="0" w:color="auto"/>
            <w:bottom w:val="none" w:sz="0" w:space="0" w:color="auto"/>
            <w:right w:val="none" w:sz="0" w:space="0" w:color="auto"/>
          </w:divBdr>
        </w:div>
      </w:divsChild>
    </w:div>
    <w:div w:id="1930387766">
      <w:bodyDiv w:val="1"/>
      <w:marLeft w:val="0"/>
      <w:marRight w:val="0"/>
      <w:marTop w:val="0"/>
      <w:marBottom w:val="0"/>
      <w:divBdr>
        <w:top w:val="none" w:sz="0" w:space="0" w:color="auto"/>
        <w:left w:val="none" w:sz="0" w:space="0" w:color="auto"/>
        <w:bottom w:val="none" w:sz="0" w:space="0" w:color="auto"/>
        <w:right w:val="none" w:sz="0" w:space="0" w:color="auto"/>
      </w:divBdr>
      <w:divsChild>
        <w:div w:id="220990488">
          <w:marLeft w:val="0"/>
          <w:marRight w:val="0"/>
          <w:marTop w:val="0"/>
          <w:marBottom w:val="0"/>
          <w:divBdr>
            <w:top w:val="none" w:sz="0" w:space="0" w:color="auto"/>
            <w:left w:val="none" w:sz="0" w:space="0" w:color="auto"/>
            <w:bottom w:val="none" w:sz="0" w:space="0" w:color="auto"/>
            <w:right w:val="none" w:sz="0" w:space="0" w:color="auto"/>
          </w:divBdr>
          <w:divsChild>
            <w:div w:id="104735456">
              <w:marLeft w:val="0"/>
              <w:marRight w:val="0"/>
              <w:marTop w:val="0"/>
              <w:marBottom w:val="0"/>
              <w:divBdr>
                <w:top w:val="none" w:sz="0" w:space="0" w:color="auto"/>
                <w:left w:val="none" w:sz="0" w:space="0" w:color="auto"/>
                <w:bottom w:val="none" w:sz="0" w:space="0" w:color="auto"/>
                <w:right w:val="none" w:sz="0" w:space="0" w:color="auto"/>
              </w:divBdr>
              <w:divsChild>
                <w:div w:id="560947360">
                  <w:marLeft w:val="0"/>
                  <w:marRight w:val="0"/>
                  <w:marTop w:val="0"/>
                  <w:marBottom w:val="0"/>
                  <w:divBdr>
                    <w:top w:val="none" w:sz="0" w:space="0" w:color="auto"/>
                    <w:left w:val="none" w:sz="0" w:space="0" w:color="auto"/>
                    <w:bottom w:val="none" w:sz="0" w:space="0" w:color="auto"/>
                    <w:right w:val="none" w:sz="0" w:space="0" w:color="auto"/>
                  </w:divBdr>
                  <w:divsChild>
                    <w:div w:id="1389302386">
                      <w:marLeft w:val="0"/>
                      <w:marRight w:val="0"/>
                      <w:marTop w:val="0"/>
                      <w:marBottom w:val="0"/>
                      <w:divBdr>
                        <w:top w:val="none" w:sz="0" w:space="0" w:color="auto"/>
                        <w:left w:val="none" w:sz="0" w:space="0" w:color="auto"/>
                        <w:bottom w:val="none" w:sz="0" w:space="0" w:color="auto"/>
                        <w:right w:val="none" w:sz="0" w:space="0" w:color="auto"/>
                      </w:divBdr>
                      <w:divsChild>
                        <w:div w:id="623317729">
                          <w:marLeft w:val="0"/>
                          <w:marRight w:val="0"/>
                          <w:marTop w:val="0"/>
                          <w:marBottom w:val="0"/>
                          <w:divBdr>
                            <w:top w:val="none" w:sz="0" w:space="0" w:color="auto"/>
                            <w:left w:val="none" w:sz="0" w:space="0" w:color="auto"/>
                            <w:bottom w:val="none" w:sz="0" w:space="0" w:color="auto"/>
                            <w:right w:val="none" w:sz="0" w:space="0" w:color="auto"/>
                          </w:divBdr>
                          <w:divsChild>
                            <w:div w:id="160658304">
                              <w:marLeft w:val="0"/>
                              <w:marRight w:val="0"/>
                              <w:marTop w:val="0"/>
                              <w:marBottom w:val="0"/>
                              <w:divBdr>
                                <w:top w:val="none" w:sz="0" w:space="0" w:color="auto"/>
                                <w:left w:val="none" w:sz="0" w:space="0" w:color="auto"/>
                                <w:bottom w:val="none" w:sz="0" w:space="0" w:color="auto"/>
                                <w:right w:val="none" w:sz="0" w:space="0" w:color="auto"/>
                              </w:divBdr>
                              <w:divsChild>
                                <w:div w:id="1020669432">
                                  <w:marLeft w:val="0"/>
                                  <w:marRight w:val="0"/>
                                  <w:marTop w:val="0"/>
                                  <w:marBottom w:val="0"/>
                                  <w:divBdr>
                                    <w:top w:val="none" w:sz="0" w:space="0" w:color="auto"/>
                                    <w:left w:val="none" w:sz="0" w:space="0" w:color="auto"/>
                                    <w:bottom w:val="none" w:sz="0" w:space="0" w:color="auto"/>
                                    <w:right w:val="none" w:sz="0" w:space="0" w:color="auto"/>
                                  </w:divBdr>
                                  <w:divsChild>
                                    <w:div w:id="702024356">
                                      <w:marLeft w:val="0"/>
                                      <w:marRight w:val="0"/>
                                      <w:marTop w:val="0"/>
                                      <w:marBottom w:val="0"/>
                                      <w:divBdr>
                                        <w:top w:val="none" w:sz="0" w:space="0" w:color="auto"/>
                                        <w:left w:val="none" w:sz="0" w:space="0" w:color="auto"/>
                                        <w:bottom w:val="none" w:sz="0" w:space="0" w:color="auto"/>
                                        <w:right w:val="none" w:sz="0" w:space="0" w:color="auto"/>
                                      </w:divBdr>
                                      <w:divsChild>
                                        <w:div w:id="12639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47337">
      <w:bodyDiv w:val="1"/>
      <w:marLeft w:val="0"/>
      <w:marRight w:val="0"/>
      <w:marTop w:val="0"/>
      <w:marBottom w:val="0"/>
      <w:divBdr>
        <w:top w:val="none" w:sz="0" w:space="0" w:color="auto"/>
        <w:left w:val="none" w:sz="0" w:space="0" w:color="auto"/>
        <w:bottom w:val="none" w:sz="0" w:space="0" w:color="auto"/>
        <w:right w:val="none" w:sz="0" w:space="0" w:color="auto"/>
      </w:divBdr>
    </w:div>
    <w:div w:id="1932620111">
      <w:bodyDiv w:val="1"/>
      <w:marLeft w:val="0"/>
      <w:marRight w:val="0"/>
      <w:marTop w:val="0"/>
      <w:marBottom w:val="0"/>
      <w:divBdr>
        <w:top w:val="none" w:sz="0" w:space="0" w:color="auto"/>
        <w:left w:val="none" w:sz="0" w:space="0" w:color="auto"/>
        <w:bottom w:val="none" w:sz="0" w:space="0" w:color="auto"/>
        <w:right w:val="none" w:sz="0" w:space="0" w:color="auto"/>
      </w:divBdr>
      <w:divsChild>
        <w:div w:id="136845195">
          <w:marLeft w:val="0"/>
          <w:marRight w:val="0"/>
          <w:marTop w:val="0"/>
          <w:marBottom w:val="0"/>
          <w:divBdr>
            <w:top w:val="none" w:sz="0" w:space="0" w:color="auto"/>
            <w:left w:val="none" w:sz="0" w:space="0" w:color="auto"/>
            <w:bottom w:val="none" w:sz="0" w:space="0" w:color="auto"/>
            <w:right w:val="none" w:sz="0" w:space="0" w:color="auto"/>
          </w:divBdr>
        </w:div>
        <w:div w:id="1068385710">
          <w:marLeft w:val="0"/>
          <w:marRight w:val="0"/>
          <w:marTop w:val="0"/>
          <w:marBottom w:val="0"/>
          <w:divBdr>
            <w:top w:val="none" w:sz="0" w:space="0" w:color="auto"/>
            <w:left w:val="none" w:sz="0" w:space="0" w:color="auto"/>
            <w:bottom w:val="none" w:sz="0" w:space="0" w:color="auto"/>
            <w:right w:val="none" w:sz="0" w:space="0" w:color="auto"/>
          </w:divBdr>
          <w:divsChild>
            <w:div w:id="256525632">
              <w:marLeft w:val="0"/>
              <w:marRight w:val="0"/>
              <w:marTop w:val="0"/>
              <w:marBottom w:val="0"/>
              <w:divBdr>
                <w:top w:val="none" w:sz="0" w:space="0" w:color="auto"/>
                <w:left w:val="none" w:sz="0" w:space="0" w:color="auto"/>
                <w:bottom w:val="none" w:sz="0" w:space="0" w:color="auto"/>
                <w:right w:val="none" w:sz="0" w:space="0" w:color="auto"/>
              </w:divBdr>
              <w:divsChild>
                <w:div w:id="1299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650">
          <w:marLeft w:val="0"/>
          <w:marRight w:val="0"/>
          <w:marTop w:val="0"/>
          <w:marBottom w:val="0"/>
          <w:divBdr>
            <w:top w:val="none" w:sz="0" w:space="0" w:color="auto"/>
            <w:left w:val="none" w:sz="0" w:space="0" w:color="auto"/>
            <w:bottom w:val="none" w:sz="0" w:space="0" w:color="auto"/>
            <w:right w:val="none" w:sz="0" w:space="0" w:color="auto"/>
          </w:divBdr>
          <w:divsChild>
            <w:div w:id="821428326">
              <w:marLeft w:val="0"/>
              <w:marRight w:val="0"/>
              <w:marTop w:val="0"/>
              <w:marBottom w:val="0"/>
              <w:divBdr>
                <w:top w:val="none" w:sz="0" w:space="0" w:color="auto"/>
                <w:left w:val="none" w:sz="0" w:space="0" w:color="auto"/>
                <w:bottom w:val="none" w:sz="0" w:space="0" w:color="auto"/>
                <w:right w:val="none" w:sz="0" w:space="0" w:color="auto"/>
              </w:divBdr>
            </w:div>
          </w:divsChild>
        </w:div>
        <w:div w:id="1604459901">
          <w:marLeft w:val="0"/>
          <w:marRight w:val="0"/>
          <w:marTop w:val="0"/>
          <w:marBottom w:val="0"/>
          <w:divBdr>
            <w:top w:val="none" w:sz="0" w:space="0" w:color="auto"/>
            <w:left w:val="none" w:sz="0" w:space="0" w:color="auto"/>
            <w:bottom w:val="none" w:sz="0" w:space="0" w:color="auto"/>
            <w:right w:val="none" w:sz="0" w:space="0" w:color="auto"/>
          </w:divBdr>
          <w:divsChild>
            <w:div w:id="130103492">
              <w:marLeft w:val="0"/>
              <w:marRight w:val="0"/>
              <w:marTop w:val="0"/>
              <w:marBottom w:val="0"/>
              <w:divBdr>
                <w:top w:val="none" w:sz="0" w:space="0" w:color="auto"/>
                <w:left w:val="none" w:sz="0" w:space="0" w:color="auto"/>
                <w:bottom w:val="none" w:sz="0" w:space="0" w:color="auto"/>
                <w:right w:val="none" w:sz="0" w:space="0" w:color="auto"/>
              </w:divBdr>
            </w:div>
          </w:divsChild>
        </w:div>
        <w:div w:id="760684529">
          <w:marLeft w:val="0"/>
          <w:marRight w:val="0"/>
          <w:marTop w:val="0"/>
          <w:marBottom w:val="0"/>
          <w:divBdr>
            <w:top w:val="none" w:sz="0" w:space="0" w:color="auto"/>
            <w:left w:val="none" w:sz="0" w:space="0" w:color="auto"/>
            <w:bottom w:val="none" w:sz="0" w:space="0" w:color="auto"/>
            <w:right w:val="none" w:sz="0" w:space="0" w:color="auto"/>
          </w:divBdr>
          <w:divsChild>
            <w:div w:id="209653215">
              <w:marLeft w:val="0"/>
              <w:marRight w:val="0"/>
              <w:marTop w:val="0"/>
              <w:marBottom w:val="0"/>
              <w:divBdr>
                <w:top w:val="none" w:sz="0" w:space="0" w:color="auto"/>
                <w:left w:val="none" w:sz="0" w:space="0" w:color="auto"/>
                <w:bottom w:val="none" w:sz="0" w:space="0" w:color="auto"/>
                <w:right w:val="none" w:sz="0" w:space="0" w:color="auto"/>
              </w:divBdr>
            </w:div>
          </w:divsChild>
        </w:div>
        <w:div w:id="562372161">
          <w:marLeft w:val="0"/>
          <w:marRight w:val="0"/>
          <w:marTop w:val="0"/>
          <w:marBottom w:val="0"/>
          <w:divBdr>
            <w:top w:val="none" w:sz="0" w:space="0" w:color="auto"/>
            <w:left w:val="none" w:sz="0" w:space="0" w:color="auto"/>
            <w:bottom w:val="none" w:sz="0" w:space="0" w:color="auto"/>
            <w:right w:val="none" w:sz="0" w:space="0" w:color="auto"/>
          </w:divBdr>
          <w:divsChild>
            <w:div w:id="2096826106">
              <w:marLeft w:val="0"/>
              <w:marRight w:val="0"/>
              <w:marTop w:val="0"/>
              <w:marBottom w:val="0"/>
              <w:divBdr>
                <w:top w:val="none" w:sz="0" w:space="0" w:color="auto"/>
                <w:left w:val="none" w:sz="0" w:space="0" w:color="auto"/>
                <w:bottom w:val="none" w:sz="0" w:space="0" w:color="auto"/>
                <w:right w:val="none" w:sz="0" w:space="0" w:color="auto"/>
              </w:divBdr>
            </w:div>
          </w:divsChild>
        </w:div>
        <w:div w:id="1273170611">
          <w:marLeft w:val="0"/>
          <w:marRight w:val="0"/>
          <w:marTop w:val="0"/>
          <w:marBottom w:val="0"/>
          <w:divBdr>
            <w:top w:val="none" w:sz="0" w:space="0" w:color="auto"/>
            <w:left w:val="none" w:sz="0" w:space="0" w:color="auto"/>
            <w:bottom w:val="none" w:sz="0" w:space="0" w:color="auto"/>
            <w:right w:val="none" w:sz="0" w:space="0" w:color="auto"/>
          </w:divBdr>
          <w:divsChild>
            <w:div w:id="1065301431">
              <w:marLeft w:val="0"/>
              <w:marRight w:val="0"/>
              <w:marTop w:val="0"/>
              <w:marBottom w:val="0"/>
              <w:divBdr>
                <w:top w:val="none" w:sz="0" w:space="0" w:color="auto"/>
                <w:left w:val="none" w:sz="0" w:space="0" w:color="auto"/>
                <w:bottom w:val="none" w:sz="0" w:space="0" w:color="auto"/>
                <w:right w:val="none" w:sz="0" w:space="0" w:color="auto"/>
              </w:divBdr>
            </w:div>
          </w:divsChild>
        </w:div>
        <w:div w:id="431514262">
          <w:marLeft w:val="0"/>
          <w:marRight w:val="0"/>
          <w:marTop w:val="0"/>
          <w:marBottom w:val="0"/>
          <w:divBdr>
            <w:top w:val="none" w:sz="0" w:space="0" w:color="auto"/>
            <w:left w:val="none" w:sz="0" w:space="0" w:color="auto"/>
            <w:bottom w:val="none" w:sz="0" w:space="0" w:color="auto"/>
            <w:right w:val="none" w:sz="0" w:space="0" w:color="auto"/>
          </w:divBdr>
          <w:divsChild>
            <w:div w:id="43720690">
              <w:marLeft w:val="0"/>
              <w:marRight w:val="0"/>
              <w:marTop w:val="0"/>
              <w:marBottom w:val="0"/>
              <w:divBdr>
                <w:top w:val="none" w:sz="0" w:space="0" w:color="auto"/>
                <w:left w:val="none" w:sz="0" w:space="0" w:color="auto"/>
                <w:bottom w:val="none" w:sz="0" w:space="0" w:color="auto"/>
                <w:right w:val="none" w:sz="0" w:space="0" w:color="auto"/>
              </w:divBdr>
              <w:divsChild>
                <w:div w:id="266544694">
                  <w:marLeft w:val="0"/>
                  <w:marRight w:val="0"/>
                  <w:marTop w:val="0"/>
                  <w:marBottom w:val="0"/>
                  <w:divBdr>
                    <w:top w:val="none" w:sz="0" w:space="0" w:color="auto"/>
                    <w:left w:val="none" w:sz="0" w:space="0" w:color="auto"/>
                    <w:bottom w:val="none" w:sz="0" w:space="0" w:color="auto"/>
                    <w:right w:val="none" w:sz="0" w:space="0" w:color="auto"/>
                  </w:divBdr>
                </w:div>
              </w:divsChild>
            </w:div>
            <w:div w:id="777263670">
              <w:marLeft w:val="0"/>
              <w:marRight w:val="0"/>
              <w:marTop w:val="0"/>
              <w:marBottom w:val="0"/>
              <w:divBdr>
                <w:top w:val="none" w:sz="0" w:space="0" w:color="auto"/>
                <w:left w:val="none" w:sz="0" w:space="0" w:color="auto"/>
                <w:bottom w:val="none" w:sz="0" w:space="0" w:color="auto"/>
                <w:right w:val="none" w:sz="0" w:space="0" w:color="auto"/>
              </w:divBdr>
              <w:divsChild>
                <w:div w:id="1019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3682">
          <w:marLeft w:val="0"/>
          <w:marRight w:val="0"/>
          <w:marTop w:val="0"/>
          <w:marBottom w:val="0"/>
          <w:divBdr>
            <w:top w:val="none" w:sz="0" w:space="0" w:color="auto"/>
            <w:left w:val="none" w:sz="0" w:space="0" w:color="auto"/>
            <w:bottom w:val="none" w:sz="0" w:space="0" w:color="auto"/>
            <w:right w:val="none" w:sz="0" w:space="0" w:color="auto"/>
          </w:divBdr>
          <w:divsChild>
            <w:div w:id="814950447">
              <w:marLeft w:val="0"/>
              <w:marRight w:val="0"/>
              <w:marTop w:val="0"/>
              <w:marBottom w:val="0"/>
              <w:divBdr>
                <w:top w:val="none" w:sz="0" w:space="0" w:color="auto"/>
                <w:left w:val="none" w:sz="0" w:space="0" w:color="auto"/>
                <w:bottom w:val="none" w:sz="0" w:space="0" w:color="auto"/>
                <w:right w:val="none" w:sz="0" w:space="0" w:color="auto"/>
              </w:divBdr>
            </w:div>
          </w:divsChild>
        </w:div>
        <w:div w:id="243295212">
          <w:marLeft w:val="0"/>
          <w:marRight w:val="0"/>
          <w:marTop w:val="0"/>
          <w:marBottom w:val="0"/>
          <w:divBdr>
            <w:top w:val="none" w:sz="0" w:space="0" w:color="auto"/>
            <w:left w:val="none" w:sz="0" w:space="0" w:color="auto"/>
            <w:bottom w:val="none" w:sz="0" w:space="0" w:color="auto"/>
            <w:right w:val="none" w:sz="0" w:space="0" w:color="auto"/>
          </w:divBdr>
          <w:divsChild>
            <w:div w:id="1304844540">
              <w:marLeft w:val="0"/>
              <w:marRight w:val="0"/>
              <w:marTop w:val="0"/>
              <w:marBottom w:val="0"/>
              <w:divBdr>
                <w:top w:val="none" w:sz="0" w:space="0" w:color="auto"/>
                <w:left w:val="none" w:sz="0" w:space="0" w:color="auto"/>
                <w:bottom w:val="none" w:sz="0" w:space="0" w:color="auto"/>
                <w:right w:val="none" w:sz="0" w:space="0" w:color="auto"/>
              </w:divBdr>
            </w:div>
            <w:div w:id="787897991">
              <w:marLeft w:val="0"/>
              <w:marRight w:val="0"/>
              <w:marTop w:val="0"/>
              <w:marBottom w:val="0"/>
              <w:divBdr>
                <w:top w:val="none" w:sz="0" w:space="0" w:color="auto"/>
                <w:left w:val="none" w:sz="0" w:space="0" w:color="auto"/>
                <w:bottom w:val="none" w:sz="0" w:space="0" w:color="auto"/>
                <w:right w:val="none" w:sz="0" w:space="0" w:color="auto"/>
              </w:divBdr>
              <w:divsChild>
                <w:div w:id="216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70398">
      <w:bodyDiv w:val="1"/>
      <w:marLeft w:val="0"/>
      <w:marRight w:val="0"/>
      <w:marTop w:val="0"/>
      <w:marBottom w:val="0"/>
      <w:divBdr>
        <w:top w:val="none" w:sz="0" w:space="0" w:color="auto"/>
        <w:left w:val="none" w:sz="0" w:space="0" w:color="auto"/>
        <w:bottom w:val="none" w:sz="0" w:space="0" w:color="auto"/>
        <w:right w:val="none" w:sz="0" w:space="0" w:color="auto"/>
      </w:divBdr>
    </w:div>
    <w:div w:id="1939557860">
      <w:bodyDiv w:val="1"/>
      <w:marLeft w:val="0"/>
      <w:marRight w:val="0"/>
      <w:marTop w:val="0"/>
      <w:marBottom w:val="0"/>
      <w:divBdr>
        <w:top w:val="none" w:sz="0" w:space="0" w:color="auto"/>
        <w:left w:val="none" w:sz="0" w:space="0" w:color="auto"/>
        <w:bottom w:val="none" w:sz="0" w:space="0" w:color="auto"/>
        <w:right w:val="none" w:sz="0" w:space="0" w:color="auto"/>
      </w:divBdr>
    </w:div>
    <w:div w:id="1940332975">
      <w:bodyDiv w:val="1"/>
      <w:marLeft w:val="0"/>
      <w:marRight w:val="0"/>
      <w:marTop w:val="0"/>
      <w:marBottom w:val="0"/>
      <w:divBdr>
        <w:top w:val="none" w:sz="0" w:space="0" w:color="auto"/>
        <w:left w:val="none" w:sz="0" w:space="0" w:color="auto"/>
        <w:bottom w:val="none" w:sz="0" w:space="0" w:color="auto"/>
        <w:right w:val="none" w:sz="0" w:space="0" w:color="auto"/>
      </w:divBdr>
      <w:divsChild>
        <w:div w:id="662708353">
          <w:marLeft w:val="0"/>
          <w:marRight w:val="0"/>
          <w:marTop w:val="0"/>
          <w:marBottom w:val="0"/>
          <w:divBdr>
            <w:top w:val="none" w:sz="0" w:space="0" w:color="auto"/>
            <w:left w:val="none" w:sz="0" w:space="0" w:color="auto"/>
            <w:bottom w:val="none" w:sz="0" w:space="0" w:color="auto"/>
            <w:right w:val="none" w:sz="0" w:space="0" w:color="auto"/>
          </w:divBdr>
        </w:div>
      </w:divsChild>
    </w:div>
    <w:div w:id="1947426912">
      <w:bodyDiv w:val="1"/>
      <w:marLeft w:val="0"/>
      <w:marRight w:val="0"/>
      <w:marTop w:val="0"/>
      <w:marBottom w:val="0"/>
      <w:divBdr>
        <w:top w:val="none" w:sz="0" w:space="0" w:color="auto"/>
        <w:left w:val="none" w:sz="0" w:space="0" w:color="auto"/>
        <w:bottom w:val="none" w:sz="0" w:space="0" w:color="auto"/>
        <w:right w:val="none" w:sz="0" w:space="0" w:color="auto"/>
      </w:divBdr>
    </w:div>
    <w:div w:id="1948386898">
      <w:bodyDiv w:val="1"/>
      <w:marLeft w:val="0"/>
      <w:marRight w:val="0"/>
      <w:marTop w:val="0"/>
      <w:marBottom w:val="0"/>
      <w:divBdr>
        <w:top w:val="none" w:sz="0" w:space="0" w:color="auto"/>
        <w:left w:val="none" w:sz="0" w:space="0" w:color="auto"/>
        <w:bottom w:val="none" w:sz="0" w:space="0" w:color="auto"/>
        <w:right w:val="none" w:sz="0" w:space="0" w:color="auto"/>
      </w:divBdr>
      <w:divsChild>
        <w:div w:id="1570340135">
          <w:marLeft w:val="0"/>
          <w:marRight w:val="0"/>
          <w:marTop w:val="0"/>
          <w:marBottom w:val="0"/>
          <w:divBdr>
            <w:top w:val="none" w:sz="0" w:space="0" w:color="auto"/>
            <w:left w:val="none" w:sz="0" w:space="0" w:color="auto"/>
            <w:bottom w:val="none" w:sz="0" w:space="0" w:color="auto"/>
            <w:right w:val="none" w:sz="0" w:space="0" w:color="auto"/>
          </w:divBdr>
          <w:divsChild>
            <w:div w:id="351614992">
              <w:marLeft w:val="0"/>
              <w:marRight w:val="0"/>
              <w:marTop w:val="0"/>
              <w:marBottom w:val="0"/>
              <w:divBdr>
                <w:top w:val="none" w:sz="0" w:space="0" w:color="auto"/>
                <w:left w:val="none" w:sz="0" w:space="0" w:color="auto"/>
                <w:bottom w:val="none" w:sz="0" w:space="0" w:color="auto"/>
                <w:right w:val="none" w:sz="0" w:space="0" w:color="auto"/>
              </w:divBdr>
              <w:divsChild>
                <w:div w:id="16942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016">
      <w:bodyDiv w:val="1"/>
      <w:marLeft w:val="0"/>
      <w:marRight w:val="0"/>
      <w:marTop w:val="0"/>
      <w:marBottom w:val="0"/>
      <w:divBdr>
        <w:top w:val="none" w:sz="0" w:space="0" w:color="auto"/>
        <w:left w:val="none" w:sz="0" w:space="0" w:color="auto"/>
        <w:bottom w:val="none" w:sz="0" w:space="0" w:color="auto"/>
        <w:right w:val="none" w:sz="0" w:space="0" w:color="auto"/>
      </w:divBdr>
      <w:divsChild>
        <w:div w:id="21052944">
          <w:marLeft w:val="0"/>
          <w:marRight w:val="0"/>
          <w:marTop w:val="0"/>
          <w:marBottom w:val="0"/>
          <w:divBdr>
            <w:top w:val="none" w:sz="0" w:space="0" w:color="auto"/>
            <w:left w:val="none" w:sz="0" w:space="0" w:color="auto"/>
            <w:bottom w:val="none" w:sz="0" w:space="0" w:color="auto"/>
            <w:right w:val="none" w:sz="0" w:space="0" w:color="auto"/>
          </w:divBdr>
        </w:div>
      </w:divsChild>
    </w:div>
    <w:div w:id="1957520985">
      <w:bodyDiv w:val="1"/>
      <w:marLeft w:val="0"/>
      <w:marRight w:val="0"/>
      <w:marTop w:val="0"/>
      <w:marBottom w:val="0"/>
      <w:divBdr>
        <w:top w:val="none" w:sz="0" w:space="0" w:color="auto"/>
        <w:left w:val="none" w:sz="0" w:space="0" w:color="auto"/>
        <w:bottom w:val="none" w:sz="0" w:space="0" w:color="auto"/>
        <w:right w:val="none" w:sz="0" w:space="0" w:color="auto"/>
      </w:divBdr>
      <w:divsChild>
        <w:div w:id="1686051450">
          <w:marLeft w:val="0"/>
          <w:marRight w:val="0"/>
          <w:marTop w:val="0"/>
          <w:marBottom w:val="0"/>
          <w:divBdr>
            <w:top w:val="none" w:sz="0" w:space="0" w:color="auto"/>
            <w:left w:val="none" w:sz="0" w:space="0" w:color="auto"/>
            <w:bottom w:val="none" w:sz="0" w:space="0" w:color="auto"/>
            <w:right w:val="none" w:sz="0" w:space="0" w:color="auto"/>
          </w:divBdr>
        </w:div>
        <w:div w:id="1357656300">
          <w:marLeft w:val="0"/>
          <w:marRight w:val="0"/>
          <w:marTop w:val="0"/>
          <w:marBottom w:val="0"/>
          <w:divBdr>
            <w:top w:val="none" w:sz="0" w:space="0" w:color="auto"/>
            <w:left w:val="none" w:sz="0" w:space="0" w:color="auto"/>
            <w:bottom w:val="none" w:sz="0" w:space="0" w:color="auto"/>
            <w:right w:val="none" w:sz="0" w:space="0" w:color="auto"/>
          </w:divBdr>
        </w:div>
        <w:div w:id="1575044865">
          <w:marLeft w:val="0"/>
          <w:marRight w:val="0"/>
          <w:marTop w:val="0"/>
          <w:marBottom w:val="0"/>
          <w:divBdr>
            <w:top w:val="none" w:sz="0" w:space="0" w:color="auto"/>
            <w:left w:val="none" w:sz="0" w:space="0" w:color="auto"/>
            <w:bottom w:val="none" w:sz="0" w:space="0" w:color="auto"/>
            <w:right w:val="none" w:sz="0" w:space="0" w:color="auto"/>
          </w:divBdr>
        </w:div>
        <w:div w:id="464082192">
          <w:marLeft w:val="0"/>
          <w:marRight w:val="0"/>
          <w:marTop w:val="0"/>
          <w:marBottom w:val="0"/>
          <w:divBdr>
            <w:top w:val="none" w:sz="0" w:space="0" w:color="auto"/>
            <w:left w:val="none" w:sz="0" w:space="0" w:color="auto"/>
            <w:bottom w:val="none" w:sz="0" w:space="0" w:color="auto"/>
            <w:right w:val="none" w:sz="0" w:space="0" w:color="auto"/>
          </w:divBdr>
        </w:div>
      </w:divsChild>
    </w:div>
    <w:div w:id="1979529979">
      <w:bodyDiv w:val="1"/>
      <w:marLeft w:val="0"/>
      <w:marRight w:val="0"/>
      <w:marTop w:val="0"/>
      <w:marBottom w:val="0"/>
      <w:divBdr>
        <w:top w:val="none" w:sz="0" w:space="0" w:color="auto"/>
        <w:left w:val="none" w:sz="0" w:space="0" w:color="auto"/>
        <w:bottom w:val="none" w:sz="0" w:space="0" w:color="auto"/>
        <w:right w:val="none" w:sz="0" w:space="0" w:color="auto"/>
      </w:divBdr>
      <w:divsChild>
        <w:div w:id="1493135214">
          <w:marLeft w:val="0"/>
          <w:marRight w:val="0"/>
          <w:marTop w:val="0"/>
          <w:marBottom w:val="0"/>
          <w:divBdr>
            <w:top w:val="none" w:sz="0" w:space="0" w:color="auto"/>
            <w:left w:val="none" w:sz="0" w:space="0" w:color="auto"/>
            <w:bottom w:val="none" w:sz="0" w:space="0" w:color="auto"/>
            <w:right w:val="none" w:sz="0" w:space="0" w:color="auto"/>
          </w:divBdr>
          <w:divsChild>
            <w:div w:id="717315194">
              <w:marLeft w:val="0"/>
              <w:marRight w:val="0"/>
              <w:marTop w:val="0"/>
              <w:marBottom w:val="0"/>
              <w:divBdr>
                <w:top w:val="none" w:sz="0" w:space="0" w:color="auto"/>
                <w:left w:val="none" w:sz="0" w:space="0" w:color="auto"/>
                <w:bottom w:val="none" w:sz="0" w:space="0" w:color="auto"/>
                <w:right w:val="none" w:sz="0" w:space="0" w:color="auto"/>
              </w:divBdr>
              <w:divsChild>
                <w:div w:id="1117066703">
                  <w:marLeft w:val="0"/>
                  <w:marRight w:val="0"/>
                  <w:marTop w:val="0"/>
                  <w:marBottom w:val="0"/>
                  <w:divBdr>
                    <w:top w:val="none" w:sz="0" w:space="0" w:color="auto"/>
                    <w:left w:val="none" w:sz="0" w:space="0" w:color="auto"/>
                    <w:bottom w:val="none" w:sz="0" w:space="0" w:color="auto"/>
                    <w:right w:val="none" w:sz="0" w:space="0" w:color="auto"/>
                  </w:divBdr>
                  <w:divsChild>
                    <w:div w:id="1172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7121">
      <w:bodyDiv w:val="1"/>
      <w:marLeft w:val="0"/>
      <w:marRight w:val="0"/>
      <w:marTop w:val="0"/>
      <w:marBottom w:val="0"/>
      <w:divBdr>
        <w:top w:val="none" w:sz="0" w:space="0" w:color="auto"/>
        <w:left w:val="none" w:sz="0" w:space="0" w:color="auto"/>
        <w:bottom w:val="none" w:sz="0" w:space="0" w:color="auto"/>
        <w:right w:val="none" w:sz="0" w:space="0" w:color="auto"/>
      </w:divBdr>
      <w:divsChild>
        <w:div w:id="1792674192">
          <w:marLeft w:val="0"/>
          <w:marRight w:val="0"/>
          <w:marTop w:val="0"/>
          <w:marBottom w:val="0"/>
          <w:divBdr>
            <w:top w:val="none" w:sz="0" w:space="0" w:color="auto"/>
            <w:left w:val="none" w:sz="0" w:space="0" w:color="auto"/>
            <w:bottom w:val="none" w:sz="0" w:space="0" w:color="auto"/>
            <w:right w:val="none" w:sz="0" w:space="0" w:color="auto"/>
          </w:divBdr>
          <w:divsChild>
            <w:div w:id="1345133950">
              <w:marLeft w:val="0"/>
              <w:marRight w:val="0"/>
              <w:marTop w:val="0"/>
              <w:marBottom w:val="0"/>
              <w:divBdr>
                <w:top w:val="none" w:sz="0" w:space="0" w:color="auto"/>
                <w:left w:val="none" w:sz="0" w:space="0" w:color="auto"/>
                <w:bottom w:val="none" w:sz="0" w:space="0" w:color="auto"/>
                <w:right w:val="none" w:sz="0" w:space="0" w:color="auto"/>
              </w:divBdr>
              <w:divsChild>
                <w:div w:id="1134450603">
                  <w:marLeft w:val="0"/>
                  <w:marRight w:val="0"/>
                  <w:marTop w:val="0"/>
                  <w:marBottom w:val="0"/>
                  <w:divBdr>
                    <w:top w:val="none" w:sz="0" w:space="0" w:color="auto"/>
                    <w:left w:val="none" w:sz="0" w:space="0" w:color="auto"/>
                    <w:bottom w:val="none" w:sz="0" w:space="0" w:color="auto"/>
                    <w:right w:val="none" w:sz="0" w:space="0" w:color="auto"/>
                  </w:divBdr>
                  <w:divsChild>
                    <w:div w:id="18805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7827">
      <w:bodyDiv w:val="1"/>
      <w:marLeft w:val="0"/>
      <w:marRight w:val="0"/>
      <w:marTop w:val="0"/>
      <w:marBottom w:val="0"/>
      <w:divBdr>
        <w:top w:val="none" w:sz="0" w:space="0" w:color="auto"/>
        <w:left w:val="none" w:sz="0" w:space="0" w:color="auto"/>
        <w:bottom w:val="none" w:sz="0" w:space="0" w:color="auto"/>
        <w:right w:val="none" w:sz="0" w:space="0" w:color="auto"/>
      </w:divBdr>
      <w:divsChild>
        <w:div w:id="1024983540">
          <w:marLeft w:val="0"/>
          <w:marRight w:val="0"/>
          <w:marTop w:val="0"/>
          <w:marBottom w:val="0"/>
          <w:divBdr>
            <w:top w:val="none" w:sz="0" w:space="0" w:color="auto"/>
            <w:left w:val="none" w:sz="0" w:space="0" w:color="auto"/>
            <w:bottom w:val="none" w:sz="0" w:space="0" w:color="auto"/>
            <w:right w:val="none" w:sz="0" w:space="0" w:color="auto"/>
          </w:divBdr>
          <w:divsChild>
            <w:div w:id="12004226">
              <w:marLeft w:val="0"/>
              <w:marRight w:val="0"/>
              <w:marTop w:val="0"/>
              <w:marBottom w:val="0"/>
              <w:divBdr>
                <w:top w:val="none" w:sz="0" w:space="0" w:color="auto"/>
                <w:left w:val="none" w:sz="0" w:space="0" w:color="auto"/>
                <w:bottom w:val="none" w:sz="0" w:space="0" w:color="auto"/>
                <w:right w:val="none" w:sz="0" w:space="0" w:color="auto"/>
              </w:divBdr>
              <w:divsChild>
                <w:div w:id="18805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3435">
      <w:bodyDiv w:val="1"/>
      <w:marLeft w:val="600"/>
      <w:marRight w:val="600"/>
      <w:marTop w:val="0"/>
      <w:marBottom w:val="0"/>
      <w:divBdr>
        <w:top w:val="none" w:sz="0" w:space="0" w:color="auto"/>
        <w:left w:val="none" w:sz="0" w:space="0" w:color="auto"/>
        <w:bottom w:val="none" w:sz="0" w:space="0" w:color="auto"/>
        <w:right w:val="none" w:sz="0" w:space="0" w:color="auto"/>
      </w:divBdr>
    </w:div>
    <w:div w:id="1997685386">
      <w:bodyDiv w:val="1"/>
      <w:marLeft w:val="0"/>
      <w:marRight w:val="0"/>
      <w:marTop w:val="0"/>
      <w:marBottom w:val="0"/>
      <w:divBdr>
        <w:top w:val="none" w:sz="0" w:space="0" w:color="auto"/>
        <w:left w:val="none" w:sz="0" w:space="0" w:color="auto"/>
        <w:bottom w:val="none" w:sz="0" w:space="0" w:color="auto"/>
        <w:right w:val="none" w:sz="0" w:space="0" w:color="auto"/>
      </w:divBdr>
      <w:divsChild>
        <w:div w:id="1145781542">
          <w:marLeft w:val="0"/>
          <w:marRight w:val="0"/>
          <w:marTop w:val="0"/>
          <w:marBottom w:val="0"/>
          <w:divBdr>
            <w:top w:val="none" w:sz="0" w:space="0" w:color="auto"/>
            <w:left w:val="none" w:sz="0" w:space="0" w:color="auto"/>
            <w:bottom w:val="none" w:sz="0" w:space="0" w:color="auto"/>
            <w:right w:val="none" w:sz="0" w:space="0" w:color="auto"/>
          </w:divBdr>
          <w:divsChild>
            <w:div w:id="205147316">
              <w:marLeft w:val="0"/>
              <w:marRight w:val="0"/>
              <w:marTop w:val="0"/>
              <w:marBottom w:val="0"/>
              <w:divBdr>
                <w:top w:val="none" w:sz="0" w:space="0" w:color="auto"/>
                <w:left w:val="none" w:sz="0" w:space="0" w:color="auto"/>
                <w:bottom w:val="none" w:sz="0" w:space="0" w:color="auto"/>
                <w:right w:val="none" w:sz="0" w:space="0" w:color="auto"/>
              </w:divBdr>
              <w:divsChild>
                <w:div w:id="8186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6760">
      <w:bodyDiv w:val="1"/>
      <w:marLeft w:val="0"/>
      <w:marRight w:val="0"/>
      <w:marTop w:val="0"/>
      <w:marBottom w:val="0"/>
      <w:divBdr>
        <w:top w:val="none" w:sz="0" w:space="0" w:color="auto"/>
        <w:left w:val="none" w:sz="0" w:space="0" w:color="auto"/>
        <w:bottom w:val="none" w:sz="0" w:space="0" w:color="auto"/>
        <w:right w:val="none" w:sz="0" w:space="0" w:color="auto"/>
      </w:divBdr>
    </w:div>
    <w:div w:id="1999767279">
      <w:bodyDiv w:val="1"/>
      <w:marLeft w:val="0"/>
      <w:marRight w:val="0"/>
      <w:marTop w:val="0"/>
      <w:marBottom w:val="0"/>
      <w:divBdr>
        <w:top w:val="none" w:sz="0" w:space="0" w:color="auto"/>
        <w:left w:val="none" w:sz="0" w:space="0" w:color="auto"/>
        <w:bottom w:val="none" w:sz="0" w:space="0" w:color="auto"/>
        <w:right w:val="none" w:sz="0" w:space="0" w:color="auto"/>
      </w:divBdr>
    </w:div>
    <w:div w:id="2004426929">
      <w:bodyDiv w:val="1"/>
      <w:marLeft w:val="0"/>
      <w:marRight w:val="0"/>
      <w:marTop w:val="0"/>
      <w:marBottom w:val="0"/>
      <w:divBdr>
        <w:top w:val="none" w:sz="0" w:space="0" w:color="auto"/>
        <w:left w:val="none" w:sz="0" w:space="0" w:color="auto"/>
        <w:bottom w:val="none" w:sz="0" w:space="0" w:color="auto"/>
        <w:right w:val="none" w:sz="0" w:space="0" w:color="auto"/>
      </w:divBdr>
      <w:divsChild>
        <w:div w:id="2059552789">
          <w:marLeft w:val="0"/>
          <w:marRight w:val="0"/>
          <w:marTop w:val="300"/>
          <w:marBottom w:val="0"/>
          <w:divBdr>
            <w:top w:val="none" w:sz="0" w:space="0" w:color="auto"/>
            <w:left w:val="none" w:sz="0" w:space="0" w:color="auto"/>
            <w:bottom w:val="none" w:sz="0" w:space="0" w:color="auto"/>
            <w:right w:val="none" w:sz="0" w:space="0" w:color="auto"/>
          </w:divBdr>
        </w:div>
      </w:divsChild>
    </w:div>
    <w:div w:id="2004970833">
      <w:bodyDiv w:val="1"/>
      <w:marLeft w:val="0"/>
      <w:marRight w:val="0"/>
      <w:marTop w:val="0"/>
      <w:marBottom w:val="0"/>
      <w:divBdr>
        <w:top w:val="none" w:sz="0" w:space="0" w:color="auto"/>
        <w:left w:val="none" w:sz="0" w:space="0" w:color="auto"/>
        <w:bottom w:val="none" w:sz="0" w:space="0" w:color="auto"/>
        <w:right w:val="none" w:sz="0" w:space="0" w:color="auto"/>
      </w:divBdr>
    </w:div>
    <w:div w:id="2015568180">
      <w:bodyDiv w:val="1"/>
      <w:marLeft w:val="0"/>
      <w:marRight w:val="0"/>
      <w:marTop w:val="0"/>
      <w:marBottom w:val="0"/>
      <w:divBdr>
        <w:top w:val="none" w:sz="0" w:space="0" w:color="auto"/>
        <w:left w:val="none" w:sz="0" w:space="0" w:color="auto"/>
        <w:bottom w:val="none" w:sz="0" w:space="0" w:color="auto"/>
        <w:right w:val="none" w:sz="0" w:space="0" w:color="auto"/>
      </w:divBdr>
      <w:divsChild>
        <w:div w:id="1917784996">
          <w:marLeft w:val="0"/>
          <w:marRight w:val="0"/>
          <w:marTop w:val="0"/>
          <w:marBottom w:val="0"/>
          <w:divBdr>
            <w:top w:val="none" w:sz="0" w:space="0" w:color="auto"/>
            <w:left w:val="none" w:sz="0" w:space="0" w:color="auto"/>
            <w:bottom w:val="none" w:sz="0" w:space="0" w:color="auto"/>
            <w:right w:val="none" w:sz="0" w:space="0" w:color="auto"/>
          </w:divBdr>
        </w:div>
        <w:div w:id="376587009">
          <w:marLeft w:val="0"/>
          <w:marRight w:val="0"/>
          <w:marTop w:val="0"/>
          <w:marBottom w:val="0"/>
          <w:divBdr>
            <w:top w:val="none" w:sz="0" w:space="0" w:color="auto"/>
            <w:left w:val="none" w:sz="0" w:space="0" w:color="auto"/>
            <w:bottom w:val="none" w:sz="0" w:space="0" w:color="auto"/>
            <w:right w:val="none" w:sz="0" w:space="0" w:color="auto"/>
          </w:divBdr>
        </w:div>
        <w:div w:id="381103380">
          <w:marLeft w:val="0"/>
          <w:marRight w:val="0"/>
          <w:marTop w:val="0"/>
          <w:marBottom w:val="0"/>
          <w:divBdr>
            <w:top w:val="none" w:sz="0" w:space="0" w:color="auto"/>
            <w:left w:val="none" w:sz="0" w:space="0" w:color="auto"/>
            <w:bottom w:val="none" w:sz="0" w:space="0" w:color="auto"/>
            <w:right w:val="none" w:sz="0" w:space="0" w:color="auto"/>
          </w:divBdr>
        </w:div>
        <w:div w:id="1543129493">
          <w:marLeft w:val="0"/>
          <w:marRight w:val="0"/>
          <w:marTop w:val="0"/>
          <w:marBottom w:val="0"/>
          <w:divBdr>
            <w:top w:val="none" w:sz="0" w:space="0" w:color="auto"/>
            <w:left w:val="none" w:sz="0" w:space="0" w:color="auto"/>
            <w:bottom w:val="none" w:sz="0" w:space="0" w:color="auto"/>
            <w:right w:val="none" w:sz="0" w:space="0" w:color="auto"/>
          </w:divBdr>
        </w:div>
      </w:divsChild>
    </w:div>
    <w:div w:id="2015910104">
      <w:bodyDiv w:val="1"/>
      <w:marLeft w:val="0"/>
      <w:marRight w:val="0"/>
      <w:marTop w:val="0"/>
      <w:marBottom w:val="0"/>
      <w:divBdr>
        <w:top w:val="none" w:sz="0" w:space="0" w:color="auto"/>
        <w:left w:val="none" w:sz="0" w:space="0" w:color="auto"/>
        <w:bottom w:val="none" w:sz="0" w:space="0" w:color="auto"/>
        <w:right w:val="none" w:sz="0" w:space="0" w:color="auto"/>
      </w:divBdr>
      <w:divsChild>
        <w:div w:id="174879151">
          <w:marLeft w:val="0"/>
          <w:marRight w:val="0"/>
          <w:marTop w:val="0"/>
          <w:marBottom w:val="0"/>
          <w:divBdr>
            <w:top w:val="none" w:sz="0" w:space="0" w:color="auto"/>
            <w:left w:val="none" w:sz="0" w:space="0" w:color="auto"/>
            <w:bottom w:val="none" w:sz="0" w:space="0" w:color="auto"/>
            <w:right w:val="none" w:sz="0" w:space="0" w:color="auto"/>
          </w:divBdr>
        </w:div>
      </w:divsChild>
    </w:div>
    <w:div w:id="2017153945">
      <w:bodyDiv w:val="1"/>
      <w:marLeft w:val="0"/>
      <w:marRight w:val="0"/>
      <w:marTop w:val="0"/>
      <w:marBottom w:val="0"/>
      <w:divBdr>
        <w:top w:val="none" w:sz="0" w:space="0" w:color="auto"/>
        <w:left w:val="none" w:sz="0" w:space="0" w:color="auto"/>
        <w:bottom w:val="none" w:sz="0" w:space="0" w:color="auto"/>
        <w:right w:val="none" w:sz="0" w:space="0" w:color="auto"/>
      </w:divBdr>
      <w:divsChild>
        <w:div w:id="831524878">
          <w:marLeft w:val="0"/>
          <w:marRight w:val="0"/>
          <w:marTop w:val="0"/>
          <w:marBottom w:val="0"/>
          <w:divBdr>
            <w:top w:val="none" w:sz="0" w:space="0" w:color="auto"/>
            <w:left w:val="none" w:sz="0" w:space="0" w:color="auto"/>
            <w:bottom w:val="none" w:sz="0" w:space="0" w:color="auto"/>
            <w:right w:val="none" w:sz="0" w:space="0" w:color="auto"/>
          </w:divBdr>
        </w:div>
      </w:divsChild>
    </w:div>
    <w:div w:id="2019773184">
      <w:bodyDiv w:val="1"/>
      <w:marLeft w:val="0"/>
      <w:marRight w:val="0"/>
      <w:marTop w:val="0"/>
      <w:marBottom w:val="0"/>
      <w:divBdr>
        <w:top w:val="none" w:sz="0" w:space="0" w:color="auto"/>
        <w:left w:val="none" w:sz="0" w:space="0" w:color="auto"/>
        <w:bottom w:val="none" w:sz="0" w:space="0" w:color="auto"/>
        <w:right w:val="none" w:sz="0" w:space="0" w:color="auto"/>
      </w:divBdr>
      <w:divsChild>
        <w:div w:id="1027679931">
          <w:marLeft w:val="0"/>
          <w:marRight w:val="0"/>
          <w:marTop w:val="0"/>
          <w:marBottom w:val="0"/>
          <w:divBdr>
            <w:top w:val="none" w:sz="0" w:space="0" w:color="auto"/>
            <w:left w:val="none" w:sz="0" w:space="0" w:color="auto"/>
            <w:bottom w:val="none" w:sz="0" w:space="0" w:color="auto"/>
            <w:right w:val="none" w:sz="0" w:space="0" w:color="auto"/>
          </w:divBdr>
          <w:divsChild>
            <w:div w:id="913010754">
              <w:marLeft w:val="0"/>
              <w:marRight w:val="0"/>
              <w:marTop w:val="0"/>
              <w:marBottom w:val="0"/>
              <w:divBdr>
                <w:top w:val="none" w:sz="0" w:space="0" w:color="auto"/>
                <w:left w:val="none" w:sz="0" w:space="0" w:color="auto"/>
                <w:bottom w:val="none" w:sz="0" w:space="0" w:color="auto"/>
                <w:right w:val="none" w:sz="0" w:space="0" w:color="auto"/>
              </w:divBdr>
              <w:divsChild>
                <w:div w:id="1155411919">
                  <w:marLeft w:val="0"/>
                  <w:marRight w:val="0"/>
                  <w:marTop w:val="0"/>
                  <w:marBottom w:val="0"/>
                  <w:divBdr>
                    <w:top w:val="none" w:sz="0" w:space="0" w:color="auto"/>
                    <w:left w:val="none" w:sz="0" w:space="0" w:color="auto"/>
                    <w:bottom w:val="none" w:sz="0" w:space="0" w:color="auto"/>
                    <w:right w:val="none" w:sz="0" w:space="0" w:color="auto"/>
                  </w:divBdr>
                  <w:divsChild>
                    <w:div w:id="739600269">
                      <w:marLeft w:val="0"/>
                      <w:marRight w:val="0"/>
                      <w:marTop w:val="0"/>
                      <w:marBottom w:val="0"/>
                      <w:divBdr>
                        <w:top w:val="none" w:sz="0" w:space="0" w:color="auto"/>
                        <w:left w:val="none" w:sz="0" w:space="0" w:color="auto"/>
                        <w:bottom w:val="none" w:sz="0" w:space="0" w:color="auto"/>
                        <w:right w:val="none" w:sz="0" w:space="0" w:color="auto"/>
                      </w:divBdr>
                      <w:divsChild>
                        <w:div w:id="803040211">
                          <w:marLeft w:val="0"/>
                          <w:marRight w:val="0"/>
                          <w:marTop w:val="0"/>
                          <w:marBottom w:val="0"/>
                          <w:divBdr>
                            <w:top w:val="none" w:sz="0" w:space="0" w:color="auto"/>
                            <w:left w:val="none" w:sz="0" w:space="0" w:color="auto"/>
                            <w:bottom w:val="none" w:sz="0" w:space="0" w:color="auto"/>
                            <w:right w:val="none" w:sz="0" w:space="0" w:color="auto"/>
                          </w:divBdr>
                          <w:divsChild>
                            <w:div w:id="606281301">
                              <w:marLeft w:val="0"/>
                              <w:marRight w:val="0"/>
                              <w:marTop w:val="0"/>
                              <w:marBottom w:val="0"/>
                              <w:divBdr>
                                <w:top w:val="none" w:sz="0" w:space="0" w:color="auto"/>
                                <w:left w:val="none" w:sz="0" w:space="0" w:color="auto"/>
                                <w:bottom w:val="none" w:sz="0" w:space="0" w:color="auto"/>
                                <w:right w:val="none" w:sz="0" w:space="0" w:color="auto"/>
                              </w:divBdr>
                              <w:divsChild>
                                <w:div w:id="1849369250">
                                  <w:marLeft w:val="0"/>
                                  <w:marRight w:val="0"/>
                                  <w:marTop w:val="0"/>
                                  <w:marBottom w:val="0"/>
                                  <w:divBdr>
                                    <w:top w:val="none" w:sz="0" w:space="0" w:color="auto"/>
                                    <w:left w:val="none" w:sz="0" w:space="0" w:color="auto"/>
                                    <w:bottom w:val="none" w:sz="0" w:space="0" w:color="auto"/>
                                    <w:right w:val="none" w:sz="0" w:space="0" w:color="auto"/>
                                  </w:divBdr>
                                  <w:divsChild>
                                    <w:div w:id="1284582696">
                                      <w:marLeft w:val="0"/>
                                      <w:marRight w:val="0"/>
                                      <w:marTop w:val="0"/>
                                      <w:marBottom w:val="300"/>
                                      <w:divBdr>
                                        <w:top w:val="none" w:sz="0" w:space="0" w:color="auto"/>
                                        <w:left w:val="none" w:sz="0" w:space="0" w:color="auto"/>
                                        <w:bottom w:val="none" w:sz="0" w:space="0" w:color="auto"/>
                                        <w:right w:val="none" w:sz="0" w:space="0" w:color="auto"/>
                                      </w:divBdr>
                                      <w:divsChild>
                                        <w:div w:id="754519787">
                                          <w:marLeft w:val="0"/>
                                          <w:marRight w:val="0"/>
                                          <w:marTop w:val="0"/>
                                          <w:marBottom w:val="300"/>
                                          <w:divBdr>
                                            <w:top w:val="none" w:sz="0" w:space="0" w:color="auto"/>
                                            <w:left w:val="none" w:sz="0" w:space="0" w:color="auto"/>
                                            <w:bottom w:val="none" w:sz="0" w:space="0" w:color="auto"/>
                                            <w:right w:val="none" w:sz="0" w:space="0" w:color="auto"/>
                                          </w:divBdr>
                                          <w:divsChild>
                                            <w:div w:id="1224365066">
                                              <w:marLeft w:val="0"/>
                                              <w:marRight w:val="0"/>
                                              <w:marTop w:val="0"/>
                                              <w:marBottom w:val="0"/>
                                              <w:divBdr>
                                                <w:top w:val="none" w:sz="0" w:space="0" w:color="auto"/>
                                                <w:left w:val="none" w:sz="0" w:space="0" w:color="auto"/>
                                                <w:bottom w:val="none" w:sz="0" w:space="0" w:color="auto"/>
                                                <w:right w:val="none" w:sz="0" w:space="0" w:color="auto"/>
                                              </w:divBdr>
                                              <w:divsChild>
                                                <w:div w:id="557515928">
                                                  <w:marLeft w:val="0"/>
                                                  <w:marRight w:val="0"/>
                                                  <w:marTop w:val="0"/>
                                                  <w:marBottom w:val="0"/>
                                                  <w:divBdr>
                                                    <w:top w:val="none" w:sz="0" w:space="0" w:color="auto"/>
                                                    <w:left w:val="none" w:sz="0" w:space="0" w:color="auto"/>
                                                    <w:bottom w:val="none" w:sz="0" w:space="0" w:color="auto"/>
                                                    <w:right w:val="none" w:sz="0" w:space="0" w:color="auto"/>
                                                  </w:divBdr>
                                                  <w:divsChild>
                                                    <w:div w:id="2364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830">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627116">
      <w:bodyDiv w:val="1"/>
      <w:marLeft w:val="0"/>
      <w:marRight w:val="0"/>
      <w:marTop w:val="0"/>
      <w:marBottom w:val="0"/>
      <w:divBdr>
        <w:top w:val="none" w:sz="0" w:space="0" w:color="auto"/>
        <w:left w:val="none" w:sz="0" w:space="0" w:color="auto"/>
        <w:bottom w:val="none" w:sz="0" w:space="0" w:color="auto"/>
        <w:right w:val="none" w:sz="0" w:space="0" w:color="auto"/>
      </w:divBdr>
      <w:divsChild>
        <w:div w:id="911542279">
          <w:marLeft w:val="0"/>
          <w:marRight w:val="0"/>
          <w:marTop w:val="0"/>
          <w:marBottom w:val="0"/>
          <w:divBdr>
            <w:top w:val="none" w:sz="0" w:space="0" w:color="auto"/>
            <w:left w:val="none" w:sz="0" w:space="0" w:color="auto"/>
            <w:bottom w:val="none" w:sz="0" w:space="0" w:color="auto"/>
            <w:right w:val="none" w:sz="0" w:space="0" w:color="auto"/>
          </w:divBdr>
          <w:divsChild>
            <w:div w:id="1006789217">
              <w:marLeft w:val="0"/>
              <w:marRight w:val="0"/>
              <w:marTop w:val="0"/>
              <w:marBottom w:val="0"/>
              <w:divBdr>
                <w:top w:val="none" w:sz="0" w:space="0" w:color="auto"/>
                <w:left w:val="none" w:sz="0" w:space="0" w:color="auto"/>
                <w:bottom w:val="none" w:sz="0" w:space="0" w:color="auto"/>
                <w:right w:val="none" w:sz="0" w:space="0" w:color="auto"/>
              </w:divBdr>
              <w:divsChild>
                <w:div w:id="2099208871">
                  <w:marLeft w:val="0"/>
                  <w:marRight w:val="0"/>
                  <w:marTop w:val="0"/>
                  <w:marBottom w:val="0"/>
                  <w:divBdr>
                    <w:top w:val="none" w:sz="0" w:space="0" w:color="auto"/>
                    <w:left w:val="none" w:sz="0" w:space="0" w:color="auto"/>
                    <w:bottom w:val="none" w:sz="0" w:space="0" w:color="auto"/>
                    <w:right w:val="none" w:sz="0" w:space="0" w:color="auto"/>
                  </w:divBdr>
                  <w:divsChild>
                    <w:div w:id="1665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4668">
      <w:bodyDiv w:val="1"/>
      <w:marLeft w:val="0"/>
      <w:marRight w:val="0"/>
      <w:marTop w:val="0"/>
      <w:marBottom w:val="0"/>
      <w:divBdr>
        <w:top w:val="none" w:sz="0" w:space="0" w:color="auto"/>
        <w:left w:val="none" w:sz="0" w:space="0" w:color="auto"/>
        <w:bottom w:val="none" w:sz="0" w:space="0" w:color="auto"/>
        <w:right w:val="none" w:sz="0" w:space="0" w:color="auto"/>
      </w:divBdr>
      <w:divsChild>
        <w:div w:id="1737775921">
          <w:marLeft w:val="0"/>
          <w:marRight w:val="0"/>
          <w:marTop w:val="0"/>
          <w:marBottom w:val="0"/>
          <w:divBdr>
            <w:top w:val="none" w:sz="0" w:space="0" w:color="auto"/>
            <w:left w:val="none" w:sz="0" w:space="0" w:color="auto"/>
            <w:bottom w:val="none" w:sz="0" w:space="0" w:color="auto"/>
            <w:right w:val="none" w:sz="0" w:space="0" w:color="auto"/>
          </w:divBdr>
          <w:divsChild>
            <w:div w:id="1333989858">
              <w:marLeft w:val="0"/>
              <w:marRight w:val="0"/>
              <w:marTop w:val="0"/>
              <w:marBottom w:val="0"/>
              <w:divBdr>
                <w:top w:val="none" w:sz="0" w:space="0" w:color="auto"/>
                <w:left w:val="none" w:sz="0" w:space="0" w:color="auto"/>
                <w:bottom w:val="none" w:sz="0" w:space="0" w:color="auto"/>
                <w:right w:val="none" w:sz="0" w:space="0" w:color="auto"/>
              </w:divBdr>
            </w:div>
            <w:div w:id="352418987">
              <w:marLeft w:val="0"/>
              <w:marRight w:val="0"/>
              <w:marTop w:val="0"/>
              <w:marBottom w:val="0"/>
              <w:divBdr>
                <w:top w:val="none" w:sz="0" w:space="0" w:color="auto"/>
                <w:left w:val="none" w:sz="0" w:space="0" w:color="auto"/>
                <w:bottom w:val="none" w:sz="0" w:space="0" w:color="auto"/>
                <w:right w:val="none" w:sz="0" w:space="0" w:color="auto"/>
              </w:divBdr>
            </w:div>
            <w:div w:id="12269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45">
      <w:bodyDiv w:val="1"/>
      <w:marLeft w:val="0"/>
      <w:marRight w:val="0"/>
      <w:marTop w:val="0"/>
      <w:marBottom w:val="0"/>
      <w:divBdr>
        <w:top w:val="none" w:sz="0" w:space="0" w:color="auto"/>
        <w:left w:val="none" w:sz="0" w:space="0" w:color="auto"/>
        <w:bottom w:val="none" w:sz="0" w:space="0" w:color="auto"/>
        <w:right w:val="none" w:sz="0" w:space="0" w:color="auto"/>
      </w:divBdr>
      <w:divsChild>
        <w:div w:id="455105956">
          <w:marLeft w:val="0"/>
          <w:marRight w:val="0"/>
          <w:marTop w:val="0"/>
          <w:marBottom w:val="0"/>
          <w:divBdr>
            <w:top w:val="none" w:sz="0" w:space="0" w:color="auto"/>
            <w:left w:val="none" w:sz="0" w:space="0" w:color="auto"/>
            <w:bottom w:val="none" w:sz="0" w:space="0" w:color="auto"/>
            <w:right w:val="none" w:sz="0" w:space="0" w:color="auto"/>
          </w:divBdr>
          <w:divsChild>
            <w:div w:id="1850673974">
              <w:marLeft w:val="0"/>
              <w:marRight w:val="0"/>
              <w:marTop w:val="0"/>
              <w:marBottom w:val="0"/>
              <w:divBdr>
                <w:top w:val="none" w:sz="0" w:space="0" w:color="auto"/>
                <w:left w:val="none" w:sz="0" w:space="0" w:color="auto"/>
                <w:bottom w:val="none" w:sz="0" w:space="0" w:color="auto"/>
                <w:right w:val="none" w:sz="0" w:space="0" w:color="auto"/>
              </w:divBdr>
              <w:divsChild>
                <w:div w:id="1161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779">
      <w:bodyDiv w:val="1"/>
      <w:marLeft w:val="0"/>
      <w:marRight w:val="0"/>
      <w:marTop w:val="0"/>
      <w:marBottom w:val="0"/>
      <w:divBdr>
        <w:top w:val="none" w:sz="0" w:space="0" w:color="auto"/>
        <w:left w:val="none" w:sz="0" w:space="0" w:color="auto"/>
        <w:bottom w:val="none" w:sz="0" w:space="0" w:color="auto"/>
        <w:right w:val="none" w:sz="0" w:space="0" w:color="auto"/>
      </w:divBdr>
      <w:divsChild>
        <w:div w:id="1181505352">
          <w:marLeft w:val="0"/>
          <w:marRight w:val="0"/>
          <w:marTop w:val="0"/>
          <w:marBottom w:val="0"/>
          <w:divBdr>
            <w:top w:val="none" w:sz="0" w:space="0" w:color="auto"/>
            <w:left w:val="none" w:sz="0" w:space="0" w:color="auto"/>
            <w:bottom w:val="none" w:sz="0" w:space="0" w:color="auto"/>
            <w:right w:val="none" w:sz="0" w:space="0" w:color="auto"/>
          </w:divBdr>
          <w:divsChild>
            <w:div w:id="1098479896">
              <w:marLeft w:val="0"/>
              <w:marRight w:val="0"/>
              <w:marTop w:val="0"/>
              <w:marBottom w:val="0"/>
              <w:divBdr>
                <w:top w:val="none" w:sz="0" w:space="0" w:color="auto"/>
                <w:left w:val="none" w:sz="0" w:space="0" w:color="auto"/>
                <w:bottom w:val="none" w:sz="0" w:space="0" w:color="auto"/>
                <w:right w:val="none" w:sz="0" w:space="0" w:color="auto"/>
              </w:divBdr>
              <w:divsChild>
                <w:div w:id="1357081396">
                  <w:marLeft w:val="0"/>
                  <w:marRight w:val="0"/>
                  <w:marTop w:val="0"/>
                  <w:marBottom w:val="0"/>
                  <w:divBdr>
                    <w:top w:val="none" w:sz="0" w:space="0" w:color="auto"/>
                    <w:left w:val="none" w:sz="0" w:space="0" w:color="auto"/>
                    <w:bottom w:val="none" w:sz="0" w:space="0" w:color="auto"/>
                    <w:right w:val="none" w:sz="0" w:space="0" w:color="auto"/>
                  </w:divBdr>
                </w:div>
                <w:div w:id="1560938949">
                  <w:marLeft w:val="0"/>
                  <w:marRight w:val="0"/>
                  <w:marTop w:val="0"/>
                  <w:marBottom w:val="0"/>
                  <w:divBdr>
                    <w:top w:val="none" w:sz="0" w:space="0" w:color="auto"/>
                    <w:left w:val="none" w:sz="0" w:space="0" w:color="auto"/>
                    <w:bottom w:val="none" w:sz="0" w:space="0" w:color="auto"/>
                    <w:right w:val="none" w:sz="0" w:space="0" w:color="auto"/>
                  </w:divBdr>
                </w:div>
              </w:divsChild>
            </w:div>
            <w:div w:id="1667367638">
              <w:marLeft w:val="0"/>
              <w:marRight w:val="0"/>
              <w:marTop w:val="0"/>
              <w:marBottom w:val="0"/>
              <w:divBdr>
                <w:top w:val="none" w:sz="0" w:space="0" w:color="auto"/>
                <w:left w:val="none" w:sz="0" w:space="0" w:color="auto"/>
                <w:bottom w:val="none" w:sz="0" w:space="0" w:color="auto"/>
                <w:right w:val="none" w:sz="0" w:space="0" w:color="auto"/>
              </w:divBdr>
              <w:divsChild>
                <w:div w:id="1254319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4379291">
      <w:bodyDiv w:val="1"/>
      <w:marLeft w:val="0"/>
      <w:marRight w:val="0"/>
      <w:marTop w:val="0"/>
      <w:marBottom w:val="0"/>
      <w:divBdr>
        <w:top w:val="none" w:sz="0" w:space="0" w:color="auto"/>
        <w:left w:val="none" w:sz="0" w:space="0" w:color="auto"/>
        <w:bottom w:val="none" w:sz="0" w:space="0" w:color="auto"/>
        <w:right w:val="none" w:sz="0" w:space="0" w:color="auto"/>
      </w:divBdr>
    </w:div>
    <w:div w:id="2034914130">
      <w:bodyDiv w:val="1"/>
      <w:marLeft w:val="0"/>
      <w:marRight w:val="0"/>
      <w:marTop w:val="0"/>
      <w:marBottom w:val="0"/>
      <w:divBdr>
        <w:top w:val="none" w:sz="0" w:space="0" w:color="auto"/>
        <w:left w:val="none" w:sz="0" w:space="0" w:color="auto"/>
        <w:bottom w:val="none" w:sz="0" w:space="0" w:color="auto"/>
        <w:right w:val="none" w:sz="0" w:space="0" w:color="auto"/>
      </w:divBdr>
    </w:div>
    <w:div w:id="2039962575">
      <w:bodyDiv w:val="1"/>
      <w:marLeft w:val="0"/>
      <w:marRight w:val="0"/>
      <w:marTop w:val="0"/>
      <w:marBottom w:val="0"/>
      <w:divBdr>
        <w:top w:val="none" w:sz="0" w:space="0" w:color="auto"/>
        <w:left w:val="none" w:sz="0" w:space="0" w:color="auto"/>
        <w:bottom w:val="none" w:sz="0" w:space="0" w:color="auto"/>
        <w:right w:val="none" w:sz="0" w:space="0" w:color="auto"/>
      </w:divBdr>
      <w:divsChild>
        <w:div w:id="961182245">
          <w:marLeft w:val="0"/>
          <w:marRight w:val="0"/>
          <w:marTop w:val="0"/>
          <w:marBottom w:val="0"/>
          <w:divBdr>
            <w:top w:val="none" w:sz="0" w:space="0" w:color="auto"/>
            <w:left w:val="none" w:sz="0" w:space="0" w:color="auto"/>
            <w:bottom w:val="none" w:sz="0" w:space="0" w:color="auto"/>
            <w:right w:val="none" w:sz="0" w:space="0" w:color="auto"/>
          </w:divBdr>
          <w:divsChild>
            <w:div w:id="762259710">
              <w:marLeft w:val="0"/>
              <w:marRight w:val="0"/>
              <w:marTop w:val="0"/>
              <w:marBottom w:val="0"/>
              <w:divBdr>
                <w:top w:val="none" w:sz="0" w:space="0" w:color="auto"/>
                <w:left w:val="none" w:sz="0" w:space="0" w:color="auto"/>
                <w:bottom w:val="none" w:sz="0" w:space="0" w:color="auto"/>
                <w:right w:val="none" w:sz="0" w:space="0" w:color="auto"/>
              </w:divBdr>
              <w:divsChild>
                <w:div w:id="107163726">
                  <w:marLeft w:val="0"/>
                  <w:marRight w:val="0"/>
                  <w:marTop w:val="0"/>
                  <w:marBottom w:val="0"/>
                  <w:divBdr>
                    <w:top w:val="none" w:sz="0" w:space="0" w:color="auto"/>
                    <w:left w:val="none" w:sz="0" w:space="0" w:color="auto"/>
                    <w:bottom w:val="none" w:sz="0" w:space="0" w:color="auto"/>
                    <w:right w:val="none" w:sz="0" w:space="0" w:color="auto"/>
                  </w:divBdr>
                  <w:divsChild>
                    <w:div w:id="1189173765">
                      <w:marLeft w:val="0"/>
                      <w:marRight w:val="0"/>
                      <w:marTop w:val="0"/>
                      <w:marBottom w:val="0"/>
                      <w:divBdr>
                        <w:top w:val="none" w:sz="0" w:space="0" w:color="auto"/>
                        <w:left w:val="none" w:sz="0" w:space="0" w:color="auto"/>
                        <w:bottom w:val="none" w:sz="0" w:space="0" w:color="auto"/>
                        <w:right w:val="none" w:sz="0" w:space="0" w:color="auto"/>
                      </w:divBdr>
                      <w:divsChild>
                        <w:div w:id="10542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12621">
      <w:bodyDiv w:val="1"/>
      <w:marLeft w:val="0"/>
      <w:marRight w:val="0"/>
      <w:marTop w:val="0"/>
      <w:marBottom w:val="0"/>
      <w:divBdr>
        <w:top w:val="none" w:sz="0" w:space="0" w:color="auto"/>
        <w:left w:val="none" w:sz="0" w:space="0" w:color="auto"/>
        <w:bottom w:val="none" w:sz="0" w:space="0" w:color="auto"/>
        <w:right w:val="none" w:sz="0" w:space="0" w:color="auto"/>
      </w:divBdr>
      <w:divsChild>
        <w:div w:id="249394531">
          <w:marLeft w:val="0"/>
          <w:marRight w:val="0"/>
          <w:marTop w:val="0"/>
          <w:marBottom w:val="0"/>
          <w:divBdr>
            <w:top w:val="none" w:sz="0" w:space="0" w:color="auto"/>
            <w:left w:val="none" w:sz="0" w:space="0" w:color="auto"/>
            <w:bottom w:val="none" w:sz="0" w:space="0" w:color="auto"/>
            <w:right w:val="none" w:sz="0" w:space="0" w:color="auto"/>
          </w:divBdr>
          <w:divsChild>
            <w:div w:id="1801722629">
              <w:marLeft w:val="0"/>
              <w:marRight w:val="0"/>
              <w:marTop w:val="0"/>
              <w:marBottom w:val="0"/>
              <w:divBdr>
                <w:top w:val="none" w:sz="0" w:space="0" w:color="auto"/>
                <w:left w:val="none" w:sz="0" w:space="0" w:color="auto"/>
                <w:bottom w:val="none" w:sz="0" w:space="0" w:color="auto"/>
                <w:right w:val="none" w:sz="0" w:space="0" w:color="auto"/>
              </w:divBdr>
              <w:divsChild>
                <w:div w:id="3633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0356">
      <w:bodyDiv w:val="1"/>
      <w:marLeft w:val="0"/>
      <w:marRight w:val="0"/>
      <w:marTop w:val="0"/>
      <w:marBottom w:val="0"/>
      <w:divBdr>
        <w:top w:val="none" w:sz="0" w:space="0" w:color="auto"/>
        <w:left w:val="none" w:sz="0" w:space="0" w:color="auto"/>
        <w:bottom w:val="none" w:sz="0" w:space="0" w:color="auto"/>
        <w:right w:val="none" w:sz="0" w:space="0" w:color="auto"/>
      </w:divBdr>
      <w:divsChild>
        <w:div w:id="1998260678">
          <w:marLeft w:val="0"/>
          <w:marRight w:val="0"/>
          <w:marTop w:val="0"/>
          <w:marBottom w:val="0"/>
          <w:divBdr>
            <w:top w:val="none" w:sz="0" w:space="0" w:color="auto"/>
            <w:left w:val="none" w:sz="0" w:space="0" w:color="auto"/>
            <w:bottom w:val="none" w:sz="0" w:space="0" w:color="auto"/>
            <w:right w:val="none" w:sz="0" w:space="0" w:color="auto"/>
          </w:divBdr>
          <w:divsChild>
            <w:div w:id="947546272">
              <w:marLeft w:val="0"/>
              <w:marRight w:val="0"/>
              <w:marTop w:val="0"/>
              <w:marBottom w:val="0"/>
              <w:divBdr>
                <w:top w:val="none" w:sz="0" w:space="0" w:color="auto"/>
                <w:left w:val="none" w:sz="0" w:space="0" w:color="auto"/>
                <w:bottom w:val="none" w:sz="0" w:space="0" w:color="auto"/>
                <w:right w:val="none" w:sz="0" w:space="0" w:color="auto"/>
              </w:divBdr>
              <w:divsChild>
                <w:div w:id="17193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7720">
      <w:bodyDiv w:val="1"/>
      <w:marLeft w:val="0"/>
      <w:marRight w:val="0"/>
      <w:marTop w:val="0"/>
      <w:marBottom w:val="0"/>
      <w:divBdr>
        <w:top w:val="none" w:sz="0" w:space="0" w:color="auto"/>
        <w:left w:val="none" w:sz="0" w:space="0" w:color="auto"/>
        <w:bottom w:val="none" w:sz="0" w:space="0" w:color="auto"/>
        <w:right w:val="none" w:sz="0" w:space="0" w:color="auto"/>
      </w:divBdr>
      <w:divsChild>
        <w:div w:id="1359965345">
          <w:marLeft w:val="0"/>
          <w:marRight w:val="0"/>
          <w:marTop w:val="0"/>
          <w:marBottom w:val="0"/>
          <w:divBdr>
            <w:top w:val="none" w:sz="0" w:space="0" w:color="auto"/>
            <w:left w:val="none" w:sz="0" w:space="0" w:color="auto"/>
            <w:bottom w:val="none" w:sz="0" w:space="0" w:color="auto"/>
            <w:right w:val="none" w:sz="0" w:space="0" w:color="auto"/>
          </w:divBdr>
          <w:divsChild>
            <w:div w:id="659777192">
              <w:marLeft w:val="-300"/>
              <w:marRight w:val="0"/>
              <w:marTop w:val="0"/>
              <w:marBottom w:val="0"/>
              <w:divBdr>
                <w:top w:val="none" w:sz="0" w:space="0" w:color="auto"/>
                <w:left w:val="none" w:sz="0" w:space="0" w:color="auto"/>
                <w:bottom w:val="none" w:sz="0" w:space="0" w:color="auto"/>
                <w:right w:val="none" w:sz="0" w:space="0" w:color="auto"/>
              </w:divBdr>
              <w:divsChild>
                <w:div w:id="700976834">
                  <w:marLeft w:val="0"/>
                  <w:marRight w:val="0"/>
                  <w:marTop w:val="0"/>
                  <w:marBottom w:val="0"/>
                  <w:divBdr>
                    <w:top w:val="none" w:sz="0" w:space="0" w:color="auto"/>
                    <w:left w:val="none" w:sz="0" w:space="0" w:color="auto"/>
                    <w:bottom w:val="none" w:sz="0" w:space="0" w:color="auto"/>
                    <w:right w:val="none" w:sz="0" w:space="0" w:color="auto"/>
                  </w:divBdr>
                  <w:divsChild>
                    <w:div w:id="1810704308">
                      <w:marLeft w:val="0"/>
                      <w:marRight w:val="0"/>
                      <w:marTop w:val="0"/>
                      <w:marBottom w:val="0"/>
                      <w:divBdr>
                        <w:top w:val="none" w:sz="0" w:space="0" w:color="auto"/>
                        <w:left w:val="none" w:sz="0" w:space="0" w:color="auto"/>
                        <w:bottom w:val="none" w:sz="0" w:space="0" w:color="auto"/>
                        <w:right w:val="none" w:sz="0" w:space="0" w:color="auto"/>
                      </w:divBdr>
                      <w:divsChild>
                        <w:div w:id="1998918640">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2052802392">
      <w:bodyDiv w:val="1"/>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2053192107">
      <w:bodyDiv w:val="1"/>
      <w:marLeft w:val="0"/>
      <w:marRight w:val="0"/>
      <w:marTop w:val="0"/>
      <w:marBottom w:val="0"/>
      <w:divBdr>
        <w:top w:val="none" w:sz="0" w:space="0" w:color="auto"/>
        <w:left w:val="none" w:sz="0" w:space="0" w:color="auto"/>
        <w:bottom w:val="none" w:sz="0" w:space="0" w:color="auto"/>
        <w:right w:val="none" w:sz="0" w:space="0" w:color="auto"/>
      </w:divBdr>
      <w:divsChild>
        <w:div w:id="1115833252">
          <w:marLeft w:val="0"/>
          <w:marRight w:val="0"/>
          <w:marTop w:val="0"/>
          <w:marBottom w:val="0"/>
          <w:divBdr>
            <w:top w:val="none" w:sz="0" w:space="0" w:color="auto"/>
            <w:left w:val="none" w:sz="0" w:space="0" w:color="auto"/>
            <w:bottom w:val="none" w:sz="0" w:space="0" w:color="auto"/>
            <w:right w:val="none" w:sz="0" w:space="0" w:color="auto"/>
          </w:divBdr>
          <w:divsChild>
            <w:div w:id="1123575827">
              <w:marLeft w:val="0"/>
              <w:marRight w:val="0"/>
              <w:marTop w:val="0"/>
              <w:marBottom w:val="0"/>
              <w:divBdr>
                <w:top w:val="none" w:sz="0" w:space="0" w:color="auto"/>
                <w:left w:val="none" w:sz="0" w:space="0" w:color="auto"/>
                <w:bottom w:val="none" w:sz="0" w:space="0" w:color="auto"/>
                <w:right w:val="none" w:sz="0" w:space="0" w:color="auto"/>
              </w:divBdr>
              <w:divsChild>
                <w:div w:id="7063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30415">
      <w:bodyDiv w:val="1"/>
      <w:marLeft w:val="0"/>
      <w:marRight w:val="0"/>
      <w:marTop w:val="0"/>
      <w:marBottom w:val="0"/>
      <w:divBdr>
        <w:top w:val="none" w:sz="0" w:space="0" w:color="auto"/>
        <w:left w:val="none" w:sz="0" w:space="0" w:color="auto"/>
        <w:bottom w:val="none" w:sz="0" w:space="0" w:color="auto"/>
        <w:right w:val="none" w:sz="0" w:space="0" w:color="auto"/>
      </w:divBdr>
      <w:divsChild>
        <w:div w:id="1552889536">
          <w:marLeft w:val="0"/>
          <w:marRight w:val="0"/>
          <w:marTop w:val="0"/>
          <w:marBottom w:val="0"/>
          <w:divBdr>
            <w:top w:val="none" w:sz="0" w:space="0" w:color="auto"/>
            <w:left w:val="none" w:sz="0" w:space="0" w:color="auto"/>
            <w:bottom w:val="none" w:sz="0" w:space="0" w:color="auto"/>
            <w:right w:val="none" w:sz="0" w:space="0" w:color="auto"/>
          </w:divBdr>
          <w:divsChild>
            <w:div w:id="192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001">
      <w:bodyDiv w:val="1"/>
      <w:marLeft w:val="0"/>
      <w:marRight w:val="0"/>
      <w:marTop w:val="0"/>
      <w:marBottom w:val="0"/>
      <w:divBdr>
        <w:top w:val="none" w:sz="0" w:space="0" w:color="auto"/>
        <w:left w:val="none" w:sz="0" w:space="0" w:color="auto"/>
        <w:bottom w:val="none" w:sz="0" w:space="0" w:color="auto"/>
        <w:right w:val="none" w:sz="0" w:space="0" w:color="auto"/>
      </w:divBdr>
    </w:div>
    <w:div w:id="2058701033">
      <w:bodyDiv w:val="1"/>
      <w:marLeft w:val="0"/>
      <w:marRight w:val="0"/>
      <w:marTop w:val="0"/>
      <w:marBottom w:val="0"/>
      <w:divBdr>
        <w:top w:val="none" w:sz="0" w:space="0" w:color="auto"/>
        <w:left w:val="none" w:sz="0" w:space="0" w:color="auto"/>
        <w:bottom w:val="none" w:sz="0" w:space="0" w:color="auto"/>
        <w:right w:val="none" w:sz="0" w:space="0" w:color="auto"/>
      </w:divBdr>
      <w:divsChild>
        <w:div w:id="1016269334">
          <w:marLeft w:val="0"/>
          <w:marRight w:val="0"/>
          <w:marTop w:val="0"/>
          <w:marBottom w:val="0"/>
          <w:divBdr>
            <w:top w:val="none" w:sz="0" w:space="0" w:color="auto"/>
            <w:left w:val="none" w:sz="0" w:space="0" w:color="auto"/>
            <w:bottom w:val="none" w:sz="0" w:space="0" w:color="auto"/>
            <w:right w:val="none" w:sz="0" w:space="0" w:color="auto"/>
          </w:divBdr>
          <w:divsChild>
            <w:div w:id="278530007">
              <w:marLeft w:val="0"/>
              <w:marRight w:val="0"/>
              <w:marTop w:val="0"/>
              <w:marBottom w:val="0"/>
              <w:divBdr>
                <w:top w:val="none" w:sz="0" w:space="0" w:color="auto"/>
                <w:left w:val="none" w:sz="0" w:space="0" w:color="auto"/>
                <w:bottom w:val="none" w:sz="0" w:space="0" w:color="auto"/>
                <w:right w:val="none" w:sz="0" w:space="0" w:color="auto"/>
              </w:divBdr>
              <w:divsChild>
                <w:div w:id="1395078815">
                  <w:marLeft w:val="0"/>
                  <w:marRight w:val="0"/>
                  <w:marTop w:val="0"/>
                  <w:marBottom w:val="0"/>
                  <w:divBdr>
                    <w:top w:val="none" w:sz="0" w:space="0" w:color="auto"/>
                    <w:left w:val="none" w:sz="0" w:space="0" w:color="auto"/>
                    <w:bottom w:val="none" w:sz="0" w:space="0" w:color="auto"/>
                    <w:right w:val="none" w:sz="0" w:space="0" w:color="auto"/>
                  </w:divBdr>
                  <w:divsChild>
                    <w:div w:id="359890828">
                      <w:marLeft w:val="0"/>
                      <w:marRight w:val="0"/>
                      <w:marTop w:val="0"/>
                      <w:marBottom w:val="0"/>
                      <w:divBdr>
                        <w:top w:val="none" w:sz="0" w:space="0" w:color="auto"/>
                        <w:left w:val="none" w:sz="0" w:space="0" w:color="auto"/>
                        <w:bottom w:val="none" w:sz="0" w:space="0" w:color="auto"/>
                        <w:right w:val="none" w:sz="0" w:space="0" w:color="auto"/>
                      </w:divBdr>
                      <w:divsChild>
                        <w:div w:id="1372268807">
                          <w:marLeft w:val="0"/>
                          <w:marRight w:val="0"/>
                          <w:marTop w:val="0"/>
                          <w:marBottom w:val="0"/>
                          <w:divBdr>
                            <w:top w:val="none" w:sz="0" w:space="0" w:color="auto"/>
                            <w:left w:val="none" w:sz="0" w:space="0" w:color="auto"/>
                            <w:bottom w:val="none" w:sz="0" w:space="0" w:color="auto"/>
                            <w:right w:val="none" w:sz="0" w:space="0" w:color="auto"/>
                          </w:divBdr>
                          <w:divsChild>
                            <w:div w:id="162284277">
                              <w:marLeft w:val="0"/>
                              <w:marRight w:val="0"/>
                              <w:marTop w:val="0"/>
                              <w:marBottom w:val="0"/>
                              <w:divBdr>
                                <w:top w:val="none" w:sz="0" w:space="0" w:color="auto"/>
                                <w:left w:val="none" w:sz="0" w:space="0" w:color="auto"/>
                                <w:bottom w:val="none" w:sz="0" w:space="0" w:color="auto"/>
                                <w:right w:val="none" w:sz="0" w:space="0" w:color="auto"/>
                              </w:divBdr>
                              <w:divsChild>
                                <w:div w:id="226963237">
                                  <w:marLeft w:val="0"/>
                                  <w:marRight w:val="0"/>
                                  <w:marTop w:val="0"/>
                                  <w:marBottom w:val="0"/>
                                  <w:divBdr>
                                    <w:top w:val="none" w:sz="0" w:space="0" w:color="auto"/>
                                    <w:left w:val="none" w:sz="0" w:space="0" w:color="auto"/>
                                    <w:bottom w:val="none" w:sz="0" w:space="0" w:color="auto"/>
                                    <w:right w:val="none" w:sz="0" w:space="0" w:color="auto"/>
                                  </w:divBdr>
                                </w:div>
                                <w:div w:id="495847234">
                                  <w:marLeft w:val="0"/>
                                  <w:marRight w:val="0"/>
                                  <w:marTop w:val="0"/>
                                  <w:marBottom w:val="0"/>
                                  <w:divBdr>
                                    <w:top w:val="none" w:sz="0" w:space="0" w:color="auto"/>
                                    <w:left w:val="none" w:sz="0" w:space="0" w:color="auto"/>
                                    <w:bottom w:val="none" w:sz="0" w:space="0" w:color="auto"/>
                                    <w:right w:val="none" w:sz="0" w:space="0" w:color="auto"/>
                                  </w:divBdr>
                                </w:div>
                                <w:div w:id="702634563">
                                  <w:marLeft w:val="0"/>
                                  <w:marRight w:val="0"/>
                                  <w:marTop w:val="0"/>
                                  <w:marBottom w:val="0"/>
                                  <w:divBdr>
                                    <w:top w:val="none" w:sz="0" w:space="0" w:color="auto"/>
                                    <w:left w:val="none" w:sz="0" w:space="0" w:color="auto"/>
                                    <w:bottom w:val="none" w:sz="0" w:space="0" w:color="auto"/>
                                    <w:right w:val="none" w:sz="0" w:space="0" w:color="auto"/>
                                  </w:divBdr>
                                </w:div>
                                <w:div w:id="830218119">
                                  <w:marLeft w:val="0"/>
                                  <w:marRight w:val="0"/>
                                  <w:marTop w:val="0"/>
                                  <w:marBottom w:val="0"/>
                                  <w:divBdr>
                                    <w:top w:val="none" w:sz="0" w:space="0" w:color="auto"/>
                                    <w:left w:val="none" w:sz="0" w:space="0" w:color="auto"/>
                                    <w:bottom w:val="none" w:sz="0" w:space="0" w:color="auto"/>
                                    <w:right w:val="none" w:sz="0" w:space="0" w:color="auto"/>
                                  </w:divBdr>
                                </w:div>
                                <w:div w:id="1701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81611">
      <w:bodyDiv w:val="1"/>
      <w:marLeft w:val="0"/>
      <w:marRight w:val="0"/>
      <w:marTop w:val="0"/>
      <w:marBottom w:val="0"/>
      <w:divBdr>
        <w:top w:val="none" w:sz="0" w:space="0" w:color="auto"/>
        <w:left w:val="none" w:sz="0" w:space="0" w:color="auto"/>
        <w:bottom w:val="none" w:sz="0" w:space="0" w:color="auto"/>
        <w:right w:val="none" w:sz="0" w:space="0" w:color="auto"/>
      </w:divBdr>
      <w:divsChild>
        <w:div w:id="483740670">
          <w:marLeft w:val="0"/>
          <w:marRight w:val="0"/>
          <w:marTop w:val="0"/>
          <w:marBottom w:val="0"/>
          <w:divBdr>
            <w:top w:val="none" w:sz="0" w:space="0" w:color="auto"/>
            <w:left w:val="none" w:sz="0" w:space="0" w:color="auto"/>
            <w:bottom w:val="none" w:sz="0" w:space="0" w:color="auto"/>
            <w:right w:val="none" w:sz="0" w:space="0" w:color="auto"/>
          </w:divBdr>
          <w:divsChild>
            <w:div w:id="1353262287">
              <w:marLeft w:val="0"/>
              <w:marRight w:val="0"/>
              <w:marTop w:val="0"/>
              <w:marBottom w:val="0"/>
              <w:divBdr>
                <w:top w:val="none" w:sz="0" w:space="0" w:color="auto"/>
                <w:left w:val="none" w:sz="0" w:space="0" w:color="auto"/>
                <w:bottom w:val="none" w:sz="0" w:space="0" w:color="auto"/>
                <w:right w:val="none" w:sz="0" w:space="0" w:color="auto"/>
              </w:divBdr>
              <w:divsChild>
                <w:div w:id="95177992">
                  <w:marLeft w:val="0"/>
                  <w:marRight w:val="0"/>
                  <w:marTop w:val="195"/>
                  <w:marBottom w:val="0"/>
                  <w:divBdr>
                    <w:top w:val="none" w:sz="0" w:space="0" w:color="auto"/>
                    <w:left w:val="none" w:sz="0" w:space="0" w:color="auto"/>
                    <w:bottom w:val="none" w:sz="0" w:space="0" w:color="auto"/>
                    <w:right w:val="none" w:sz="0" w:space="0" w:color="auto"/>
                  </w:divBdr>
                  <w:divsChild>
                    <w:div w:id="807820051">
                      <w:marLeft w:val="0"/>
                      <w:marRight w:val="0"/>
                      <w:marTop w:val="0"/>
                      <w:marBottom w:val="180"/>
                      <w:divBdr>
                        <w:top w:val="none" w:sz="0" w:space="0" w:color="auto"/>
                        <w:left w:val="none" w:sz="0" w:space="0" w:color="auto"/>
                        <w:bottom w:val="none" w:sz="0" w:space="0" w:color="auto"/>
                        <w:right w:val="none" w:sz="0" w:space="0" w:color="auto"/>
                      </w:divBdr>
                      <w:divsChild>
                        <w:div w:id="1371766527">
                          <w:marLeft w:val="0"/>
                          <w:marRight w:val="0"/>
                          <w:marTop w:val="0"/>
                          <w:marBottom w:val="0"/>
                          <w:divBdr>
                            <w:top w:val="none" w:sz="0" w:space="0" w:color="auto"/>
                            <w:left w:val="none" w:sz="0" w:space="0" w:color="auto"/>
                            <w:bottom w:val="none" w:sz="0" w:space="0" w:color="auto"/>
                            <w:right w:val="none" w:sz="0" w:space="0" w:color="auto"/>
                          </w:divBdr>
                          <w:divsChild>
                            <w:div w:id="2037122621">
                              <w:marLeft w:val="0"/>
                              <w:marRight w:val="0"/>
                              <w:marTop w:val="0"/>
                              <w:marBottom w:val="0"/>
                              <w:divBdr>
                                <w:top w:val="none" w:sz="0" w:space="0" w:color="auto"/>
                                <w:left w:val="none" w:sz="0" w:space="0" w:color="auto"/>
                                <w:bottom w:val="none" w:sz="0" w:space="0" w:color="auto"/>
                                <w:right w:val="none" w:sz="0" w:space="0" w:color="auto"/>
                              </w:divBdr>
                              <w:divsChild>
                                <w:div w:id="923954534">
                                  <w:marLeft w:val="0"/>
                                  <w:marRight w:val="0"/>
                                  <w:marTop w:val="0"/>
                                  <w:marBottom w:val="0"/>
                                  <w:divBdr>
                                    <w:top w:val="none" w:sz="0" w:space="0" w:color="auto"/>
                                    <w:left w:val="none" w:sz="0" w:space="0" w:color="auto"/>
                                    <w:bottom w:val="none" w:sz="0" w:space="0" w:color="auto"/>
                                    <w:right w:val="none" w:sz="0" w:space="0" w:color="auto"/>
                                  </w:divBdr>
                                  <w:divsChild>
                                    <w:div w:id="786699473">
                                      <w:marLeft w:val="0"/>
                                      <w:marRight w:val="0"/>
                                      <w:marTop w:val="0"/>
                                      <w:marBottom w:val="0"/>
                                      <w:divBdr>
                                        <w:top w:val="none" w:sz="0" w:space="0" w:color="auto"/>
                                        <w:left w:val="none" w:sz="0" w:space="0" w:color="auto"/>
                                        <w:bottom w:val="none" w:sz="0" w:space="0" w:color="auto"/>
                                        <w:right w:val="none" w:sz="0" w:space="0" w:color="auto"/>
                                      </w:divBdr>
                                      <w:divsChild>
                                        <w:div w:id="670062986">
                                          <w:marLeft w:val="0"/>
                                          <w:marRight w:val="0"/>
                                          <w:marTop w:val="0"/>
                                          <w:marBottom w:val="0"/>
                                          <w:divBdr>
                                            <w:top w:val="none" w:sz="0" w:space="0" w:color="auto"/>
                                            <w:left w:val="none" w:sz="0" w:space="0" w:color="auto"/>
                                            <w:bottom w:val="none" w:sz="0" w:space="0" w:color="auto"/>
                                            <w:right w:val="none" w:sz="0" w:space="0" w:color="auto"/>
                                          </w:divBdr>
                                          <w:divsChild>
                                            <w:div w:id="1966738450">
                                              <w:marLeft w:val="0"/>
                                              <w:marRight w:val="0"/>
                                              <w:marTop w:val="0"/>
                                              <w:marBottom w:val="0"/>
                                              <w:divBdr>
                                                <w:top w:val="none" w:sz="0" w:space="0" w:color="auto"/>
                                                <w:left w:val="none" w:sz="0" w:space="0" w:color="auto"/>
                                                <w:bottom w:val="none" w:sz="0" w:space="0" w:color="auto"/>
                                                <w:right w:val="none" w:sz="0" w:space="0" w:color="auto"/>
                                              </w:divBdr>
                                              <w:divsChild>
                                                <w:div w:id="894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782">
      <w:bodyDiv w:val="1"/>
      <w:marLeft w:val="0"/>
      <w:marRight w:val="0"/>
      <w:marTop w:val="0"/>
      <w:marBottom w:val="0"/>
      <w:divBdr>
        <w:top w:val="none" w:sz="0" w:space="0" w:color="auto"/>
        <w:left w:val="none" w:sz="0" w:space="0" w:color="auto"/>
        <w:bottom w:val="none" w:sz="0" w:space="0" w:color="auto"/>
        <w:right w:val="none" w:sz="0" w:space="0" w:color="auto"/>
      </w:divBdr>
    </w:div>
    <w:div w:id="2063090577">
      <w:bodyDiv w:val="1"/>
      <w:marLeft w:val="0"/>
      <w:marRight w:val="0"/>
      <w:marTop w:val="0"/>
      <w:marBottom w:val="0"/>
      <w:divBdr>
        <w:top w:val="none" w:sz="0" w:space="0" w:color="auto"/>
        <w:left w:val="none" w:sz="0" w:space="0" w:color="auto"/>
        <w:bottom w:val="none" w:sz="0" w:space="0" w:color="auto"/>
        <w:right w:val="none" w:sz="0" w:space="0" w:color="auto"/>
      </w:divBdr>
      <w:divsChild>
        <w:div w:id="1487865503">
          <w:marLeft w:val="0"/>
          <w:marRight w:val="0"/>
          <w:marTop w:val="0"/>
          <w:marBottom w:val="0"/>
          <w:divBdr>
            <w:top w:val="none" w:sz="0" w:space="0" w:color="auto"/>
            <w:left w:val="none" w:sz="0" w:space="0" w:color="auto"/>
            <w:bottom w:val="none" w:sz="0" w:space="0" w:color="auto"/>
            <w:right w:val="none" w:sz="0" w:space="0" w:color="auto"/>
          </w:divBdr>
          <w:divsChild>
            <w:div w:id="796145113">
              <w:marLeft w:val="0"/>
              <w:marRight w:val="0"/>
              <w:marTop w:val="0"/>
              <w:marBottom w:val="0"/>
              <w:divBdr>
                <w:top w:val="none" w:sz="0" w:space="0" w:color="auto"/>
                <w:left w:val="none" w:sz="0" w:space="0" w:color="auto"/>
                <w:bottom w:val="none" w:sz="0" w:space="0" w:color="auto"/>
                <w:right w:val="none" w:sz="0" w:space="0" w:color="auto"/>
              </w:divBdr>
              <w:divsChild>
                <w:div w:id="126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9764">
      <w:bodyDiv w:val="1"/>
      <w:marLeft w:val="0"/>
      <w:marRight w:val="0"/>
      <w:marTop w:val="0"/>
      <w:marBottom w:val="0"/>
      <w:divBdr>
        <w:top w:val="none" w:sz="0" w:space="0" w:color="auto"/>
        <w:left w:val="none" w:sz="0" w:space="0" w:color="auto"/>
        <w:bottom w:val="none" w:sz="0" w:space="0" w:color="auto"/>
        <w:right w:val="none" w:sz="0" w:space="0" w:color="auto"/>
      </w:divBdr>
      <w:divsChild>
        <w:div w:id="276645522">
          <w:marLeft w:val="0"/>
          <w:marRight w:val="0"/>
          <w:marTop w:val="0"/>
          <w:marBottom w:val="0"/>
          <w:divBdr>
            <w:top w:val="none" w:sz="0" w:space="0" w:color="auto"/>
            <w:left w:val="none" w:sz="0" w:space="0" w:color="auto"/>
            <w:bottom w:val="none" w:sz="0" w:space="0" w:color="auto"/>
            <w:right w:val="none" w:sz="0" w:space="0" w:color="auto"/>
          </w:divBdr>
          <w:divsChild>
            <w:div w:id="931470508">
              <w:marLeft w:val="0"/>
              <w:marRight w:val="0"/>
              <w:marTop w:val="0"/>
              <w:marBottom w:val="0"/>
              <w:divBdr>
                <w:top w:val="none" w:sz="0" w:space="0" w:color="auto"/>
                <w:left w:val="none" w:sz="0" w:space="0" w:color="auto"/>
                <w:bottom w:val="none" w:sz="0" w:space="0" w:color="auto"/>
                <w:right w:val="none" w:sz="0" w:space="0" w:color="auto"/>
              </w:divBdr>
              <w:divsChild>
                <w:div w:id="467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62381">
      <w:bodyDiv w:val="1"/>
      <w:marLeft w:val="0"/>
      <w:marRight w:val="0"/>
      <w:marTop w:val="0"/>
      <w:marBottom w:val="0"/>
      <w:divBdr>
        <w:top w:val="none" w:sz="0" w:space="0" w:color="auto"/>
        <w:left w:val="none" w:sz="0" w:space="0" w:color="auto"/>
        <w:bottom w:val="none" w:sz="0" w:space="0" w:color="auto"/>
        <w:right w:val="none" w:sz="0" w:space="0" w:color="auto"/>
      </w:divBdr>
    </w:div>
    <w:div w:id="2071419383">
      <w:bodyDiv w:val="1"/>
      <w:marLeft w:val="0"/>
      <w:marRight w:val="0"/>
      <w:marTop w:val="0"/>
      <w:marBottom w:val="0"/>
      <w:divBdr>
        <w:top w:val="none" w:sz="0" w:space="0" w:color="auto"/>
        <w:left w:val="none" w:sz="0" w:space="0" w:color="auto"/>
        <w:bottom w:val="none" w:sz="0" w:space="0" w:color="auto"/>
        <w:right w:val="none" w:sz="0" w:space="0" w:color="auto"/>
      </w:divBdr>
      <w:divsChild>
        <w:div w:id="1518501530">
          <w:marLeft w:val="0"/>
          <w:marRight w:val="0"/>
          <w:marTop w:val="0"/>
          <w:marBottom w:val="0"/>
          <w:divBdr>
            <w:top w:val="none" w:sz="0" w:space="0" w:color="auto"/>
            <w:left w:val="none" w:sz="0" w:space="0" w:color="auto"/>
            <w:bottom w:val="none" w:sz="0" w:space="0" w:color="auto"/>
            <w:right w:val="none" w:sz="0" w:space="0" w:color="auto"/>
          </w:divBdr>
          <w:divsChild>
            <w:div w:id="2034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118">
      <w:bodyDiv w:val="1"/>
      <w:marLeft w:val="0"/>
      <w:marRight w:val="0"/>
      <w:marTop w:val="0"/>
      <w:marBottom w:val="0"/>
      <w:divBdr>
        <w:top w:val="none" w:sz="0" w:space="0" w:color="auto"/>
        <w:left w:val="none" w:sz="0" w:space="0" w:color="auto"/>
        <w:bottom w:val="none" w:sz="0" w:space="0" w:color="auto"/>
        <w:right w:val="none" w:sz="0" w:space="0" w:color="auto"/>
      </w:divBdr>
      <w:divsChild>
        <w:div w:id="1726686567">
          <w:marLeft w:val="0"/>
          <w:marRight w:val="0"/>
          <w:marTop w:val="0"/>
          <w:marBottom w:val="0"/>
          <w:divBdr>
            <w:top w:val="none" w:sz="0" w:space="0" w:color="auto"/>
            <w:left w:val="none" w:sz="0" w:space="0" w:color="auto"/>
            <w:bottom w:val="none" w:sz="0" w:space="0" w:color="auto"/>
            <w:right w:val="none" w:sz="0" w:space="0" w:color="auto"/>
          </w:divBdr>
          <w:divsChild>
            <w:div w:id="1849758170">
              <w:marLeft w:val="0"/>
              <w:marRight w:val="0"/>
              <w:marTop w:val="0"/>
              <w:marBottom w:val="0"/>
              <w:divBdr>
                <w:top w:val="none" w:sz="0" w:space="0" w:color="auto"/>
                <w:left w:val="none" w:sz="0" w:space="0" w:color="auto"/>
                <w:bottom w:val="none" w:sz="0" w:space="0" w:color="auto"/>
                <w:right w:val="none" w:sz="0" w:space="0" w:color="auto"/>
              </w:divBdr>
              <w:divsChild>
                <w:div w:id="1217277578">
                  <w:marLeft w:val="0"/>
                  <w:marRight w:val="0"/>
                  <w:marTop w:val="0"/>
                  <w:marBottom w:val="0"/>
                  <w:divBdr>
                    <w:top w:val="none" w:sz="0" w:space="0" w:color="auto"/>
                    <w:left w:val="none" w:sz="0" w:space="0" w:color="auto"/>
                    <w:bottom w:val="none" w:sz="0" w:space="0" w:color="auto"/>
                    <w:right w:val="none" w:sz="0" w:space="0" w:color="auto"/>
                  </w:divBdr>
                  <w:divsChild>
                    <w:div w:id="182548931">
                      <w:marLeft w:val="0"/>
                      <w:marRight w:val="0"/>
                      <w:marTop w:val="0"/>
                      <w:marBottom w:val="0"/>
                      <w:divBdr>
                        <w:top w:val="none" w:sz="0" w:space="0" w:color="auto"/>
                        <w:left w:val="none" w:sz="0" w:space="0" w:color="auto"/>
                        <w:bottom w:val="none" w:sz="0" w:space="0" w:color="auto"/>
                        <w:right w:val="none" w:sz="0" w:space="0" w:color="auto"/>
                      </w:divBdr>
                    </w:div>
                    <w:div w:id="1094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484934660">
          <w:marLeft w:val="0"/>
          <w:marRight w:val="0"/>
          <w:marTop w:val="0"/>
          <w:marBottom w:val="0"/>
          <w:divBdr>
            <w:top w:val="none" w:sz="0" w:space="0" w:color="auto"/>
            <w:left w:val="none" w:sz="0" w:space="0" w:color="auto"/>
            <w:bottom w:val="none" w:sz="0" w:space="0" w:color="auto"/>
            <w:right w:val="none" w:sz="0" w:space="0" w:color="auto"/>
          </w:divBdr>
          <w:divsChild>
            <w:div w:id="630205495">
              <w:marLeft w:val="0"/>
              <w:marRight w:val="0"/>
              <w:marTop w:val="0"/>
              <w:marBottom w:val="0"/>
              <w:divBdr>
                <w:top w:val="none" w:sz="0" w:space="0" w:color="auto"/>
                <w:left w:val="none" w:sz="0" w:space="0" w:color="auto"/>
                <w:bottom w:val="none" w:sz="0" w:space="0" w:color="auto"/>
                <w:right w:val="none" w:sz="0" w:space="0" w:color="auto"/>
              </w:divBdr>
              <w:divsChild>
                <w:div w:id="2001693114">
                  <w:marLeft w:val="0"/>
                  <w:marRight w:val="0"/>
                  <w:marTop w:val="0"/>
                  <w:marBottom w:val="0"/>
                  <w:divBdr>
                    <w:top w:val="none" w:sz="0" w:space="0" w:color="auto"/>
                    <w:left w:val="none" w:sz="0" w:space="0" w:color="auto"/>
                    <w:bottom w:val="none" w:sz="0" w:space="0" w:color="auto"/>
                    <w:right w:val="none" w:sz="0" w:space="0" w:color="auto"/>
                  </w:divBdr>
                  <w:divsChild>
                    <w:div w:id="10982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8693">
      <w:bodyDiv w:val="1"/>
      <w:marLeft w:val="0"/>
      <w:marRight w:val="0"/>
      <w:marTop w:val="0"/>
      <w:marBottom w:val="0"/>
      <w:divBdr>
        <w:top w:val="none" w:sz="0" w:space="0" w:color="auto"/>
        <w:left w:val="none" w:sz="0" w:space="0" w:color="auto"/>
        <w:bottom w:val="none" w:sz="0" w:space="0" w:color="auto"/>
        <w:right w:val="none" w:sz="0" w:space="0" w:color="auto"/>
      </w:divBdr>
      <w:divsChild>
        <w:div w:id="2127385061">
          <w:marLeft w:val="0"/>
          <w:marRight w:val="0"/>
          <w:marTop w:val="0"/>
          <w:marBottom w:val="0"/>
          <w:divBdr>
            <w:top w:val="none" w:sz="0" w:space="0" w:color="auto"/>
            <w:left w:val="none" w:sz="0" w:space="0" w:color="auto"/>
            <w:bottom w:val="none" w:sz="0" w:space="0" w:color="auto"/>
            <w:right w:val="none" w:sz="0" w:space="0" w:color="auto"/>
          </w:divBdr>
        </w:div>
        <w:div w:id="1395851355">
          <w:marLeft w:val="0"/>
          <w:marRight w:val="0"/>
          <w:marTop w:val="0"/>
          <w:marBottom w:val="0"/>
          <w:divBdr>
            <w:top w:val="none" w:sz="0" w:space="0" w:color="auto"/>
            <w:left w:val="none" w:sz="0" w:space="0" w:color="auto"/>
            <w:bottom w:val="none" w:sz="0" w:space="0" w:color="auto"/>
            <w:right w:val="none" w:sz="0" w:space="0" w:color="auto"/>
          </w:divBdr>
        </w:div>
        <w:div w:id="442188651">
          <w:marLeft w:val="0"/>
          <w:marRight w:val="0"/>
          <w:marTop w:val="0"/>
          <w:marBottom w:val="0"/>
          <w:divBdr>
            <w:top w:val="none" w:sz="0" w:space="0" w:color="auto"/>
            <w:left w:val="none" w:sz="0" w:space="0" w:color="auto"/>
            <w:bottom w:val="none" w:sz="0" w:space="0" w:color="auto"/>
            <w:right w:val="none" w:sz="0" w:space="0" w:color="auto"/>
          </w:divBdr>
        </w:div>
      </w:divsChild>
    </w:div>
    <w:div w:id="2085033231">
      <w:bodyDiv w:val="1"/>
      <w:marLeft w:val="0"/>
      <w:marRight w:val="0"/>
      <w:marTop w:val="0"/>
      <w:marBottom w:val="0"/>
      <w:divBdr>
        <w:top w:val="none" w:sz="0" w:space="0" w:color="auto"/>
        <w:left w:val="none" w:sz="0" w:space="0" w:color="auto"/>
        <w:bottom w:val="none" w:sz="0" w:space="0" w:color="auto"/>
        <w:right w:val="none" w:sz="0" w:space="0" w:color="auto"/>
      </w:divBdr>
    </w:div>
    <w:div w:id="2086952745">
      <w:bodyDiv w:val="1"/>
      <w:marLeft w:val="0"/>
      <w:marRight w:val="0"/>
      <w:marTop w:val="0"/>
      <w:marBottom w:val="0"/>
      <w:divBdr>
        <w:top w:val="none" w:sz="0" w:space="0" w:color="auto"/>
        <w:left w:val="none" w:sz="0" w:space="0" w:color="auto"/>
        <w:bottom w:val="none" w:sz="0" w:space="0" w:color="auto"/>
        <w:right w:val="none" w:sz="0" w:space="0" w:color="auto"/>
      </w:divBdr>
    </w:div>
    <w:div w:id="2092114979">
      <w:bodyDiv w:val="1"/>
      <w:marLeft w:val="0"/>
      <w:marRight w:val="0"/>
      <w:marTop w:val="0"/>
      <w:marBottom w:val="0"/>
      <w:divBdr>
        <w:top w:val="none" w:sz="0" w:space="0" w:color="auto"/>
        <w:left w:val="none" w:sz="0" w:space="0" w:color="auto"/>
        <w:bottom w:val="none" w:sz="0" w:space="0" w:color="auto"/>
        <w:right w:val="none" w:sz="0" w:space="0" w:color="auto"/>
      </w:divBdr>
      <w:divsChild>
        <w:div w:id="300769964">
          <w:marLeft w:val="0"/>
          <w:marRight w:val="0"/>
          <w:marTop w:val="0"/>
          <w:marBottom w:val="225"/>
          <w:divBdr>
            <w:top w:val="none" w:sz="0" w:space="0" w:color="auto"/>
            <w:left w:val="single" w:sz="48" w:space="0" w:color="4A4334"/>
            <w:bottom w:val="single" w:sz="48" w:space="0" w:color="4A4334"/>
            <w:right w:val="single" w:sz="48" w:space="0" w:color="4A4334"/>
          </w:divBdr>
          <w:divsChild>
            <w:div w:id="2008173160">
              <w:marLeft w:val="0"/>
              <w:marRight w:val="0"/>
              <w:marTop w:val="60"/>
              <w:marBottom w:val="60"/>
              <w:divBdr>
                <w:top w:val="none" w:sz="0" w:space="0" w:color="auto"/>
                <w:left w:val="none" w:sz="0" w:space="0" w:color="auto"/>
                <w:bottom w:val="none" w:sz="0" w:space="0" w:color="auto"/>
                <w:right w:val="none" w:sz="0" w:space="0" w:color="auto"/>
              </w:divBdr>
              <w:divsChild>
                <w:div w:id="2118986401">
                  <w:marLeft w:val="0"/>
                  <w:marRight w:val="0"/>
                  <w:marTop w:val="0"/>
                  <w:marBottom w:val="0"/>
                  <w:divBdr>
                    <w:top w:val="none" w:sz="0" w:space="0" w:color="auto"/>
                    <w:left w:val="none" w:sz="0" w:space="0" w:color="auto"/>
                    <w:bottom w:val="none" w:sz="0" w:space="0" w:color="auto"/>
                    <w:right w:val="none" w:sz="0" w:space="0" w:color="auto"/>
                  </w:divBdr>
                  <w:divsChild>
                    <w:div w:id="1568883303">
                      <w:marLeft w:val="0"/>
                      <w:marRight w:val="0"/>
                      <w:marTop w:val="0"/>
                      <w:marBottom w:val="0"/>
                      <w:divBdr>
                        <w:top w:val="none" w:sz="0" w:space="0" w:color="auto"/>
                        <w:left w:val="none" w:sz="0" w:space="0" w:color="auto"/>
                        <w:bottom w:val="none" w:sz="0" w:space="0" w:color="auto"/>
                        <w:right w:val="none" w:sz="0" w:space="0" w:color="auto"/>
                      </w:divBdr>
                      <w:divsChild>
                        <w:div w:id="438188532">
                          <w:marLeft w:val="0"/>
                          <w:marRight w:val="0"/>
                          <w:marTop w:val="0"/>
                          <w:marBottom w:val="0"/>
                          <w:divBdr>
                            <w:top w:val="none" w:sz="0" w:space="0" w:color="auto"/>
                            <w:left w:val="none" w:sz="0" w:space="0" w:color="auto"/>
                            <w:bottom w:val="none" w:sz="0" w:space="0" w:color="auto"/>
                            <w:right w:val="none" w:sz="0" w:space="0" w:color="auto"/>
                          </w:divBdr>
                          <w:divsChild>
                            <w:div w:id="259603811">
                              <w:marLeft w:val="0"/>
                              <w:marRight w:val="0"/>
                              <w:marTop w:val="0"/>
                              <w:marBottom w:val="0"/>
                              <w:divBdr>
                                <w:top w:val="none" w:sz="0" w:space="0" w:color="auto"/>
                                <w:left w:val="none" w:sz="0" w:space="0" w:color="auto"/>
                                <w:bottom w:val="none" w:sz="0" w:space="0" w:color="auto"/>
                                <w:right w:val="none" w:sz="0" w:space="0" w:color="auto"/>
                              </w:divBdr>
                              <w:divsChild>
                                <w:div w:id="1513642471">
                                  <w:marLeft w:val="0"/>
                                  <w:marRight w:val="0"/>
                                  <w:marTop w:val="0"/>
                                  <w:marBottom w:val="0"/>
                                  <w:divBdr>
                                    <w:top w:val="none" w:sz="0" w:space="0" w:color="auto"/>
                                    <w:left w:val="none" w:sz="0" w:space="0" w:color="auto"/>
                                    <w:bottom w:val="none" w:sz="0" w:space="0" w:color="auto"/>
                                    <w:right w:val="none" w:sz="0" w:space="0" w:color="auto"/>
                                  </w:divBdr>
                                  <w:divsChild>
                                    <w:div w:id="1136680842">
                                      <w:marLeft w:val="0"/>
                                      <w:marRight w:val="0"/>
                                      <w:marTop w:val="0"/>
                                      <w:marBottom w:val="0"/>
                                      <w:divBdr>
                                        <w:top w:val="none" w:sz="0" w:space="0" w:color="auto"/>
                                        <w:left w:val="none" w:sz="0" w:space="0" w:color="auto"/>
                                        <w:bottom w:val="none" w:sz="0" w:space="0" w:color="auto"/>
                                        <w:right w:val="none" w:sz="0" w:space="0" w:color="auto"/>
                                      </w:divBdr>
                                      <w:divsChild>
                                        <w:div w:id="425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944565">
      <w:bodyDiv w:val="1"/>
      <w:marLeft w:val="0"/>
      <w:marRight w:val="0"/>
      <w:marTop w:val="0"/>
      <w:marBottom w:val="0"/>
      <w:divBdr>
        <w:top w:val="none" w:sz="0" w:space="0" w:color="auto"/>
        <w:left w:val="none" w:sz="0" w:space="0" w:color="auto"/>
        <w:bottom w:val="none" w:sz="0" w:space="0" w:color="auto"/>
        <w:right w:val="none" w:sz="0" w:space="0" w:color="auto"/>
      </w:divBdr>
      <w:divsChild>
        <w:div w:id="1163275501">
          <w:marLeft w:val="0"/>
          <w:marRight w:val="0"/>
          <w:marTop w:val="0"/>
          <w:marBottom w:val="0"/>
          <w:divBdr>
            <w:top w:val="none" w:sz="0" w:space="0" w:color="auto"/>
            <w:left w:val="none" w:sz="0" w:space="0" w:color="auto"/>
            <w:bottom w:val="none" w:sz="0" w:space="0" w:color="auto"/>
            <w:right w:val="none" w:sz="0" w:space="0" w:color="auto"/>
          </w:divBdr>
        </w:div>
        <w:div w:id="309556017">
          <w:marLeft w:val="0"/>
          <w:marRight w:val="0"/>
          <w:marTop w:val="0"/>
          <w:marBottom w:val="0"/>
          <w:divBdr>
            <w:top w:val="none" w:sz="0" w:space="0" w:color="auto"/>
            <w:left w:val="none" w:sz="0" w:space="0" w:color="auto"/>
            <w:bottom w:val="none" w:sz="0" w:space="0" w:color="auto"/>
            <w:right w:val="none" w:sz="0" w:space="0" w:color="auto"/>
          </w:divBdr>
        </w:div>
        <w:div w:id="1342663384">
          <w:marLeft w:val="0"/>
          <w:marRight w:val="0"/>
          <w:marTop w:val="0"/>
          <w:marBottom w:val="0"/>
          <w:divBdr>
            <w:top w:val="none" w:sz="0" w:space="0" w:color="auto"/>
            <w:left w:val="none" w:sz="0" w:space="0" w:color="auto"/>
            <w:bottom w:val="none" w:sz="0" w:space="0" w:color="auto"/>
            <w:right w:val="none" w:sz="0" w:space="0" w:color="auto"/>
          </w:divBdr>
        </w:div>
        <w:div w:id="299310809">
          <w:marLeft w:val="0"/>
          <w:marRight w:val="0"/>
          <w:marTop w:val="0"/>
          <w:marBottom w:val="0"/>
          <w:divBdr>
            <w:top w:val="none" w:sz="0" w:space="0" w:color="auto"/>
            <w:left w:val="none" w:sz="0" w:space="0" w:color="auto"/>
            <w:bottom w:val="none" w:sz="0" w:space="0" w:color="auto"/>
            <w:right w:val="none" w:sz="0" w:space="0" w:color="auto"/>
          </w:divBdr>
        </w:div>
      </w:divsChild>
    </w:div>
    <w:div w:id="2099057193">
      <w:bodyDiv w:val="1"/>
      <w:marLeft w:val="0"/>
      <w:marRight w:val="0"/>
      <w:marTop w:val="0"/>
      <w:marBottom w:val="0"/>
      <w:divBdr>
        <w:top w:val="none" w:sz="0" w:space="0" w:color="auto"/>
        <w:left w:val="none" w:sz="0" w:space="0" w:color="auto"/>
        <w:bottom w:val="none" w:sz="0" w:space="0" w:color="auto"/>
        <w:right w:val="none" w:sz="0" w:space="0" w:color="auto"/>
      </w:divBdr>
      <w:divsChild>
        <w:div w:id="1695769560">
          <w:marLeft w:val="0"/>
          <w:marRight w:val="0"/>
          <w:marTop w:val="0"/>
          <w:marBottom w:val="0"/>
          <w:divBdr>
            <w:top w:val="none" w:sz="0" w:space="0" w:color="auto"/>
            <w:left w:val="none" w:sz="0" w:space="0" w:color="auto"/>
            <w:bottom w:val="none" w:sz="0" w:space="0" w:color="auto"/>
            <w:right w:val="none" w:sz="0" w:space="0" w:color="auto"/>
          </w:divBdr>
          <w:divsChild>
            <w:div w:id="315110026">
              <w:marLeft w:val="0"/>
              <w:marRight w:val="0"/>
              <w:marTop w:val="0"/>
              <w:marBottom w:val="0"/>
              <w:divBdr>
                <w:top w:val="none" w:sz="0" w:space="0" w:color="auto"/>
                <w:left w:val="none" w:sz="0" w:space="0" w:color="auto"/>
                <w:bottom w:val="none" w:sz="0" w:space="0" w:color="auto"/>
                <w:right w:val="none" w:sz="0" w:space="0" w:color="auto"/>
              </w:divBdr>
              <w:divsChild>
                <w:div w:id="1897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6735">
      <w:bodyDiv w:val="1"/>
      <w:marLeft w:val="0"/>
      <w:marRight w:val="0"/>
      <w:marTop w:val="0"/>
      <w:marBottom w:val="0"/>
      <w:divBdr>
        <w:top w:val="none" w:sz="0" w:space="0" w:color="auto"/>
        <w:left w:val="none" w:sz="0" w:space="0" w:color="auto"/>
        <w:bottom w:val="none" w:sz="0" w:space="0" w:color="auto"/>
        <w:right w:val="none" w:sz="0" w:space="0" w:color="auto"/>
      </w:divBdr>
    </w:div>
    <w:div w:id="2104255944">
      <w:bodyDiv w:val="1"/>
      <w:marLeft w:val="0"/>
      <w:marRight w:val="0"/>
      <w:marTop w:val="0"/>
      <w:marBottom w:val="0"/>
      <w:divBdr>
        <w:top w:val="none" w:sz="0" w:space="0" w:color="auto"/>
        <w:left w:val="none" w:sz="0" w:space="0" w:color="auto"/>
        <w:bottom w:val="none" w:sz="0" w:space="0" w:color="auto"/>
        <w:right w:val="none" w:sz="0" w:space="0" w:color="auto"/>
      </w:divBdr>
    </w:div>
    <w:div w:id="2104909975">
      <w:bodyDiv w:val="1"/>
      <w:marLeft w:val="0"/>
      <w:marRight w:val="0"/>
      <w:marTop w:val="0"/>
      <w:marBottom w:val="0"/>
      <w:divBdr>
        <w:top w:val="none" w:sz="0" w:space="0" w:color="auto"/>
        <w:left w:val="none" w:sz="0" w:space="0" w:color="auto"/>
        <w:bottom w:val="none" w:sz="0" w:space="0" w:color="auto"/>
        <w:right w:val="none" w:sz="0" w:space="0" w:color="auto"/>
      </w:divBdr>
      <w:divsChild>
        <w:div w:id="1686898943">
          <w:marLeft w:val="0"/>
          <w:marRight w:val="0"/>
          <w:marTop w:val="0"/>
          <w:marBottom w:val="0"/>
          <w:divBdr>
            <w:top w:val="none" w:sz="0" w:space="0" w:color="auto"/>
            <w:left w:val="none" w:sz="0" w:space="0" w:color="auto"/>
            <w:bottom w:val="none" w:sz="0" w:space="0" w:color="auto"/>
            <w:right w:val="none" w:sz="0" w:space="0" w:color="auto"/>
          </w:divBdr>
        </w:div>
        <w:div w:id="784889128">
          <w:marLeft w:val="0"/>
          <w:marRight w:val="0"/>
          <w:marTop w:val="0"/>
          <w:marBottom w:val="0"/>
          <w:divBdr>
            <w:top w:val="none" w:sz="0" w:space="0" w:color="auto"/>
            <w:left w:val="none" w:sz="0" w:space="0" w:color="auto"/>
            <w:bottom w:val="none" w:sz="0" w:space="0" w:color="auto"/>
            <w:right w:val="none" w:sz="0" w:space="0" w:color="auto"/>
          </w:divBdr>
        </w:div>
        <w:div w:id="936257238">
          <w:marLeft w:val="0"/>
          <w:marRight w:val="0"/>
          <w:marTop w:val="0"/>
          <w:marBottom w:val="0"/>
          <w:divBdr>
            <w:top w:val="none" w:sz="0" w:space="0" w:color="auto"/>
            <w:left w:val="none" w:sz="0" w:space="0" w:color="auto"/>
            <w:bottom w:val="none" w:sz="0" w:space="0" w:color="auto"/>
            <w:right w:val="none" w:sz="0" w:space="0" w:color="auto"/>
          </w:divBdr>
        </w:div>
      </w:divsChild>
    </w:div>
    <w:div w:id="2104917033">
      <w:bodyDiv w:val="1"/>
      <w:marLeft w:val="0"/>
      <w:marRight w:val="0"/>
      <w:marTop w:val="0"/>
      <w:marBottom w:val="0"/>
      <w:divBdr>
        <w:top w:val="none" w:sz="0" w:space="0" w:color="auto"/>
        <w:left w:val="none" w:sz="0" w:space="0" w:color="auto"/>
        <w:bottom w:val="none" w:sz="0" w:space="0" w:color="auto"/>
        <w:right w:val="none" w:sz="0" w:space="0" w:color="auto"/>
      </w:divBdr>
      <w:divsChild>
        <w:div w:id="491333031">
          <w:marLeft w:val="0"/>
          <w:marRight w:val="0"/>
          <w:marTop w:val="0"/>
          <w:marBottom w:val="0"/>
          <w:divBdr>
            <w:top w:val="none" w:sz="0" w:space="0" w:color="auto"/>
            <w:left w:val="none" w:sz="0" w:space="0" w:color="auto"/>
            <w:bottom w:val="none" w:sz="0" w:space="0" w:color="auto"/>
            <w:right w:val="none" w:sz="0" w:space="0" w:color="auto"/>
          </w:divBdr>
        </w:div>
        <w:div w:id="2029334978">
          <w:marLeft w:val="0"/>
          <w:marRight w:val="0"/>
          <w:marTop w:val="0"/>
          <w:marBottom w:val="0"/>
          <w:divBdr>
            <w:top w:val="none" w:sz="0" w:space="0" w:color="auto"/>
            <w:left w:val="none" w:sz="0" w:space="0" w:color="auto"/>
            <w:bottom w:val="none" w:sz="0" w:space="0" w:color="auto"/>
            <w:right w:val="none" w:sz="0" w:space="0" w:color="auto"/>
          </w:divBdr>
        </w:div>
        <w:div w:id="117990576">
          <w:marLeft w:val="0"/>
          <w:marRight w:val="0"/>
          <w:marTop w:val="0"/>
          <w:marBottom w:val="0"/>
          <w:divBdr>
            <w:top w:val="none" w:sz="0" w:space="0" w:color="auto"/>
            <w:left w:val="none" w:sz="0" w:space="0" w:color="auto"/>
            <w:bottom w:val="none" w:sz="0" w:space="0" w:color="auto"/>
            <w:right w:val="none" w:sz="0" w:space="0" w:color="auto"/>
          </w:divBdr>
        </w:div>
        <w:div w:id="1758941510">
          <w:marLeft w:val="0"/>
          <w:marRight w:val="0"/>
          <w:marTop w:val="0"/>
          <w:marBottom w:val="0"/>
          <w:divBdr>
            <w:top w:val="none" w:sz="0" w:space="0" w:color="auto"/>
            <w:left w:val="none" w:sz="0" w:space="0" w:color="auto"/>
            <w:bottom w:val="none" w:sz="0" w:space="0" w:color="auto"/>
            <w:right w:val="none" w:sz="0" w:space="0" w:color="auto"/>
          </w:divBdr>
        </w:div>
      </w:divsChild>
    </w:div>
    <w:div w:id="2105808388">
      <w:bodyDiv w:val="1"/>
      <w:marLeft w:val="0"/>
      <w:marRight w:val="0"/>
      <w:marTop w:val="0"/>
      <w:marBottom w:val="0"/>
      <w:divBdr>
        <w:top w:val="none" w:sz="0" w:space="0" w:color="auto"/>
        <w:left w:val="none" w:sz="0" w:space="0" w:color="auto"/>
        <w:bottom w:val="none" w:sz="0" w:space="0" w:color="auto"/>
        <w:right w:val="none" w:sz="0" w:space="0" w:color="auto"/>
      </w:divBdr>
      <w:divsChild>
        <w:div w:id="358627801">
          <w:marLeft w:val="480"/>
          <w:marRight w:val="0"/>
          <w:marTop w:val="0"/>
          <w:marBottom w:val="240"/>
          <w:divBdr>
            <w:top w:val="none" w:sz="0" w:space="0" w:color="auto"/>
            <w:left w:val="none" w:sz="0" w:space="0" w:color="auto"/>
            <w:bottom w:val="none" w:sz="0" w:space="0" w:color="auto"/>
            <w:right w:val="none" w:sz="0" w:space="0" w:color="auto"/>
          </w:divBdr>
        </w:div>
        <w:div w:id="1228497531">
          <w:marLeft w:val="480"/>
          <w:marRight w:val="0"/>
          <w:marTop w:val="0"/>
          <w:marBottom w:val="240"/>
          <w:divBdr>
            <w:top w:val="none" w:sz="0" w:space="0" w:color="auto"/>
            <w:left w:val="none" w:sz="0" w:space="0" w:color="auto"/>
            <w:bottom w:val="none" w:sz="0" w:space="0" w:color="auto"/>
            <w:right w:val="none" w:sz="0" w:space="0" w:color="auto"/>
          </w:divBdr>
        </w:div>
        <w:div w:id="1710957688">
          <w:marLeft w:val="480"/>
          <w:marRight w:val="0"/>
          <w:marTop w:val="0"/>
          <w:marBottom w:val="240"/>
          <w:divBdr>
            <w:top w:val="none" w:sz="0" w:space="0" w:color="auto"/>
            <w:left w:val="none" w:sz="0" w:space="0" w:color="auto"/>
            <w:bottom w:val="none" w:sz="0" w:space="0" w:color="auto"/>
            <w:right w:val="none" w:sz="0" w:space="0" w:color="auto"/>
          </w:divBdr>
        </w:div>
      </w:divsChild>
    </w:div>
    <w:div w:id="2118518650">
      <w:bodyDiv w:val="1"/>
      <w:marLeft w:val="0"/>
      <w:marRight w:val="0"/>
      <w:marTop w:val="0"/>
      <w:marBottom w:val="0"/>
      <w:divBdr>
        <w:top w:val="none" w:sz="0" w:space="0" w:color="auto"/>
        <w:left w:val="none" w:sz="0" w:space="0" w:color="auto"/>
        <w:bottom w:val="none" w:sz="0" w:space="0" w:color="auto"/>
        <w:right w:val="none" w:sz="0" w:space="0" w:color="auto"/>
      </w:divBdr>
      <w:divsChild>
        <w:div w:id="943001911">
          <w:marLeft w:val="0"/>
          <w:marRight w:val="0"/>
          <w:marTop w:val="0"/>
          <w:marBottom w:val="0"/>
          <w:divBdr>
            <w:top w:val="none" w:sz="0" w:space="0" w:color="auto"/>
            <w:left w:val="none" w:sz="0" w:space="0" w:color="auto"/>
            <w:bottom w:val="none" w:sz="0" w:space="0" w:color="auto"/>
            <w:right w:val="none" w:sz="0" w:space="0" w:color="auto"/>
          </w:divBdr>
          <w:divsChild>
            <w:div w:id="721446764">
              <w:marLeft w:val="-300"/>
              <w:marRight w:val="0"/>
              <w:marTop w:val="0"/>
              <w:marBottom w:val="0"/>
              <w:divBdr>
                <w:top w:val="none" w:sz="0" w:space="0" w:color="auto"/>
                <w:left w:val="none" w:sz="0" w:space="0" w:color="auto"/>
                <w:bottom w:val="none" w:sz="0" w:space="0" w:color="auto"/>
                <w:right w:val="none" w:sz="0" w:space="0" w:color="auto"/>
              </w:divBdr>
              <w:divsChild>
                <w:div w:id="1042680600">
                  <w:marLeft w:val="0"/>
                  <w:marRight w:val="0"/>
                  <w:marTop w:val="0"/>
                  <w:marBottom w:val="0"/>
                  <w:divBdr>
                    <w:top w:val="none" w:sz="0" w:space="0" w:color="auto"/>
                    <w:left w:val="none" w:sz="0" w:space="0" w:color="auto"/>
                    <w:bottom w:val="none" w:sz="0" w:space="0" w:color="auto"/>
                    <w:right w:val="none" w:sz="0" w:space="0" w:color="auto"/>
                  </w:divBdr>
                  <w:divsChild>
                    <w:div w:id="10823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9329">
      <w:bodyDiv w:val="1"/>
      <w:marLeft w:val="0"/>
      <w:marRight w:val="0"/>
      <w:marTop w:val="0"/>
      <w:marBottom w:val="0"/>
      <w:divBdr>
        <w:top w:val="none" w:sz="0" w:space="0" w:color="auto"/>
        <w:left w:val="none" w:sz="0" w:space="0" w:color="auto"/>
        <w:bottom w:val="none" w:sz="0" w:space="0" w:color="auto"/>
        <w:right w:val="none" w:sz="0" w:space="0" w:color="auto"/>
      </w:divBdr>
      <w:divsChild>
        <w:div w:id="1649356373">
          <w:marLeft w:val="0"/>
          <w:marRight w:val="0"/>
          <w:marTop w:val="0"/>
          <w:marBottom w:val="0"/>
          <w:divBdr>
            <w:top w:val="none" w:sz="0" w:space="0" w:color="auto"/>
            <w:left w:val="none" w:sz="0" w:space="0" w:color="auto"/>
            <w:bottom w:val="none" w:sz="0" w:space="0" w:color="auto"/>
            <w:right w:val="none" w:sz="0" w:space="0" w:color="auto"/>
          </w:divBdr>
          <w:divsChild>
            <w:div w:id="1175264644">
              <w:marLeft w:val="0"/>
              <w:marRight w:val="0"/>
              <w:marTop w:val="0"/>
              <w:marBottom w:val="0"/>
              <w:divBdr>
                <w:top w:val="none" w:sz="0" w:space="0" w:color="auto"/>
                <w:left w:val="none" w:sz="0" w:space="0" w:color="auto"/>
                <w:bottom w:val="none" w:sz="0" w:space="0" w:color="auto"/>
                <w:right w:val="none" w:sz="0" w:space="0" w:color="auto"/>
              </w:divBdr>
              <w:divsChild>
                <w:div w:id="170336537">
                  <w:marLeft w:val="0"/>
                  <w:marRight w:val="0"/>
                  <w:marTop w:val="0"/>
                  <w:marBottom w:val="0"/>
                  <w:divBdr>
                    <w:top w:val="none" w:sz="0" w:space="0" w:color="auto"/>
                    <w:left w:val="none" w:sz="0" w:space="0" w:color="auto"/>
                    <w:bottom w:val="none" w:sz="0" w:space="0" w:color="auto"/>
                    <w:right w:val="none" w:sz="0" w:space="0" w:color="auto"/>
                  </w:divBdr>
                  <w:divsChild>
                    <w:div w:id="1171289937">
                      <w:marLeft w:val="0"/>
                      <w:marRight w:val="0"/>
                      <w:marTop w:val="0"/>
                      <w:marBottom w:val="0"/>
                      <w:divBdr>
                        <w:top w:val="none" w:sz="0" w:space="0" w:color="auto"/>
                        <w:left w:val="none" w:sz="0" w:space="0" w:color="auto"/>
                        <w:bottom w:val="none" w:sz="0" w:space="0" w:color="auto"/>
                        <w:right w:val="none" w:sz="0" w:space="0" w:color="auto"/>
                      </w:divBdr>
                    </w:div>
                  </w:divsChild>
                </w:div>
                <w:div w:id="1566525870">
                  <w:marLeft w:val="0"/>
                  <w:marRight w:val="0"/>
                  <w:marTop w:val="0"/>
                  <w:marBottom w:val="0"/>
                  <w:divBdr>
                    <w:top w:val="none" w:sz="0" w:space="0" w:color="auto"/>
                    <w:left w:val="none" w:sz="0" w:space="0" w:color="auto"/>
                    <w:bottom w:val="none" w:sz="0" w:space="0" w:color="auto"/>
                    <w:right w:val="none" w:sz="0" w:space="0" w:color="auto"/>
                  </w:divBdr>
                </w:div>
              </w:divsChild>
            </w:div>
            <w:div w:id="1194615987">
              <w:marLeft w:val="0"/>
              <w:marRight w:val="0"/>
              <w:marTop w:val="0"/>
              <w:marBottom w:val="0"/>
              <w:divBdr>
                <w:top w:val="none" w:sz="0" w:space="0" w:color="auto"/>
                <w:left w:val="none" w:sz="0" w:space="0" w:color="auto"/>
                <w:bottom w:val="none" w:sz="0" w:space="0" w:color="auto"/>
                <w:right w:val="none" w:sz="0" w:space="0" w:color="auto"/>
              </w:divBdr>
              <w:divsChild>
                <w:div w:id="1812091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7890116">
      <w:bodyDiv w:val="1"/>
      <w:marLeft w:val="0"/>
      <w:marRight w:val="0"/>
      <w:marTop w:val="0"/>
      <w:marBottom w:val="0"/>
      <w:divBdr>
        <w:top w:val="none" w:sz="0" w:space="0" w:color="auto"/>
        <w:left w:val="none" w:sz="0" w:space="0" w:color="auto"/>
        <w:bottom w:val="none" w:sz="0" w:space="0" w:color="auto"/>
        <w:right w:val="none" w:sz="0" w:space="0" w:color="auto"/>
      </w:divBdr>
      <w:divsChild>
        <w:div w:id="883835468">
          <w:marLeft w:val="0"/>
          <w:marRight w:val="0"/>
          <w:marTop w:val="0"/>
          <w:marBottom w:val="0"/>
          <w:divBdr>
            <w:top w:val="none" w:sz="0" w:space="0" w:color="auto"/>
            <w:left w:val="none" w:sz="0" w:space="0" w:color="auto"/>
            <w:bottom w:val="none" w:sz="0" w:space="0" w:color="auto"/>
            <w:right w:val="none" w:sz="0" w:space="0" w:color="auto"/>
          </w:divBdr>
        </w:div>
      </w:divsChild>
    </w:div>
    <w:div w:id="2132818938">
      <w:bodyDiv w:val="1"/>
      <w:marLeft w:val="0"/>
      <w:marRight w:val="0"/>
      <w:marTop w:val="0"/>
      <w:marBottom w:val="0"/>
      <w:divBdr>
        <w:top w:val="none" w:sz="0" w:space="0" w:color="auto"/>
        <w:left w:val="none" w:sz="0" w:space="0" w:color="auto"/>
        <w:bottom w:val="none" w:sz="0" w:space="0" w:color="auto"/>
        <w:right w:val="none" w:sz="0" w:space="0" w:color="auto"/>
      </w:divBdr>
      <w:divsChild>
        <w:div w:id="128481659">
          <w:marLeft w:val="0"/>
          <w:marRight w:val="0"/>
          <w:marTop w:val="0"/>
          <w:marBottom w:val="0"/>
          <w:divBdr>
            <w:top w:val="none" w:sz="0" w:space="0" w:color="auto"/>
            <w:left w:val="none" w:sz="0" w:space="0" w:color="auto"/>
            <w:bottom w:val="none" w:sz="0" w:space="0" w:color="auto"/>
            <w:right w:val="none" w:sz="0" w:space="0" w:color="auto"/>
          </w:divBdr>
          <w:divsChild>
            <w:div w:id="379063617">
              <w:marLeft w:val="0"/>
              <w:marRight w:val="0"/>
              <w:marTop w:val="0"/>
              <w:marBottom w:val="0"/>
              <w:divBdr>
                <w:top w:val="none" w:sz="0" w:space="0" w:color="auto"/>
                <w:left w:val="none" w:sz="0" w:space="0" w:color="auto"/>
                <w:bottom w:val="none" w:sz="0" w:space="0" w:color="auto"/>
                <w:right w:val="none" w:sz="0" w:space="0" w:color="auto"/>
              </w:divBdr>
              <w:divsChild>
                <w:div w:id="16439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7744">
      <w:bodyDiv w:val="1"/>
      <w:marLeft w:val="0"/>
      <w:marRight w:val="0"/>
      <w:marTop w:val="0"/>
      <w:marBottom w:val="0"/>
      <w:divBdr>
        <w:top w:val="none" w:sz="0" w:space="0" w:color="auto"/>
        <w:left w:val="none" w:sz="0" w:space="0" w:color="auto"/>
        <w:bottom w:val="none" w:sz="0" w:space="0" w:color="auto"/>
        <w:right w:val="none" w:sz="0" w:space="0" w:color="auto"/>
      </w:divBdr>
      <w:divsChild>
        <w:div w:id="1865241532">
          <w:marLeft w:val="0"/>
          <w:marRight w:val="0"/>
          <w:marTop w:val="0"/>
          <w:marBottom w:val="0"/>
          <w:divBdr>
            <w:top w:val="none" w:sz="0" w:space="0" w:color="auto"/>
            <w:left w:val="none" w:sz="0" w:space="0" w:color="auto"/>
            <w:bottom w:val="none" w:sz="0" w:space="0" w:color="auto"/>
            <w:right w:val="none" w:sz="0" w:space="0" w:color="auto"/>
          </w:divBdr>
        </w:div>
      </w:divsChild>
    </w:div>
    <w:div w:id="2142337126">
      <w:bodyDiv w:val="1"/>
      <w:marLeft w:val="0"/>
      <w:marRight w:val="0"/>
      <w:marTop w:val="0"/>
      <w:marBottom w:val="0"/>
      <w:divBdr>
        <w:top w:val="none" w:sz="0" w:space="0" w:color="auto"/>
        <w:left w:val="none" w:sz="0" w:space="0" w:color="auto"/>
        <w:bottom w:val="none" w:sz="0" w:space="0" w:color="auto"/>
        <w:right w:val="none" w:sz="0" w:space="0" w:color="auto"/>
      </w:divBdr>
      <w:divsChild>
        <w:div w:id="560333637">
          <w:marLeft w:val="0"/>
          <w:marRight w:val="0"/>
          <w:marTop w:val="0"/>
          <w:marBottom w:val="0"/>
          <w:divBdr>
            <w:top w:val="none" w:sz="0" w:space="0" w:color="auto"/>
            <w:left w:val="none" w:sz="0" w:space="0" w:color="auto"/>
            <w:bottom w:val="none" w:sz="0" w:space="0" w:color="auto"/>
            <w:right w:val="none" w:sz="0" w:space="0" w:color="auto"/>
          </w:divBdr>
          <w:divsChild>
            <w:div w:id="697046602">
              <w:marLeft w:val="0"/>
              <w:marRight w:val="0"/>
              <w:marTop w:val="0"/>
              <w:marBottom w:val="0"/>
              <w:divBdr>
                <w:top w:val="none" w:sz="0" w:space="0" w:color="auto"/>
                <w:left w:val="none" w:sz="0" w:space="0" w:color="auto"/>
                <w:bottom w:val="none" w:sz="0" w:space="0" w:color="auto"/>
                <w:right w:val="none" w:sz="0" w:space="0" w:color="auto"/>
              </w:divBdr>
              <w:divsChild>
                <w:div w:id="6344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8707">
      <w:bodyDiv w:val="1"/>
      <w:marLeft w:val="0"/>
      <w:marRight w:val="0"/>
      <w:marTop w:val="0"/>
      <w:marBottom w:val="0"/>
      <w:divBdr>
        <w:top w:val="none" w:sz="0" w:space="0" w:color="auto"/>
        <w:left w:val="none" w:sz="0" w:space="0" w:color="auto"/>
        <w:bottom w:val="none" w:sz="0" w:space="0" w:color="auto"/>
        <w:right w:val="none" w:sz="0" w:space="0" w:color="auto"/>
      </w:divBdr>
      <w:divsChild>
        <w:div w:id="170686119">
          <w:marLeft w:val="0"/>
          <w:marRight w:val="0"/>
          <w:marTop w:val="0"/>
          <w:marBottom w:val="0"/>
          <w:divBdr>
            <w:top w:val="none" w:sz="0" w:space="0" w:color="auto"/>
            <w:left w:val="none" w:sz="0" w:space="0" w:color="auto"/>
            <w:bottom w:val="none" w:sz="0" w:space="0" w:color="auto"/>
            <w:right w:val="none" w:sz="0" w:space="0" w:color="auto"/>
          </w:divBdr>
          <w:divsChild>
            <w:div w:id="536047310">
              <w:marLeft w:val="-300"/>
              <w:marRight w:val="0"/>
              <w:marTop w:val="0"/>
              <w:marBottom w:val="0"/>
              <w:divBdr>
                <w:top w:val="none" w:sz="0" w:space="0" w:color="auto"/>
                <w:left w:val="none" w:sz="0" w:space="0" w:color="auto"/>
                <w:bottom w:val="none" w:sz="0" w:space="0" w:color="auto"/>
                <w:right w:val="none" w:sz="0" w:space="0" w:color="auto"/>
              </w:divBdr>
              <w:divsChild>
                <w:div w:id="1401899734">
                  <w:marLeft w:val="0"/>
                  <w:marRight w:val="0"/>
                  <w:marTop w:val="0"/>
                  <w:marBottom w:val="0"/>
                  <w:divBdr>
                    <w:top w:val="none" w:sz="0" w:space="0" w:color="auto"/>
                    <w:left w:val="none" w:sz="0" w:space="0" w:color="auto"/>
                    <w:bottom w:val="none" w:sz="0" w:space="0" w:color="auto"/>
                    <w:right w:val="none" w:sz="0" w:space="0" w:color="auto"/>
                  </w:divBdr>
                  <w:divsChild>
                    <w:div w:id="1921743923">
                      <w:marLeft w:val="0"/>
                      <w:marRight w:val="0"/>
                      <w:marTop w:val="0"/>
                      <w:marBottom w:val="0"/>
                      <w:divBdr>
                        <w:top w:val="none" w:sz="0" w:space="0" w:color="auto"/>
                        <w:left w:val="none" w:sz="0" w:space="0" w:color="auto"/>
                        <w:bottom w:val="none" w:sz="0" w:space="0" w:color="auto"/>
                        <w:right w:val="none" w:sz="0" w:space="0" w:color="auto"/>
                      </w:divBdr>
                      <w:divsChild>
                        <w:div w:id="975990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ryimmaculatecenter.org/" TargetMode="External"/><Relationship Id="rId21" Type="http://schemas.openxmlformats.org/officeDocument/2006/relationships/image" Target="media/image13.emf"/><Relationship Id="rId42" Type="http://schemas.openxmlformats.org/officeDocument/2006/relationships/hyperlink" Target="http://www.newadvent.org/cathen/12181a.htm" TargetMode="External"/><Relationship Id="rId47" Type="http://schemas.openxmlformats.org/officeDocument/2006/relationships/hyperlink" Target="http://www.newadvent.org/cathen/11219a.htm" TargetMode="External"/><Relationship Id="rId63" Type="http://schemas.openxmlformats.org/officeDocument/2006/relationships/image" Target="media/image24.jpeg"/><Relationship Id="rId68" Type="http://schemas.openxmlformats.org/officeDocument/2006/relationships/hyperlink" Target="mailto:jfitzgerald@oppeace.org" TargetMode="External"/><Relationship Id="rId16" Type="http://schemas.openxmlformats.org/officeDocument/2006/relationships/hyperlink" Target="http://www.ststanislaus-newhaven.com" TargetMode="External"/><Relationship Id="rId11" Type="http://schemas.openxmlformats.org/officeDocument/2006/relationships/image" Target="media/image11.gif"/><Relationship Id="rId24" Type="http://schemas.openxmlformats.org/officeDocument/2006/relationships/hyperlink" Target="http://www.google.com/url?sa=i&amp;rct=j&amp;q=&amp;esrc=s&amp;source=images&amp;cd=&amp;cad=rja&amp;uact=8&amp;ved=0ahUKEwjB_dr43OvLAhXFkx4KHTYUCpEQjRwIBw&amp;url=http://cmnewengland.org/2010/05/fr-john-sledziona-40-years-of-priesthood/&amp;psig=AFQjCNHlj7ENmOlVbjwkiJCdonmITQIIWA&amp;ust=1459541129781998" TargetMode="External"/><Relationship Id="rId32" Type="http://schemas.openxmlformats.org/officeDocument/2006/relationships/hyperlink" Target="http://www.newadvent.org/cathen/04464c.htm" TargetMode="External"/><Relationship Id="rId37" Type="http://schemas.openxmlformats.org/officeDocument/2006/relationships/hyperlink" Target="http://www.newadvent.org/cathen/03438a.htm" TargetMode="External"/><Relationship Id="rId40" Type="http://schemas.openxmlformats.org/officeDocument/2006/relationships/hyperlink" Target="http://www.newadvent.org/cathen/01286a.htm" TargetMode="External"/><Relationship Id="rId45" Type="http://schemas.openxmlformats.org/officeDocument/2006/relationships/hyperlink" Target="http://www.newadvent.org/cathen/05678a.htm" TargetMode="External"/><Relationship Id="rId53" Type="http://schemas.openxmlformats.org/officeDocument/2006/relationships/hyperlink" Target="http://www.newadvent.org/cathen/02364b.htm" TargetMode="External"/><Relationship Id="rId58" Type="http://schemas.openxmlformats.org/officeDocument/2006/relationships/image" Target="media/image19.png"/><Relationship Id="rId66" Type="http://schemas.microsoft.com/office/2007/relationships/hdphoto" Target="media/hdphoto4.wdp"/><Relationship Id="rId74" Type="http://schemas.openxmlformats.org/officeDocument/2006/relationships/image" Target="media/image29.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2.jpeg"/><Relationship Id="rId19" Type="http://schemas.openxmlformats.org/officeDocument/2006/relationships/image" Target="media/image12.png"/><Relationship Id="rId14" Type="http://schemas.openxmlformats.org/officeDocument/2006/relationships/hyperlink" Target="mailto:stanislausnewhaven@comcast.net" TargetMode="External"/><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hyperlink" Target="http://www.newadvent.org/cathen/11478c.htm" TargetMode="External"/><Relationship Id="rId35" Type="http://schemas.openxmlformats.org/officeDocument/2006/relationships/hyperlink" Target="http://www.newadvent.org/cathen/11537b.htm" TargetMode="External"/><Relationship Id="rId43" Type="http://schemas.openxmlformats.org/officeDocument/2006/relationships/hyperlink" Target="http://www.newadvent.org/cathen/15546c.htm" TargetMode="External"/><Relationship Id="rId48" Type="http://schemas.openxmlformats.org/officeDocument/2006/relationships/hyperlink" Target="http://www.newadvent.org/cathen/02581b.htm" TargetMode="External"/><Relationship Id="rId56" Type="http://schemas.openxmlformats.org/officeDocument/2006/relationships/image" Target="media/image17.png"/><Relationship Id="rId64" Type="http://schemas.openxmlformats.org/officeDocument/2006/relationships/hyperlink" Target="http://www.oppeace.org/" TargetMode="External"/><Relationship Id="rId69" Type="http://schemas.openxmlformats.org/officeDocument/2006/relationships/hyperlink" Target="http://www.oppeace.org" TargetMode="External"/><Relationship Id="rId77" Type="http://schemas.openxmlformats.org/officeDocument/2006/relationships/hyperlink" Target="http://www.oppeace.org" TargetMode="External"/><Relationship Id="rId8" Type="http://schemas.openxmlformats.org/officeDocument/2006/relationships/endnotes" Target="endnotes.xml"/><Relationship Id="rId51" Type="http://schemas.openxmlformats.org/officeDocument/2006/relationships/hyperlink" Target="http://www.newadvent.org/cathen/03574b.htm" TargetMode="External"/><Relationship Id="rId72" Type="http://schemas.openxmlformats.org/officeDocument/2006/relationships/image" Target="media/image2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tstanislaus-newhaven.com" TargetMode="External"/><Relationship Id="rId17" Type="http://schemas.openxmlformats.org/officeDocument/2006/relationships/hyperlink" Target="mailto:stanislausnewhaven@comcast.net" TargetMode="External"/><Relationship Id="rId25" Type="http://schemas.openxmlformats.org/officeDocument/2006/relationships/image" Target="media/image15.jpeg"/><Relationship Id="rId33" Type="http://schemas.openxmlformats.org/officeDocument/2006/relationships/hyperlink" Target="http://www.newadvent.org/cathen/11279a.htm" TargetMode="External"/><Relationship Id="rId38" Type="http://schemas.openxmlformats.org/officeDocument/2006/relationships/hyperlink" Target="http://www.newadvent.org/cathen/15402a.htm" TargetMode="External"/><Relationship Id="rId46" Type="http://schemas.openxmlformats.org/officeDocument/2006/relationships/hyperlink" Target="http://www.newadvent.org/cathen/03438a.htm" TargetMode="External"/><Relationship Id="rId59" Type="http://schemas.openxmlformats.org/officeDocument/2006/relationships/image" Target="media/image20.jpeg"/><Relationship Id="rId67" Type="http://schemas.openxmlformats.org/officeDocument/2006/relationships/hyperlink" Target="http://www.oppeace.org" TargetMode="External"/><Relationship Id="rId20" Type="http://schemas.microsoft.com/office/2007/relationships/hdphoto" Target="media/hdphoto2.wdp"/><Relationship Id="rId41" Type="http://schemas.openxmlformats.org/officeDocument/2006/relationships/hyperlink" Target="http://www.newadvent.org/cathen/05001a.htm" TargetMode="External"/><Relationship Id="rId54" Type="http://schemas.openxmlformats.org/officeDocument/2006/relationships/hyperlink" Target="http://www.newadvent.org/cathen/08017a.htm" TargetMode="External"/><Relationship Id="rId62" Type="http://schemas.openxmlformats.org/officeDocument/2006/relationships/image" Target="media/image23.jpeg"/><Relationship Id="rId70" Type="http://schemas.openxmlformats.org/officeDocument/2006/relationships/hyperlink" Target="mailto:jfitzgerald@oppeace.org" TargetMode="External"/><Relationship Id="rId75" Type="http://schemas.openxmlformats.org/officeDocument/2006/relationships/hyperlink" Target="http://www.oppeace.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tstanislaus-newhaven.com" TargetMode="External"/><Relationship Id="rId23" Type="http://schemas.microsoft.com/office/2007/relationships/hdphoto" Target="media/hdphoto3.wdp"/><Relationship Id="rId28" Type="http://schemas.openxmlformats.org/officeDocument/2006/relationships/hyperlink" Target="http://www.ctcatholic.org/safe-haven-law" TargetMode="External"/><Relationship Id="rId36" Type="http://schemas.openxmlformats.org/officeDocument/2006/relationships/hyperlink" Target="http://www.newadvent.org/cathen/04464c.htm" TargetMode="External"/><Relationship Id="rId49" Type="http://schemas.openxmlformats.org/officeDocument/2006/relationships/hyperlink" Target="http://www.newadvent.org/cathen/04171a.htm" TargetMode="External"/><Relationship Id="rId57" Type="http://schemas.openxmlformats.org/officeDocument/2006/relationships/image" Target="media/image18.jpeg"/><Relationship Id="rId10" Type="http://schemas.microsoft.com/office/2007/relationships/hdphoto" Target="media/hdphoto1.wdp"/><Relationship Id="rId31" Type="http://schemas.openxmlformats.org/officeDocument/2006/relationships/hyperlink" Target="http://www.newadvent.org/cathen/02581b.htm" TargetMode="External"/><Relationship Id="rId44" Type="http://schemas.openxmlformats.org/officeDocument/2006/relationships/hyperlink" Target="http://www.newadvent.org/cathen/09438a.htm" TargetMode="External"/><Relationship Id="rId52" Type="http://schemas.openxmlformats.org/officeDocument/2006/relationships/hyperlink" Target="http://www.newadvent.org/cathen/03438a.htm" TargetMode="External"/><Relationship Id="rId60" Type="http://schemas.openxmlformats.org/officeDocument/2006/relationships/image" Target="media/image21.emf"/><Relationship Id="rId65" Type="http://schemas.openxmlformats.org/officeDocument/2006/relationships/image" Target="media/image25.png"/><Relationship Id="rId73" Type="http://schemas.openxmlformats.org/officeDocument/2006/relationships/image" Target="media/image28.emf"/><Relationship Id="rId78" Type="http://schemas.openxmlformats.org/officeDocument/2006/relationships/hyperlink" Target="mailto:ptwohill@oppeace.org" TargetMode="External"/><Relationship Id="rId4" Type="http://schemas.microsoft.com/office/2007/relationships/stylesWithEffects" Target="stylesWithEffects.xml"/><Relationship Id="rId9" Type="http://schemas.openxmlformats.org/officeDocument/2006/relationships/image" Target="media/image10.jpeg"/><Relationship Id="rId13" Type="http://schemas.openxmlformats.org/officeDocument/2006/relationships/hyperlink" Target="http://www.ststanislaus-newhaven.com" TargetMode="External"/><Relationship Id="rId18" Type="http://schemas.openxmlformats.org/officeDocument/2006/relationships/footer" Target="footer1.xml"/><Relationship Id="rId39" Type="http://schemas.openxmlformats.org/officeDocument/2006/relationships/hyperlink" Target="http://www.newadvent.org/cathen/02581b.htm" TargetMode="External"/><Relationship Id="rId34" Type="http://schemas.openxmlformats.org/officeDocument/2006/relationships/hyperlink" Target="http://www.newadvent.org/cathen/12406a.htm" TargetMode="External"/><Relationship Id="rId50" Type="http://schemas.openxmlformats.org/officeDocument/2006/relationships/hyperlink" Target="http://www.newadvent.org/cathen/10006a.htm" TargetMode="External"/><Relationship Id="rId55" Type="http://schemas.openxmlformats.org/officeDocument/2006/relationships/hyperlink" Target="http://www.newadvent.org/cathen/01801a.htm" TargetMode="External"/><Relationship Id="rId76" Type="http://schemas.openxmlformats.org/officeDocument/2006/relationships/hyperlink" Target="mailto:ptwohill@oppeace.org" TargetMode="External"/><Relationship Id="rId7" Type="http://schemas.openxmlformats.org/officeDocument/2006/relationships/footnotes" Target="foot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hyperlink" Target="http://www.newadvent.org/cathen/04464c.ht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ster\Documents\Roman%20Kmiec%20-%20biuletyn\20th%20in%20OT%202014%20redone%20Fr.%20Roman.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A70EC90-8178-46C6-B12C-5F6B3EFE1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in OT 2014 redone Fr. Roman.dotx</Template>
  <TotalTime>0</TotalTime>
  <Pages>4</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2016-04-06T15:23:00Z</dcterms:created>
  <dcterms:modified xsi:type="dcterms:W3CDTF">2016-04-06T15:23:00Z</dcterms:modified>
</cp:coreProperties>
</file>